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D04E7" w14:textId="17E06EE6" w:rsidR="00855A36" w:rsidRDefault="0048221F" w:rsidP="00855A36">
      <w:pPr>
        <w:jc w:val="center"/>
      </w:pPr>
      <w:r w:rsidRPr="001A4C20">
        <w:rPr>
          <w:noProof/>
          <w:lang w:eastAsia="ro-RO"/>
        </w:rPr>
        <mc:AlternateContent>
          <mc:Choice Requires="wpg">
            <w:drawing>
              <wp:anchor distT="0" distB="0" distL="114300" distR="114300" simplePos="0" relativeHeight="251638783" behindDoc="1" locked="0" layoutInCell="1" allowOverlap="1" wp14:anchorId="6485D6F8" wp14:editId="180B3065">
                <wp:simplePos x="0" y="0"/>
                <wp:positionH relativeFrom="column">
                  <wp:posOffset>-702310</wp:posOffset>
                </wp:positionH>
                <wp:positionV relativeFrom="paragraph">
                  <wp:posOffset>-657860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46D81F61" w:rsidR="00034870" w:rsidRDefault="0003487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46</w:t>
                              </w:r>
                            </w:p>
                            <w:p w14:paraId="300DDA87" w14:textId="141B05DB" w:rsidR="00034870" w:rsidRPr="005E3F6E" w:rsidRDefault="00034870"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noiembrie – 18 noiembrie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51.8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46D81F61" w:rsidR="00034870" w:rsidRDefault="00034870"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46</w:t>
                        </w:r>
                      </w:p>
                      <w:p w14:paraId="300DDA87" w14:textId="141B05DB" w:rsidR="00034870" w:rsidRPr="005E3F6E" w:rsidRDefault="00034870"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noiembrie – 18 noiembrie</w:t>
                        </w:r>
                      </w:p>
                    </w:txbxContent>
                  </v:textbox>
                </v:shape>
              </v:group>
            </w:pict>
          </mc:Fallback>
        </mc:AlternateContent>
      </w:r>
    </w:p>
    <w:p w14:paraId="5FC5147F" w14:textId="1750F490" w:rsidR="00F66620" w:rsidRPr="001A4C20" w:rsidRDefault="005E2F6F" w:rsidP="00BA26F0">
      <w:pPr>
        <w:jc w:val="right"/>
      </w:pPr>
      <w:r>
        <w:t xml:space="preserve">  </w:t>
      </w:r>
    </w:p>
    <w:p w14:paraId="70D0CE4A" w14:textId="34EC6291" w:rsidR="000B0E33" w:rsidRPr="001A4C20" w:rsidRDefault="008652DB" w:rsidP="000B0E33">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78C2487F">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2F6F">
        <w:rPr>
          <w:noProof/>
          <w:lang w:eastAsia="ro-RO"/>
        </w:rPr>
        <w:t xml:space="preserve">  </w:t>
      </w:r>
    </w:p>
    <w:p w14:paraId="01B126FA" w14:textId="1BD98E8D" w:rsidR="0099798C" w:rsidRPr="001A4C20" w:rsidRDefault="0099798C" w:rsidP="0099798C">
      <w:pPr>
        <w:jc w:val="center"/>
        <w:rPr>
          <w:noProof/>
          <w:lang w:eastAsia="ro-RO"/>
        </w:rPr>
      </w:pPr>
    </w:p>
    <w:p w14:paraId="1EA76261" w14:textId="4581F352" w:rsidR="003B1D81" w:rsidRPr="001A4C20" w:rsidRDefault="005E2F6F" w:rsidP="003B1D81">
      <w:pPr>
        <w:jc w:val="center"/>
      </w:pPr>
      <w:r>
        <w:rPr>
          <w:noProof/>
          <w:lang w:eastAsia="ro-RO"/>
        </w:rPr>
        <w:t xml:space="preserve"> </w:t>
      </w:r>
    </w:p>
    <w:p w14:paraId="580662F4" w14:textId="49240BD7" w:rsidR="008451CE" w:rsidRPr="001A4C20" w:rsidRDefault="008451CE" w:rsidP="008451CE">
      <w:pPr>
        <w:jc w:val="center"/>
      </w:pPr>
    </w:p>
    <w:p w14:paraId="629A3BEC" w14:textId="15852148" w:rsidR="00697BDC" w:rsidRPr="001A4C20" w:rsidRDefault="00697BDC" w:rsidP="00FE7328">
      <w:pPr>
        <w:ind w:right="198"/>
        <w:jc w:val="center"/>
      </w:pPr>
    </w:p>
    <w:p w14:paraId="11AD33F6" w14:textId="7CD68BF4" w:rsidR="00212894" w:rsidRPr="001A4C20" w:rsidRDefault="007B0950" w:rsidP="00B2000B">
      <w:pPr>
        <w:ind w:right="198"/>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50641EA8">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34870" w:rsidRDefault="00034870"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034870" w:rsidRDefault="00034870" w:rsidP="005357F8"/>
                  </w:txbxContent>
                </v:textbox>
                <w10:wrap anchory="page"/>
              </v:rect>
            </w:pict>
          </mc:Fallback>
        </mc:AlternateContent>
      </w:r>
      <w:r w:rsidR="005E2F6F">
        <w:rPr>
          <w:rFonts w:ascii="Book Antiqua" w:hAnsi="Book Antiqua"/>
          <w:b/>
          <w:bCs/>
          <w:i/>
          <w:iCs/>
          <w:sz w:val="24"/>
          <w:szCs w:val="18"/>
        </w:rPr>
        <w:t xml:space="preserve"> </w:t>
      </w:r>
    </w:p>
    <w:p w14:paraId="287E5000" w14:textId="33390058" w:rsidR="007B0950" w:rsidRPr="001A4C20" w:rsidRDefault="005E2F6F"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Pr="001A4C20" w:rsidRDefault="00784815" w:rsidP="00B2000B">
      <w:pPr>
        <w:tabs>
          <w:tab w:val="left" w:pos="4170"/>
        </w:tabs>
        <w:spacing w:before="0"/>
        <w:ind w:right="198" w:firstLine="567"/>
        <w:jc w:val="both"/>
        <w:rPr>
          <w:rFonts w:ascii="Book Antiqua" w:hAnsi="Book Antiqua"/>
          <w:b/>
          <w:bCs/>
          <w:sz w:val="16"/>
          <w:szCs w:val="16"/>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bookmarkStart w:id="0" w:name="_Hlk108432080"/>
    <w:p w14:paraId="515030DD" w14:textId="77777777" w:rsidR="00452CDD"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19916266" w:history="1">
        <w:r w:rsidR="00452CDD" w:rsidRPr="00CF216B">
          <w:rPr>
            <w:rStyle w:val="Hyperlink"/>
            <w:rFonts w:ascii="Book Antiqua" w:hAnsi="Book Antiqua"/>
          </w:rPr>
          <w:t xml:space="preserve">Repere din agenda publică a conducerii Instituţiei Prefectului -  Judeţul  Hunedoara  în  </w:t>
        </w:r>
        <w:r w:rsidR="00452CDD" w:rsidRPr="00CF216B">
          <w:rPr>
            <w:rStyle w:val="Hyperlink"/>
            <w:rFonts w:ascii="Book Antiqua" w:hAnsi="Book Antiqua"/>
            <w:spacing w:val="-6"/>
          </w:rPr>
          <w:t>perioada 14 noiembrie – 18 noiembrie</w:t>
        </w:r>
        <w:r w:rsidR="00452CDD">
          <w:rPr>
            <w:webHidden/>
          </w:rPr>
          <w:tab/>
        </w:r>
        <w:r w:rsidR="00452CDD">
          <w:rPr>
            <w:webHidden/>
          </w:rPr>
          <w:fldChar w:fldCharType="begin"/>
        </w:r>
        <w:r w:rsidR="00452CDD">
          <w:rPr>
            <w:webHidden/>
          </w:rPr>
          <w:instrText xml:space="preserve"> PAGEREF _Toc119916266 \h </w:instrText>
        </w:r>
        <w:r w:rsidR="00452CDD">
          <w:rPr>
            <w:webHidden/>
          </w:rPr>
        </w:r>
        <w:r w:rsidR="00452CDD">
          <w:rPr>
            <w:webHidden/>
          </w:rPr>
          <w:fldChar w:fldCharType="separate"/>
        </w:r>
        <w:r w:rsidR="00181C23">
          <w:rPr>
            <w:webHidden/>
          </w:rPr>
          <w:t>3</w:t>
        </w:r>
        <w:r w:rsidR="00452CDD">
          <w:rPr>
            <w:webHidden/>
          </w:rPr>
          <w:fldChar w:fldCharType="end"/>
        </w:r>
      </w:hyperlink>
    </w:p>
    <w:p w14:paraId="0C6F691A"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67" w:history="1">
        <w:r w:rsidR="00452CDD" w:rsidRPr="00CF216B">
          <w:rPr>
            <w:rStyle w:val="Hyperlink"/>
            <w:rFonts w:ascii="Book Antiqua" w:hAnsi="Book Antiqua"/>
            <w:spacing w:val="-6"/>
          </w:rPr>
          <w:t>Selec</w:t>
        </w:r>
        <w:r w:rsidR="00452CDD" w:rsidRPr="00CF216B">
          <w:rPr>
            <w:rStyle w:val="Hyperlink"/>
            <w:rFonts w:ascii="Cambria" w:hAnsi="Cambria" w:cs="Cambria"/>
            <w:spacing w:val="-6"/>
          </w:rPr>
          <w:t>ț</w:t>
        </w:r>
        <w:r w:rsidR="00452CDD" w:rsidRPr="00CF216B">
          <w:rPr>
            <w:rStyle w:val="Hyperlink"/>
            <w:rFonts w:ascii="Book Antiqua" w:hAnsi="Book Antiqua"/>
            <w:spacing w:val="-6"/>
          </w:rPr>
          <w:t>ie de Acte normative apărute în Monitorul Oficial al României</w:t>
        </w:r>
        <w:r w:rsidR="00452CDD" w:rsidRPr="00CF216B">
          <w:rPr>
            <w:rStyle w:val="Hyperlink"/>
          </w:rPr>
          <w:t xml:space="preserve">  </w:t>
        </w:r>
        <w:r w:rsidR="00452CDD" w:rsidRPr="00CF216B">
          <w:rPr>
            <w:rStyle w:val="Hyperlink"/>
            <w:rFonts w:ascii="Book Antiqua" w:hAnsi="Book Antiqua"/>
            <w:spacing w:val="-6"/>
          </w:rPr>
          <w:t>în perioada 14 noiembrie – 18 noiembrie, 2022</w:t>
        </w:r>
        <w:r w:rsidR="00452CDD">
          <w:rPr>
            <w:webHidden/>
          </w:rPr>
          <w:tab/>
        </w:r>
        <w:r w:rsidR="00452CDD">
          <w:rPr>
            <w:webHidden/>
          </w:rPr>
          <w:fldChar w:fldCharType="begin"/>
        </w:r>
        <w:r w:rsidR="00452CDD">
          <w:rPr>
            <w:webHidden/>
          </w:rPr>
          <w:instrText xml:space="preserve"> PAGEREF _Toc119916267 \h </w:instrText>
        </w:r>
        <w:r w:rsidR="00452CDD">
          <w:rPr>
            <w:webHidden/>
          </w:rPr>
        </w:r>
        <w:r w:rsidR="00452CDD">
          <w:rPr>
            <w:webHidden/>
          </w:rPr>
          <w:fldChar w:fldCharType="separate"/>
        </w:r>
        <w:r w:rsidR="00181C23">
          <w:rPr>
            <w:webHidden/>
          </w:rPr>
          <w:t>4</w:t>
        </w:r>
        <w:r w:rsidR="00452CDD">
          <w:rPr>
            <w:webHidden/>
          </w:rPr>
          <w:fldChar w:fldCharType="end"/>
        </w:r>
      </w:hyperlink>
    </w:p>
    <w:p w14:paraId="291FC39E"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68" w:history="1">
        <w:r w:rsidR="00452CDD" w:rsidRPr="00CF216B">
          <w:rPr>
            <w:rStyle w:val="Hyperlink"/>
          </w:rPr>
          <w:t>Comunicate de presă ale Guvernului României</w:t>
        </w:r>
        <w:r w:rsidR="00452CDD">
          <w:rPr>
            <w:webHidden/>
          </w:rPr>
          <w:tab/>
        </w:r>
        <w:r w:rsidR="00452CDD">
          <w:rPr>
            <w:webHidden/>
          </w:rPr>
          <w:fldChar w:fldCharType="begin"/>
        </w:r>
        <w:r w:rsidR="00452CDD">
          <w:rPr>
            <w:webHidden/>
          </w:rPr>
          <w:instrText xml:space="preserve"> PAGEREF _Toc119916268 \h </w:instrText>
        </w:r>
        <w:r w:rsidR="00452CDD">
          <w:rPr>
            <w:webHidden/>
          </w:rPr>
        </w:r>
        <w:r w:rsidR="00452CDD">
          <w:rPr>
            <w:webHidden/>
          </w:rPr>
          <w:fldChar w:fldCharType="separate"/>
        </w:r>
        <w:r w:rsidR="00181C23">
          <w:rPr>
            <w:webHidden/>
          </w:rPr>
          <w:t>7</w:t>
        </w:r>
        <w:r w:rsidR="00452CDD">
          <w:rPr>
            <w:webHidden/>
          </w:rPr>
          <w:fldChar w:fldCharType="end"/>
        </w:r>
      </w:hyperlink>
    </w:p>
    <w:p w14:paraId="42A04E94" w14:textId="77777777" w:rsidR="00452CDD" w:rsidRDefault="00034870">
      <w:pPr>
        <w:pStyle w:val="TOC4"/>
        <w:rPr>
          <w:rFonts w:asciiTheme="minorHAnsi" w:eastAsiaTheme="minorEastAsia" w:hAnsiTheme="minorHAnsi" w:cstheme="minorBidi"/>
          <w:sz w:val="22"/>
          <w:szCs w:val="22"/>
          <w:lang w:val="ro-RO" w:eastAsia="ro-RO"/>
        </w:rPr>
      </w:pPr>
      <w:hyperlink w:anchor="_Toc119916269" w:history="1">
        <w:r w:rsidR="00452CDD" w:rsidRPr="00CF216B">
          <w:rPr>
            <w:rStyle w:val="Hyperlink"/>
          </w:rPr>
          <w:t>Dezbatere regională privind implementarea Strategiei naționale și planului de acțiune pentru dezvoltare durabilă, organizată la Craiova</w:t>
        </w:r>
        <w:r w:rsidR="00452CDD">
          <w:rPr>
            <w:webHidden/>
          </w:rPr>
          <w:tab/>
        </w:r>
        <w:r w:rsidR="00452CDD">
          <w:rPr>
            <w:webHidden/>
          </w:rPr>
          <w:fldChar w:fldCharType="begin"/>
        </w:r>
        <w:r w:rsidR="00452CDD">
          <w:rPr>
            <w:webHidden/>
          </w:rPr>
          <w:instrText xml:space="preserve"> PAGEREF _Toc119916269 \h </w:instrText>
        </w:r>
        <w:r w:rsidR="00452CDD">
          <w:rPr>
            <w:webHidden/>
          </w:rPr>
        </w:r>
        <w:r w:rsidR="00452CDD">
          <w:rPr>
            <w:webHidden/>
          </w:rPr>
          <w:fldChar w:fldCharType="separate"/>
        </w:r>
        <w:r w:rsidR="00181C23">
          <w:rPr>
            <w:webHidden/>
          </w:rPr>
          <w:t>7</w:t>
        </w:r>
        <w:r w:rsidR="00452CDD">
          <w:rPr>
            <w:webHidden/>
          </w:rPr>
          <w:fldChar w:fldCharType="end"/>
        </w:r>
      </w:hyperlink>
    </w:p>
    <w:p w14:paraId="1AF356DD" w14:textId="77777777" w:rsidR="00452CDD" w:rsidRDefault="00034870">
      <w:pPr>
        <w:pStyle w:val="TOC4"/>
        <w:rPr>
          <w:rFonts w:asciiTheme="minorHAnsi" w:eastAsiaTheme="minorEastAsia" w:hAnsiTheme="minorHAnsi" w:cstheme="minorBidi"/>
          <w:sz w:val="22"/>
          <w:szCs w:val="22"/>
          <w:lang w:val="ro-RO" w:eastAsia="ro-RO"/>
        </w:rPr>
      </w:pPr>
      <w:hyperlink w:anchor="_Toc119916270" w:history="1">
        <w:r w:rsidR="00452CDD" w:rsidRPr="00CF216B">
          <w:rPr>
            <w:rStyle w:val="Hyperlink"/>
          </w:rPr>
          <w:t>Rectificarea bugetară, analizată la nivelul Guvernului</w:t>
        </w:r>
        <w:r w:rsidR="00452CDD">
          <w:rPr>
            <w:webHidden/>
          </w:rPr>
          <w:tab/>
        </w:r>
        <w:r w:rsidR="00452CDD">
          <w:rPr>
            <w:webHidden/>
          </w:rPr>
          <w:fldChar w:fldCharType="begin"/>
        </w:r>
        <w:r w:rsidR="00452CDD">
          <w:rPr>
            <w:webHidden/>
          </w:rPr>
          <w:instrText xml:space="preserve"> PAGEREF _Toc119916270 \h </w:instrText>
        </w:r>
        <w:r w:rsidR="00452CDD">
          <w:rPr>
            <w:webHidden/>
          </w:rPr>
        </w:r>
        <w:r w:rsidR="00452CDD">
          <w:rPr>
            <w:webHidden/>
          </w:rPr>
          <w:fldChar w:fldCharType="separate"/>
        </w:r>
        <w:r w:rsidR="00181C23">
          <w:rPr>
            <w:webHidden/>
          </w:rPr>
          <w:t>8</w:t>
        </w:r>
        <w:r w:rsidR="00452CDD">
          <w:rPr>
            <w:webHidden/>
          </w:rPr>
          <w:fldChar w:fldCharType="end"/>
        </w:r>
      </w:hyperlink>
    </w:p>
    <w:p w14:paraId="045820A0" w14:textId="77777777" w:rsidR="00452CDD" w:rsidRDefault="00034870">
      <w:pPr>
        <w:pStyle w:val="TOC4"/>
        <w:rPr>
          <w:rFonts w:asciiTheme="minorHAnsi" w:eastAsiaTheme="minorEastAsia" w:hAnsiTheme="minorHAnsi" w:cstheme="minorBidi"/>
          <w:sz w:val="22"/>
          <w:szCs w:val="22"/>
          <w:lang w:val="ro-RO" w:eastAsia="ro-RO"/>
        </w:rPr>
      </w:pPr>
      <w:hyperlink w:anchor="_Toc119916271" w:history="1">
        <w:r w:rsidR="00452CDD" w:rsidRPr="00CF216B">
          <w:rPr>
            <w:rStyle w:val="Hyperlink"/>
          </w:rPr>
          <w:t>Participarea premierului Nicolae-Ionel Ciucă la reuniunea Consiliului Național Tripartit pentru Dialog Social</w:t>
        </w:r>
        <w:r w:rsidR="00452CDD">
          <w:rPr>
            <w:webHidden/>
          </w:rPr>
          <w:tab/>
        </w:r>
        <w:r w:rsidR="00452CDD">
          <w:rPr>
            <w:webHidden/>
          </w:rPr>
          <w:fldChar w:fldCharType="begin"/>
        </w:r>
        <w:r w:rsidR="00452CDD">
          <w:rPr>
            <w:webHidden/>
          </w:rPr>
          <w:instrText xml:space="preserve"> PAGEREF _Toc119916271 \h </w:instrText>
        </w:r>
        <w:r w:rsidR="00452CDD">
          <w:rPr>
            <w:webHidden/>
          </w:rPr>
        </w:r>
        <w:r w:rsidR="00452CDD">
          <w:rPr>
            <w:webHidden/>
          </w:rPr>
          <w:fldChar w:fldCharType="separate"/>
        </w:r>
        <w:r w:rsidR="00181C23">
          <w:rPr>
            <w:webHidden/>
          </w:rPr>
          <w:t>8</w:t>
        </w:r>
        <w:r w:rsidR="00452CDD">
          <w:rPr>
            <w:webHidden/>
          </w:rPr>
          <w:fldChar w:fldCharType="end"/>
        </w:r>
      </w:hyperlink>
    </w:p>
    <w:p w14:paraId="43E8406A"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72" w:history="1">
        <w:r w:rsidR="00452CDD" w:rsidRPr="00CF216B">
          <w:rPr>
            <w:rStyle w:val="Hyperlink"/>
          </w:rPr>
          <w:t>Informaţie Europeană</w:t>
        </w:r>
        <w:r w:rsidR="00452CDD">
          <w:rPr>
            <w:webHidden/>
          </w:rPr>
          <w:tab/>
        </w:r>
        <w:r w:rsidR="00452CDD">
          <w:rPr>
            <w:webHidden/>
          </w:rPr>
          <w:fldChar w:fldCharType="begin"/>
        </w:r>
        <w:r w:rsidR="00452CDD">
          <w:rPr>
            <w:webHidden/>
          </w:rPr>
          <w:instrText xml:space="preserve"> PAGEREF _Toc119916272 \h </w:instrText>
        </w:r>
        <w:r w:rsidR="00452CDD">
          <w:rPr>
            <w:webHidden/>
          </w:rPr>
        </w:r>
        <w:r w:rsidR="00452CDD">
          <w:rPr>
            <w:webHidden/>
          </w:rPr>
          <w:fldChar w:fldCharType="separate"/>
        </w:r>
        <w:r w:rsidR="00181C23">
          <w:rPr>
            <w:webHidden/>
          </w:rPr>
          <w:t>9</w:t>
        </w:r>
        <w:r w:rsidR="00452CDD">
          <w:rPr>
            <w:webHidden/>
          </w:rPr>
          <w:fldChar w:fldCharType="end"/>
        </w:r>
      </w:hyperlink>
    </w:p>
    <w:p w14:paraId="3FFBF561"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73" w:history="1">
        <w:r w:rsidR="00452CDD" w:rsidRPr="00CF216B">
          <w:rPr>
            <w:rStyle w:val="Hyperlink"/>
          </w:rPr>
          <w:t>NOUTĂȚI – Informații UTILE</w:t>
        </w:r>
        <w:r w:rsidR="00452CDD">
          <w:rPr>
            <w:webHidden/>
          </w:rPr>
          <w:tab/>
        </w:r>
        <w:r w:rsidR="00452CDD">
          <w:rPr>
            <w:webHidden/>
          </w:rPr>
          <w:fldChar w:fldCharType="begin"/>
        </w:r>
        <w:r w:rsidR="00452CDD">
          <w:rPr>
            <w:webHidden/>
          </w:rPr>
          <w:instrText xml:space="preserve"> PAGEREF _Toc119916273 \h </w:instrText>
        </w:r>
        <w:r w:rsidR="00452CDD">
          <w:rPr>
            <w:webHidden/>
          </w:rPr>
        </w:r>
        <w:r w:rsidR="00452CDD">
          <w:rPr>
            <w:webHidden/>
          </w:rPr>
          <w:fldChar w:fldCharType="separate"/>
        </w:r>
        <w:r w:rsidR="00181C23">
          <w:rPr>
            <w:webHidden/>
          </w:rPr>
          <w:t>9</w:t>
        </w:r>
        <w:r w:rsidR="00452CDD">
          <w:rPr>
            <w:webHidden/>
          </w:rPr>
          <w:fldChar w:fldCharType="end"/>
        </w:r>
      </w:hyperlink>
    </w:p>
    <w:p w14:paraId="40016008" w14:textId="77777777" w:rsidR="00452CDD" w:rsidRDefault="00034870">
      <w:pPr>
        <w:pStyle w:val="TOC4"/>
        <w:rPr>
          <w:rFonts w:asciiTheme="minorHAnsi" w:eastAsiaTheme="minorEastAsia" w:hAnsiTheme="minorHAnsi" w:cstheme="minorBidi"/>
          <w:sz w:val="22"/>
          <w:szCs w:val="22"/>
          <w:lang w:val="ro-RO" w:eastAsia="ro-RO"/>
        </w:rPr>
      </w:pPr>
      <w:hyperlink w:anchor="_Toc119916274" w:history="1">
        <w:r w:rsidR="00452CDD" w:rsidRPr="00CF216B">
          <w:rPr>
            <w:rStyle w:val="Hyperlink"/>
          </w:rPr>
          <w:t>Schema de ajutor de minimis pentru sectorul cultural independent, publicată în Monitorul Oficial</w:t>
        </w:r>
        <w:r w:rsidR="00452CDD">
          <w:rPr>
            <w:webHidden/>
          </w:rPr>
          <w:tab/>
        </w:r>
        <w:r w:rsidR="00452CDD">
          <w:rPr>
            <w:webHidden/>
          </w:rPr>
          <w:fldChar w:fldCharType="begin"/>
        </w:r>
        <w:r w:rsidR="00452CDD">
          <w:rPr>
            <w:webHidden/>
          </w:rPr>
          <w:instrText xml:space="preserve"> PAGEREF _Toc119916274 \h </w:instrText>
        </w:r>
        <w:r w:rsidR="00452CDD">
          <w:rPr>
            <w:webHidden/>
          </w:rPr>
        </w:r>
        <w:r w:rsidR="00452CDD">
          <w:rPr>
            <w:webHidden/>
          </w:rPr>
          <w:fldChar w:fldCharType="separate"/>
        </w:r>
        <w:r w:rsidR="00181C23">
          <w:rPr>
            <w:webHidden/>
          </w:rPr>
          <w:t>9</w:t>
        </w:r>
        <w:r w:rsidR="00452CDD">
          <w:rPr>
            <w:webHidden/>
          </w:rPr>
          <w:fldChar w:fldCharType="end"/>
        </w:r>
      </w:hyperlink>
    </w:p>
    <w:p w14:paraId="0FCDEBED" w14:textId="77777777" w:rsidR="00452CDD" w:rsidRDefault="00034870">
      <w:pPr>
        <w:pStyle w:val="TOC4"/>
        <w:rPr>
          <w:rFonts w:asciiTheme="minorHAnsi" w:eastAsiaTheme="minorEastAsia" w:hAnsiTheme="minorHAnsi" w:cstheme="minorBidi"/>
          <w:sz w:val="22"/>
          <w:szCs w:val="22"/>
          <w:lang w:val="ro-RO" w:eastAsia="ro-RO"/>
        </w:rPr>
      </w:pPr>
      <w:hyperlink w:anchor="_Toc119916275" w:history="1">
        <w:r w:rsidR="00452CDD" w:rsidRPr="00CF216B">
          <w:rPr>
            <w:rStyle w:val="Hyperlink"/>
          </w:rPr>
          <w:t>Au început înscrierile pentru Târgul Întreprinderilor Mici și Mijlocii 2022!</w:t>
        </w:r>
        <w:r w:rsidR="00452CDD">
          <w:rPr>
            <w:webHidden/>
          </w:rPr>
          <w:tab/>
        </w:r>
        <w:r w:rsidR="00452CDD">
          <w:rPr>
            <w:webHidden/>
          </w:rPr>
          <w:fldChar w:fldCharType="begin"/>
        </w:r>
        <w:r w:rsidR="00452CDD">
          <w:rPr>
            <w:webHidden/>
          </w:rPr>
          <w:instrText xml:space="preserve"> PAGEREF _Toc119916275 \h </w:instrText>
        </w:r>
        <w:r w:rsidR="00452CDD">
          <w:rPr>
            <w:webHidden/>
          </w:rPr>
        </w:r>
        <w:r w:rsidR="00452CDD">
          <w:rPr>
            <w:webHidden/>
          </w:rPr>
          <w:fldChar w:fldCharType="separate"/>
        </w:r>
        <w:r w:rsidR="00181C23">
          <w:rPr>
            <w:webHidden/>
          </w:rPr>
          <w:t>10</w:t>
        </w:r>
        <w:r w:rsidR="00452CDD">
          <w:rPr>
            <w:webHidden/>
          </w:rPr>
          <w:fldChar w:fldCharType="end"/>
        </w:r>
      </w:hyperlink>
    </w:p>
    <w:p w14:paraId="69E08E7B" w14:textId="77777777" w:rsidR="00452CDD" w:rsidRDefault="00034870">
      <w:pPr>
        <w:pStyle w:val="TOC4"/>
        <w:rPr>
          <w:rFonts w:asciiTheme="minorHAnsi" w:eastAsiaTheme="minorEastAsia" w:hAnsiTheme="minorHAnsi" w:cstheme="minorBidi"/>
          <w:sz w:val="22"/>
          <w:szCs w:val="22"/>
          <w:lang w:val="ro-RO" w:eastAsia="ro-RO"/>
        </w:rPr>
      </w:pPr>
      <w:hyperlink w:anchor="_Toc119916276" w:history="1">
        <w:r w:rsidR="00452CDD" w:rsidRPr="00CF216B">
          <w:rPr>
            <w:rStyle w:val="Hyperlink"/>
          </w:rPr>
          <w:t>POCU: Se solicită clarificări pe apelul pentru îmbunătățirea nivelului de competențe profesionale și creșterea gradului de ocupare a șomerilor și persoanelor inactive</w:t>
        </w:r>
        <w:r w:rsidR="00452CDD">
          <w:rPr>
            <w:webHidden/>
          </w:rPr>
          <w:tab/>
        </w:r>
        <w:r w:rsidR="00452CDD">
          <w:rPr>
            <w:webHidden/>
          </w:rPr>
          <w:fldChar w:fldCharType="begin"/>
        </w:r>
        <w:r w:rsidR="00452CDD">
          <w:rPr>
            <w:webHidden/>
          </w:rPr>
          <w:instrText xml:space="preserve"> PAGEREF _Toc119916276 \h </w:instrText>
        </w:r>
        <w:r w:rsidR="00452CDD">
          <w:rPr>
            <w:webHidden/>
          </w:rPr>
        </w:r>
        <w:r w:rsidR="00452CDD">
          <w:rPr>
            <w:webHidden/>
          </w:rPr>
          <w:fldChar w:fldCharType="separate"/>
        </w:r>
        <w:r w:rsidR="00181C23">
          <w:rPr>
            <w:webHidden/>
          </w:rPr>
          <w:t>11</w:t>
        </w:r>
        <w:r w:rsidR="00452CDD">
          <w:rPr>
            <w:webHidden/>
          </w:rPr>
          <w:fldChar w:fldCharType="end"/>
        </w:r>
      </w:hyperlink>
    </w:p>
    <w:p w14:paraId="66C6E50A" w14:textId="77777777" w:rsidR="00452CDD" w:rsidRDefault="00034870">
      <w:pPr>
        <w:pStyle w:val="TOC4"/>
        <w:rPr>
          <w:rFonts w:asciiTheme="minorHAnsi" w:eastAsiaTheme="minorEastAsia" w:hAnsiTheme="minorHAnsi" w:cstheme="minorBidi"/>
          <w:sz w:val="22"/>
          <w:szCs w:val="22"/>
          <w:lang w:val="ro-RO" w:eastAsia="ro-RO"/>
        </w:rPr>
      </w:pPr>
      <w:hyperlink w:anchor="_Toc119916277" w:history="1">
        <w:r w:rsidR="00452CDD" w:rsidRPr="00CF216B">
          <w:rPr>
            <w:rStyle w:val="Hyperlink"/>
          </w:rPr>
          <w:t>POIM: A fost publicat Ghidul Solicitantului privind producerea energiei din surse regenerabile în vederea comercializării, la nivelul autorităților publice locale</w:t>
        </w:r>
        <w:r w:rsidR="00452CDD">
          <w:rPr>
            <w:webHidden/>
          </w:rPr>
          <w:tab/>
        </w:r>
        <w:r w:rsidR="00452CDD">
          <w:rPr>
            <w:webHidden/>
          </w:rPr>
          <w:fldChar w:fldCharType="begin"/>
        </w:r>
        <w:r w:rsidR="00452CDD">
          <w:rPr>
            <w:webHidden/>
          </w:rPr>
          <w:instrText xml:space="preserve"> PAGEREF _Toc119916277 \h </w:instrText>
        </w:r>
        <w:r w:rsidR="00452CDD">
          <w:rPr>
            <w:webHidden/>
          </w:rPr>
        </w:r>
        <w:r w:rsidR="00452CDD">
          <w:rPr>
            <w:webHidden/>
          </w:rPr>
          <w:fldChar w:fldCharType="separate"/>
        </w:r>
        <w:r w:rsidR="00181C23">
          <w:rPr>
            <w:webHidden/>
          </w:rPr>
          <w:t>12</w:t>
        </w:r>
        <w:r w:rsidR="00452CDD">
          <w:rPr>
            <w:webHidden/>
          </w:rPr>
          <w:fldChar w:fldCharType="end"/>
        </w:r>
      </w:hyperlink>
    </w:p>
    <w:p w14:paraId="774DA119" w14:textId="77777777" w:rsidR="00452CDD" w:rsidRDefault="00034870">
      <w:pPr>
        <w:pStyle w:val="TOC4"/>
        <w:rPr>
          <w:rFonts w:asciiTheme="minorHAnsi" w:eastAsiaTheme="minorEastAsia" w:hAnsiTheme="minorHAnsi" w:cstheme="minorBidi"/>
          <w:sz w:val="22"/>
          <w:szCs w:val="22"/>
          <w:lang w:val="ro-RO" w:eastAsia="ro-RO"/>
        </w:rPr>
      </w:pPr>
      <w:hyperlink w:anchor="_Toc119916278" w:history="1">
        <w:r w:rsidR="00452CDD" w:rsidRPr="00CF216B">
          <w:rPr>
            <w:rStyle w:val="Hyperlink"/>
          </w:rPr>
          <w:t>A fost semnat Acordul de asistență pentru implementarea proiectelor finanțate prin intermediul fondurilor europene dintre Guvernul României și BERD</w:t>
        </w:r>
        <w:r w:rsidR="00452CDD">
          <w:rPr>
            <w:webHidden/>
          </w:rPr>
          <w:tab/>
        </w:r>
        <w:r w:rsidR="00452CDD">
          <w:rPr>
            <w:webHidden/>
          </w:rPr>
          <w:fldChar w:fldCharType="begin"/>
        </w:r>
        <w:r w:rsidR="00452CDD">
          <w:rPr>
            <w:webHidden/>
          </w:rPr>
          <w:instrText xml:space="preserve"> PAGEREF _Toc119916278 \h </w:instrText>
        </w:r>
        <w:r w:rsidR="00452CDD">
          <w:rPr>
            <w:webHidden/>
          </w:rPr>
        </w:r>
        <w:r w:rsidR="00452CDD">
          <w:rPr>
            <w:webHidden/>
          </w:rPr>
          <w:fldChar w:fldCharType="separate"/>
        </w:r>
        <w:r w:rsidR="00181C23">
          <w:rPr>
            <w:webHidden/>
          </w:rPr>
          <w:t>13</w:t>
        </w:r>
        <w:r w:rsidR="00452CDD">
          <w:rPr>
            <w:webHidden/>
          </w:rPr>
          <w:fldChar w:fldCharType="end"/>
        </w:r>
      </w:hyperlink>
    </w:p>
    <w:p w14:paraId="782A2E92" w14:textId="77777777" w:rsidR="00452CDD" w:rsidRDefault="00034870">
      <w:pPr>
        <w:pStyle w:val="TOC4"/>
        <w:rPr>
          <w:rFonts w:asciiTheme="minorHAnsi" w:eastAsiaTheme="minorEastAsia" w:hAnsiTheme="minorHAnsi" w:cstheme="minorBidi"/>
          <w:sz w:val="22"/>
          <w:szCs w:val="22"/>
          <w:lang w:val="ro-RO" w:eastAsia="ro-RO"/>
        </w:rPr>
      </w:pPr>
      <w:hyperlink w:anchor="_Toc119916279" w:history="1">
        <w:r w:rsidR="00452CDD" w:rsidRPr="00CF216B">
          <w:rPr>
            <w:rStyle w:val="Hyperlink"/>
          </w:rPr>
          <w:t>Sprijin pentru UAT-urile la nivelul cărora sunt funcționale sisteme de alimentare centralizată cu energie termică pe bază de cărbune, păcură sau biomasă</w:t>
        </w:r>
        <w:r w:rsidR="00452CDD">
          <w:rPr>
            <w:webHidden/>
          </w:rPr>
          <w:tab/>
        </w:r>
        <w:r w:rsidR="00452CDD">
          <w:rPr>
            <w:webHidden/>
          </w:rPr>
          <w:fldChar w:fldCharType="begin"/>
        </w:r>
        <w:r w:rsidR="00452CDD">
          <w:rPr>
            <w:webHidden/>
          </w:rPr>
          <w:instrText xml:space="preserve"> PAGEREF _Toc119916279 \h </w:instrText>
        </w:r>
        <w:r w:rsidR="00452CDD">
          <w:rPr>
            <w:webHidden/>
          </w:rPr>
        </w:r>
        <w:r w:rsidR="00452CDD">
          <w:rPr>
            <w:webHidden/>
          </w:rPr>
          <w:fldChar w:fldCharType="separate"/>
        </w:r>
        <w:r w:rsidR="00181C23">
          <w:rPr>
            <w:webHidden/>
          </w:rPr>
          <w:t>14</w:t>
        </w:r>
        <w:r w:rsidR="00452CDD">
          <w:rPr>
            <w:webHidden/>
          </w:rPr>
          <w:fldChar w:fldCharType="end"/>
        </w:r>
      </w:hyperlink>
    </w:p>
    <w:p w14:paraId="054985DD"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80" w:history="1">
        <w:r w:rsidR="00452CDD" w:rsidRPr="00CF216B">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452CDD">
          <w:rPr>
            <w:webHidden/>
          </w:rPr>
          <w:tab/>
        </w:r>
        <w:r w:rsidR="00452CDD">
          <w:rPr>
            <w:webHidden/>
          </w:rPr>
          <w:fldChar w:fldCharType="begin"/>
        </w:r>
        <w:r w:rsidR="00452CDD">
          <w:rPr>
            <w:webHidden/>
          </w:rPr>
          <w:instrText xml:space="preserve"> PAGEREF _Toc119916280 \h </w:instrText>
        </w:r>
        <w:r w:rsidR="00452CDD">
          <w:rPr>
            <w:webHidden/>
          </w:rPr>
        </w:r>
        <w:r w:rsidR="00452CDD">
          <w:rPr>
            <w:webHidden/>
          </w:rPr>
          <w:fldChar w:fldCharType="separate"/>
        </w:r>
        <w:r w:rsidR="00181C23">
          <w:rPr>
            <w:webHidden/>
          </w:rPr>
          <w:t>14</w:t>
        </w:r>
        <w:r w:rsidR="00452CDD">
          <w:rPr>
            <w:webHidden/>
          </w:rPr>
          <w:fldChar w:fldCharType="end"/>
        </w:r>
      </w:hyperlink>
    </w:p>
    <w:p w14:paraId="70A11545" w14:textId="77777777" w:rsidR="00452CDD" w:rsidRDefault="00034870">
      <w:pPr>
        <w:pStyle w:val="TOC4"/>
        <w:rPr>
          <w:rFonts w:asciiTheme="minorHAnsi" w:eastAsiaTheme="minorEastAsia" w:hAnsiTheme="minorHAnsi" w:cstheme="minorBidi"/>
          <w:sz w:val="22"/>
          <w:szCs w:val="22"/>
          <w:lang w:val="ro-RO" w:eastAsia="ro-RO"/>
        </w:rPr>
      </w:pPr>
      <w:hyperlink w:anchor="_Toc119916281" w:history="1">
        <w:r w:rsidR="00452CDD" w:rsidRPr="00CF216B">
          <w:rPr>
            <w:rStyle w:val="Hyperlink"/>
            <w:b/>
          </w:rPr>
          <w:t>Perioada de depunere pe apelul PNRR dedicat accesului la cultură în zonele defavorizate va fi anunțată săptămâna viitoare</w:t>
        </w:r>
        <w:r w:rsidR="00452CDD">
          <w:rPr>
            <w:webHidden/>
          </w:rPr>
          <w:tab/>
        </w:r>
        <w:r w:rsidR="00452CDD">
          <w:rPr>
            <w:webHidden/>
          </w:rPr>
          <w:fldChar w:fldCharType="begin"/>
        </w:r>
        <w:r w:rsidR="00452CDD">
          <w:rPr>
            <w:webHidden/>
          </w:rPr>
          <w:instrText xml:space="preserve"> PAGEREF _Toc119916281 \h </w:instrText>
        </w:r>
        <w:r w:rsidR="00452CDD">
          <w:rPr>
            <w:webHidden/>
          </w:rPr>
        </w:r>
        <w:r w:rsidR="00452CDD">
          <w:rPr>
            <w:webHidden/>
          </w:rPr>
          <w:fldChar w:fldCharType="separate"/>
        </w:r>
        <w:r w:rsidR="00181C23">
          <w:rPr>
            <w:webHidden/>
          </w:rPr>
          <w:t>14</w:t>
        </w:r>
        <w:r w:rsidR="00452CDD">
          <w:rPr>
            <w:webHidden/>
          </w:rPr>
          <w:fldChar w:fldCharType="end"/>
        </w:r>
      </w:hyperlink>
    </w:p>
    <w:p w14:paraId="6EB9FBCA" w14:textId="77777777" w:rsidR="00452CDD" w:rsidRDefault="00034870">
      <w:pPr>
        <w:pStyle w:val="TOC4"/>
        <w:rPr>
          <w:rFonts w:asciiTheme="minorHAnsi" w:eastAsiaTheme="minorEastAsia" w:hAnsiTheme="minorHAnsi" w:cstheme="minorBidi"/>
          <w:sz w:val="22"/>
          <w:szCs w:val="22"/>
          <w:lang w:val="ro-RO" w:eastAsia="ro-RO"/>
        </w:rPr>
      </w:pPr>
      <w:hyperlink w:anchor="_Toc119916282" w:history="1">
        <w:r w:rsidR="00452CDD" w:rsidRPr="00CF216B">
          <w:rPr>
            <w:rStyle w:val="Hyperlink"/>
          </w:rPr>
          <w:t>PNRR: Noi contracte semnate prin Fondul local</w:t>
        </w:r>
        <w:r w:rsidR="00452CDD">
          <w:rPr>
            <w:webHidden/>
          </w:rPr>
          <w:tab/>
        </w:r>
        <w:r w:rsidR="00452CDD">
          <w:rPr>
            <w:webHidden/>
          </w:rPr>
          <w:fldChar w:fldCharType="begin"/>
        </w:r>
        <w:r w:rsidR="00452CDD">
          <w:rPr>
            <w:webHidden/>
          </w:rPr>
          <w:instrText xml:space="preserve"> PAGEREF _Toc119916282 \h </w:instrText>
        </w:r>
        <w:r w:rsidR="00452CDD">
          <w:rPr>
            <w:webHidden/>
          </w:rPr>
        </w:r>
        <w:r w:rsidR="00452CDD">
          <w:rPr>
            <w:webHidden/>
          </w:rPr>
          <w:fldChar w:fldCharType="separate"/>
        </w:r>
        <w:r w:rsidR="00181C23">
          <w:rPr>
            <w:webHidden/>
          </w:rPr>
          <w:t>15</w:t>
        </w:r>
        <w:r w:rsidR="00452CDD">
          <w:rPr>
            <w:webHidden/>
          </w:rPr>
          <w:fldChar w:fldCharType="end"/>
        </w:r>
      </w:hyperlink>
    </w:p>
    <w:p w14:paraId="6FFD5ACF" w14:textId="77777777" w:rsidR="00452CDD" w:rsidRDefault="00034870">
      <w:pPr>
        <w:pStyle w:val="TOC4"/>
        <w:rPr>
          <w:rFonts w:asciiTheme="minorHAnsi" w:eastAsiaTheme="minorEastAsia" w:hAnsiTheme="minorHAnsi" w:cstheme="minorBidi"/>
          <w:sz w:val="22"/>
          <w:szCs w:val="22"/>
          <w:lang w:val="ro-RO" w:eastAsia="ro-RO"/>
        </w:rPr>
      </w:pPr>
      <w:hyperlink w:anchor="_Toc119916283" w:history="1">
        <w:r w:rsidR="00452CDD" w:rsidRPr="00CF216B">
          <w:rPr>
            <w:rStyle w:val="Hyperlink"/>
          </w:rPr>
          <w:t>O nouă actualizare a calendarului estimativ privind lansările de apeluri pe PNRR</w:t>
        </w:r>
        <w:r w:rsidR="00452CDD">
          <w:rPr>
            <w:webHidden/>
          </w:rPr>
          <w:tab/>
        </w:r>
        <w:r w:rsidR="00452CDD">
          <w:rPr>
            <w:webHidden/>
          </w:rPr>
          <w:fldChar w:fldCharType="begin"/>
        </w:r>
        <w:r w:rsidR="00452CDD">
          <w:rPr>
            <w:webHidden/>
          </w:rPr>
          <w:instrText xml:space="preserve"> PAGEREF _Toc119916283 \h </w:instrText>
        </w:r>
        <w:r w:rsidR="00452CDD">
          <w:rPr>
            <w:webHidden/>
          </w:rPr>
        </w:r>
        <w:r w:rsidR="00452CDD">
          <w:rPr>
            <w:webHidden/>
          </w:rPr>
          <w:fldChar w:fldCharType="separate"/>
        </w:r>
        <w:r w:rsidR="00181C23">
          <w:rPr>
            <w:webHidden/>
          </w:rPr>
          <w:t>16</w:t>
        </w:r>
        <w:r w:rsidR="00452CDD">
          <w:rPr>
            <w:webHidden/>
          </w:rPr>
          <w:fldChar w:fldCharType="end"/>
        </w:r>
      </w:hyperlink>
    </w:p>
    <w:p w14:paraId="65919CBA" w14:textId="77777777" w:rsidR="00452CDD" w:rsidRDefault="00034870">
      <w:pPr>
        <w:pStyle w:val="TOC4"/>
        <w:rPr>
          <w:rFonts w:asciiTheme="minorHAnsi" w:eastAsiaTheme="minorEastAsia" w:hAnsiTheme="minorHAnsi" w:cstheme="minorBidi"/>
          <w:sz w:val="22"/>
          <w:szCs w:val="22"/>
          <w:lang w:val="ro-RO" w:eastAsia="ro-RO"/>
        </w:rPr>
      </w:pPr>
      <w:hyperlink w:anchor="_Toc119916284" w:history="1">
        <w:r w:rsidR="00452CDD" w:rsidRPr="00CF216B">
          <w:rPr>
            <w:rStyle w:val="Hyperlink"/>
          </w:rPr>
          <w:t>Ministerul Cercetării, Inovării și Digitalizării a prelungit perioada de depunere a proiectelor pentru Investiția 8 – PNRR</w:t>
        </w:r>
        <w:r w:rsidR="00452CDD">
          <w:rPr>
            <w:webHidden/>
          </w:rPr>
          <w:tab/>
        </w:r>
        <w:r w:rsidR="00452CDD">
          <w:rPr>
            <w:webHidden/>
          </w:rPr>
          <w:fldChar w:fldCharType="begin"/>
        </w:r>
        <w:r w:rsidR="00452CDD">
          <w:rPr>
            <w:webHidden/>
          </w:rPr>
          <w:instrText xml:space="preserve"> PAGEREF _Toc119916284 \h </w:instrText>
        </w:r>
        <w:r w:rsidR="00452CDD">
          <w:rPr>
            <w:webHidden/>
          </w:rPr>
        </w:r>
        <w:r w:rsidR="00452CDD">
          <w:rPr>
            <w:webHidden/>
          </w:rPr>
          <w:fldChar w:fldCharType="separate"/>
        </w:r>
        <w:r w:rsidR="00181C23">
          <w:rPr>
            <w:webHidden/>
          </w:rPr>
          <w:t>16</w:t>
        </w:r>
        <w:r w:rsidR="00452CDD">
          <w:rPr>
            <w:webHidden/>
          </w:rPr>
          <w:fldChar w:fldCharType="end"/>
        </w:r>
      </w:hyperlink>
    </w:p>
    <w:p w14:paraId="1E366A35" w14:textId="77777777" w:rsidR="00452CDD" w:rsidRDefault="00034870">
      <w:pPr>
        <w:pStyle w:val="TOC4"/>
        <w:rPr>
          <w:rFonts w:asciiTheme="minorHAnsi" w:eastAsiaTheme="minorEastAsia" w:hAnsiTheme="minorHAnsi" w:cstheme="minorBidi"/>
          <w:sz w:val="22"/>
          <w:szCs w:val="22"/>
          <w:lang w:val="ro-RO" w:eastAsia="ro-RO"/>
        </w:rPr>
      </w:pPr>
      <w:hyperlink w:anchor="_Toc119916285" w:history="1">
        <w:r w:rsidR="00452CDD" w:rsidRPr="00CF216B">
          <w:rPr>
            <w:rStyle w:val="Hyperlink"/>
          </w:rPr>
          <w:t>PNRR: A fost lansat apelul de proiecte competitive „Program-pilot pentru dezvoltarea consorțiilor regionale pentru învățământ dual”</w:t>
        </w:r>
        <w:r w:rsidR="00452CDD">
          <w:rPr>
            <w:webHidden/>
          </w:rPr>
          <w:tab/>
        </w:r>
        <w:r w:rsidR="00452CDD">
          <w:rPr>
            <w:webHidden/>
          </w:rPr>
          <w:fldChar w:fldCharType="begin"/>
        </w:r>
        <w:r w:rsidR="00452CDD">
          <w:rPr>
            <w:webHidden/>
          </w:rPr>
          <w:instrText xml:space="preserve"> PAGEREF _Toc119916285 \h </w:instrText>
        </w:r>
        <w:r w:rsidR="00452CDD">
          <w:rPr>
            <w:webHidden/>
          </w:rPr>
        </w:r>
        <w:r w:rsidR="00452CDD">
          <w:rPr>
            <w:webHidden/>
          </w:rPr>
          <w:fldChar w:fldCharType="separate"/>
        </w:r>
        <w:r w:rsidR="00181C23">
          <w:rPr>
            <w:webHidden/>
          </w:rPr>
          <w:t>17</w:t>
        </w:r>
        <w:r w:rsidR="00452CDD">
          <w:rPr>
            <w:webHidden/>
          </w:rPr>
          <w:fldChar w:fldCharType="end"/>
        </w:r>
      </w:hyperlink>
    </w:p>
    <w:p w14:paraId="2895368B" w14:textId="77777777" w:rsidR="00452CDD" w:rsidRDefault="00034870">
      <w:pPr>
        <w:pStyle w:val="TOC4"/>
        <w:rPr>
          <w:rFonts w:asciiTheme="minorHAnsi" w:eastAsiaTheme="minorEastAsia" w:hAnsiTheme="minorHAnsi" w:cstheme="minorBidi"/>
          <w:sz w:val="22"/>
          <w:szCs w:val="22"/>
          <w:lang w:val="ro-RO" w:eastAsia="ro-RO"/>
        </w:rPr>
      </w:pPr>
      <w:hyperlink w:anchor="_Toc119916286" w:history="1">
        <w:r w:rsidR="00452CDD" w:rsidRPr="00CF216B">
          <w:rPr>
            <w:rStyle w:val="Hyperlink"/>
          </w:rPr>
          <w:t>PNRR: Pe 5 decembrie se lansează apelul de proiecte pentru traseele cicloturistice</w:t>
        </w:r>
        <w:r w:rsidR="00452CDD">
          <w:rPr>
            <w:webHidden/>
          </w:rPr>
          <w:tab/>
        </w:r>
        <w:r w:rsidR="00452CDD">
          <w:rPr>
            <w:webHidden/>
          </w:rPr>
          <w:fldChar w:fldCharType="begin"/>
        </w:r>
        <w:r w:rsidR="00452CDD">
          <w:rPr>
            <w:webHidden/>
          </w:rPr>
          <w:instrText xml:space="preserve"> PAGEREF _Toc119916286 \h </w:instrText>
        </w:r>
        <w:r w:rsidR="00452CDD">
          <w:rPr>
            <w:webHidden/>
          </w:rPr>
        </w:r>
        <w:r w:rsidR="00452CDD">
          <w:rPr>
            <w:webHidden/>
          </w:rPr>
          <w:fldChar w:fldCharType="separate"/>
        </w:r>
        <w:r w:rsidR="00181C23">
          <w:rPr>
            <w:webHidden/>
          </w:rPr>
          <w:t>18</w:t>
        </w:r>
        <w:r w:rsidR="00452CDD">
          <w:rPr>
            <w:webHidden/>
          </w:rPr>
          <w:fldChar w:fldCharType="end"/>
        </w:r>
      </w:hyperlink>
    </w:p>
    <w:p w14:paraId="7F5A2A50"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87" w:history="1">
        <w:r w:rsidR="00452CDD" w:rsidRPr="00CF216B">
          <w:rPr>
            <w:rStyle w:val="Hyperlink"/>
          </w:rPr>
          <w:t>APELURI – Finanțări</w:t>
        </w:r>
        <w:r w:rsidR="00452CDD">
          <w:rPr>
            <w:webHidden/>
          </w:rPr>
          <w:tab/>
        </w:r>
        <w:r w:rsidR="00452CDD">
          <w:rPr>
            <w:webHidden/>
          </w:rPr>
          <w:fldChar w:fldCharType="begin"/>
        </w:r>
        <w:r w:rsidR="00452CDD">
          <w:rPr>
            <w:webHidden/>
          </w:rPr>
          <w:instrText xml:space="preserve"> PAGEREF _Toc119916287 \h </w:instrText>
        </w:r>
        <w:r w:rsidR="00452CDD">
          <w:rPr>
            <w:webHidden/>
          </w:rPr>
        </w:r>
        <w:r w:rsidR="00452CDD">
          <w:rPr>
            <w:webHidden/>
          </w:rPr>
          <w:fldChar w:fldCharType="separate"/>
        </w:r>
        <w:r w:rsidR="00181C23">
          <w:rPr>
            <w:webHidden/>
          </w:rPr>
          <w:t>18</w:t>
        </w:r>
        <w:r w:rsidR="00452CDD">
          <w:rPr>
            <w:webHidden/>
          </w:rPr>
          <w:fldChar w:fldCharType="end"/>
        </w:r>
      </w:hyperlink>
    </w:p>
    <w:p w14:paraId="41164BA1" w14:textId="77777777" w:rsidR="00452CDD" w:rsidRDefault="00034870">
      <w:pPr>
        <w:pStyle w:val="TOC4"/>
        <w:rPr>
          <w:rFonts w:asciiTheme="minorHAnsi" w:eastAsiaTheme="minorEastAsia" w:hAnsiTheme="minorHAnsi" w:cstheme="minorBidi"/>
          <w:sz w:val="22"/>
          <w:szCs w:val="22"/>
          <w:lang w:val="ro-RO" w:eastAsia="ro-RO"/>
        </w:rPr>
      </w:pPr>
      <w:hyperlink w:anchor="_Toc119916288" w:history="1">
        <w:r w:rsidR="00452CDD" w:rsidRPr="00CF216B">
          <w:rPr>
            <w:rStyle w:val="Hyperlink"/>
          </w:rPr>
          <w:t>EIT a lansat un apel privind consolidarea capacității de inovare pentru învățământul superior</w:t>
        </w:r>
        <w:r w:rsidR="00452CDD">
          <w:rPr>
            <w:webHidden/>
          </w:rPr>
          <w:tab/>
        </w:r>
        <w:r w:rsidR="00452CDD">
          <w:rPr>
            <w:webHidden/>
          </w:rPr>
          <w:fldChar w:fldCharType="begin"/>
        </w:r>
        <w:r w:rsidR="00452CDD">
          <w:rPr>
            <w:webHidden/>
          </w:rPr>
          <w:instrText xml:space="preserve"> PAGEREF _Toc119916288 \h </w:instrText>
        </w:r>
        <w:r w:rsidR="00452CDD">
          <w:rPr>
            <w:webHidden/>
          </w:rPr>
        </w:r>
        <w:r w:rsidR="00452CDD">
          <w:rPr>
            <w:webHidden/>
          </w:rPr>
          <w:fldChar w:fldCharType="separate"/>
        </w:r>
        <w:r w:rsidR="00181C23">
          <w:rPr>
            <w:webHidden/>
          </w:rPr>
          <w:t>18</w:t>
        </w:r>
        <w:r w:rsidR="00452CDD">
          <w:rPr>
            <w:webHidden/>
          </w:rPr>
          <w:fldChar w:fldCharType="end"/>
        </w:r>
      </w:hyperlink>
    </w:p>
    <w:p w14:paraId="0F60300A" w14:textId="77777777" w:rsidR="00452CDD" w:rsidRDefault="00034870">
      <w:pPr>
        <w:pStyle w:val="TOC4"/>
        <w:rPr>
          <w:rFonts w:asciiTheme="minorHAnsi" w:eastAsiaTheme="minorEastAsia" w:hAnsiTheme="minorHAnsi" w:cstheme="minorBidi"/>
          <w:sz w:val="22"/>
          <w:szCs w:val="22"/>
          <w:lang w:val="ro-RO" w:eastAsia="ro-RO"/>
        </w:rPr>
      </w:pPr>
      <w:hyperlink w:anchor="_Toc119916289" w:history="1">
        <w:r w:rsidR="00452CDD" w:rsidRPr="00CF216B">
          <w:rPr>
            <w:rStyle w:val="Hyperlink"/>
          </w:rPr>
          <w:t>S-a lansat cel de-al treilea apel de proiecte în cadrul Fondului pentru Inovare!</w:t>
        </w:r>
        <w:r w:rsidR="00452CDD">
          <w:rPr>
            <w:webHidden/>
          </w:rPr>
          <w:tab/>
        </w:r>
        <w:r w:rsidR="00452CDD">
          <w:rPr>
            <w:webHidden/>
          </w:rPr>
          <w:fldChar w:fldCharType="begin"/>
        </w:r>
        <w:r w:rsidR="00452CDD">
          <w:rPr>
            <w:webHidden/>
          </w:rPr>
          <w:instrText xml:space="preserve"> PAGEREF _Toc119916289 \h </w:instrText>
        </w:r>
        <w:r w:rsidR="00452CDD">
          <w:rPr>
            <w:webHidden/>
          </w:rPr>
        </w:r>
        <w:r w:rsidR="00452CDD">
          <w:rPr>
            <w:webHidden/>
          </w:rPr>
          <w:fldChar w:fldCharType="separate"/>
        </w:r>
        <w:r w:rsidR="00181C23">
          <w:rPr>
            <w:webHidden/>
          </w:rPr>
          <w:t>19</w:t>
        </w:r>
        <w:r w:rsidR="00452CDD">
          <w:rPr>
            <w:webHidden/>
          </w:rPr>
          <w:fldChar w:fldCharType="end"/>
        </w:r>
      </w:hyperlink>
    </w:p>
    <w:p w14:paraId="781FAD39" w14:textId="77777777" w:rsidR="00452CDD" w:rsidRDefault="00034870">
      <w:pPr>
        <w:pStyle w:val="TOC4"/>
        <w:rPr>
          <w:rFonts w:asciiTheme="minorHAnsi" w:eastAsiaTheme="minorEastAsia" w:hAnsiTheme="minorHAnsi" w:cstheme="minorBidi"/>
          <w:sz w:val="22"/>
          <w:szCs w:val="22"/>
          <w:lang w:val="ro-RO" w:eastAsia="ro-RO"/>
        </w:rPr>
      </w:pPr>
      <w:hyperlink w:anchor="_Toc119916290" w:history="1">
        <w:r w:rsidR="00452CDD" w:rsidRPr="00CF216B">
          <w:rPr>
            <w:rStyle w:val="Hyperlink"/>
          </w:rPr>
          <w:t>Înscrieri deschise pentru Premiile Europene pentru Patrimoniu / Premiile Europa Nostra 2023!</w:t>
        </w:r>
        <w:r w:rsidR="00452CDD">
          <w:rPr>
            <w:webHidden/>
          </w:rPr>
          <w:tab/>
        </w:r>
        <w:r w:rsidR="00452CDD">
          <w:rPr>
            <w:webHidden/>
          </w:rPr>
          <w:fldChar w:fldCharType="begin"/>
        </w:r>
        <w:r w:rsidR="00452CDD">
          <w:rPr>
            <w:webHidden/>
          </w:rPr>
          <w:instrText xml:space="preserve"> PAGEREF _Toc119916290 \h </w:instrText>
        </w:r>
        <w:r w:rsidR="00452CDD">
          <w:rPr>
            <w:webHidden/>
          </w:rPr>
        </w:r>
        <w:r w:rsidR="00452CDD">
          <w:rPr>
            <w:webHidden/>
          </w:rPr>
          <w:fldChar w:fldCharType="separate"/>
        </w:r>
        <w:r w:rsidR="00181C23">
          <w:rPr>
            <w:webHidden/>
          </w:rPr>
          <w:t>20</w:t>
        </w:r>
        <w:r w:rsidR="00452CDD">
          <w:rPr>
            <w:webHidden/>
          </w:rPr>
          <w:fldChar w:fldCharType="end"/>
        </w:r>
      </w:hyperlink>
    </w:p>
    <w:p w14:paraId="72454962" w14:textId="77777777" w:rsidR="00452CDD" w:rsidRDefault="00034870">
      <w:pPr>
        <w:pStyle w:val="TOC4"/>
        <w:rPr>
          <w:rFonts w:asciiTheme="minorHAnsi" w:eastAsiaTheme="minorEastAsia" w:hAnsiTheme="minorHAnsi" w:cstheme="minorBidi"/>
          <w:sz w:val="22"/>
          <w:szCs w:val="22"/>
          <w:lang w:val="ro-RO" w:eastAsia="ro-RO"/>
        </w:rPr>
      </w:pPr>
      <w:hyperlink w:anchor="_Toc119916291" w:history="1">
        <w:r w:rsidR="00452CDD" w:rsidRPr="00CF216B">
          <w:rPr>
            <w:rStyle w:val="Hyperlink"/>
          </w:rPr>
          <w:t>S-a lansat apelul privind circulația operelor literare europene 2023</w:t>
        </w:r>
        <w:r w:rsidR="00452CDD">
          <w:rPr>
            <w:webHidden/>
          </w:rPr>
          <w:tab/>
        </w:r>
        <w:r w:rsidR="00452CDD">
          <w:rPr>
            <w:webHidden/>
          </w:rPr>
          <w:fldChar w:fldCharType="begin"/>
        </w:r>
        <w:r w:rsidR="00452CDD">
          <w:rPr>
            <w:webHidden/>
          </w:rPr>
          <w:instrText xml:space="preserve"> PAGEREF _Toc119916291 \h </w:instrText>
        </w:r>
        <w:r w:rsidR="00452CDD">
          <w:rPr>
            <w:webHidden/>
          </w:rPr>
        </w:r>
        <w:r w:rsidR="00452CDD">
          <w:rPr>
            <w:webHidden/>
          </w:rPr>
          <w:fldChar w:fldCharType="separate"/>
        </w:r>
        <w:r w:rsidR="00181C23">
          <w:rPr>
            <w:webHidden/>
          </w:rPr>
          <w:t>20</w:t>
        </w:r>
        <w:r w:rsidR="00452CDD">
          <w:rPr>
            <w:webHidden/>
          </w:rPr>
          <w:fldChar w:fldCharType="end"/>
        </w:r>
      </w:hyperlink>
    </w:p>
    <w:p w14:paraId="671D212C" w14:textId="77777777" w:rsidR="00452CDD" w:rsidRDefault="00034870">
      <w:pPr>
        <w:pStyle w:val="TOC4"/>
        <w:rPr>
          <w:rFonts w:asciiTheme="minorHAnsi" w:eastAsiaTheme="minorEastAsia" w:hAnsiTheme="minorHAnsi" w:cstheme="minorBidi"/>
          <w:sz w:val="22"/>
          <w:szCs w:val="22"/>
          <w:lang w:val="ro-RO" w:eastAsia="ro-RO"/>
        </w:rPr>
      </w:pPr>
      <w:hyperlink w:anchor="_Toc119916292" w:history="1">
        <w:r w:rsidR="00452CDD" w:rsidRPr="00CF216B">
          <w:rPr>
            <w:rStyle w:val="Hyperlink"/>
          </w:rPr>
          <w:t>Apel de proiecte dedicat „înverzirii” antreprenorilor și IMM-urilor din economia socială</w:t>
        </w:r>
        <w:r w:rsidR="00452CDD">
          <w:rPr>
            <w:webHidden/>
          </w:rPr>
          <w:tab/>
        </w:r>
        <w:r w:rsidR="00452CDD">
          <w:rPr>
            <w:webHidden/>
          </w:rPr>
          <w:fldChar w:fldCharType="begin"/>
        </w:r>
        <w:r w:rsidR="00452CDD">
          <w:rPr>
            <w:webHidden/>
          </w:rPr>
          <w:instrText xml:space="preserve"> PAGEREF _Toc119916292 \h </w:instrText>
        </w:r>
        <w:r w:rsidR="00452CDD">
          <w:rPr>
            <w:webHidden/>
          </w:rPr>
        </w:r>
        <w:r w:rsidR="00452CDD">
          <w:rPr>
            <w:webHidden/>
          </w:rPr>
          <w:fldChar w:fldCharType="separate"/>
        </w:r>
        <w:r w:rsidR="00181C23">
          <w:rPr>
            <w:webHidden/>
          </w:rPr>
          <w:t>21</w:t>
        </w:r>
        <w:r w:rsidR="00452CDD">
          <w:rPr>
            <w:webHidden/>
          </w:rPr>
          <w:fldChar w:fldCharType="end"/>
        </w:r>
      </w:hyperlink>
    </w:p>
    <w:p w14:paraId="638E7677" w14:textId="77777777" w:rsidR="00452CDD" w:rsidRDefault="00034870">
      <w:pPr>
        <w:pStyle w:val="TOC4"/>
        <w:rPr>
          <w:rFonts w:asciiTheme="minorHAnsi" w:eastAsiaTheme="minorEastAsia" w:hAnsiTheme="minorHAnsi" w:cstheme="minorBidi"/>
          <w:sz w:val="22"/>
          <w:szCs w:val="22"/>
          <w:lang w:val="ro-RO" w:eastAsia="ro-RO"/>
        </w:rPr>
      </w:pPr>
      <w:hyperlink w:anchor="_Toc119916293" w:history="1">
        <w:r w:rsidR="00452CDD" w:rsidRPr="00CF216B">
          <w:rPr>
            <w:rStyle w:val="Hyperlink"/>
          </w:rPr>
          <w:t>Granturi de până la 500.000 euro pentru sprijinirea producției românești</w:t>
        </w:r>
        <w:r w:rsidR="00452CDD">
          <w:rPr>
            <w:webHidden/>
          </w:rPr>
          <w:tab/>
        </w:r>
        <w:r w:rsidR="00452CDD">
          <w:rPr>
            <w:webHidden/>
          </w:rPr>
          <w:fldChar w:fldCharType="begin"/>
        </w:r>
        <w:r w:rsidR="00452CDD">
          <w:rPr>
            <w:webHidden/>
          </w:rPr>
          <w:instrText xml:space="preserve"> PAGEREF _Toc119916293 \h </w:instrText>
        </w:r>
        <w:r w:rsidR="00452CDD">
          <w:rPr>
            <w:webHidden/>
          </w:rPr>
        </w:r>
        <w:r w:rsidR="00452CDD">
          <w:rPr>
            <w:webHidden/>
          </w:rPr>
          <w:fldChar w:fldCharType="separate"/>
        </w:r>
        <w:r w:rsidR="00181C23">
          <w:rPr>
            <w:webHidden/>
          </w:rPr>
          <w:t>22</w:t>
        </w:r>
        <w:r w:rsidR="00452CDD">
          <w:rPr>
            <w:webHidden/>
          </w:rPr>
          <w:fldChar w:fldCharType="end"/>
        </w:r>
      </w:hyperlink>
    </w:p>
    <w:p w14:paraId="6B639921"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94" w:history="1">
        <w:r w:rsidR="00452CDD" w:rsidRPr="00CF216B">
          <w:rPr>
            <w:rStyle w:val="Hyperlink"/>
          </w:rPr>
          <w:t>Consultare Publică</w:t>
        </w:r>
        <w:r w:rsidR="00452CDD">
          <w:rPr>
            <w:webHidden/>
          </w:rPr>
          <w:tab/>
        </w:r>
        <w:r w:rsidR="00452CDD">
          <w:rPr>
            <w:webHidden/>
          </w:rPr>
          <w:fldChar w:fldCharType="begin"/>
        </w:r>
        <w:r w:rsidR="00452CDD">
          <w:rPr>
            <w:webHidden/>
          </w:rPr>
          <w:instrText xml:space="preserve"> PAGEREF _Toc119916294 \h </w:instrText>
        </w:r>
        <w:r w:rsidR="00452CDD">
          <w:rPr>
            <w:webHidden/>
          </w:rPr>
        </w:r>
        <w:r w:rsidR="00452CDD">
          <w:rPr>
            <w:webHidden/>
          </w:rPr>
          <w:fldChar w:fldCharType="separate"/>
        </w:r>
        <w:r w:rsidR="00181C23">
          <w:rPr>
            <w:webHidden/>
          </w:rPr>
          <w:t>23</w:t>
        </w:r>
        <w:r w:rsidR="00452CDD">
          <w:rPr>
            <w:webHidden/>
          </w:rPr>
          <w:fldChar w:fldCharType="end"/>
        </w:r>
      </w:hyperlink>
    </w:p>
    <w:p w14:paraId="66F68863" w14:textId="77777777" w:rsidR="00452CDD" w:rsidRDefault="00034870">
      <w:pPr>
        <w:pStyle w:val="TOC4"/>
        <w:rPr>
          <w:rFonts w:asciiTheme="minorHAnsi" w:eastAsiaTheme="minorEastAsia" w:hAnsiTheme="minorHAnsi" w:cstheme="minorBidi"/>
          <w:sz w:val="22"/>
          <w:szCs w:val="22"/>
          <w:lang w:val="ro-RO" w:eastAsia="ro-RO"/>
        </w:rPr>
      </w:pPr>
      <w:hyperlink w:anchor="_Toc119916295" w:history="1">
        <w:r w:rsidR="00452CDD" w:rsidRPr="00CF216B">
          <w:rPr>
            <w:rStyle w:val="Hyperlink"/>
          </w:rPr>
          <w:t>PNRR: Ghid de finanțare pentru Componenta 12: Sănătate, Investiția specifică I1.2. Unități medicale mobile (caravane), în consultare publică</w:t>
        </w:r>
        <w:r w:rsidR="00452CDD">
          <w:rPr>
            <w:webHidden/>
          </w:rPr>
          <w:tab/>
        </w:r>
        <w:r w:rsidR="00452CDD">
          <w:rPr>
            <w:webHidden/>
          </w:rPr>
          <w:fldChar w:fldCharType="begin"/>
        </w:r>
        <w:r w:rsidR="00452CDD">
          <w:rPr>
            <w:webHidden/>
          </w:rPr>
          <w:instrText xml:space="preserve"> PAGEREF _Toc119916295 \h </w:instrText>
        </w:r>
        <w:r w:rsidR="00452CDD">
          <w:rPr>
            <w:webHidden/>
          </w:rPr>
        </w:r>
        <w:r w:rsidR="00452CDD">
          <w:rPr>
            <w:webHidden/>
          </w:rPr>
          <w:fldChar w:fldCharType="separate"/>
        </w:r>
        <w:r w:rsidR="00181C23">
          <w:rPr>
            <w:webHidden/>
          </w:rPr>
          <w:t>23</w:t>
        </w:r>
        <w:r w:rsidR="00452CDD">
          <w:rPr>
            <w:webHidden/>
          </w:rPr>
          <w:fldChar w:fldCharType="end"/>
        </w:r>
      </w:hyperlink>
    </w:p>
    <w:p w14:paraId="1ADB327B" w14:textId="77777777" w:rsidR="00452CDD" w:rsidRDefault="00034870">
      <w:pPr>
        <w:pStyle w:val="TOC4"/>
        <w:rPr>
          <w:rFonts w:asciiTheme="minorHAnsi" w:eastAsiaTheme="minorEastAsia" w:hAnsiTheme="minorHAnsi" w:cstheme="minorBidi"/>
          <w:sz w:val="22"/>
          <w:szCs w:val="22"/>
          <w:lang w:val="ro-RO" w:eastAsia="ro-RO"/>
        </w:rPr>
      </w:pPr>
      <w:hyperlink w:anchor="_Toc119916296" w:history="1">
        <w:r w:rsidR="00452CDD" w:rsidRPr="00CF216B">
          <w:rPr>
            <w:rStyle w:val="Hyperlink"/>
          </w:rPr>
          <w:t>Proiect OUG privind dezvoltarea sistemului informatic MySMIS2021/SMIS2021+ și a aplicațiilor informatice MySMIS2021 și SMIS2021, în consultare publică</w:t>
        </w:r>
        <w:r w:rsidR="00452CDD">
          <w:rPr>
            <w:webHidden/>
          </w:rPr>
          <w:tab/>
        </w:r>
        <w:r w:rsidR="00452CDD">
          <w:rPr>
            <w:webHidden/>
          </w:rPr>
          <w:fldChar w:fldCharType="begin"/>
        </w:r>
        <w:r w:rsidR="00452CDD">
          <w:rPr>
            <w:webHidden/>
          </w:rPr>
          <w:instrText xml:space="preserve"> PAGEREF _Toc119916296 \h </w:instrText>
        </w:r>
        <w:r w:rsidR="00452CDD">
          <w:rPr>
            <w:webHidden/>
          </w:rPr>
        </w:r>
        <w:r w:rsidR="00452CDD">
          <w:rPr>
            <w:webHidden/>
          </w:rPr>
          <w:fldChar w:fldCharType="separate"/>
        </w:r>
        <w:r w:rsidR="00181C23">
          <w:rPr>
            <w:webHidden/>
          </w:rPr>
          <w:t>24</w:t>
        </w:r>
        <w:r w:rsidR="00452CDD">
          <w:rPr>
            <w:webHidden/>
          </w:rPr>
          <w:fldChar w:fldCharType="end"/>
        </w:r>
      </w:hyperlink>
    </w:p>
    <w:p w14:paraId="48842799" w14:textId="77777777" w:rsidR="00B37E2D" w:rsidRDefault="00B37E2D">
      <w:pPr>
        <w:pStyle w:val="TOC2"/>
        <w:rPr>
          <w:rStyle w:val="Hyperlink"/>
        </w:rPr>
      </w:pPr>
    </w:p>
    <w:p w14:paraId="10EFE4F0" w14:textId="77777777" w:rsidR="00B37E2D" w:rsidRDefault="00B37E2D">
      <w:pPr>
        <w:pStyle w:val="TOC2"/>
        <w:rPr>
          <w:rStyle w:val="Hyperlink"/>
        </w:rPr>
      </w:pPr>
    </w:p>
    <w:p w14:paraId="5E2E822F" w14:textId="77777777" w:rsidR="00B37E2D" w:rsidRDefault="00B37E2D">
      <w:pPr>
        <w:pStyle w:val="TOC2"/>
        <w:rPr>
          <w:rStyle w:val="Hyperlink"/>
        </w:rPr>
      </w:pPr>
    </w:p>
    <w:p w14:paraId="39452B5A" w14:textId="21C715FC" w:rsidR="00B37E2D" w:rsidRDefault="00B37E2D">
      <w:pPr>
        <w:pStyle w:val="TOC2"/>
        <w:rPr>
          <w:rStyle w:val="Hyperlink"/>
        </w:rPr>
      </w:pPr>
      <w:r w:rsidRPr="001A4C20">
        <w:rPr>
          <w:lang w:eastAsia="ro-RO"/>
        </w:rPr>
        <w:lastRenderedPageBreak/>
        <mc:AlternateContent>
          <mc:Choice Requires="wps">
            <w:drawing>
              <wp:anchor distT="0" distB="0" distL="114300" distR="114300" simplePos="0" relativeHeight="252089344" behindDoc="1" locked="0" layoutInCell="1" allowOverlap="1" wp14:anchorId="3DFD06D8" wp14:editId="0730FDDC">
                <wp:simplePos x="0" y="0"/>
                <wp:positionH relativeFrom="column">
                  <wp:posOffset>21590</wp:posOffset>
                </wp:positionH>
                <wp:positionV relativeFrom="page">
                  <wp:posOffset>1276350</wp:posOffset>
                </wp:positionV>
                <wp:extent cx="6153785" cy="4486275"/>
                <wp:effectExtent l="38100" t="38100" r="37465" b="4762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4486275"/>
                        </a:xfrm>
                        <a:prstGeom prst="rect">
                          <a:avLst/>
                        </a:prstGeom>
                        <a:solidFill>
                          <a:srgbClr val="CDDDEB">
                            <a:alpha val="80000"/>
                          </a:srgbClr>
                        </a:solidFill>
                        <a:ln w="79375" cmpd="thickThin">
                          <a:solidFill>
                            <a:srgbClr val="808080"/>
                          </a:solidFill>
                          <a:miter lim="800000"/>
                          <a:headEnd/>
                          <a:tailEnd/>
                        </a:ln>
                      </wps:spPr>
                      <wps:txbx>
                        <w:txbxContent>
                          <w:p w14:paraId="15899B4E" w14:textId="77777777" w:rsidR="00034870" w:rsidRDefault="00034870" w:rsidP="00452C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06D8" id="_x0000_s1030" style="position:absolute;left:0;text-align:left;margin-left:1.7pt;margin-top:100.5pt;width:484.55pt;height:353.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" fillcolor="#cdddeb" strokecolor="gray" strokeweight="6.25pt">
                <v:fill opacity="52428f"/>
                <v:stroke linestyle="thickThin"/>
                <v:textbox>
                  <w:txbxContent>
                    <w:p w14:paraId="15899B4E" w14:textId="77777777" w:rsidR="00034870" w:rsidRDefault="00034870" w:rsidP="00452CDD"/>
                  </w:txbxContent>
                </v:textbox>
                <w10:wrap anchory="page"/>
              </v:rect>
            </w:pict>
          </mc:Fallback>
        </mc:AlternateContent>
      </w:r>
    </w:p>
    <w:p w14:paraId="662C5D77"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297" w:history="1">
        <w:r w:rsidR="00452CDD" w:rsidRPr="00CF216B">
          <w:rPr>
            <w:rStyle w:val="Hyperlink"/>
          </w:rPr>
          <w:t>Din actualitatea europeană</w:t>
        </w:r>
        <w:r w:rsidR="00452CDD">
          <w:rPr>
            <w:webHidden/>
          </w:rPr>
          <w:tab/>
        </w:r>
        <w:r w:rsidR="00452CDD">
          <w:rPr>
            <w:webHidden/>
          </w:rPr>
          <w:fldChar w:fldCharType="begin"/>
        </w:r>
        <w:r w:rsidR="00452CDD">
          <w:rPr>
            <w:webHidden/>
          </w:rPr>
          <w:instrText xml:space="preserve"> PAGEREF _Toc119916297 \h </w:instrText>
        </w:r>
        <w:r w:rsidR="00452CDD">
          <w:rPr>
            <w:webHidden/>
          </w:rPr>
        </w:r>
        <w:r w:rsidR="00452CDD">
          <w:rPr>
            <w:webHidden/>
          </w:rPr>
          <w:fldChar w:fldCharType="separate"/>
        </w:r>
        <w:r w:rsidR="00181C23">
          <w:rPr>
            <w:webHidden/>
          </w:rPr>
          <w:t>25</w:t>
        </w:r>
        <w:r w:rsidR="00452CDD">
          <w:rPr>
            <w:webHidden/>
          </w:rPr>
          <w:fldChar w:fldCharType="end"/>
        </w:r>
      </w:hyperlink>
    </w:p>
    <w:p w14:paraId="4F0A94B1" w14:textId="77777777" w:rsidR="00452CDD" w:rsidRDefault="00034870">
      <w:pPr>
        <w:pStyle w:val="TOC4"/>
        <w:rPr>
          <w:rFonts w:asciiTheme="minorHAnsi" w:eastAsiaTheme="minorEastAsia" w:hAnsiTheme="minorHAnsi" w:cstheme="minorBidi"/>
          <w:sz w:val="22"/>
          <w:szCs w:val="22"/>
          <w:lang w:val="ro-RO" w:eastAsia="ro-RO"/>
        </w:rPr>
      </w:pPr>
      <w:hyperlink w:anchor="_Toc119916298" w:history="1">
        <w:r w:rsidR="00452CDD" w:rsidRPr="00CF216B">
          <w:rPr>
            <w:rStyle w:val="Hyperlink"/>
          </w:rPr>
          <w:t>Declarație comună - 1 miliard de euro mobilizat pentru culoarele de solidaritate în vederea sporirii securității alimentare la nivel mondial și a asigurării unor resurse vitale pentru economia Ucrainei</w:t>
        </w:r>
        <w:r w:rsidR="00452CDD">
          <w:rPr>
            <w:webHidden/>
          </w:rPr>
          <w:tab/>
        </w:r>
        <w:r w:rsidR="00452CDD">
          <w:rPr>
            <w:webHidden/>
          </w:rPr>
          <w:fldChar w:fldCharType="begin"/>
        </w:r>
        <w:r w:rsidR="00452CDD">
          <w:rPr>
            <w:webHidden/>
          </w:rPr>
          <w:instrText xml:space="preserve"> PAGEREF _Toc119916298 \h </w:instrText>
        </w:r>
        <w:r w:rsidR="00452CDD">
          <w:rPr>
            <w:webHidden/>
          </w:rPr>
        </w:r>
        <w:r w:rsidR="00452CDD">
          <w:rPr>
            <w:webHidden/>
          </w:rPr>
          <w:fldChar w:fldCharType="separate"/>
        </w:r>
        <w:r w:rsidR="00181C23">
          <w:rPr>
            <w:webHidden/>
          </w:rPr>
          <w:t>25</w:t>
        </w:r>
        <w:r w:rsidR="00452CDD">
          <w:rPr>
            <w:webHidden/>
          </w:rPr>
          <w:fldChar w:fldCharType="end"/>
        </w:r>
      </w:hyperlink>
    </w:p>
    <w:p w14:paraId="63F72ACE" w14:textId="78BA6524" w:rsidR="00452CDD" w:rsidRDefault="00034870">
      <w:pPr>
        <w:pStyle w:val="TOC4"/>
        <w:rPr>
          <w:rFonts w:asciiTheme="minorHAnsi" w:eastAsiaTheme="minorEastAsia" w:hAnsiTheme="minorHAnsi" w:cstheme="minorBidi"/>
          <w:sz w:val="22"/>
          <w:szCs w:val="22"/>
          <w:lang w:val="ro-RO" w:eastAsia="ro-RO"/>
        </w:rPr>
      </w:pPr>
      <w:hyperlink w:anchor="_Toc119916299" w:history="1">
        <w:r w:rsidR="00452CDD" w:rsidRPr="00CF216B">
          <w:rPr>
            <w:rStyle w:val="Hyperlink"/>
          </w:rPr>
          <w:t>Previziunile economice de toamnă ale Comisiei Europene pentru România: 1,8% creștere economică în 2023 și 2,2% în 2024</w:t>
        </w:r>
        <w:r w:rsidR="00452CDD">
          <w:rPr>
            <w:webHidden/>
          </w:rPr>
          <w:tab/>
        </w:r>
        <w:r w:rsidR="00452CDD">
          <w:rPr>
            <w:webHidden/>
          </w:rPr>
          <w:fldChar w:fldCharType="begin"/>
        </w:r>
        <w:r w:rsidR="00452CDD">
          <w:rPr>
            <w:webHidden/>
          </w:rPr>
          <w:instrText xml:space="preserve"> PAGEREF _Toc119916299 \h </w:instrText>
        </w:r>
        <w:r w:rsidR="00452CDD">
          <w:rPr>
            <w:webHidden/>
          </w:rPr>
        </w:r>
        <w:r w:rsidR="00452CDD">
          <w:rPr>
            <w:webHidden/>
          </w:rPr>
          <w:fldChar w:fldCharType="separate"/>
        </w:r>
        <w:r w:rsidR="00181C23">
          <w:rPr>
            <w:webHidden/>
          </w:rPr>
          <w:t>26</w:t>
        </w:r>
        <w:r w:rsidR="00452CDD">
          <w:rPr>
            <w:webHidden/>
          </w:rPr>
          <w:fldChar w:fldCharType="end"/>
        </w:r>
      </w:hyperlink>
    </w:p>
    <w:p w14:paraId="1C321F3E" w14:textId="77777777" w:rsidR="00452CDD" w:rsidRDefault="00034870">
      <w:pPr>
        <w:pStyle w:val="TOC4"/>
        <w:rPr>
          <w:rFonts w:asciiTheme="minorHAnsi" w:eastAsiaTheme="minorEastAsia" w:hAnsiTheme="minorHAnsi" w:cstheme="minorBidi"/>
          <w:sz w:val="22"/>
          <w:szCs w:val="22"/>
          <w:lang w:val="ro-RO" w:eastAsia="ro-RO"/>
        </w:rPr>
      </w:pPr>
      <w:hyperlink w:anchor="_Toc119916300" w:history="1">
        <w:r w:rsidR="00452CDD" w:rsidRPr="00CF216B">
          <w:rPr>
            <w:rStyle w:val="Hyperlink"/>
          </w:rPr>
          <w:t>Comisia salută acordul privind bugetul anual al UE pentru 2023</w:t>
        </w:r>
        <w:r w:rsidR="00452CDD">
          <w:rPr>
            <w:webHidden/>
          </w:rPr>
          <w:tab/>
        </w:r>
        <w:r w:rsidR="00452CDD">
          <w:rPr>
            <w:webHidden/>
          </w:rPr>
          <w:fldChar w:fldCharType="begin"/>
        </w:r>
        <w:r w:rsidR="00452CDD">
          <w:rPr>
            <w:webHidden/>
          </w:rPr>
          <w:instrText xml:space="preserve"> PAGEREF _Toc119916300 \h </w:instrText>
        </w:r>
        <w:r w:rsidR="00452CDD">
          <w:rPr>
            <w:webHidden/>
          </w:rPr>
        </w:r>
        <w:r w:rsidR="00452CDD">
          <w:rPr>
            <w:webHidden/>
          </w:rPr>
          <w:fldChar w:fldCharType="separate"/>
        </w:r>
        <w:r w:rsidR="00181C23">
          <w:rPr>
            <w:webHidden/>
          </w:rPr>
          <w:t>29</w:t>
        </w:r>
        <w:r w:rsidR="00452CDD">
          <w:rPr>
            <w:webHidden/>
          </w:rPr>
          <w:fldChar w:fldCharType="end"/>
        </w:r>
      </w:hyperlink>
    </w:p>
    <w:p w14:paraId="49E55168" w14:textId="77777777" w:rsidR="00452CDD" w:rsidRDefault="00034870">
      <w:pPr>
        <w:pStyle w:val="TOC4"/>
        <w:rPr>
          <w:rFonts w:asciiTheme="minorHAnsi" w:eastAsiaTheme="minorEastAsia" w:hAnsiTheme="minorHAnsi" w:cstheme="minorBidi"/>
          <w:sz w:val="22"/>
          <w:szCs w:val="22"/>
          <w:lang w:val="ro-RO" w:eastAsia="ro-RO"/>
        </w:rPr>
      </w:pPr>
      <w:hyperlink w:anchor="_Toc119916301" w:history="1">
        <w:r w:rsidR="00452CDD" w:rsidRPr="00CF216B">
          <w:rPr>
            <w:rStyle w:val="Hyperlink"/>
          </w:rPr>
          <w:t>Consolidarea spațiului Schengen: Bulgaria, România și Croația sunt pregătite să participe pe deplin la spațiul Schengen</w:t>
        </w:r>
        <w:r w:rsidR="00452CDD">
          <w:rPr>
            <w:webHidden/>
          </w:rPr>
          <w:tab/>
        </w:r>
        <w:r w:rsidR="00452CDD">
          <w:rPr>
            <w:webHidden/>
          </w:rPr>
          <w:fldChar w:fldCharType="begin"/>
        </w:r>
        <w:r w:rsidR="00452CDD">
          <w:rPr>
            <w:webHidden/>
          </w:rPr>
          <w:instrText xml:space="preserve"> PAGEREF _Toc119916301 \h </w:instrText>
        </w:r>
        <w:r w:rsidR="00452CDD">
          <w:rPr>
            <w:webHidden/>
          </w:rPr>
        </w:r>
        <w:r w:rsidR="00452CDD">
          <w:rPr>
            <w:webHidden/>
          </w:rPr>
          <w:fldChar w:fldCharType="separate"/>
        </w:r>
        <w:r w:rsidR="00181C23">
          <w:rPr>
            <w:webHidden/>
          </w:rPr>
          <w:t>31</w:t>
        </w:r>
        <w:r w:rsidR="00452CDD">
          <w:rPr>
            <w:webHidden/>
          </w:rPr>
          <w:fldChar w:fldCharType="end"/>
        </w:r>
      </w:hyperlink>
    </w:p>
    <w:p w14:paraId="7D70F259" w14:textId="77777777" w:rsidR="00452CDD" w:rsidRDefault="00034870">
      <w:pPr>
        <w:pStyle w:val="TOC4"/>
        <w:rPr>
          <w:rFonts w:asciiTheme="minorHAnsi" w:eastAsiaTheme="minorEastAsia" w:hAnsiTheme="minorHAnsi" w:cstheme="minorBidi"/>
          <w:sz w:val="22"/>
          <w:szCs w:val="22"/>
          <w:lang w:val="ro-RO" w:eastAsia="ro-RO"/>
        </w:rPr>
      </w:pPr>
      <w:hyperlink w:anchor="_Toc119916302" w:history="1">
        <w:r w:rsidR="00452CDD" w:rsidRPr="00CF216B">
          <w:rPr>
            <w:rStyle w:val="Hyperlink"/>
          </w:rPr>
          <w:t>Regulamentul privind serviciile digitale: au intrat în vigoare normele de referință ale UE privind platformele online</w:t>
        </w:r>
        <w:r w:rsidR="00452CDD">
          <w:rPr>
            <w:webHidden/>
          </w:rPr>
          <w:tab/>
        </w:r>
        <w:r w:rsidR="00452CDD">
          <w:rPr>
            <w:webHidden/>
          </w:rPr>
          <w:fldChar w:fldCharType="begin"/>
        </w:r>
        <w:r w:rsidR="00452CDD">
          <w:rPr>
            <w:webHidden/>
          </w:rPr>
          <w:instrText xml:space="preserve"> PAGEREF _Toc119916302 \h </w:instrText>
        </w:r>
        <w:r w:rsidR="00452CDD">
          <w:rPr>
            <w:webHidden/>
          </w:rPr>
        </w:r>
        <w:r w:rsidR="00452CDD">
          <w:rPr>
            <w:webHidden/>
          </w:rPr>
          <w:fldChar w:fldCharType="separate"/>
        </w:r>
        <w:r w:rsidR="00181C23">
          <w:rPr>
            <w:webHidden/>
          </w:rPr>
          <w:t>33</w:t>
        </w:r>
        <w:r w:rsidR="00452CDD">
          <w:rPr>
            <w:webHidden/>
          </w:rPr>
          <w:fldChar w:fldCharType="end"/>
        </w:r>
      </w:hyperlink>
    </w:p>
    <w:p w14:paraId="710E2BED" w14:textId="77777777" w:rsidR="00452CDD" w:rsidRDefault="00034870">
      <w:pPr>
        <w:pStyle w:val="TOC4"/>
        <w:rPr>
          <w:rFonts w:asciiTheme="minorHAnsi" w:eastAsiaTheme="minorEastAsia" w:hAnsiTheme="minorHAnsi" w:cstheme="minorBidi"/>
          <w:sz w:val="22"/>
          <w:szCs w:val="22"/>
          <w:lang w:val="ro-RO" w:eastAsia="ro-RO"/>
        </w:rPr>
      </w:pPr>
      <w:hyperlink w:anchor="_Toc119916303" w:history="1">
        <w:r w:rsidR="00452CDD" w:rsidRPr="00CF216B">
          <w:rPr>
            <w:rStyle w:val="Hyperlink"/>
          </w:rPr>
          <w:t>Date privind rezistența la antimicrobiene (RAM): utilizarea antibioticelor în UE scade, dar mai sunt multe de făcut</w:t>
        </w:r>
        <w:r w:rsidR="00452CDD">
          <w:rPr>
            <w:webHidden/>
          </w:rPr>
          <w:tab/>
        </w:r>
        <w:r w:rsidR="00452CDD">
          <w:rPr>
            <w:webHidden/>
          </w:rPr>
          <w:fldChar w:fldCharType="begin"/>
        </w:r>
        <w:r w:rsidR="00452CDD">
          <w:rPr>
            <w:webHidden/>
          </w:rPr>
          <w:instrText xml:space="preserve"> PAGEREF _Toc119916303 \h </w:instrText>
        </w:r>
        <w:r w:rsidR="00452CDD">
          <w:rPr>
            <w:webHidden/>
          </w:rPr>
        </w:r>
        <w:r w:rsidR="00452CDD">
          <w:rPr>
            <w:webHidden/>
          </w:rPr>
          <w:fldChar w:fldCharType="separate"/>
        </w:r>
        <w:r w:rsidR="00181C23">
          <w:rPr>
            <w:webHidden/>
          </w:rPr>
          <w:t>35</w:t>
        </w:r>
        <w:r w:rsidR="00452CDD">
          <w:rPr>
            <w:webHidden/>
          </w:rPr>
          <w:fldChar w:fldCharType="end"/>
        </w:r>
      </w:hyperlink>
    </w:p>
    <w:p w14:paraId="47B81D01" w14:textId="77777777" w:rsidR="00452CDD" w:rsidRDefault="00034870">
      <w:pPr>
        <w:pStyle w:val="TOC4"/>
        <w:rPr>
          <w:rFonts w:asciiTheme="minorHAnsi" w:eastAsiaTheme="minorEastAsia" w:hAnsiTheme="minorHAnsi" w:cstheme="minorBidi"/>
          <w:sz w:val="22"/>
          <w:szCs w:val="22"/>
          <w:lang w:val="ro-RO" w:eastAsia="ro-RO"/>
        </w:rPr>
      </w:pPr>
      <w:hyperlink w:anchor="_Toc119916304" w:history="1">
        <w:r w:rsidR="00452CDD" w:rsidRPr="00CF216B">
          <w:rPr>
            <w:rStyle w:val="Hyperlink"/>
          </w:rPr>
          <w:t>Pilonul european al drepturilor sociale după cinci ani: principii transpuse în acțiuni concrete pentru o Europă socială puternică</w:t>
        </w:r>
        <w:r w:rsidR="00452CDD">
          <w:rPr>
            <w:webHidden/>
          </w:rPr>
          <w:tab/>
        </w:r>
        <w:r w:rsidR="00452CDD">
          <w:rPr>
            <w:webHidden/>
          </w:rPr>
          <w:fldChar w:fldCharType="begin"/>
        </w:r>
        <w:r w:rsidR="00452CDD">
          <w:rPr>
            <w:webHidden/>
          </w:rPr>
          <w:instrText xml:space="preserve"> PAGEREF _Toc119916304 \h </w:instrText>
        </w:r>
        <w:r w:rsidR="00452CDD">
          <w:rPr>
            <w:webHidden/>
          </w:rPr>
        </w:r>
        <w:r w:rsidR="00452CDD">
          <w:rPr>
            <w:webHidden/>
          </w:rPr>
          <w:fldChar w:fldCharType="separate"/>
        </w:r>
        <w:r w:rsidR="00181C23">
          <w:rPr>
            <w:webHidden/>
          </w:rPr>
          <w:t>37</w:t>
        </w:r>
        <w:r w:rsidR="00452CDD">
          <w:rPr>
            <w:webHidden/>
          </w:rPr>
          <w:fldChar w:fldCharType="end"/>
        </w:r>
      </w:hyperlink>
    </w:p>
    <w:p w14:paraId="7D3D9D94" w14:textId="77777777" w:rsidR="00452CDD" w:rsidRDefault="00034870">
      <w:pPr>
        <w:pStyle w:val="TOC4"/>
        <w:rPr>
          <w:rFonts w:asciiTheme="minorHAnsi" w:eastAsiaTheme="minorEastAsia" w:hAnsiTheme="minorHAnsi" w:cstheme="minorBidi"/>
          <w:sz w:val="22"/>
          <w:szCs w:val="22"/>
          <w:lang w:val="ro-RO" w:eastAsia="ro-RO"/>
        </w:rPr>
      </w:pPr>
      <w:hyperlink w:anchor="_Toc119916305" w:history="1">
        <w:r w:rsidR="00452CDD" w:rsidRPr="00CF216B">
          <w:rPr>
            <w:rStyle w:val="Hyperlink"/>
          </w:rPr>
          <w:t>Comisia propune măsuri pentru a valorifica pe deplin potențialul algelor în Europa pentru o alimentație mai sănătoasă, reducerea emisiilor de CO2 și combaterea poluării apei</w:t>
        </w:r>
        <w:r w:rsidR="00452CDD">
          <w:rPr>
            <w:webHidden/>
          </w:rPr>
          <w:tab/>
        </w:r>
        <w:r w:rsidR="00452CDD">
          <w:rPr>
            <w:webHidden/>
          </w:rPr>
          <w:fldChar w:fldCharType="begin"/>
        </w:r>
        <w:r w:rsidR="00452CDD">
          <w:rPr>
            <w:webHidden/>
          </w:rPr>
          <w:instrText xml:space="preserve"> PAGEREF _Toc119916305 \h </w:instrText>
        </w:r>
        <w:r w:rsidR="00452CDD">
          <w:rPr>
            <w:webHidden/>
          </w:rPr>
        </w:r>
        <w:r w:rsidR="00452CDD">
          <w:rPr>
            <w:webHidden/>
          </w:rPr>
          <w:fldChar w:fldCharType="separate"/>
        </w:r>
        <w:r w:rsidR="00181C23">
          <w:rPr>
            <w:webHidden/>
          </w:rPr>
          <w:t>39</w:t>
        </w:r>
        <w:r w:rsidR="00452CDD">
          <w:rPr>
            <w:webHidden/>
          </w:rPr>
          <w:fldChar w:fldCharType="end"/>
        </w:r>
      </w:hyperlink>
    </w:p>
    <w:p w14:paraId="3FD33E63" w14:textId="77777777" w:rsidR="00452CDD" w:rsidRDefault="00034870">
      <w:pPr>
        <w:pStyle w:val="TOC4"/>
        <w:rPr>
          <w:rFonts w:asciiTheme="minorHAnsi" w:eastAsiaTheme="minorEastAsia" w:hAnsiTheme="minorHAnsi" w:cstheme="minorBidi"/>
          <w:sz w:val="22"/>
          <w:szCs w:val="22"/>
          <w:lang w:val="ro-RO" w:eastAsia="ro-RO"/>
        </w:rPr>
      </w:pPr>
      <w:hyperlink w:anchor="_Toc119916306" w:history="1">
        <w:r w:rsidR="00452CDD" w:rsidRPr="00CF216B">
          <w:rPr>
            <w:rStyle w:val="Hyperlink"/>
          </w:rPr>
          <w:t>Fondul Consiliului European pentru Inovare: primele investiții de capital în valoare totală de 190 de milioane EUR în cadrul programului Orizont Europa</w:t>
        </w:r>
        <w:r w:rsidR="00452CDD">
          <w:rPr>
            <w:webHidden/>
          </w:rPr>
          <w:tab/>
        </w:r>
        <w:r w:rsidR="00452CDD">
          <w:rPr>
            <w:webHidden/>
          </w:rPr>
          <w:fldChar w:fldCharType="begin"/>
        </w:r>
        <w:r w:rsidR="00452CDD">
          <w:rPr>
            <w:webHidden/>
          </w:rPr>
          <w:instrText xml:space="preserve"> PAGEREF _Toc119916306 \h </w:instrText>
        </w:r>
        <w:r w:rsidR="00452CDD">
          <w:rPr>
            <w:webHidden/>
          </w:rPr>
        </w:r>
        <w:r w:rsidR="00452CDD">
          <w:rPr>
            <w:webHidden/>
          </w:rPr>
          <w:fldChar w:fldCharType="separate"/>
        </w:r>
        <w:r w:rsidR="00181C23">
          <w:rPr>
            <w:webHidden/>
          </w:rPr>
          <w:t>41</w:t>
        </w:r>
        <w:r w:rsidR="00452CDD">
          <w:rPr>
            <w:webHidden/>
          </w:rPr>
          <w:fldChar w:fldCharType="end"/>
        </w:r>
      </w:hyperlink>
    </w:p>
    <w:p w14:paraId="260D2D1D" w14:textId="77777777" w:rsidR="00452CDD" w:rsidRDefault="00034870">
      <w:pPr>
        <w:pStyle w:val="TOC4"/>
        <w:rPr>
          <w:rFonts w:asciiTheme="minorHAnsi" w:eastAsiaTheme="minorEastAsia" w:hAnsiTheme="minorHAnsi" w:cstheme="minorBidi"/>
          <w:sz w:val="22"/>
          <w:szCs w:val="22"/>
          <w:lang w:val="ro-RO" w:eastAsia="ro-RO"/>
        </w:rPr>
      </w:pPr>
      <w:hyperlink w:anchor="_Toc119916307" w:history="1">
        <w:r w:rsidR="00452CDD" w:rsidRPr="00CF216B">
          <w:rPr>
            <w:rStyle w:val="Hyperlink"/>
          </w:rPr>
          <w:t>Uniunea europeană a sănătății: HERA asigură până la 2 milioane de doze de vaccin împotriva variolei maimuței</w:t>
        </w:r>
        <w:r w:rsidR="00452CDD">
          <w:rPr>
            <w:webHidden/>
          </w:rPr>
          <w:tab/>
        </w:r>
        <w:r w:rsidR="00452CDD">
          <w:rPr>
            <w:webHidden/>
          </w:rPr>
          <w:fldChar w:fldCharType="begin"/>
        </w:r>
        <w:r w:rsidR="00452CDD">
          <w:rPr>
            <w:webHidden/>
          </w:rPr>
          <w:instrText xml:space="preserve"> PAGEREF _Toc119916307 \h </w:instrText>
        </w:r>
        <w:r w:rsidR="00452CDD">
          <w:rPr>
            <w:webHidden/>
          </w:rPr>
        </w:r>
        <w:r w:rsidR="00452CDD">
          <w:rPr>
            <w:webHidden/>
          </w:rPr>
          <w:fldChar w:fldCharType="separate"/>
        </w:r>
        <w:r w:rsidR="00181C23">
          <w:rPr>
            <w:webHidden/>
          </w:rPr>
          <w:t>42</w:t>
        </w:r>
        <w:r w:rsidR="00452CDD">
          <w:rPr>
            <w:webHidden/>
          </w:rPr>
          <w:fldChar w:fldCharType="end"/>
        </w:r>
      </w:hyperlink>
    </w:p>
    <w:p w14:paraId="62888082" w14:textId="77777777" w:rsidR="00452CDD" w:rsidRDefault="00034870">
      <w:pPr>
        <w:pStyle w:val="TOC4"/>
        <w:rPr>
          <w:rFonts w:asciiTheme="minorHAnsi" w:eastAsiaTheme="minorEastAsia" w:hAnsiTheme="minorHAnsi" w:cstheme="minorBidi"/>
          <w:sz w:val="22"/>
          <w:szCs w:val="22"/>
          <w:lang w:val="ro-RO" w:eastAsia="ro-RO"/>
        </w:rPr>
      </w:pPr>
      <w:hyperlink w:anchor="_Toc119916308" w:history="1">
        <w:r w:rsidR="00452CDD" w:rsidRPr="00CF216B">
          <w:rPr>
            <w:rStyle w:val="Hyperlink"/>
          </w:rPr>
          <w:t>Politica de coeziune a UE: Comisia anunță câștigătorii premiilor REGIOSTARS din 2022</w:t>
        </w:r>
        <w:r w:rsidR="00452CDD">
          <w:rPr>
            <w:webHidden/>
          </w:rPr>
          <w:tab/>
        </w:r>
        <w:r w:rsidR="00452CDD">
          <w:rPr>
            <w:webHidden/>
          </w:rPr>
          <w:fldChar w:fldCharType="begin"/>
        </w:r>
        <w:r w:rsidR="00452CDD">
          <w:rPr>
            <w:webHidden/>
          </w:rPr>
          <w:instrText xml:space="preserve"> PAGEREF _Toc119916308 \h </w:instrText>
        </w:r>
        <w:r w:rsidR="00452CDD">
          <w:rPr>
            <w:webHidden/>
          </w:rPr>
        </w:r>
        <w:r w:rsidR="00452CDD">
          <w:rPr>
            <w:webHidden/>
          </w:rPr>
          <w:fldChar w:fldCharType="separate"/>
        </w:r>
        <w:r w:rsidR="00181C23">
          <w:rPr>
            <w:webHidden/>
          </w:rPr>
          <w:t>43</w:t>
        </w:r>
        <w:r w:rsidR="00452CDD">
          <w:rPr>
            <w:webHidden/>
          </w:rPr>
          <w:fldChar w:fldCharType="end"/>
        </w:r>
      </w:hyperlink>
    </w:p>
    <w:p w14:paraId="29B6E64D" w14:textId="77777777" w:rsidR="00452CDD" w:rsidRDefault="00034870">
      <w:pPr>
        <w:pStyle w:val="TOC4"/>
        <w:rPr>
          <w:rFonts w:asciiTheme="minorHAnsi" w:eastAsiaTheme="minorEastAsia" w:hAnsiTheme="minorHAnsi" w:cstheme="minorBidi"/>
          <w:sz w:val="22"/>
          <w:szCs w:val="22"/>
          <w:lang w:val="ro-RO" w:eastAsia="ro-RO"/>
        </w:rPr>
      </w:pPr>
      <w:hyperlink w:anchor="_Toc119916309" w:history="1">
        <w:r w:rsidR="00452CDD" w:rsidRPr="00CF216B">
          <w:rPr>
            <w:rStyle w:val="Hyperlink"/>
          </w:rPr>
          <w:t>O nouă strategie pentru a ajuta industria europeană să fie lider în ceea ce privește transformarea ecologică și digitală</w:t>
        </w:r>
        <w:r w:rsidR="00452CDD">
          <w:rPr>
            <w:webHidden/>
          </w:rPr>
          <w:tab/>
        </w:r>
        <w:r w:rsidR="00452CDD">
          <w:rPr>
            <w:webHidden/>
          </w:rPr>
          <w:fldChar w:fldCharType="begin"/>
        </w:r>
        <w:r w:rsidR="00452CDD">
          <w:rPr>
            <w:webHidden/>
          </w:rPr>
          <w:instrText xml:space="preserve"> PAGEREF _Toc119916309 \h </w:instrText>
        </w:r>
        <w:r w:rsidR="00452CDD">
          <w:rPr>
            <w:webHidden/>
          </w:rPr>
        </w:r>
        <w:r w:rsidR="00452CDD">
          <w:rPr>
            <w:webHidden/>
          </w:rPr>
          <w:fldChar w:fldCharType="separate"/>
        </w:r>
        <w:r w:rsidR="00181C23">
          <w:rPr>
            <w:webHidden/>
          </w:rPr>
          <w:t>44</w:t>
        </w:r>
        <w:r w:rsidR="00452CDD">
          <w:rPr>
            <w:webHidden/>
          </w:rPr>
          <w:fldChar w:fldCharType="end"/>
        </w:r>
      </w:hyperlink>
    </w:p>
    <w:p w14:paraId="68ADE11A" w14:textId="77777777" w:rsidR="00452CDD" w:rsidRDefault="00034870">
      <w:pPr>
        <w:pStyle w:val="TOC2"/>
        <w:rPr>
          <w:rFonts w:asciiTheme="minorHAnsi" w:eastAsiaTheme="minorEastAsia" w:hAnsiTheme="minorHAnsi" w:cstheme="minorBidi"/>
          <w:b w:val="0"/>
          <w:bCs w:val="0"/>
          <w:smallCaps w:val="0"/>
          <w:sz w:val="22"/>
          <w:szCs w:val="22"/>
          <w:lang w:eastAsia="ro-RO"/>
        </w:rPr>
      </w:pPr>
      <w:hyperlink w:anchor="_Toc119916310" w:history="1">
        <w:r w:rsidR="00452CDD" w:rsidRPr="00CF216B">
          <w:rPr>
            <w:rStyle w:val="Hyperlink"/>
          </w:rPr>
          <w:t>UCRAINA</w:t>
        </w:r>
        <w:r w:rsidR="00452CDD">
          <w:rPr>
            <w:webHidden/>
          </w:rPr>
          <w:tab/>
        </w:r>
        <w:r w:rsidR="00452CDD">
          <w:rPr>
            <w:webHidden/>
          </w:rPr>
          <w:fldChar w:fldCharType="begin"/>
        </w:r>
        <w:r w:rsidR="00452CDD">
          <w:rPr>
            <w:webHidden/>
          </w:rPr>
          <w:instrText xml:space="preserve"> PAGEREF _Toc119916310 \h </w:instrText>
        </w:r>
        <w:r w:rsidR="00452CDD">
          <w:rPr>
            <w:webHidden/>
          </w:rPr>
        </w:r>
        <w:r w:rsidR="00452CDD">
          <w:rPr>
            <w:webHidden/>
          </w:rPr>
          <w:fldChar w:fldCharType="separate"/>
        </w:r>
        <w:r w:rsidR="00181C23">
          <w:rPr>
            <w:webHidden/>
          </w:rPr>
          <w:t>44</w:t>
        </w:r>
        <w:r w:rsidR="00452CDD">
          <w:rPr>
            <w:webHidden/>
          </w:rPr>
          <w:fldChar w:fldCharType="end"/>
        </w:r>
      </w:hyperlink>
    </w:p>
    <w:p w14:paraId="71A18712" w14:textId="77777777" w:rsidR="00452CDD" w:rsidRDefault="00034870">
      <w:pPr>
        <w:pStyle w:val="TOC4"/>
        <w:rPr>
          <w:rFonts w:asciiTheme="minorHAnsi" w:eastAsiaTheme="minorEastAsia" w:hAnsiTheme="minorHAnsi" w:cstheme="minorBidi"/>
          <w:sz w:val="22"/>
          <w:szCs w:val="22"/>
          <w:lang w:val="ro-RO" w:eastAsia="ro-RO"/>
        </w:rPr>
      </w:pPr>
      <w:hyperlink w:anchor="_Toc119916311" w:history="1">
        <w:r w:rsidR="00452CDD" w:rsidRPr="00CF216B">
          <w:rPr>
            <w:rStyle w:val="Hyperlink"/>
          </w:rPr>
          <w:t>Ajutoare de stat: Comisia aprobă o schemă de ajutoare în valoare de 500 de milioane EUR notificată de România pentru sprijinirea întreprinderilor în contextul războiului purtat de Rusia împotriva Ucrainei</w:t>
        </w:r>
        <w:r w:rsidR="00452CDD">
          <w:rPr>
            <w:webHidden/>
          </w:rPr>
          <w:tab/>
        </w:r>
        <w:r w:rsidR="00452CDD">
          <w:rPr>
            <w:webHidden/>
          </w:rPr>
          <w:fldChar w:fldCharType="begin"/>
        </w:r>
        <w:r w:rsidR="00452CDD">
          <w:rPr>
            <w:webHidden/>
          </w:rPr>
          <w:instrText xml:space="preserve"> PAGEREF _Toc119916311 \h </w:instrText>
        </w:r>
        <w:r w:rsidR="00452CDD">
          <w:rPr>
            <w:webHidden/>
          </w:rPr>
        </w:r>
        <w:r w:rsidR="00452CDD">
          <w:rPr>
            <w:webHidden/>
          </w:rPr>
          <w:fldChar w:fldCharType="separate"/>
        </w:r>
        <w:r w:rsidR="00181C23">
          <w:rPr>
            <w:webHidden/>
          </w:rPr>
          <w:t>44</w:t>
        </w:r>
        <w:r w:rsidR="00452CDD">
          <w:rPr>
            <w:webHidden/>
          </w:rPr>
          <w:fldChar w:fldCharType="end"/>
        </w:r>
      </w:hyperlink>
    </w:p>
    <w:p w14:paraId="00276F5C" w14:textId="3C7488B9"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58410A39"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55EDCC98" w:rsidR="006538AC" w:rsidRPr="001A4C20" w:rsidRDefault="003075AF" w:rsidP="00B2000B">
      <w:pPr>
        <w:pStyle w:val="AgendaPrefect"/>
        <w:spacing w:before="0" w:after="0"/>
        <w:ind w:right="198"/>
        <w:rPr>
          <w:rFonts w:ascii="Book Antiqua" w:hAnsi="Book Antiqua"/>
          <w:color w:val="auto"/>
          <w:spacing w:val="-6"/>
          <w:sz w:val="20"/>
        </w:rPr>
      </w:pPr>
      <w:bookmarkStart w:id="10" w:name="_Toc119916266"/>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t>în</w:t>
      </w:r>
      <w:r w:rsidR="005E2F6F">
        <w:rPr>
          <w:rFonts w:ascii="Book Antiqua" w:hAnsi="Book Antiqua"/>
          <w:color w:val="auto"/>
        </w:rPr>
        <w:t xml:space="preserve">  </w:t>
      </w:r>
      <w:bookmarkEnd w:id="2"/>
      <w:r w:rsidR="006538AC" w:rsidRPr="001A4C20">
        <w:rPr>
          <w:rFonts w:ascii="Book Antiqua" w:hAnsi="Book Antiqua"/>
          <w:color w:val="auto"/>
          <w:spacing w:val="-6"/>
          <w:sz w:val="20"/>
        </w:rPr>
        <w:t>perioada</w:t>
      </w:r>
      <w:r w:rsidR="005E2F6F">
        <w:rPr>
          <w:rFonts w:ascii="Book Antiqua" w:hAnsi="Book Antiqua"/>
          <w:color w:val="auto"/>
          <w:spacing w:val="-6"/>
          <w:sz w:val="20"/>
        </w:rPr>
        <w:t xml:space="preserve"> </w:t>
      </w:r>
      <w:r w:rsidR="0048221F" w:rsidRPr="0048221F">
        <w:rPr>
          <w:rFonts w:ascii="Book Antiqua" w:hAnsi="Book Antiqua"/>
          <w:color w:val="auto"/>
          <w:spacing w:val="-6"/>
          <w:sz w:val="20"/>
        </w:rPr>
        <w:t>14</w:t>
      </w:r>
      <w:r w:rsidR="005E2F6F">
        <w:rPr>
          <w:rFonts w:ascii="Book Antiqua" w:hAnsi="Book Antiqua"/>
          <w:color w:val="auto"/>
          <w:spacing w:val="-6"/>
          <w:sz w:val="20"/>
        </w:rPr>
        <w:t xml:space="preserve"> </w:t>
      </w:r>
      <w:r w:rsidR="0048221F" w:rsidRPr="0048221F">
        <w:rPr>
          <w:rFonts w:ascii="Book Antiqua" w:hAnsi="Book Antiqua"/>
          <w:color w:val="auto"/>
          <w:spacing w:val="-6"/>
          <w:sz w:val="20"/>
        </w:rPr>
        <w:t>noiembrie</w:t>
      </w:r>
      <w:r w:rsidR="005E2F6F">
        <w:rPr>
          <w:rFonts w:ascii="Book Antiqua" w:hAnsi="Book Antiqua"/>
          <w:color w:val="auto"/>
          <w:spacing w:val="-6"/>
          <w:sz w:val="20"/>
        </w:rPr>
        <w:t xml:space="preserve"> </w:t>
      </w:r>
      <w:r w:rsidR="0048221F" w:rsidRPr="0048221F">
        <w:rPr>
          <w:rFonts w:ascii="Book Antiqua" w:hAnsi="Book Antiqua"/>
          <w:color w:val="auto"/>
          <w:spacing w:val="-6"/>
          <w:sz w:val="20"/>
        </w:rPr>
        <w:t>–</w:t>
      </w:r>
      <w:r w:rsidR="005E2F6F">
        <w:rPr>
          <w:rFonts w:ascii="Book Antiqua" w:hAnsi="Book Antiqua"/>
          <w:color w:val="auto"/>
          <w:spacing w:val="-6"/>
          <w:sz w:val="20"/>
        </w:rPr>
        <w:t xml:space="preserve"> </w:t>
      </w:r>
      <w:r w:rsidR="0048221F" w:rsidRPr="0048221F">
        <w:rPr>
          <w:rFonts w:ascii="Book Antiqua" w:hAnsi="Book Antiqua"/>
          <w:color w:val="auto"/>
          <w:spacing w:val="-6"/>
          <w:sz w:val="20"/>
        </w:rPr>
        <w:t>18</w:t>
      </w:r>
      <w:r w:rsidR="005E2F6F">
        <w:rPr>
          <w:rFonts w:ascii="Book Antiqua" w:hAnsi="Book Antiqua"/>
          <w:color w:val="auto"/>
          <w:spacing w:val="-6"/>
          <w:sz w:val="20"/>
        </w:rPr>
        <w:t xml:space="preserve"> </w:t>
      </w:r>
      <w:r w:rsidR="0048221F" w:rsidRPr="0048221F">
        <w:rPr>
          <w:rFonts w:ascii="Book Antiqua" w:hAnsi="Book Antiqua"/>
          <w:color w:val="auto"/>
          <w:spacing w:val="-6"/>
          <w:sz w:val="20"/>
        </w:rPr>
        <w:t>noiembrie</w:t>
      </w:r>
      <w:bookmarkEnd w:id="10"/>
    </w:p>
    <w:p w14:paraId="18D7DFE8" w14:textId="7C625853" w:rsidR="003075AF" w:rsidRPr="001A4C20" w:rsidRDefault="002B11D8" w:rsidP="00B2000B">
      <w:pPr>
        <w:spacing w:after="120"/>
        <w:ind w:right="198"/>
        <w:jc w:val="both"/>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61E5C0F9" w:rsidR="00585159" w:rsidRPr="001A4C20" w:rsidRDefault="00D1272A" w:rsidP="009A7844">
            <w:pPr>
              <w:ind w:right="198"/>
              <w:jc w:val="both"/>
              <w:rPr>
                <w:rFonts w:ascii="Book Antiqua" w:hAnsi="Book Antiqua" w:cs="Book Antiqua"/>
                <w:i/>
                <w:iCs/>
                <w:color w:val="000000" w:themeColor="text1"/>
                <w:sz w:val="22"/>
                <w:szCs w:val="22"/>
              </w:rPr>
            </w:pPr>
            <w:r w:rsidRPr="001A4C20">
              <w:rPr>
                <w:rFonts w:ascii="Book Antiqua" w:hAnsi="Book Antiqua" w:cs="Book Antiqua"/>
                <w:i/>
                <w:iCs/>
                <w:color w:val="000000" w:themeColor="text1"/>
                <w:sz w:val="22"/>
                <w:szCs w:val="22"/>
              </w:rPr>
              <w:t>Întâlnire</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operativă</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cu</w:t>
            </w:r>
            <w:r w:rsidR="005E2F6F">
              <w:rPr>
                <w:rFonts w:ascii="Book Antiqua" w:hAnsi="Book Antiqua" w:cs="Book Antiqua"/>
                <w:i/>
                <w:iCs/>
                <w:color w:val="000000" w:themeColor="text1"/>
                <w:sz w:val="22"/>
                <w:szCs w:val="22"/>
              </w:rPr>
              <w:t xml:space="preserve">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efii</w:t>
            </w:r>
            <w:r w:rsidR="005E2F6F">
              <w:rPr>
                <w:rFonts w:ascii="Book Antiqua" w:hAnsi="Book Antiqua" w:cs="Book Antiqua"/>
                <w:i/>
                <w:iCs/>
                <w:color w:val="000000" w:themeColor="text1"/>
                <w:sz w:val="22"/>
                <w:szCs w:val="22"/>
              </w:rPr>
              <w:t xml:space="preserve">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i</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coordonatorii</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structurilor</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de</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specialitate</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din</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Institu</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ia</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Prefectului</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jude</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ul</w:t>
            </w:r>
            <w:r w:rsidR="005E2F6F">
              <w:rPr>
                <w:rFonts w:ascii="Book Antiqua" w:hAnsi="Book Antiqua" w:cs="Book Antiqua"/>
                <w:i/>
                <w:iCs/>
                <w:color w:val="000000" w:themeColor="text1"/>
                <w:sz w:val="22"/>
                <w:szCs w:val="22"/>
              </w:rPr>
              <w:t xml:space="preserve"> </w:t>
            </w:r>
            <w:r w:rsidRPr="001A4C20">
              <w:rPr>
                <w:rFonts w:ascii="Book Antiqua" w:hAnsi="Book Antiqua" w:cs="Book Antiqua"/>
                <w:i/>
                <w:iCs/>
                <w:color w:val="000000" w:themeColor="text1"/>
                <w:sz w:val="22"/>
                <w:szCs w:val="22"/>
              </w:rPr>
              <w:t>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76442624" w:rsidR="00585159" w:rsidRPr="001A4C20" w:rsidRDefault="00971F48" w:rsidP="00D31185">
            <w:pPr>
              <w:ind w:right="198"/>
              <w:rPr>
                <w:rFonts w:ascii="Times New Roman" w:hAnsi="Times New Roman"/>
                <w:b/>
                <w:bCs/>
                <w:i/>
                <w:iCs/>
                <w:color w:val="000000"/>
                <w:sz w:val="22"/>
                <w:szCs w:val="22"/>
              </w:rPr>
            </w:pPr>
            <w:r>
              <w:rPr>
                <w:rFonts w:ascii="Times New Roman" w:hAnsi="Times New Roman"/>
                <w:b/>
                <w:bCs/>
                <w:i/>
                <w:iCs/>
                <w:color w:val="000000"/>
                <w:sz w:val="22"/>
                <w:szCs w:val="22"/>
              </w:rPr>
              <w:t>14</w:t>
            </w:r>
            <w:r w:rsidR="005E2F6F">
              <w:rPr>
                <w:rFonts w:ascii="Times New Roman" w:hAnsi="Times New Roman"/>
                <w:b/>
                <w:bCs/>
                <w:i/>
                <w:iCs/>
                <w:color w:val="000000"/>
                <w:sz w:val="22"/>
                <w:szCs w:val="22"/>
              </w:rPr>
              <w:t xml:space="preserve"> </w:t>
            </w:r>
            <w:r w:rsidR="00D31185">
              <w:rPr>
                <w:rFonts w:ascii="Times New Roman" w:hAnsi="Times New Roman"/>
                <w:b/>
                <w:bCs/>
                <w:i/>
                <w:iCs/>
                <w:color w:val="000000"/>
                <w:sz w:val="22"/>
                <w:szCs w:val="22"/>
              </w:rPr>
              <w:t>noiembrie</w:t>
            </w:r>
          </w:p>
        </w:tc>
      </w:tr>
      <w:tr w:rsidR="00971F48" w:rsidRPr="00234E07"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45B56583" w:rsidR="00971F48" w:rsidRPr="001A4C20" w:rsidRDefault="00971F48" w:rsidP="00971F48">
            <w:pPr>
              <w:ind w:right="198"/>
              <w:jc w:val="both"/>
              <w:rPr>
                <w:rFonts w:ascii="Book Antiqua" w:hAnsi="Book Antiqua" w:cs="Book Antiqua"/>
                <w:i/>
                <w:iCs/>
                <w:color w:val="000000" w:themeColor="text1"/>
                <w:sz w:val="22"/>
                <w:szCs w:val="22"/>
              </w:rPr>
            </w:pPr>
            <w:r w:rsidRPr="00971F48">
              <w:rPr>
                <w:rFonts w:ascii="Book Antiqua" w:hAnsi="Book Antiqua" w:cs="Book Antiqua"/>
                <w:i/>
                <w:iCs/>
                <w:color w:val="000000" w:themeColor="text1"/>
                <w:sz w:val="22"/>
                <w:szCs w:val="22"/>
              </w:rPr>
              <w:t>Întâ</w:t>
            </w:r>
            <w:r w:rsidR="006D6DFA">
              <w:rPr>
                <w:rFonts w:ascii="Book Antiqua" w:hAnsi="Book Antiqua" w:cs="Book Antiqua"/>
                <w:i/>
                <w:iCs/>
                <w:color w:val="000000" w:themeColor="text1"/>
                <w:sz w:val="22"/>
                <w:szCs w:val="22"/>
              </w:rPr>
              <w:t>l</w:t>
            </w:r>
            <w:r w:rsidRPr="00971F48">
              <w:rPr>
                <w:rFonts w:ascii="Book Antiqua" w:hAnsi="Book Antiqua" w:cs="Book Antiqua"/>
                <w:i/>
                <w:iCs/>
                <w:color w:val="000000" w:themeColor="text1"/>
                <w:sz w:val="22"/>
                <w:szCs w:val="22"/>
              </w:rPr>
              <w:t>nire de lucru cu personalul de la SPCRPCIV Hunedoara.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2F782C63" w:rsidR="00971F48" w:rsidRPr="00234E07" w:rsidRDefault="00971F48"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15 noiembrie</w:t>
            </w:r>
          </w:p>
        </w:tc>
      </w:tr>
      <w:tr w:rsidR="00971F48" w:rsidRPr="00234E07"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4ED7BE89" w:rsidR="00971F48" w:rsidRPr="001A4C20" w:rsidRDefault="00971F48" w:rsidP="00971F48">
            <w:pPr>
              <w:ind w:right="198"/>
              <w:jc w:val="both"/>
              <w:rPr>
                <w:rFonts w:ascii="Book Antiqua" w:hAnsi="Book Antiqua" w:cs="Book Antiqua"/>
                <w:i/>
                <w:iCs/>
                <w:color w:val="000000" w:themeColor="text1"/>
                <w:sz w:val="22"/>
                <w:szCs w:val="22"/>
              </w:rPr>
            </w:pPr>
            <w:r w:rsidRPr="00971F48">
              <w:rPr>
                <w:rFonts w:ascii="Book Antiqua" w:hAnsi="Book Antiqua" w:cs="Book Antiqua"/>
                <w:i/>
                <w:iCs/>
                <w:color w:val="000000" w:themeColor="text1"/>
                <w:sz w:val="22"/>
                <w:szCs w:val="22"/>
              </w:rPr>
              <w:t>Întâ</w:t>
            </w:r>
            <w:r w:rsidR="006D6DFA">
              <w:rPr>
                <w:rFonts w:ascii="Book Antiqua" w:hAnsi="Book Antiqua" w:cs="Book Antiqua"/>
                <w:i/>
                <w:iCs/>
                <w:color w:val="000000" w:themeColor="text1"/>
                <w:sz w:val="22"/>
                <w:szCs w:val="22"/>
              </w:rPr>
              <w:t>l</w:t>
            </w:r>
            <w:r w:rsidRPr="00971F48">
              <w:rPr>
                <w:rFonts w:ascii="Book Antiqua" w:hAnsi="Book Antiqua" w:cs="Book Antiqua"/>
                <w:i/>
                <w:iCs/>
                <w:color w:val="000000" w:themeColor="text1"/>
                <w:sz w:val="22"/>
                <w:szCs w:val="22"/>
              </w:rPr>
              <w:t>nire de lucru cu personalul de la SPCP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304BAECD" w:rsidR="00971F48" w:rsidRPr="00234E07" w:rsidRDefault="00971F48"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15 noiembrie</w:t>
            </w:r>
          </w:p>
        </w:tc>
      </w:tr>
      <w:tr w:rsidR="00971F48" w:rsidRPr="00234E07"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0EC8133F" w:rsidR="00971F48" w:rsidRPr="001A4C20" w:rsidRDefault="00971F48" w:rsidP="00971F48">
            <w:pPr>
              <w:ind w:right="198"/>
              <w:jc w:val="both"/>
              <w:rPr>
                <w:rFonts w:ascii="Book Antiqua" w:hAnsi="Book Antiqua" w:cs="Book Antiqua"/>
                <w:i/>
                <w:iCs/>
                <w:color w:val="000000" w:themeColor="text1"/>
                <w:sz w:val="22"/>
                <w:szCs w:val="22"/>
              </w:rPr>
            </w:pPr>
            <w:r w:rsidRPr="00971F48">
              <w:rPr>
                <w:rFonts w:ascii="Book Antiqua" w:hAnsi="Book Antiqua" w:cs="Book Antiqua"/>
                <w:i/>
                <w:iCs/>
                <w:color w:val="000000" w:themeColor="text1"/>
                <w:sz w:val="22"/>
                <w:szCs w:val="22"/>
              </w:rPr>
              <w:t xml:space="preserve">Participare la </w:t>
            </w:r>
            <w:r w:rsidRPr="00234E07">
              <w:rPr>
                <w:rFonts w:ascii="Cambria" w:hAnsi="Cambria" w:cs="Cambria"/>
                <w:i/>
                <w:iCs/>
                <w:color w:val="000000" w:themeColor="text1"/>
                <w:sz w:val="22"/>
                <w:szCs w:val="22"/>
              </w:rPr>
              <w:t>ș</w:t>
            </w:r>
            <w:r w:rsidRPr="00971F48">
              <w:rPr>
                <w:rFonts w:ascii="Book Antiqua" w:hAnsi="Book Antiqua" w:cs="Book Antiqua"/>
                <w:i/>
                <w:iCs/>
                <w:color w:val="000000" w:themeColor="text1"/>
                <w:sz w:val="22"/>
                <w:szCs w:val="22"/>
              </w:rPr>
              <w:t>edin</w:t>
            </w:r>
            <w:r w:rsidRPr="00234E07">
              <w:rPr>
                <w:rFonts w:ascii="Cambria" w:hAnsi="Cambria" w:cs="Cambria"/>
                <w:i/>
                <w:iCs/>
                <w:color w:val="000000" w:themeColor="text1"/>
                <w:sz w:val="22"/>
                <w:szCs w:val="22"/>
              </w:rPr>
              <w:t>ț</w:t>
            </w:r>
            <w:r w:rsidRPr="00971F48">
              <w:rPr>
                <w:rFonts w:ascii="Book Antiqua" w:hAnsi="Book Antiqua" w:cs="Book Antiqua"/>
                <w:i/>
                <w:iCs/>
                <w:color w:val="000000" w:themeColor="text1"/>
                <w:sz w:val="22"/>
                <w:szCs w:val="22"/>
              </w:rPr>
              <w:t xml:space="preserve">a de lucru a Comitetului interministerial al cărbunelui pentru coordonarea implementării procesului de decarbonizare. </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627DCA55" w:rsidR="00971F48" w:rsidRPr="00234E07" w:rsidRDefault="00971F48"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15 noiembrie</w:t>
            </w:r>
          </w:p>
        </w:tc>
      </w:tr>
      <w:tr w:rsidR="00234E07" w:rsidRPr="00234E07"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3D4519CA"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Participare la emisiunea„ Punctul pe I”, transmisă de postul de televiziune Mondo TV.</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6CEEE1A3"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16 noiembrie</w:t>
            </w:r>
          </w:p>
        </w:tc>
      </w:tr>
      <w:tr w:rsidR="00234E07" w:rsidRPr="00234E07" w14:paraId="26FADFC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82D52EB" w14:textId="1EFB2384"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 xml:space="preserve">Vizită la Episcopia Devei  </w:t>
            </w:r>
            <w:r w:rsidRPr="00234E07">
              <w:rPr>
                <w:rFonts w:ascii="Cambria" w:hAnsi="Cambria" w:cs="Cambria"/>
                <w:i/>
                <w:iCs/>
                <w:color w:val="000000" w:themeColor="text1"/>
                <w:sz w:val="22"/>
                <w:szCs w:val="22"/>
              </w:rPr>
              <w:t>ș</w:t>
            </w:r>
            <w:r w:rsidRPr="00234E07">
              <w:rPr>
                <w:rFonts w:ascii="Book Antiqua" w:hAnsi="Book Antiqua" w:cs="Book Antiqua"/>
                <w:i/>
                <w:iCs/>
                <w:color w:val="000000" w:themeColor="text1"/>
                <w:sz w:val="22"/>
                <w:szCs w:val="22"/>
              </w:rPr>
              <w:t>i Hunedoarei</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23530F5F"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16 noiembrie</w:t>
            </w:r>
          </w:p>
        </w:tc>
      </w:tr>
      <w:tr w:rsidR="00234E07" w:rsidRPr="00234E07" w14:paraId="2FE0E08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AD3EFBD" w14:textId="0A183270" w:rsidR="00234E07" w:rsidRPr="001A4C20" w:rsidRDefault="00234E07" w:rsidP="00234E07">
            <w:pPr>
              <w:ind w:right="198"/>
              <w:jc w:val="both"/>
              <w:rPr>
                <w:rFonts w:ascii="Book Antiqua" w:hAnsi="Book Antiqua" w:cs="Book Antiqua"/>
                <w:i/>
                <w:iCs/>
                <w:color w:val="000000" w:themeColor="text1"/>
                <w:sz w:val="22"/>
                <w:szCs w:val="22"/>
              </w:rPr>
            </w:pPr>
            <w:proofErr w:type="spellStart"/>
            <w:r w:rsidRPr="00234E07">
              <w:rPr>
                <w:rFonts w:ascii="Book Antiqua" w:hAnsi="Book Antiqua" w:cs="Book Antiqua"/>
                <w:i/>
                <w:iCs/>
                <w:color w:val="000000" w:themeColor="text1"/>
                <w:sz w:val="22"/>
                <w:szCs w:val="22"/>
              </w:rPr>
              <w:t>Întânire</w:t>
            </w:r>
            <w:proofErr w:type="spellEnd"/>
            <w:r w:rsidRPr="00234E07">
              <w:rPr>
                <w:rFonts w:ascii="Book Antiqua" w:hAnsi="Book Antiqua" w:cs="Book Antiqua"/>
                <w:i/>
                <w:iCs/>
                <w:color w:val="000000" w:themeColor="text1"/>
                <w:sz w:val="22"/>
                <w:szCs w:val="22"/>
              </w:rPr>
              <w:t xml:space="preserve"> de lucru cu</w:t>
            </w:r>
            <w:r w:rsidR="002D1804">
              <w:rPr>
                <w:rFonts w:ascii="Book Antiqua" w:hAnsi="Book Antiqua" w:cs="Book Antiqua"/>
                <w:i/>
                <w:iCs/>
                <w:color w:val="000000" w:themeColor="text1"/>
                <w:sz w:val="22"/>
                <w:szCs w:val="22"/>
              </w:rPr>
              <w:t xml:space="preserve"> </w:t>
            </w:r>
            <w:r w:rsidRPr="00234E07">
              <w:rPr>
                <w:rFonts w:ascii="Book Antiqua" w:hAnsi="Book Antiqua" w:cs="Book Antiqua"/>
                <w:i/>
                <w:iCs/>
                <w:color w:val="000000" w:themeColor="text1"/>
                <w:sz w:val="22"/>
                <w:szCs w:val="22"/>
              </w:rPr>
              <w:t>personalul de la SPCRPCIV Hunedoara</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44816B61"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16 noiembrie</w:t>
            </w:r>
          </w:p>
        </w:tc>
      </w:tr>
      <w:tr w:rsidR="00234E07" w:rsidRPr="00234E07" w14:paraId="65C57B47"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99CDC3A" w14:textId="22CF6503"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Întâlnire cu "Asocia</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 xml:space="preserve">ia Alert în Deva" </w:t>
            </w:r>
            <w:r w:rsidRPr="00234E07">
              <w:rPr>
                <w:rFonts w:ascii="Cambria" w:hAnsi="Cambria" w:cs="Cambria"/>
                <w:i/>
                <w:iCs/>
                <w:color w:val="000000" w:themeColor="text1"/>
                <w:sz w:val="22"/>
                <w:szCs w:val="22"/>
              </w:rPr>
              <w:t>ș</w:t>
            </w:r>
            <w:r w:rsidRPr="00234E07">
              <w:rPr>
                <w:rFonts w:ascii="Book Antiqua" w:hAnsi="Book Antiqua" w:cs="Book Antiqua"/>
                <w:i/>
                <w:iCs/>
                <w:color w:val="000000" w:themeColor="text1"/>
                <w:sz w:val="22"/>
                <w:szCs w:val="22"/>
              </w:rPr>
              <w:t>i Asocia</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ia "Hunedoara aleargă".</w:t>
            </w:r>
          </w:p>
        </w:tc>
        <w:tc>
          <w:tcPr>
            <w:tcW w:w="929" w:type="pct"/>
            <w:tcBorders>
              <w:top w:val="dotted" w:sz="4" w:space="0" w:color="A6A6A6"/>
              <w:left w:val="double" w:sz="4" w:space="0" w:color="006600"/>
              <w:bottom w:val="dotted" w:sz="4" w:space="0" w:color="A6A6A6"/>
              <w:right w:val="nil"/>
            </w:tcBorders>
            <w:shd w:val="clear" w:color="auto" w:fill="auto"/>
          </w:tcPr>
          <w:p w14:paraId="21B988E5" w14:textId="34014719"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16 noiembrie</w:t>
            </w:r>
          </w:p>
        </w:tc>
      </w:tr>
      <w:tr w:rsidR="00234E07" w:rsidRPr="00234E07" w14:paraId="7E0E1A11"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8000A7B" w14:textId="0962EB80"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Întâlnire de lucru cu reprezentan</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249EE042" w14:textId="30116246"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16 noiembrie</w:t>
            </w:r>
          </w:p>
        </w:tc>
      </w:tr>
      <w:tr w:rsidR="00234E07" w:rsidRPr="00234E07" w14:paraId="23219D11"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0FE3DF4" w14:textId="25C658EB"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 xml:space="preserve">Participare la emisiunea „Ora exactă”, transmisă de postul de televiziune Antena 3 Deva. </w:t>
            </w:r>
          </w:p>
        </w:tc>
        <w:tc>
          <w:tcPr>
            <w:tcW w:w="929" w:type="pct"/>
            <w:tcBorders>
              <w:top w:val="dotted" w:sz="4" w:space="0" w:color="A6A6A6"/>
              <w:left w:val="double" w:sz="4" w:space="0" w:color="006600"/>
              <w:bottom w:val="dotted" w:sz="4" w:space="0" w:color="A6A6A6"/>
              <w:right w:val="nil"/>
            </w:tcBorders>
            <w:shd w:val="clear" w:color="auto" w:fill="auto"/>
          </w:tcPr>
          <w:p w14:paraId="449BABFB" w14:textId="5A6B94D4"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17 noiembrie</w:t>
            </w:r>
          </w:p>
        </w:tc>
      </w:tr>
      <w:tr w:rsidR="00234E07" w:rsidRPr="00234E07" w14:paraId="2140D1C4"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8014CC6" w14:textId="454DF2E2" w:rsidR="00234E07" w:rsidRPr="001A4C20" w:rsidRDefault="00234E07" w:rsidP="00234E07">
            <w:pPr>
              <w:ind w:right="198"/>
              <w:jc w:val="both"/>
              <w:rPr>
                <w:rFonts w:ascii="Book Antiqua" w:hAnsi="Book Antiqua" w:cs="Book Antiqua"/>
                <w:i/>
                <w:iCs/>
                <w:color w:val="000000" w:themeColor="text1"/>
                <w:sz w:val="22"/>
                <w:szCs w:val="22"/>
              </w:rPr>
            </w:pPr>
            <w:r w:rsidRPr="00234E07">
              <w:rPr>
                <w:rFonts w:ascii="Book Antiqua" w:hAnsi="Book Antiqua" w:cs="Book Antiqua"/>
                <w:i/>
                <w:iCs/>
                <w:color w:val="000000" w:themeColor="text1"/>
                <w:sz w:val="22"/>
                <w:szCs w:val="22"/>
              </w:rPr>
              <w:t xml:space="preserve">Participare la </w:t>
            </w:r>
            <w:r w:rsidRPr="00234E07">
              <w:rPr>
                <w:rFonts w:ascii="Cambria" w:hAnsi="Cambria" w:cs="Cambria"/>
                <w:i/>
                <w:iCs/>
                <w:color w:val="000000" w:themeColor="text1"/>
                <w:sz w:val="22"/>
                <w:szCs w:val="22"/>
              </w:rPr>
              <w:t>ș</w:t>
            </w:r>
            <w:r w:rsidRPr="00234E07">
              <w:rPr>
                <w:rFonts w:ascii="Book Antiqua" w:hAnsi="Book Antiqua" w:cs="Book Antiqua"/>
                <w:i/>
                <w:iCs/>
                <w:color w:val="000000" w:themeColor="text1"/>
                <w:sz w:val="22"/>
                <w:szCs w:val="22"/>
              </w:rPr>
              <w:t>edin</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a Comitetului Jude</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ean pentru Situa</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ii de Urgen</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ă (C.J.S.U.) pentru a aproba măsurile privind gestionarea situa</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iilor de urgen</w:t>
            </w:r>
            <w:r w:rsidRPr="00234E07">
              <w:rPr>
                <w:rFonts w:ascii="Cambria" w:hAnsi="Cambria" w:cs="Cambria"/>
                <w:i/>
                <w:iCs/>
                <w:color w:val="000000" w:themeColor="text1"/>
                <w:sz w:val="22"/>
                <w:szCs w:val="22"/>
              </w:rPr>
              <w:t>ț</w:t>
            </w:r>
            <w:r w:rsidRPr="00234E07">
              <w:rPr>
                <w:rFonts w:ascii="Book Antiqua" w:hAnsi="Book Antiqua" w:cs="Book Antiqua"/>
                <w:i/>
                <w:iCs/>
                <w:color w:val="000000" w:themeColor="text1"/>
                <w:sz w:val="22"/>
                <w:szCs w:val="22"/>
              </w:rPr>
              <w:t xml:space="preserve">ă specifice sezonului de iarnă. </w:t>
            </w:r>
          </w:p>
        </w:tc>
        <w:tc>
          <w:tcPr>
            <w:tcW w:w="929" w:type="pct"/>
            <w:tcBorders>
              <w:top w:val="dotted" w:sz="4" w:space="0" w:color="A6A6A6"/>
              <w:left w:val="double" w:sz="4" w:space="0" w:color="006600"/>
              <w:bottom w:val="dotted" w:sz="4" w:space="0" w:color="A6A6A6"/>
              <w:right w:val="nil"/>
            </w:tcBorders>
            <w:shd w:val="clear" w:color="auto" w:fill="auto"/>
          </w:tcPr>
          <w:p w14:paraId="14EB4849" w14:textId="6C3962DA" w:rsidR="00234E07"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17 noiembrie</w:t>
            </w:r>
          </w:p>
        </w:tc>
      </w:tr>
      <w:tr w:rsidR="00E42E05" w:rsidRPr="00234E07" w14:paraId="04DE14A8"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BAAAFB4" w14:textId="724C73BE" w:rsidR="00E42E05" w:rsidRPr="00234E07" w:rsidRDefault="00E42E05" w:rsidP="00234E07">
            <w:pPr>
              <w:ind w:right="198"/>
              <w:jc w:val="both"/>
              <w:rPr>
                <w:rFonts w:ascii="Book Antiqua" w:hAnsi="Book Antiqua" w:cs="Book Antiqua"/>
                <w:i/>
                <w:iCs/>
                <w:color w:val="000000" w:themeColor="text1"/>
                <w:sz w:val="22"/>
                <w:szCs w:val="22"/>
              </w:rPr>
            </w:pPr>
            <w:r>
              <w:rPr>
                <w:rFonts w:ascii="Cambria" w:hAnsi="Cambria" w:cs="Book Antiqua"/>
                <w:i/>
                <w:iCs/>
                <w:color w:val="000000" w:themeColor="text1"/>
                <w:sz w:val="22"/>
                <w:szCs w:val="22"/>
              </w:rPr>
              <w:t>Î</w:t>
            </w:r>
            <w:r w:rsidRPr="00E42E05">
              <w:rPr>
                <w:rFonts w:ascii="Book Antiqua" w:hAnsi="Book Antiqua" w:cs="Book Antiqua"/>
                <w:i/>
                <w:iCs/>
                <w:color w:val="000000" w:themeColor="text1"/>
                <w:sz w:val="22"/>
                <w:szCs w:val="22"/>
              </w:rPr>
              <w:t xml:space="preserve">ntâlnire </w:t>
            </w:r>
            <w:r w:rsidR="003514A3">
              <w:rPr>
                <w:rFonts w:ascii="Book Antiqua" w:hAnsi="Book Antiqua" w:cs="Book Antiqua"/>
                <w:i/>
                <w:iCs/>
                <w:color w:val="000000" w:themeColor="text1"/>
                <w:sz w:val="22"/>
                <w:szCs w:val="22"/>
              </w:rPr>
              <w:t xml:space="preserve">de lucru </w:t>
            </w:r>
            <w:r w:rsidRPr="00E42E05">
              <w:rPr>
                <w:rFonts w:ascii="Book Antiqua" w:hAnsi="Book Antiqua" w:cs="Book Antiqua"/>
                <w:i/>
                <w:iCs/>
                <w:color w:val="000000" w:themeColor="text1"/>
                <w:sz w:val="22"/>
                <w:szCs w:val="22"/>
              </w:rPr>
              <w:t>cu directorul ABA Cri</w:t>
            </w:r>
            <w:r w:rsidRPr="00E42E05">
              <w:rPr>
                <w:rFonts w:ascii="Cambria" w:hAnsi="Cambria" w:cs="Cambria"/>
                <w:i/>
                <w:iCs/>
                <w:color w:val="000000" w:themeColor="text1"/>
                <w:sz w:val="22"/>
                <w:szCs w:val="22"/>
              </w:rPr>
              <w:t>ș</w:t>
            </w:r>
            <w:r w:rsidRPr="00E42E05">
              <w:rPr>
                <w:rFonts w:ascii="Book Antiqua" w:hAnsi="Book Antiqua" w:cs="Book Antiqua"/>
                <w:i/>
                <w:iCs/>
                <w:color w:val="000000" w:themeColor="text1"/>
                <w:sz w:val="22"/>
                <w:szCs w:val="22"/>
              </w:rPr>
              <w:t>uri</w:t>
            </w:r>
          </w:p>
        </w:tc>
        <w:tc>
          <w:tcPr>
            <w:tcW w:w="929" w:type="pct"/>
            <w:tcBorders>
              <w:top w:val="dotted" w:sz="4" w:space="0" w:color="A6A6A6"/>
              <w:left w:val="double" w:sz="4" w:space="0" w:color="006600"/>
              <w:bottom w:val="dotted" w:sz="4" w:space="0" w:color="A6A6A6"/>
              <w:right w:val="nil"/>
            </w:tcBorders>
            <w:shd w:val="clear" w:color="auto" w:fill="auto"/>
          </w:tcPr>
          <w:p w14:paraId="0E238CD2" w14:textId="7A012ACB" w:rsidR="00E42E05" w:rsidRPr="00234E07" w:rsidRDefault="003514A3" w:rsidP="00234E07">
            <w:pPr>
              <w:ind w:right="198"/>
              <w:rPr>
                <w:rFonts w:ascii="Times New Roman" w:hAnsi="Times New Roman"/>
                <w:b/>
                <w:bCs/>
                <w:i/>
                <w:iCs/>
                <w:color w:val="000000"/>
                <w:sz w:val="22"/>
                <w:szCs w:val="22"/>
              </w:rPr>
            </w:pPr>
            <w:r>
              <w:rPr>
                <w:rFonts w:ascii="Times New Roman" w:hAnsi="Times New Roman"/>
                <w:b/>
                <w:bCs/>
                <w:i/>
                <w:iCs/>
                <w:color w:val="000000"/>
                <w:sz w:val="22"/>
                <w:szCs w:val="22"/>
              </w:rPr>
              <w:t>17 noiembrie</w:t>
            </w:r>
          </w:p>
        </w:tc>
      </w:tr>
      <w:tr w:rsidR="00971F48" w:rsidRPr="00234E07" w14:paraId="693C33DF"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30F18F32" w14:textId="5A53329C" w:rsidR="00971F48" w:rsidRPr="00234E07" w:rsidRDefault="003514A3" w:rsidP="00234E07">
            <w:pPr>
              <w:ind w:right="198"/>
              <w:jc w:val="both"/>
              <w:rPr>
                <w:rFonts w:ascii="Book Antiqua" w:hAnsi="Book Antiqua" w:cs="Book Antiqua"/>
                <w:i/>
                <w:iCs/>
                <w:color w:val="000000" w:themeColor="text1"/>
                <w:sz w:val="22"/>
                <w:szCs w:val="22"/>
              </w:rPr>
            </w:pPr>
            <w:r w:rsidRPr="003514A3">
              <w:rPr>
                <w:rFonts w:ascii="Book Antiqua" w:hAnsi="Book Antiqua" w:cs="Book Antiqua"/>
                <w:i/>
                <w:iCs/>
                <w:color w:val="000000" w:themeColor="text1"/>
                <w:sz w:val="22"/>
                <w:szCs w:val="22"/>
              </w:rPr>
              <w:t>Participare la evenimentul de lansare a Programului Opera</w:t>
            </w:r>
            <w:r w:rsidRPr="003514A3">
              <w:rPr>
                <w:rFonts w:ascii="Cambria" w:hAnsi="Cambria" w:cs="Cambria"/>
                <w:i/>
                <w:iCs/>
                <w:color w:val="000000" w:themeColor="text1"/>
                <w:sz w:val="22"/>
                <w:szCs w:val="22"/>
              </w:rPr>
              <w:t>ț</w:t>
            </w:r>
            <w:r w:rsidRPr="003514A3">
              <w:rPr>
                <w:rFonts w:ascii="Book Antiqua" w:hAnsi="Book Antiqua" w:cs="Book Antiqua"/>
                <w:i/>
                <w:iCs/>
                <w:color w:val="000000" w:themeColor="text1"/>
                <w:sz w:val="22"/>
                <w:szCs w:val="22"/>
              </w:rPr>
              <w:t>ional Regional Vest 2021 – 2027 la Timi</w:t>
            </w:r>
            <w:r w:rsidRPr="003514A3">
              <w:rPr>
                <w:rFonts w:ascii="Cambria" w:hAnsi="Cambria" w:cs="Cambria"/>
                <w:i/>
                <w:iCs/>
                <w:color w:val="000000" w:themeColor="text1"/>
                <w:sz w:val="22"/>
                <w:szCs w:val="22"/>
              </w:rPr>
              <w:t>ș</w:t>
            </w:r>
            <w:r w:rsidRPr="003514A3">
              <w:rPr>
                <w:rFonts w:ascii="Book Antiqua" w:hAnsi="Book Antiqua" w:cs="Book Antiqua"/>
                <w:i/>
                <w:iCs/>
                <w:color w:val="000000" w:themeColor="text1"/>
                <w:sz w:val="22"/>
                <w:szCs w:val="22"/>
              </w:rPr>
              <w:t>oara</w:t>
            </w:r>
          </w:p>
        </w:tc>
        <w:tc>
          <w:tcPr>
            <w:tcW w:w="929" w:type="pct"/>
            <w:tcBorders>
              <w:top w:val="dotted" w:sz="4" w:space="0" w:color="A6A6A6"/>
              <w:left w:val="double" w:sz="4" w:space="0" w:color="006600"/>
              <w:bottom w:val="dotted" w:sz="4" w:space="0" w:color="A6A6A6"/>
              <w:right w:val="nil"/>
            </w:tcBorders>
            <w:shd w:val="clear" w:color="auto" w:fill="auto"/>
          </w:tcPr>
          <w:p w14:paraId="3E0F3A4B" w14:textId="5CB42A66" w:rsidR="00971F48"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18 noiembrie</w:t>
            </w:r>
          </w:p>
        </w:tc>
      </w:tr>
      <w:tr w:rsidR="00971F48" w:rsidRPr="00234E07" w14:paraId="34B3C8E6" w14:textId="77777777" w:rsidTr="002B56EE">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82563B" w14:textId="4423F447" w:rsidR="00971F48" w:rsidRPr="001A4C20" w:rsidRDefault="00234E07" w:rsidP="007C179B">
            <w:pPr>
              <w:ind w:right="198"/>
              <w:jc w:val="both"/>
              <w:rPr>
                <w:rFonts w:ascii="Book Antiqua" w:hAnsi="Book Antiqua" w:cs="Book Antiqua"/>
                <w:i/>
                <w:iCs/>
                <w:color w:val="000000" w:themeColor="text1"/>
                <w:sz w:val="22"/>
                <w:szCs w:val="22"/>
              </w:rPr>
            </w:pPr>
            <w:bookmarkStart w:id="11" w:name="_GoBack"/>
            <w:r w:rsidRPr="00234E07">
              <w:rPr>
                <w:rFonts w:ascii="Book Antiqua" w:hAnsi="Book Antiqua" w:cs="Book Antiqua"/>
                <w:i/>
                <w:iCs/>
                <w:color w:val="000000" w:themeColor="text1"/>
                <w:sz w:val="22"/>
                <w:szCs w:val="22"/>
              </w:rPr>
              <w:t>Participare la Balul Liceelor 2022.</w:t>
            </w:r>
            <w:bookmarkEnd w:id="11"/>
          </w:p>
        </w:tc>
        <w:tc>
          <w:tcPr>
            <w:tcW w:w="929" w:type="pct"/>
            <w:tcBorders>
              <w:top w:val="dotted" w:sz="4" w:space="0" w:color="A6A6A6"/>
              <w:left w:val="double" w:sz="4" w:space="0" w:color="006600"/>
              <w:bottom w:val="dotted" w:sz="4" w:space="0" w:color="A6A6A6"/>
              <w:right w:val="nil"/>
            </w:tcBorders>
            <w:shd w:val="clear" w:color="auto" w:fill="auto"/>
          </w:tcPr>
          <w:p w14:paraId="3732D8CC" w14:textId="325F1B7D" w:rsidR="00971F48" w:rsidRPr="00234E07" w:rsidRDefault="00234E07" w:rsidP="00234E07">
            <w:pPr>
              <w:ind w:right="198"/>
              <w:rPr>
                <w:rFonts w:ascii="Times New Roman" w:hAnsi="Times New Roman"/>
                <w:b/>
                <w:bCs/>
                <w:i/>
                <w:iCs/>
                <w:color w:val="000000"/>
                <w:sz w:val="22"/>
                <w:szCs w:val="22"/>
              </w:rPr>
            </w:pPr>
            <w:r w:rsidRPr="00234E07">
              <w:rPr>
                <w:rFonts w:ascii="Times New Roman" w:hAnsi="Times New Roman"/>
                <w:b/>
                <w:bCs/>
                <w:i/>
                <w:iCs/>
                <w:color w:val="000000"/>
                <w:sz w:val="22"/>
                <w:szCs w:val="22"/>
              </w:rPr>
              <w:t>19 noiembrie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3"/>
      <w:bookmarkEnd w:id="4"/>
      <w:bookmarkEnd w:id="5"/>
      <w:bookmarkEnd w:id="6"/>
      <w:bookmarkEnd w:id="7"/>
      <w:bookmarkEnd w:id="8"/>
      <w:bookmarkEnd w:id="9"/>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4B32CC4A" w14:textId="77777777" w:rsidR="009E2DB3" w:rsidRDefault="009E2DB3">
      <w:pPr>
        <w:spacing w:before="0"/>
        <w:rPr>
          <w:noProof/>
          <w:lang w:eastAsia="ro-RO"/>
        </w:rPr>
      </w:pPr>
      <w:r>
        <w:rPr>
          <w:noProof/>
          <w:lang w:eastAsia="ro-RO"/>
        </w:rPr>
        <w:br w:type="page"/>
      </w:r>
    </w:p>
    <w:p w14:paraId="7156AFF0" w14:textId="515BD623"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CB24F7D"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9916267"/>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48221F" w:rsidRPr="0048221F">
        <w:rPr>
          <w:rFonts w:ascii="Book Antiqua" w:hAnsi="Book Antiqua"/>
          <w:spacing w:val="-6"/>
          <w:sz w:val="20"/>
        </w:rPr>
        <w:t>14</w:t>
      </w:r>
      <w:r w:rsidR="005E2F6F">
        <w:rPr>
          <w:rFonts w:ascii="Book Antiqua" w:hAnsi="Book Antiqua"/>
          <w:spacing w:val="-6"/>
          <w:sz w:val="20"/>
        </w:rPr>
        <w:t xml:space="preserve"> </w:t>
      </w:r>
      <w:r w:rsidR="0048221F" w:rsidRPr="0048221F">
        <w:rPr>
          <w:rFonts w:ascii="Book Antiqua" w:hAnsi="Book Antiqua"/>
          <w:spacing w:val="-6"/>
          <w:sz w:val="20"/>
        </w:rPr>
        <w:t>noiembrie</w:t>
      </w:r>
      <w:r w:rsidR="005E2F6F">
        <w:rPr>
          <w:rFonts w:ascii="Book Antiqua" w:hAnsi="Book Antiqua"/>
          <w:spacing w:val="-6"/>
          <w:sz w:val="20"/>
        </w:rPr>
        <w:t xml:space="preserve"> </w:t>
      </w:r>
      <w:r w:rsidR="0048221F" w:rsidRPr="0048221F">
        <w:rPr>
          <w:rFonts w:ascii="Book Antiqua" w:hAnsi="Book Antiqua"/>
          <w:spacing w:val="-6"/>
          <w:sz w:val="20"/>
        </w:rPr>
        <w:t>–</w:t>
      </w:r>
      <w:r w:rsidR="005E2F6F">
        <w:rPr>
          <w:rFonts w:ascii="Book Antiqua" w:hAnsi="Book Antiqua"/>
          <w:spacing w:val="-6"/>
          <w:sz w:val="20"/>
        </w:rPr>
        <w:t xml:space="preserve"> </w:t>
      </w:r>
      <w:r w:rsidR="0048221F" w:rsidRPr="0048221F">
        <w:rPr>
          <w:rFonts w:ascii="Book Antiqua" w:hAnsi="Book Antiqua"/>
          <w:spacing w:val="-6"/>
          <w:sz w:val="20"/>
        </w:rPr>
        <w:t>18</w:t>
      </w:r>
      <w:r w:rsidR="005E2F6F">
        <w:rPr>
          <w:rFonts w:ascii="Book Antiqua" w:hAnsi="Book Antiqua"/>
          <w:spacing w:val="-6"/>
          <w:sz w:val="20"/>
        </w:rPr>
        <w:t xml:space="preserve"> </w:t>
      </w:r>
      <w:r w:rsidR="0048221F" w:rsidRPr="0048221F">
        <w:rPr>
          <w:rFonts w:ascii="Book Antiqua" w:hAnsi="Book Antiqua"/>
          <w:spacing w:val="-6"/>
          <w:sz w:val="20"/>
        </w:rPr>
        <w:t>noiembrie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70"/>
      <w:r w:rsidR="006C6248" w:rsidRPr="001A4C20">
        <w:rPr>
          <w:rFonts w:ascii="Book Antiqua" w:hAnsi="Book Antiqua"/>
          <w:spacing w:val="-6"/>
          <w:sz w:val="20"/>
        </w:rPr>
        <w:t>2</w:t>
      </w:r>
      <w:bookmarkEnd w:id="22"/>
    </w:p>
    <w:p w14:paraId="2AF67304" w14:textId="6BAB6D80" w:rsidR="0033463C" w:rsidRPr="000B7404" w:rsidRDefault="0033463C" w:rsidP="0033463C">
      <w:pPr>
        <w:ind w:right="198"/>
        <w:jc w:val="both"/>
        <w:rPr>
          <w:rFonts w:cs="Arial"/>
          <w:b/>
          <w:bCs/>
          <w:smallCaps/>
          <w:color w:val="0000FF"/>
          <w:szCs w:val="18"/>
          <w:u w:val="single"/>
        </w:rPr>
      </w:pPr>
      <w:bookmarkStart w:id="71" w:name="_Hlk118455904"/>
      <w:bookmarkStart w:id="72" w:name="_Hlk119307801"/>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sidR="004A4F33">
        <w:rPr>
          <w:rFonts w:cs="Arial"/>
          <w:b/>
          <w:bCs/>
          <w:smallCaps/>
          <w:color w:val="0000FF"/>
          <w:szCs w:val="18"/>
          <w:u w:val="single"/>
        </w:rPr>
        <w:t>1094</w:t>
      </w:r>
      <w:r w:rsidR="005E2F6F">
        <w:rPr>
          <w:rFonts w:cs="Arial"/>
          <w:b/>
          <w:bCs/>
          <w:smallCaps/>
          <w:color w:val="0000FF"/>
          <w:szCs w:val="18"/>
          <w:u w:val="single"/>
        </w:rPr>
        <w:t xml:space="preserve"> </w:t>
      </w:r>
      <w:r>
        <w:rPr>
          <w:rFonts w:cs="Arial"/>
          <w:b/>
          <w:bCs/>
          <w:smallCaps/>
          <w:color w:val="0000FF"/>
          <w:szCs w:val="18"/>
          <w:u w:val="single"/>
        </w:rPr>
        <w:t>/</w:t>
      </w:r>
      <w:r w:rsidR="004A4F33">
        <w:rPr>
          <w:rFonts w:cs="Arial"/>
          <w:b/>
          <w:bCs/>
          <w:smallCaps/>
          <w:color w:val="0000FF"/>
          <w:szCs w:val="18"/>
          <w:u w:val="single"/>
        </w:rPr>
        <w:t>14</w:t>
      </w:r>
      <w:r w:rsidR="005E2F6F">
        <w:rPr>
          <w:rFonts w:cs="Arial"/>
          <w:b/>
          <w:bCs/>
          <w:smallCaps/>
          <w:color w:val="0000FF"/>
          <w:szCs w:val="18"/>
          <w:u w:val="single"/>
        </w:rPr>
        <w:t xml:space="preserve"> </w:t>
      </w:r>
      <w:r w:rsidR="00A53760">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4BA7173A" w14:textId="529D1794" w:rsidR="0033463C" w:rsidRDefault="004A4F33" w:rsidP="0033463C">
      <w:pPr>
        <w:pStyle w:val="ListParagraph"/>
        <w:numPr>
          <w:ilvl w:val="0"/>
          <w:numId w:val="2"/>
        </w:numPr>
        <w:ind w:left="0" w:right="198"/>
        <w:jc w:val="both"/>
        <w:rPr>
          <w:rFonts w:ascii="Verdana" w:hAnsi="Verdana"/>
          <w:sz w:val="18"/>
          <w:szCs w:val="18"/>
          <w:lang w:val="ro-RO"/>
        </w:rPr>
      </w:pPr>
      <w:r w:rsidRPr="004A4F33">
        <w:rPr>
          <w:rFonts w:ascii="Verdana" w:hAnsi="Verdana"/>
          <w:b/>
          <w:sz w:val="18"/>
          <w:szCs w:val="18"/>
          <w:lang w:val="ro-RO"/>
        </w:rPr>
        <w:t>1373</w:t>
      </w:r>
      <w:r w:rsidR="005E2F6F">
        <w:rPr>
          <w:rFonts w:ascii="Verdana" w:hAnsi="Verdana"/>
          <w:b/>
          <w:sz w:val="18"/>
          <w:szCs w:val="18"/>
          <w:lang w:val="ro-RO"/>
        </w:rPr>
        <w:t xml:space="preserve"> </w:t>
      </w:r>
      <w:r w:rsidR="0033463C" w:rsidRPr="00773505">
        <w:rPr>
          <w:lang w:val="ro-RO"/>
        </w:rPr>
        <w:t>–</w:t>
      </w:r>
      <w:r w:rsidR="005E2F6F">
        <w:rPr>
          <w:lang w:val="ro-RO"/>
        </w:rPr>
        <w:t xml:space="preserve"> </w:t>
      </w:r>
      <w:r w:rsidRPr="004A4F33">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sidR="00A53760">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4A4F33">
        <w:rPr>
          <w:rFonts w:ascii="Verdana" w:hAnsi="Verdana"/>
          <w:sz w:val="18"/>
          <w:szCs w:val="18"/>
          <w:lang w:val="ro-RO"/>
        </w:rPr>
        <w:t>Hotărâre</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modificarea</w:t>
      </w:r>
      <w:r w:rsidR="005E2F6F">
        <w:rPr>
          <w:rFonts w:ascii="Verdana" w:hAnsi="Verdana"/>
          <w:sz w:val="18"/>
          <w:szCs w:val="18"/>
          <w:lang w:val="ro-RO"/>
        </w:rPr>
        <w:t xml:space="preserve"> </w:t>
      </w:r>
      <w:r w:rsidRPr="004A4F33">
        <w:rPr>
          <w:rFonts w:ascii="Verdana" w:hAnsi="Verdana"/>
          <w:sz w:val="18"/>
          <w:szCs w:val="18"/>
          <w:lang w:val="ro-RO"/>
        </w:rPr>
        <w:t>și</w:t>
      </w:r>
      <w:r w:rsidR="005E2F6F">
        <w:rPr>
          <w:rFonts w:ascii="Verdana" w:hAnsi="Verdana"/>
          <w:sz w:val="18"/>
          <w:szCs w:val="18"/>
          <w:lang w:val="ro-RO"/>
        </w:rPr>
        <w:t xml:space="preserve"> </w:t>
      </w:r>
      <w:r w:rsidRPr="004A4F33">
        <w:rPr>
          <w:rFonts w:ascii="Verdana" w:hAnsi="Verdana"/>
          <w:sz w:val="18"/>
          <w:szCs w:val="18"/>
          <w:lang w:val="ro-RO"/>
        </w:rPr>
        <w:t>completarea</w:t>
      </w:r>
      <w:r w:rsidR="005E2F6F">
        <w:rPr>
          <w:rFonts w:ascii="Verdana" w:hAnsi="Verdana"/>
          <w:sz w:val="18"/>
          <w:szCs w:val="18"/>
          <w:lang w:val="ro-RO"/>
        </w:rPr>
        <w:t xml:space="preserve"> </w:t>
      </w:r>
      <w:r w:rsidRPr="004A4F33">
        <w:rPr>
          <w:rFonts w:ascii="Verdana" w:hAnsi="Verdana"/>
          <w:sz w:val="18"/>
          <w:szCs w:val="18"/>
          <w:lang w:val="ro-RO"/>
        </w:rPr>
        <w:t>Hotărârii</w:t>
      </w:r>
      <w:r w:rsidR="005E2F6F">
        <w:rPr>
          <w:rFonts w:ascii="Verdana" w:hAnsi="Verdana"/>
          <w:sz w:val="18"/>
          <w:szCs w:val="18"/>
          <w:lang w:val="ro-RO"/>
        </w:rPr>
        <w:t xml:space="preserve"> </w:t>
      </w:r>
      <w:r w:rsidRPr="004A4F33">
        <w:rPr>
          <w:rFonts w:ascii="Verdana" w:hAnsi="Verdana"/>
          <w:sz w:val="18"/>
          <w:szCs w:val="18"/>
          <w:lang w:val="ro-RO"/>
        </w:rPr>
        <w:t>Guvernului</w:t>
      </w:r>
      <w:r w:rsidR="005E2F6F">
        <w:rPr>
          <w:rFonts w:ascii="Verdana" w:hAnsi="Verdana"/>
          <w:sz w:val="18"/>
          <w:szCs w:val="18"/>
          <w:lang w:val="ro-RO"/>
        </w:rPr>
        <w:t xml:space="preserve"> </w:t>
      </w:r>
      <w:r w:rsidRPr="004A4F33">
        <w:rPr>
          <w:rFonts w:ascii="Verdana" w:hAnsi="Verdana"/>
          <w:sz w:val="18"/>
          <w:szCs w:val="18"/>
          <w:lang w:val="ro-RO"/>
        </w:rPr>
        <w:t>nr.</w:t>
      </w:r>
      <w:r w:rsidR="005E2F6F">
        <w:rPr>
          <w:rFonts w:ascii="Verdana" w:hAnsi="Verdana"/>
          <w:sz w:val="18"/>
          <w:szCs w:val="18"/>
          <w:lang w:val="ro-RO"/>
        </w:rPr>
        <w:t xml:space="preserve"> </w:t>
      </w:r>
      <w:r w:rsidRPr="004A4F33">
        <w:rPr>
          <w:rFonts w:ascii="Verdana" w:hAnsi="Verdana"/>
          <w:sz w:val="18"/>
          <w:szCs w:val="18"/>
          <w:lang w:val="ro-RO"/>
        </w:rPr>
        <w:t>332/2014</w:t>
      </w:r>
      <w:r w:rsidR="005E2F6F">
        <w:rPr>
          <w:rFonts w:ascii="Verdana" w:hAnsi="Verdana"/>
          <w:sz w:val="18"/>
          <w:szCs w:val="18"/>
          <w:lang w:val="ro-RO"/>
        </w:rPr>
        <w:t xml:space="preserve"> </w:t>
      </w:r>
      <w:r w:rsidRPr="004A4F33">
        <w:rPr>
          <w:rFonts w:ascii="Verdana" w:hAnsi="Verdana"/>
          <w:sz w:val="18"/>
          <w:szCs w:val="18"/>
          <w:lang w:val="ro-RO"/>
        </w:rPr>
        <w:t>privind</w:t>
      </w:r>
      <w:r w:rsidR="005E2F6F">
        <w:rPr>
          <w:rFonts w:ascii="Verdana" w:hAnsi="Verdana"/>
          <w:sz w:val="18"/>
          <w:szCs w:val="18"/>
          <w:lang w:val="ro-RO"/>
        </w:rPr>
        <w:t xml:space="preserve"> </w:t>
      </w:r>
      <w:r w:rsidRPr="004A4F33">
        <w:rPr>
          <w:rFonts w:ascii="Verdana" w:hAnsi="Verdana"/>
          <w:sz w:val="18"/>
          <w:szCs w:val="18"/>
          <w:lang w:val="ro-RO"/>
        </w:rPr>
        <w:t>instituirea</w:t>
      </w:r>
      <w:r w:rsidR="005E2F6F">
        <w:rPr>
          <w:rFonts w:ascii="Verdana" w:hAnsi="Verdana"/>
          <w:sz w:val="18"/>
          <w:szCs w:val="18"/>
          <w:lang w:val="ro-RO"/>
        </w:rPr>
        <w:t xml:space="preserve"> </w:t>
      </w:r>
      <w:r w:rsidRPr="004A4F33">
        <w:rPr>
          <w:rFonts w:ascii="Verdana" w:hAnsi="Verdana"/>
          <w:sz w:val="18"/>
          <w:szCs w:val="18"/>
          <w:lang w:val="ro-RO"/>
        </w:rPr>
        <w:t>unei</w:t>
      </w:r>
      <w:r w:rsidR="005E2F6F">
        <w:rPr>
          <w:rFonts w:ascii="Verdana" w:hAnsi="Verdana"/>
          <w:sz w:val="18"/>
          <w:szCs w:val="18"/>
          <w:lang w:val="ro-RO"/>
        </w:rPr>
        <w:t xml:space="preserve"> </w:t>
      </w:r>
      <w:r w:rsidRPr="004A4F33">
        <w:rPr>
          <w:rFonts w:ascii="Verdana" w:hAnsi="Verdana"/>
          <w:sz w:val="18"/>
          <w:szCs w:val="18"/>
          <w:lang w:val="ro-RO"/>
        </w:rPr>
        <w:t>scheme</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ajutor</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stat</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sprijinirea</w:t>
      </w:r>
      <w:r w:rsidR="005E2F6F">
        <w:rPr>
          <w:rFonts w:ascii="Verdana" w:hAnsi="Verdana"/>
          <w:sz w:val="18"/>
          <w:szCs w:val="18"/>
          <w:lang w:val="ro-RO"/>
        </w:rPr>
        <w:t xml:space="preserve"> </w:t>
      </w:r>
      <w:r w:rsidRPr="004A4F33">
        <w:rPr>
          <w:rFonts w:ascii="Verdana" w:hAnsi="Verdana"/>
          <w:sz w:val="18"/>
          <w:szCs w:val="18"/>
          <w:lang w:val="ro-RO"/>
        </w:rPr>
        <w:t>investițiilor</w:t>
      </w:r>
      <w:r w:rsidR="005E2F6F">
        <w:rPr>
          <w:rFonts w:ascii="Verdana" w:hAnsi="Verdana"/>
          <w:sz w:val="18"/>
          <w:szCs w:val="18"/>
          <w:lang w:val="ro-RO"/>
        </w:rPr>
        <w:t xml:space="preserve"> </w:t>
      </w:r>
      <w:r w:rsidRPr="004A4F33">
        <w:rPr>
          <w:rFonts w:ascii="Verdana" w:hAnsi="Verdana"/>
          <w:sz w:val="18"/>
          <w:szCs w:val="18"/>
          <w:lang w:val="ro-RO"/>
        </w:rPr>
        <w:t>care</w:t>
      </w:r>
      <w:r w:rsidR="005E2F6F">
        <w:rPr>
          <w:rFonts w:ascii="Verdana" w:hAnsi="Verdana"/>
          <w:sz w:val="18"/>
          <w:szCs w:val="18"/>
          <w:lang w:val="ro-RO"/>
        </w:rPr>
        <w:t xml:space="preserve"> </w:t>
      </w:r>
      <w:r w:rsidRPr="004A4F33">
        <w:rPr>
          <w:rFonts w:ascii="Verdana" w:hAnsi="Verdana"/>
          <w:sz w:val="18"/>
          <w:szCs w:val="18"/>
          <w:lang w:val="ro-RO"/>
        </w:rPr>
        <w:t>promovează</w:t>
      </w:r>
      <w:r w:rsidR="005E2F6F">
        <w:rPr>
          <w:rFonts w:ascii="Verdana" w:hAnsi="Verdana"/>
          <w:sz w:val="18"/>
          <w:szCs w:val="18"/>
          <w:lang w:val="ro-RO"/>
        </w:rPr>
        <w:t xml:space="preserve"> </w:t>
      </w:r>
      <w:r w:rsidRPr="004A4F33">
        <w:rPr>
          <w:rFonts w:ascii="Verdana" w:hAnsi="Verdana"/>
          <w:sz w:val="18"/>
          <w:szCs w:val="18"/>
          <w:lang w:val="ro-RO"/>
        </w:rPr>
        <w:t>dezvoltarea</w:t>
      </w:r>
      <w:r w:rsidR="005E2F6F">
        <w:rPr>
          <w:rFonts w:ascii="Verdana" w:hAnsi="Verdana"/>
          <w:sz w:val="18"/>
          <w:szCs w:val="18"/>
          <w:lang w:val="ro-RO"/>
        </w:rPr>
        <w:t xml:space="preserve"> </w:t>
      </w:r>
      <w:r w:rsidRPr="004A4F33">
        <w:rPr>
          <w:rFonts w:ascii="Verdana" w:hAnsi="Verdana"/>
          <w:sz w:val="18"/>
          <w:szCs w:val="18"/>
          <w:lang w:val="ro-RO"/>
        </w:rPr>
        <w:t>regională</w:t>
      </w:r>
      <w:r w:rsidR="005E2F6F">
        <w:rPr>
          <w:rFonts w:ascii="Verdana" w:hAnsi="Verdana"/>
          <w:sz w:val="18"/>
          <w:szCs w:val="18"/>
          <w:lang w:val="ro-RO"/>
        </w:rPr>
        <w:t xml:space="preserve"> </w:t>
      </w:r>
      <w:r w:rsidRPr="004A4F33">
        <w:rPr>
          <w:rFonts w:ascii="Verdana" w:hAnsi="Verdana"/>
          <w:sz w:val="18"/>
          <w:szCs w:val="18"/>
          <w:lang w:val="ro-RO"/>
        </w:rPr>
        <w:t>prin</w:t>
      </w:r>
      <w:r w:rsidR="005E2F6F">
        <w:rPr>
          <w:rFonts w:ascii="Verdana" w:hAnsi="Verdana"/>
          <w:sz w:val="18"/>
          <w:szCs w:val="18"/>
          <w:lang w:val="ro-RO"/>
        </w:rPr>
        <w:t xml:space="preserve"> </w:t>
      </w:r>
      <w:r w:rsidRPr="004A4F33">
        <w:rPr>
          <w:rFonts w:ascii="Verdana" w:hAnsi="Verdana"/>
          <w:sz w:val="18"/>
          <w:szCs w:val="18"/>
          <w:lang w:val="ro-RO"/>
        </w:rPr>
        <w:t>crearea</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locuri</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muncă.</w:t>
      </w:r>
    </w:p>
    <w:p w14:paraId="2EACB765" w14:textId="2AD6FDCC" w:rsidR="00537340" w:rsidRDefault="004A4F33" w:rsidP="00537340">
      <w:pPr>
        <w:pStyle w:val="ListParagraph"/>
        <w:numPr>
          <w:ilvl w:val="0"/>
          <w:numId w:val="2"/>
        </w:numPr>
        <w:ind w:left="0" w:right="198"/>
        <w:jc w:val="both"/>
        <w:rPr>
          <w:rFonts w:ascii="Verdana" w:hAnsi="Verdana"/>
          <w:sz w:val="18"/>
          <w:szCs w:val="18"/>
          <w:lang w:val="ro-RO"/>
        </w:rPr>
      </w:pPr>
      <w:bookmarkStart w:id="73" w:name="_Hlk118794453"/>
      <w:r w:rsidRPr="004A4F33">
        <w:rPr>
          <w:rFonts w:ascii="Verdana" w:hAnsi="Verdana"/>
          <w:b/>
          <w:sz w:val="18"/>
          <w:szCs w:val="18"/>
          <w:lang w:val="ro-RO"/>
        </w:rPr>
        <w:t>1905</w:t>
      </w:r>
      <w:r w:rsidR="005E2F6F">
        <w:rPr>
          <w:rFonts w:ascii="Verdana" w:hAnsi="Verdana"/>
          <w:b/>
          <w:sz w:val="18"/>
          <w:szCs w:val="18"/>
          <w:lang w:val="ro-RO"/>
        </w:rPr>
        <w:t xml:space="preserve"> </w:t>
      </w:r>
      <w:r w:rsidR="00537340" w:rsidRPr="00773505">
        <w:rPr>
          <w:lang w:val="ro-RO"/>
        </w:rPr>
        <w:t>–</w:t>
      </w:r>
      <w:r w:rsidR="005E2F6F">
        <w:rPr>
          <w:lang w:val="ro-RO"/>
        </w:rPr>
        <w:t xml:space="preserve"> </w:t>
      </w:r>
      <w:r w:rsidRPr="004A4F33">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Mediului,</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Apelor</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Pădurilor</w:t>
      </w:r>
      <w:r w:rsidR="005E2F6F">
        <w:rPr>
          <w:rFonts w:ascii="Verdana" w:hAnsi="Verdana" w:cs="Arial"/>
          <w:b/>
          <w:color w:val="153E7E"/>
          <w:sz w:val="18"/>
          <w:szCs w:val="18"/>
          <w:lang w:val="ro-RO"/>
        </w:rPr>
        <w:t xml:space="preserve"> </w:t>
      </w:r>
      <w:r w:rsidR="00537340">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bookmarkEnd w:id="73"/>
      <w:r w:rsidRPr="004A4F33">
        <w:rPr>
          <w:rFonts w:ascii="Verdana" w:hAnsi="Verdana"/>
          <w:sz w:val="18"/>
          <w:szCs w:val="18"/>
          <w:lang w:val="ro-RO"/>
        </w:rPr>
        <w:t>Ordin</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modificarea</w:t>
      </w:r>
      <w:r w:rsidR="005E2F6F">
        <w:rPr>
          <w:rFonts w:ascii="Verdana" w:hAnsi="Verdana"/>
          <w:sz w:val="18"/>
          <w:szCs w:val="18"/>
          <w:lang w:val="ro-RO"/>
        </w:rPr>
        <w:t xml:space="preserve"> </w:t>
      </w:r>
      <w:r w:rsidRPr="004A4F33">
        <w:rPr>
          <w:rFonts w:ascii="Verdana" w:hAnsi="Verdana"/>
          <w:sz w:val="18"/>
          <w:szCs w:val="18"/>
          <w:lang w:val="ro-RO"/>
        </w:rPr>
        <w:t>anexei</w:t>
      </w:r>
      <w:r w:rsidR="005E2F6F">
        <w:rPr>
          <w:rFonts w:ascii="Verdana" w:hAnsi="Verdana"/>
          <w:sz w:val="18"/>
          <w:szCs w:val="18"/>
          <w:lang w:val="ro-RO"/>
        </w:rPr>
        <w:t xml:space="preserve"> </w:t>
      </w:r>
      <w:r w:rsidRPr="004A4F33">
        <w:rPr>
          <w:rFonts w:ascii="Verdana" w:hAnsi="Verdana"/>
          <w:sz w:val="18"/>
          <w:szCs w:val="18"/>
          <w:lang w:val="ro-RO"/>
        </w:rPr>
        <w:t>la</w:t>
      </w:r>
      <w:r w:rsidR="005E2F6F">
        <w:rPr>
          <w:rFonts w:ascii="Verdana" w:hAnsi="Verdana"/>
          <w:sz w:val="18"/>
          <w:szCs w:val="18"/>
          <w:lang w:val="ro-RO"/>
        </w:rPr>
        <w:t xml:space="preserve"> </w:t>
      </w:r>
      <w:r w:rsidRPr="004A4F33">
        <w:rPr>
          <w:rFonts w:ascii="Verdana" w:hAnsi="Verdana"/>
          <w:sz w:val="18"/>
          <w:szCs w:val="18"/>
          <w:lang w:val="ro-RO"/>
        </w:rPr>
        <w:t>Ordinul</w:t>
      </w:r>
      <w:r w:rsidR="005E2F6F">
        <w:rPr>
          <w:rFonts w:ascii="Verdana" w:hAnsi="Verdana"/>
          <w:sz w:val="18"/>
          <w:szCs w:val="18"/>
          <w:lang w:val="ro-RO"/>
        </w:rPr>
        <w:t xml:space="preserve"> </w:t>
      </w:r>
      <w:r w:rsidRPr="004A4F33">
        <w:rPr>
          <w:rFonts w:ascii="Verdana" w:hAnsi="Verdana"/>
          <w:sz w:val="18"/>
          <w:szCs w:val="18"/>
          <w:lang w:val="ro-RO"/>
        </w:rPr>
        <w:t>ministrului</w:t>
      </w:r>
      <w:r w:rsidR="005E2F6F">
        <w:rPr>
          <w:rFonts w:ascii="Verdana" w:hAnsi="Verdana"/>
          <w:sz w:val="18"/>
          <w:szCs w:val="18"/>
          <w:lang w:val="ro-RO"/>
        </w:rPr>
        <w:t xml:space="preserve"> </w:t>
      </w:r>
      <w:r w:rsidRPr="004A4F33">
        <w:rPr>
          <w:rFonts w:ascii="Verdana" w:hAnsi="Verdana"/>
          <w:sz w:val="18"/>
          <w:szCs w:val="18"/>
          <w:lang w:val="ro-RO"/>
        </w:rPr>
        <w:t>muncii,</w:t>
      </w:r>
      <w:r w:rsidR="005E2F6F">
        <w:rPr>
          <w:rFonts w:ascii="Verdana" w:hAnsi="Verdana"/>
          <w:sz w:val="18"/>
          <w:szCs w:val="18"/>
          <w:lang w:val="ro-RO"/>
        </w:rPr>
        <w:t xml:space="preserve"> </w:t>
      </w:r>
      <w:r w:rsidRPr="004A4F33">
        <w:rPr>
          <w:rFonts w:ascii="Verdana" w:hAnsi="Verdana"/>
          <w:sz w:val="18"/>
          <w:szCs w:val="18"/>
          <w:lang w:val="ro-RO"/>
        </w:rPr>
        <w:t>familiei,</w:t>
      </w:r>
      <w:r w:rsidR="005E2F6F">
        <w:rPr>
          <w:rFonts w:ascii="Verdana" w:hAnsi="Verdana"/>
          <w:sz w:val="18"/>
          <w:szCs w:val="18"/>
          <w:lang w:val="ro-RO"/>
        </w:rPr>
        <w:t xml:space="preserve"> </w:t>
      </w:r>
      <w:r w:rsidRPr="004A4F33">
        <w:rPr>
          <w:rFonts w:ascii="Verdana" w:hAnsi="Verdana"/>
          <w:sz w:val="18"/>
          <w:szCs w:val="18"/>
          <w:lang w:val="ro-RO"/>
        </w:rPr>
        <w:t>protecției</w:t>
      </w:r>
      <w:r w:rsidR="005E2F6F">
        <w:rPr>
          <w:rFonts w:ascii="Verdana" w:hAnsi="Verdana"/>
          <w:sz w:val="18"/>
          <w:szCs w:val="18"/>
          <w:lang w:val="ro-RO"/>
        </w:rPr>
        <w:t xml:space="preserve"> </w:t>
      </w:r>
      <w:r w:rsidRPr="004A4F33">
        <w:rPr>
          <w:rFonts w:ascii="Verdana" w:hAnsi="Verdana"/>
          <w:sz w:val="18"/>
          <w:szCs w:val="18"/>
          <w:lang w:val="ro-RO"/>
        </w:rPr>
        <w:t>sociale</w:t>
      </w:r>
      <w:r w:rsidR="005E2F6F">
        <w:rPr>
          <w:rFonts w:ascii="Verdana" w:hAnsi="Verdana"/>
          <w:sz w:val="18"/>
          <w:szCs w:val="18"/>
          <w:lang w:val="ro-RO"/>
        </w:rPr>
        <w:t xml:space="preserve"> </w:t>
      </w:r>
      <w:r w:rsidRPr="004A4F33">
        <w:rPr>
          <w:rFonts w:ascii="Verdana" w:hAnsi="Verdana"/>
          <w:sz w:val="18"/>
          <w:szCs w:val="18"/>
          <w:lang w:val="ro-RO"/>
        </w:rPr>
        <w:t>și</w:t>
      </w:r>
      <w:r w:rsidR="005E2F6F">
        <w:rPr>
          <w:rFonts w:ascii="Verdana" w:hAnsi="Verdana"/>
          <w:sz w:val="18"/>
          <w:szCs w:val="18"/>
          <w:lang w:val="ro-RO"/>
        </w:rPr>
        <w:t xml:space="preserve"> </w:t>
      </w:r>
      <w:r w:rsidRPr="004A4F33">
        <w:rPr>
          <w:rFonts w:ascii="Verdana" w:hAnsi="Verdana"/>
          <w:sz w:val="18"/>
          <w:szCs w:val="18"/>
          <w:lang w:val="ro-RO"/>
        </w:rPr>
        <w:t>persoanelor</w:t>
      </w:r>
      <w:r w:rsidR="005E2F6F">
        <w:rPr>
          <w:rFonts w:ascii="Verdana" w:hAnsi="Verdana"/>
          <w:sz w:val="18"/>
          <w:szCs w:val="18"/>
          <w:lang w:val="ro-RO"/>
        </w:rPr>
        <w:t xml:space="preserve"> </w:t>
      </w:r>
      <w:r w:rsidRPr="004A4F33">
        <w:rPr>
          <w:rFonts w:ascii="Verdana" w:hAnsi="Verdana"/>
          <w:sz w:val="18"/>
          <w:szCs w:val="18"/>
          <w:lang w:val="ro-RO"/>
        </w:rPr>
        <w:t>vârstnice</w:t>
      </w:r>
      <w:r w:rsidR="005E2F6F">
        <w:rPr>
          <w:rFonts w:ascii="Verdana" w:hAnsi="Verdana"/>
          <w:sz w:val="18"/>
          <w:szCs w:val="18"/>
          <w:lang w:val="ro-RO"/>
        </w:rPr>
        <w:t xml:space="preserve"> </w:t>
      </w:r>
      <w:r w:rsidRPr="004A4F33">
        <w:rPr>
          <w:rFonts w:ascii="Verdana" w:hAnsi="Verdana"/>
          <w:sz w:val="18"/>
          <w:szCs w:val="18"/>
          <w:lang w:val="ro-RO"/>
        </w:rPr>
        <w:t>nr.</w:t>
      </w:r>
      <w:r w:rsidR="005E2F6F">
        <w:rPr>
          <w:rFonts w:ascii="Verdana" w:hAnsi="Verdana"/>
          <w:sz w:val="18"/>
          <w:szCs w:val="18"/>
          <w:lang w:val="ro-RO"/>
        </w:rPr>
        <w:t xml:space="preserve"> </w:t>
      </w:r>
      <w:r w:rsidRPr="004A4F33">
        <w:rPr>
          <w:rFonts w:ascii="Verdana" w:hAnsi="Verdana"/>
          <w:sz w:val="18"/>
          <w:szCs w:val="18"/>
          <w:lang w:val="ro-RO"/>
        </w:rPr>
        <w:t>2.034/2016</w:t>
      </w:r>
      <w:r w:rsidR="005E2F6F">
        <w:rPr>
          <w:rFonts w:ascii="Verdana" w:hAnsi="Verdana"/>
          <w:sz w:val="18"/>
          <w:szCs w:val="18"/>
          <w:lang w:val="ro-RO"/>
        </w:rPr>
        <w:t xml:space="preserve"> </w:t>
      </w:r>
      <w:r w:rsidRPr="004A4F33">
        <w:rPr>
          <w:rFonts w:ascii="Verdana" w:hAnsi="Verdana"/>
          <w:sz w:val="18"/>
          <w:szCs w:val="18"/>
          <w:lang w:val="ro-RO"/>
        </w:rPr>
        <w:t>privind</w:t>
      </w:r>
      <w:r w:rsidR="005E2F6F">
        <w:rPr>
          <w:rFonts w:ascii="Verdana" w:hAnsi="Verdana"/>
          <w:sz w:val="18"/>
          <w:szCs w:val="18"/>
          <w:lang w:val="ro-RO"/>
        </w:rPr>
        <w:t xml:space="preserve"> </w:t>
      </w:r>
      <w:r w:rsidRPr="004A4F33">
        <w:rPr>
          <w:rFonts w:ascii="Verdana" w:hAnsi="Verdana"/>
          <w:sz w:val="18"/>
          <w:szCs w:val="18"/>
          <w:lang w:val="ro-RO"/>
        </w:rPr>
        <w:t>aprobarea</w:t>
      </w:r>
      <w:r w:rsidR="005E2F6F">
        <w:rPr>
          <w:rFonts w:ascii="Verdana" w:hAnsi="Verdana"/>
          <w:sz w:val="18"/>
          <w:szCs w:val="18"/>
          <w:lang w:val="ro-RO"/>
        </w:rPr>
        <w:t xml:space="preserve"> </w:t>
      </w:r>
      <w:r w:rsidRPr="004A4F33">
        <w:rPr>
          <w:rFonts w:ascii="Verdana" w:hAnsi="Verdana"/>
          <w:sz w:val="18"/>
          <w:szCs w:val="18"/>
          <w:lang w:val="ro-RO"/>
        </w:rPr>
        <w:t>Procedurii</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organizare,</w:t>
      </w:r>
      <w:r w:rsidR="005E2F6F">
        <w:rPr>
          <w:rFonts w:ascii="Verdana" w:hAnsi="Verdana"/>
          <w:sz w:val="18"/>
          <w:szCs w:val="18"/>
          <w:lang w:val="ro-RO"/>
        </w:rPr>
        <w:t xml:space="preserve"> </w:t>
      </w:r>
      <w:r w:rsidRPr="004A4F33">
        <w:rPr>
          <w:rFonts w:ascii="Verdana" w:hAnsi="Verdana"/>
          <w:sz w:val="18"/>
          <w:szCs w:val="18"/>
          <w:lang w:val="ro-RO"/>
        </w:rPr>
        <w:t>actualizare</w:t>
      </w:r>
      <w:r w:rsidR="005E2F6F">
        <w:rPr>
          <w:rFonts w:ascii="Verdana" w:hAnsi="Verdana"/>
          <w:sz w:val="18"/>
          <w:szCs w:val="18"/>
          <w:lang w:val="ro-RO"/>
        </w:rPr>
        <w:t xml:space="preserve"> </w:t>
      </w:r>
      <w:r w:rsidRPr="004A4F33">
        <w:rPr>
          <w:rFonts w:ascii="Verdana" w:hAnsi="Verdana"/>
          <w:sz w:val="18"/>
          <w:szCs w:val="18"/>
          <w:lang w:val="ro-RO"/>
        </w:rPr>
        <w:t>și</w:t>
      </w:r>
      <w:r w:rsidR="005E2F6F">
        <w:rPr>
          <w:rFonts w:ascii="Verdana" w:hAnsi="Verdana"/>
          <w:sz w:val="18"/>
          <w:szCs w:val="18"/>
          <w:lang w:val="ro-RO"/>
        </w:rPr>
        <w:t xml:space="preserve"> </w:t>
      </w:r>
      <w:r w:rsidRPr="004A4F33">
        <w:rPr>
          <w:rFonts w:ascii="Verdana" w:hAnsi="Verdana"/>
          <w:sz w:val="18"/>
          <w:szCs w:val="18"/>
          <w:lang w:val="ro-RO"/>
        </w:rPr>
        <w:t>utilizare</w:t>
      </w:r>
      <w:r w:rsidR="005E2F6F">
        <w:rPr>
          <w:rFonts w:ascii="Verdana" w:hAnsi="Verdana"/>
          <w:sz w:val="18"/>
          <w:szCs w:val="18"/>
          <w:lang w:val="ro-RO"/>
        </w:rPr>
        <w:t xml:space="preserve"> </w:t>
      </w:r>
      <w:r w:rsidRPr="004A4F33">
        <w:rPr>
          <w:rFonts w:ascii="Verdana" w:hAnsi="Verdana"/>
          <w:sz w:val="18"/>
          <w:szCs w:val="18"/>
          <w:lang w:val="ro-RO"/>
        </w:rPr>
        <w:t>a</w:t>
      </w:r>
      <w:r w:rsidR="005E2F6F">
        <w:rPr>
          <w:rFonts w:ascii="Verdana" w:hAnsi="Verdana"/>
          <w:sz w:val="18"/>
          <w:szCs w:val="18"/>
          <w:lang w:val="ro-RO"/>
        </w:rPr>
        <w:t xml:space="preserve"> </w:t>
      </w:r>
      <w:r w:rsidRPr="004A4F33">
        <w:rPr>
          <w:rFonts w:ascii="Verdana" w:hAnsi="Verdana"/>
          <w:sz w:val="18"/>
          <w:szCs w:val="18"/>
          <w:lang w:val="ro-RO"/>
        </w:rPr>
        <w:t>Registrului</w:t>
      </w:r>
      <w:r w:rsidR="005E2F6F">
        <w:rPr>
          <w:rFonts w:ascii="Verdana" w:hAnsi="Verdana"/>
          <w:sz w:val="18"/>
          <w:szCs w:val="18"/>
          <w:lang w:val="ro-RO"/>
        </w:rPr>
        <w:t xml:space="preserve"> </w:t>
      </w:r>
      <w:r w:rsidRPr="004A4F33">
        <w:rPr>
          <w:rFonts w:ascii="Verdana" w:hAnsi="Verdana"/>
          <w:sz w:val="18"/>
          <w:szCs w:val="18"/>
          <w:lang w:val="ro-RO"/>
        </w:rPr>
        <w:t>unic</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evidență</w:t>
      </w:r>
      <w:r w:rsidR="005E2F6F">
        <w:rPr>
          <w:rFonts w:ascii="Verdana" w:hAnsi="Verdana"/>
          <w:sz w:val="18"/>
          <w:szCs w:val="18"/>
          <w:lang w:val="ro-RO"/>
        </w:rPr>
        <w:t xml:space="preserve"> </w:t>
      </w:r>
      <w:r w:rsidRPr="004A4F33">
        <w:rPr>
          <w:rFonts w:ascii="Verdana" w:hAnsi="Verdana"/>
          <w:sz w:val="18"/>
          <w:szCs w:val="18"/>
          <w:lang w:val="ro-RO"/>
        </w:rPr>
        <w:t>a</w:t>
      </w:r>
      <w:r w:rsidR="005E2F6F">
        <w:rPr>
          <w:rFonts w:ascii="Verdana" w:hAnsi="Verdana"/>
          <w:sz w:val="18"/>
          <w:szCs w:val="18"/>
          <w:lang w:val="ro-RO"/>
        </w:rPr>
        <w:t xml:space="preserve"> </w:t>
      </w:r>
      <w:r w:rsidRPr="004A4F33">
        <w:rPr>
          <w:rFonts w:ascii="Verdana" w:hAnsi="Verdana"/>
          <w:sz w:val="18"/>
          <w:szCs w:val="18"/>
          <w:lang w:val="ro-RO"/>
        </w:rPr>
        <w:t>întreprinderilor</w:t>
      </w:r>
      <w:r w:rsidR="005E2F6F">
        <w:rPr>
          <w:rFonts w:ascii="Verdana" w:hAnsi="Verdana"/>
          <w:sz w:val="18"/>
          <w:szCs w:val="18"/>
          <w:lang w:val="ro-RO"/>
        </w:rPr>
        <w:t xml:space="preserve"> </w:t>
      </w:r>
      <w:r w:rsidRPr="004A4F33">
        <w:rPr>
          <w:rFonts w:ascii="Verdana" w:hAnsi="Verdana"/>
          <w:sz w:val="18"/>
          <w:szCs w:val="18"/>
          <w:lang w:val="ro-RO"/>
        </w:rPr>
        <w:t>sociale.</w:t>
      </w:r>
    </w:p>
    <w:p w14:paraId="062DCEFE" w14:textId="45677853" w:rsidR="004D128A" w:rsidRDefault="004A4F33" w:rsidP="00BF5764">
      <w:pPr>
        <w:pStyle w:val="ListParagraph"/>
        <w:numPr>
          <w:ilvl w:val="0"/>
          <w:numId w:val="2"/>
        </w:numPr>
        <w:ind w:left="0" w:right="198"/>
        <w:jc w:val="both"/>
        <w:rPr>
          <w:rFonts w:ascii="Verdana" w:hAnsi="Verdana"/>
          <w:sz w:val="18"/>
          <w:szCs w:val="18"/>
          <w:lang w:val="ro-RO"/>
        </w:rPr>
      </w:pPr>
      <w:r w:rsidRPr="004A4F33">
        <w:rPr>
          <w:rFonts w:ascii="Verdana" w:hAnsi="Verdana"/>
          <w:b/>
          <w:sz w:val="18"/>
          <w:szCs w:val="18"/>
          <w:lang w:val="ro-RO"/>
        </w:rPr>
        <w:t>2847</w:t>
      </w:r>
      <w:r w:rsidR="005E2F6F">
        <w:rPr>
          <w:rFonts w:ascii="Verdana" w:hAnsi="Verdana"/>
          <w:b/>
          <w:sz w:val="18"/>
          <w:szCs w:val="18"/>
          <w:lang w:val="ro-RO"/>
        </w:rPr>
        <w:t xml:space="preserve"> </w:t>
      </w:r>
      <w:r w:rsidR="00537340" w:rsidRPr="00773505">
        <w:rPr>
          <w:lang w:val="ro-RO"/>
        </w:rPr>
        <w:t>–</w:t>
      </w:r>
      <w:r w:rsidR="005E2F6F">
        <w:rPr>
          <w:lang w:val="ro-RO"/>
        </w:rPr>
        <w:t xml:space="preserve"> </w:t>
      </w:r>
      <w:r w:rsidRPr="004A4F33">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Mediului,</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Apelor</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4A4F33">
        <w:rPr>
          <w:rFonts w:ascii="Verdana" w:hAnsi="Verdana" w:cs="Arial"/>
          <w:b/>
          <w:color w:val="153E7E"/>
          <w:sz w:val="18"/>
          <w:szCs w:val="18"/>
          <w:lang w:val="ro-RO"/>
        </w:rPr>
        <w:t>Pădurilor</w:t>
      </w:r>
      <w:r w:rsidR="005E2F6F">
        <w:rPr>
          <w:rFonts w:ascii="Verdana" w:hAnsi="Verdana" w:cs="Arial"/>
          <w:b/>
          <w:color w:val="153E7E"/>
          <w:sz w:val="18"/>
          <w:szCs w:val="18"/>
          <w:lang w:val="ro-RO"/>
        </w:rPr>
        <w:t xml:space="preserve"> </w:t>
      </w:r>
      <w:r w:rsidR="00537340">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4A4F33">
        <w:rPr>
          <w:rFonts w:ascii="Verdana" w:hAnsi="Verdana"/>
          <w:sz w:val="18"/>
          <w:szCs w:val="18"/>
          <w:lang w:val="ro-RO"/>
        </w:rPr>
        <w:t>Ordin</w:t>
      </w:r>
      <w:r w:rsidR="005E2F6F">
        <w:rPr>
          <w:rFonts w:ascii="Verdana" w:hAnsi="Verdana"/>
          <w:sz w:val="18"/>
          <w:szCs w:val="18"/>
          <w:lang w:val="ro-RO"/>
        </w:rPr>
        <w:t xml:space="preserve"> </w:t>
      </w:r>
      <w:r w:rsidRPr="004A4F33">
        <w:rPr>
          <w:rFonts w:ascii="Verdana" w:hAnsi="Verdana"/>
          <w:sz w:val="18"/>
          <w:szCs w:val="18"/>
          <w:lang w:val="ro-RO"/>
        </w:rPr>
        <w:t>privind</w:t>
      </w:r>
      <w:r w:rsidR="005E2F6F">
        <w:rPr>
          <w:rFonts w:ascii="Verdana" w:hAnsi="Verdana"/>
          <w:sz w:val="18"/>
          <w:szCs w:val="18"/>
          <w:lang w:val="ro-RO"/>
        </w:rPr>
        <w:t xml:space="preserve"> </w:t>
      </w:r>
      <w:r w:rsidRPr="004A4F33">
        <w:rPr>
          <w:rFonts w:ascii="Verdana" w:hAnsi="Verdana"/>
          <w:sz w:val="18"/>
          <w:szCs w:val="18"/>
          <w:lang w:val="ro-RO"/>
        </w:rPr>
        <w:t>aprobarea</w:t>
      </w:r>
      <w:r w:rsidR="005E2F6F">
        <w:rPr>
          <w:rFonts w:ascii="Verdana" w:hAnsi="Verdana"/>
          <w:sz w:val="18"/>
          <w:szCs w:val="18"/>
          <w:lang w:val="ro-RO"/>
        </w:rPr>
        <w:t xml:space="preserve"> </w:t>
      </w:r>
      <w:r w:rsidRPr="004A4F33">
        <w:rPr>
          <w:rFonts w:ascii="Verdana" w:hAnsi="Verdana"/>
          <w:sz w:val="18"/>
          <w:szCs w:val="18"/>
          <w:lang w:val="ro-RO"/>
        </w:rPr>
        <w:t>Instrucțiunilor</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evaluarea</w:t>
      </w:r>
      <w:r w:rsidR="005E2F6F">
        <w:rPr>
          <w:rFonts w:ascii="Verdana" w:hAnsi="Verdana"/>
          <w:sz w:val="18"/>
          <w:szCs w:val="18"/>
          <w:lang w:val="ro-RO"/>
        </w:rPr>
        <w:t xml:space="preserve"> </w:t>
      </w:r>
      <w:r w:rsidRPr="004A4F33">
        <w:rPr>
          <w:rFonts w:ascii="Verdana" w:hAnsi="Verdana"/>
          <w:sz w:val="18"/>
          <w:szCs w:val="18"/>
          <w:lang w:val="ro-RO"/>
        </w:rPr>
        <w:t>efectivelor</w:t>
      </w:r>
      <w:r w:rsidR="005E2F6F">
        <w:rPr>
          <w:rFonts w:ascii="Verdana" w:hAnsi="Verdana"/>
          <w:sz w:val="18"/>
          <w:szCs w:val="18"/>
          <w:lang w:val="ro-RO"/>
        </w:rPr>
        <w:t xml:space="preserve"> </w:t>
      </w:r>
      <w:r w:rsidRPr="004A4F33">
        <w:rPr>
          <w:rFonts w:ascii="Verdana" w:hAnsi="Verdana"/>
          <w:sz w:val="18"/>
          <w:szCs w:val="18"/>
          <w:lang w:val="ro-RO"/>
        </w:rPr>
        <w:t>unor</w:t>
      </w:r>
      <w:r w:rsidR="005E2F6F">
        <w:rPr>
          <w:rFonts w:ascii="Verdana" w:hAnsi="Verdana"/>
          <w:sz w:val="18"/>
          <w:szCs w:val="18"/>
          <w:lang w:val="ro-RO"/>
        </w:rPr>
        <w:t xml:space="preserve"> </w:t>
      </w:r>
      <w:r w:rsidRPr="004A4F33">
        <w:rPr>
          <w:rFonts w:ascii="Verdana" w:hAnsi="Verdana"/>
          <w:sz w:val="18"/>
          <w:szCs w:val="18"/>
          <w:lang w:val="ro-RO"/>
        </w:rPr>
        <w:t>specii</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faună</w:t>
      </w:r>
      <w:r w:rsidR="005E2F6F">
        <w:rPr>
          <w:rFonts w:ascii="Verdana" w:hAnsi="Verdana"/>
          <w:sz w:val="18"/>
          <w:szCs w:val="18"/>
          <w:lang w:val="ro-RO"/>
        </w:rPr>
        <w:t xml:space="preserve"> </w:t>
      </w:r>
      <w:r w:rsidRPr="004A4F33">
        <w:rPr>
          <w:rFonts w:ascii="Verdana" w:hAnsi="Verdana"/>
          <w:sz w:val="18"/>
          <w:szCs w:val="18"/>
          <w:lang w:val="ro-RO"/>
        </w:rPr>
        <w:t>cinegetică</w:t>
      </w:r>
      <w:r w:rsidR="005E2F6F">
        <w:rPr>
          <w:rFonts w:ascii="Verdana" w:hAnsi="Verdana"/>
          <w:sz w:val="18"/>
          <w:szCs w:val="18"/>
          <w:lang w:val="ro-RO"/>
        </w:rPr>
        <w:t xml:space="preserve"> </w:t>
      </w:r>
      <w:r w:rsidRPr="004A4F33">
        <w:rPr>
          <w:rFonts w:ascii="Verdana" w:hAnsi="Verdana"/>
          <w:sz w:val="18"/>
          <w:szCs w:val="18"/>
          <w:lang w:val="ro-RO"/>
        </w:rPr>
        <w:t>admise</w:t>
      </w:r>
      <w:r w:rsidR="005E2F6F">
        <w:rPr>
          <w:rFonts w:ascii="Verdana" w:hAnsi="Verdana"/>
          <w:sz w:val="18"/>
          <w:szCs w:val="18"/>
          <w:lang w:val="ro-RO"/>
        </w:rPr>
        <w:t xml:space="preserve"> </w:t>
      </w:r>
      <w:r w:rsidRPr="004A4F33">
        <w:rPr>
          <w:rFonts w:ascii="Verdana" w:hAnsi="Verdana"/>
          <w:sz w:val="18"/>
          <w:szCs w:val="18"/>
          <w:lang w:val="ro-RO"/>
        </w:rPr>
        <w:t>la</w:t>
      </w:r>
      <w:r w:rsidR="005E2F6F">
        <w:rPr>
          <w:rFonts w:ascii="Verdana" w:hAnsi="Verdana"/>
          <w:sz w:val="18"/>
          <w:szCs w:val="18"/>
          <w:lang w:val="ro-RO"/>
        </w:rPr>
        <w:t xml:space="preserve"> </w:t>
      </w:r>
      <w:r w:rsidRPr="004A4F33">
        <w:rPr>
          <w:rFonts w:ascii="Verdana" w:hAnsi="Verdana"/>
          <w:sz w:val="18"/>
          <w:szCs w:val="18"/>
          <w:lang w:val="ro-RO"/>
        </w:rPr>
        <w:t>vânătoare</w:t>
      </w:r>
      <w:r w:rsidR="005E2F6F">
        <w:rPr>
          <w:rFonts w:ascii="Verdana" w:hAnsi="Verdana"/>
          <w:sz w:val="18"/>
          <w:szCs w:val="18"/>
          <w:lang w:val="ro-RO"/>
        </w:rPr>
        <w:t xml:space="preserve"> </w:t>
      </w:r>
      <w:r w:rsidRPr="004A4F33">
        <w:rPr>
          <w:rFonts w:ascii="Verdana" w:hAnsi="Verdana"/>
          <w:sz w:val="18"/>
          <w:szCs w:val="18"/>
          <w:lang w:val="ro-RO"/>
        </w:rPr>
        <w:t>și</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reglementarea</w:t>
      </w:r>
      <w:r w:rsidR="005E2F6F">
        <w:rPr>
          <w:rFonts w:ascii="Verdana" w:hAnsi="Verdana"/>
          <w:sz w:val="18"/>
          <w:szCs w:val="18"/>
          <w:lang w:val="ro-RO"/>
        </w:rPr>
        <w:t xml:space="preserve"> </w:t>
      </w:r>
      <w:r w:rsidRPr="004A4F33">
        <w:rPr>
          <w:rFonts w:ascii="Verdana" w:hAnsi="Verdana"/>
          <w:sz w:val="18"/>
          <w:szCs w:val="18"/>
          <w:lang w:val="ro-RO"/>
        </w:rPr>
        <w:t>modului</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stabilire</w:t>
      </w:r>
      <w:r w:rsidR="005E2F6F">
        <w:rPr>
          <w:rFonts w:ascii="Verdana" w:hAnsi="Verdana"/>
          <w:sz w:val="18"/>
          <w:szCs w:val="18"/>
          <w:lang w:val="ro-RO"/>
        </w:rPr>
        <w:t xml:space="preserve"> </w:t>
      </w:r>
      <w:r w:rsidRPr="004A4F33">
        <w:rPr>
          <w:rFonts w:ascii="Verdana" w:hAnsi="Verdana"/>
          <w:sz w:val="18"/>
          <w:szCs w:val="18"/>
          <w:lang w:val="ro-RO"/>
        </w:rPr>
        <w:t>a</w:t>
      </w:r>
      <w:r w:rsidR="005E2F6F">
        <w:rPr>
          <w:rFonts w:ascii="Verdana" w:hAnsi="Verdana"/>
          <w:sz w:val="18"/>
          <w:szCs w:val="18"/>
          <w:lang w:val="ro-RO"/>
        </w:rPr>
        <w:t xml:space="preserve"> </w:t>
      </w:r>
      <w:r w:rsidRPr="004A4F33">
        <w:rPr>
          <w:rFonts w:ascii="Verdana" w:hAnsi="Verdana"/>
          <w:sz w:val="18"/>
          <w:szCs w:val="18"/>
          <w:lang w:val="ro-RO"/>
        </w:rPr>
        <w:t>cotelor</w:t>
      </w:r>
      <w:r w:rsidR="005E2F6F">
        <w:rPr>
          <w:rFonts w:ascii="Verdana" w:hAnsi="Verdana"/>
          <w:sz w:val="18"/>
          <w:szCs w:val="18"/>
          <w:lang w:val="ro-RO"/>
        </w:rPr>
        <w:t xml:space="preserve"> </w:t>
      </w:r>
      <w:r w:rsidRPr="004A4F33">
        <w:rPr>
          <w:rFonts w:ascii="Verdana" w:hAnsi="Verdana"/>
          <w:sz w:val="18"/>
          <w:szCs w:val="18"/>
          <w:lang w:val="ro-RO"/>
        </w:rPr>
        <w:t>de</w:t>
      </w:r>
      <w:r w:rsidR="005E2F6F">
        <w:rPr>
          <w:rFonts w:ascii="Verdana" w:hAnsi="Verdana"/>
          <w:sz w:val="18"/>
          <w:szCs w:val="18"/>
          <w:lang w:val="ro-RO"/>
        </w:rPr>
        <w:t xml:space="preserve"> </w:t>
      </w:r>
      <w:r w:rsidRPr="004A4F33">
        <w:rPr>
          <w:rFonts w:ascii="Verdana" w:hAnsi="Verdana"/>
          <w:sz w:val="18"/>
          <w:szCs w:val="18"/>
          <w:lang w:val="ro-RO"/>
        </w:rPr>
        <w:t>recoltă</w:t>
      </w:r>
      <w:r w:rsidR="005E2F6F">
        <w:rPr>
          <w:rFonts w:ascii="Verdana" w:hAnsi="Verdana"/>
          <w:sz w:val="18"/>
          <w:szCs w:val="18"/>
          <w:lang w:val="ro-RO"/>
        </w:rPr>
        <w:t xml:space="preserve"> </w:t>
      </w:r>
      <w:r w:rsidRPr="004A4F33">
        <w:rPr>
          <w:rFonts w:ascii="Verdana" w:hAnsi="Verdana"/>
          <w:sz w:val="18"/>
          <w:szCs w:val="18"/>
          <w:lang w:val="ro-RO"/>
        </w:rPr>
        <w:t>pentru</w:t>
      </w:r>
      <w:r w:rsidR="005E2F6F">
        <w:rPr>
          <w:rFonts w:ascii="Verdana" w:hAnsi="Verdana"/>
          <w:sz w:val="18"/>
          <w:szCs w:val="18"/>
          <w:lang w:val="ro-RO"/>
        </w:rPr>
        <w:t xml:space="preserve"> </w:t>
      </w:r>
      <w:r w:rsidRPr="004A4F33">
        <w:rPr>
          <w:rFonts w:ascii="Verdana" w:hAnsi="Verdana"/>
          <w:sz w:val="18"/>
          <w:szCs w:val="18"/>
          <w:lang w:val="ro-RO"/>
        </w:rPr>
        <w:t>acestea.</w:t>
      </w:r>
    </w:p>
    <w:p w14:paraId="728050F9" w14:textId="3E9F0391" w:rsidR="004A4F33" w:rsidRPr="000B7404" w:rsidRDefault="004A4F33" w:rsidP="004A4F33">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sidR="00D5639F">
        <w:rPr>
          <w:rFonts w:cs="Arial"/>
          <w:b/>
          <w:bCs/>
          <w:smallCaps/>
          <w:color w:val="0000FF"/>
          <w:szCs w:val="18"/>
          <w:u w:val="single"/>
        </w:rPr>
        <w:t>1097</w:t>
      </w:r>
      <w:r w:rsidR="005E2F6F">
        <w:rPr>
          <w:rFonts w:cs="Arial"/>
          <w:b/>
          <w:bCs/>
          <w:smallCaps/>
          <w:color w:val="0000FF"/>
          <w:szCs w:val="18"/>
          <w:u w:val="single"/>
        </w:rPr>
        <w:t xml:space="preserve"> </w:t>
      </w:r>
      <w:r>
        <w:rPr>
          <w:rFonts w:cs="Arial"/>
          <w:b/>
          <w:bCs/>
          <w:smallCaps/>
          <w:color w:val="0000FF"/>
          <w:szCs w:val="18"/>
          <w:u w:val="single"/>
        </w:rPr>
        <w:t>/</w:t>
      </w:r>
      <w:r w:rsidR="00D5639F">
        <w:rPr>
          <w:rFonts w:cs="Arial"/>
          <w:b/>
          <w:bCs/>
          <w:smallCaps/>
          <w:color w:val="0000FF"/>
          <w:szCs w:val="18"/>
          <w:u w:val="single"/>
        </w:rPr>
        <w:t>15</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324B43A6" w14:textId="1A16B4E0" w:rsidR="00537340" w:rsidRDefault="00D5639F" w:rsidP="004A4F33">
      <w:pPr>
        <w:pStyle w:val="ListParagraph"/>
        <w:numPr>
          <w:ilvl w:val="0"/>
          <w:numId w:val="2"/>
        </w:numPr>
        <w:ind w:left="0" w:right="198"/>
        <w:jc w:val="both"/>
        <w:rPr>
          <w:rFonts w:ascii="Verdana" w:hAnsi="Verdana"/>
          <w:sz w:val="18"/>
          <w:szCs w:val="18"/>
          <w:lang w:val="ro-RO"/>
        </w:rPr>
      </w:pPr>
      <w:r w:rsidRPr="00D5639F">
        <w:rPr>
          <w:rFonts w:ascii="Verdana" w:hAnsi="Verdana"/>
          <w:b/>
          <w:sz w:val="18"/>
          <w:szCs w:val="18"/>
          <w:lang w:val="ro-RO"/>
        </w:rPr>
        <w:t>2113</w:t>
      </w:r>
      <w:r w:rsidR="005E2F6F">
        <w:rPr>
          <w:rFonts w:ascii="Verdana" w:hAnsi="Verdana"/>
          <w:b/>
          <w:sz w:val="18"/>
          <w:szCs w:val="18"/>
          <w:lang w:val="ro-RO"/>
        </w:rPr>
        <w:t xml:space="preserve"> </w:t>
      </w:r>
      <w:r>
        <w:rPr>
          <w:rFonts w:ascii="Verdana" w:hAnsi="Verdana"/>
          <w:b/>
          <w:sz w:val="18"/>
          <w:szCs w:val="18"/>
          <w:lang w:val="ro-RO"/>
        </w:rPr>
        <w:t>/</w:t>
      </w:r>
      <w:r w:rsidR="005E2F6F">
        <w:rPr>
          <w:rFonts w:ascii="Verdana" w:hAnsi="Verdana"/>
          <w:b/>
          <w:sz w:val="18"/>
          <w:szCs w:val="18"/>
          <w:lang w:val="ro-RO"/>
        </w:rPr>
        <w:t xml:space="preserve"> </w:t>
      </w:r>
      <w:r w:rsidRPr="00D5639F">
        <w:rPr>
          <w:rFonts w:ascii="Verdana" w:hAnsi="Verdana"/>
          <w:b/>
          <w:sz w:val="18"/>
          <w:szCs w:val="18"/>
          <w:lang w:val="ro-RO"/>
        </w:rPr>
        <w:t>2813</w:t>
      </w:r>
      <w:r w:rsidR="005E2F6F">
        <w:rPr>
          <w:rFonts w:ascii="Verdana" w:hAnsi="Verdana"/>
          <w:b/>
          <w:sz w:val="18"/>
          <w:szCs w:val="18"/>
          <w:lang w:val="ro-RO"/>
        </w:rPr>
        <w:t xml:space="preserve"> </w:t>
      </w:r>
      <w:r w:rsidR="004A4F33" w:rsidRPr="00773505">
        <w:rPr>
          <w:lang w:val="ro-RO"/>
        </w:rPr>
        <w:t>–</w:t>
      </w:r>
      <w:r w:rsidR="005E2F6F">
        <w:rPr>
          <w:lang w:val="ro-RO"/>
        </w:rPr>
        <w:t xml:space="preserve"> </w:t>
      </w:r>
      <w:r w:rsidRPr="00D5639F">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Transporturilor</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Infrastructurii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Dezvoltării,</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Lucrărilor</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Publice</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Administrației</w:t>
      </w:r>
      <w:r w:rsidR="005E2F6F">
        <w:rPr>
          <w:rFonts w:ascii="Verdana" w:hAnsi="Verdana" w:cs="Arial"/>
          <w:b/>
          <w:color w:val="153E7E"/>
          <w:sz w:val="18"/>
          <w:szCs w:val="18"/>
          <w:lang w:val="ro-RO"/>
        </w:rPr>
        <w:t xml:space="preserve"> </w:t>
      </w:r>
      <w:r w:rsidR="004A4F33">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D5639F">
        <w:rPr>
          <w:rFonts w:ascii="Verdana" w:hAnsi="Verdana"/>
          <w:sz w:val="18"/>
          <w:szCs w:val="18"/>
          <w:lang w:val="ro-RO"/>
        </w:rPr>
        <w:t>Ordin</w:t>
      </w:r>
      <w:r w:rsidR="005E2F6F">
        <w:rPr>
          <w:rFonts w:ascii="Verdana" w:hAnsi="Verdana"/>
          <w:sz w:val="18"/>
          <w:szCs w:val="18"/>
          <w:lang w:val="ro-RO"/>
        </w:rPr>
        <w:t xml:space="preserve"> </w:t>
      </w:r>
      <w:r w:rsidRPr="00D5639F">
        <w:rPr>
          <w:rFonts w:ascii="Verdana" w:hAnsi="Verdana"/>
          <w:sz w:val="18"/>
          <w:szCs w:val="18"/>
          <w:lang w:val="ro-RO"/>
        </w:rPr>
        <w:t>pentru</w:t>
      </w:r>
      <w:r w:rsidR="005E2F6F">
        <w:rPr>
          <w:rFonts w:ascii="Verdana" w:hAnsi="Verdana"/>
          <w:sz w:val="18"/>
          <w:szCs w:val="18"/>
          <w:lang w:val="ro-RO"/>
        </w:rPr>
        <w:t xml:space="preserve"> </w:t>
      </w:r>
      <w:r w:rsidRPr="00D5639F">
        <w:rPr>
          <w:rFonts w:ascii="Verdana" w:hAnsi="Verdana"/>
          <w:sz w:val="18"/>
          <w:szCs w:val="18"/>
          <w:lang w:val="ro-RO"/>
        </w:rPr>
        <w:t>modificarea</w:t>
      </w:r>
      <w:r w:rsidR="005E2F6F">
        <w:rPr>
          <w:rFonts w:ascii="Verdana" w:hAnsi="Verdana"/>
          <w:sz w:val="18"/>
          <w:szCs w:val="18"/>
          <w:lang w:val="ro-RO"/>
        </w:rPr>
        <w:t xml:space="preserve"> </w:t>
      </w:r>
      <w:r w:rsidRPr="00D5639F">
        <w:rPr>
          <w:rFonts w:ascii="Verdana" w:hAnsi="Verdana"/>
          <w:sz w:val="18"/>
          <w:szCs w:val="18"/>
          <w:lang w:val="ro-RO"/>
        </w:rPr>
        <w:t>alin.</w:t>
      </w:r>
      <w:r w:rsidR="005E2F6F">
        <w:rPr>
          <w:rFonts w:ascii="Verdana" w:hAnsi="Verdana"/>
          <w:sz w:val="18"/>
          <w:szCs w:val="18"/>
          <w:lang w:val="ro-RO"/>
        </w:rPr>
        <w:t xml:space="preserve"> </w:t>
      </w:r>
      <w:r w:rsidRPr="00D5639F">
        <w:rPr>
          <w:rFonts w:ascii="Verdana" w:hAnsi="Verdana"/>
          <w:sz w:val="18"/>
          <w:szCs w:val="18"/>
          <w:lang w:val="ro-RO"/>
        </w:rPr>
        <w:t>(4)</w:t>
      </w:r>
      <w:r w:rsidR="005E2F6F">
        <w:rPr>
          <w:rFonts w:ascii="Verdana" w:hAnsi="Verdana"/>
          <w:sz w:val="18"/>
          <w:szCs w:val="18"/>
          <w:lang w:val="ro-RO"/>
        </w:rPr>
        <w:t xml:space="preserve"> </w:t>
      </w:r>
      <w:r w:rsidRPr="00D5639F">
        <w:rPr>
          <w:rFonts w:ascii="Verdana" w:hAnsi="Verdana"/>
          <w:sz w:val="18"/>
          <w:szCs w:val="18"/>
          <w:lang w:val="ro-RO"/>
        </w:rPr>
        <w:t>al</w:t>
      </w:r>
      <w:r w:rsidR="005E2F6F">
        <w:rPr>
          <w:rFonts w:ascii="Verdana" w:hAnsi="Verdana"/>
          <w:sz w:val="18"/>
          <w:szCs w:val="18"/>
          <w:lang w:val="ro-RO"/>
        </w:rPr>
        <w:t xml:space="preserve"> </w:t>
      </w:r>
      <w:r w:rsidRPr="00D5639F">
        <w:rPr>
          <w:rFonts w:ascii="Verdana" w:hAnsi="Verdana"/>
          <w:sz w:val="18"/>
          <w:szCs w:val="18"/>
          <w:lang w:val="ro-RO"/>
        </w:rPr>
        <w:t>art.</w:t>
      </w:r>
      <w:r w:rsidR="005E2F6F">
        <w:rPr>
          <w:rFonts w:ascii="Verdana" w:hAnsi="Verdana"/>
          <w:sz w:val="18"/>
          <w:szCs w:val="18"/>
          <w:lang w:val="ro-RO"/>
        </w:rPr>
        <w:t xml:space="preserve"> </w:t>
      </w:r>
      <w:r w:rsidRPr="00D5639F">
        <w:rPr>
          <w:rFonts w:ascii="Verdana" w:hAnsi="Verdana"/>
          <w:sz w:val="18"/>
          <w:szCs w:val="18"/>
          <w:lang w:val="ro-RO"/>
        </w:rPr>
        <w:t>22</w:t>
      </w:r>
      <w:r w:rsidR="005E2F6F">
        <w:rPr>
          <w:rFonts w:ascii="Verdana" w:hAnsi="Verdana"/>
          <w:sz w:val="18"/>
          <w:szCs w:val="18"/>
          <w:lang w:val="ro-RO"/>
        </w:rPr>
        <w:t xml:space="preserve"> </w:t>
      </w:r>
      <w:r w:rsidRPr="00D5639F">
        <w:rPr>
          <w:rFonts w:ascii="Verdana" w:hAnsi="Verdana"/>
          <w:sz w:val="18"/>
          <w:szCs w:val="18"/>
          <w:lang w:val="ro-RO"/>
        </w:rPr>
        <w:t>din</w:t>
      </w:r>
      <w:r w:rsidR="005E2F6F">
        <w:rPr>
          <w:rFonts w:ascii="Verdana" w:hAnsi="Verdana"/>
          <w:sz w:val="18"/>
          <w:szCs w:val="18"/>
          <w:lang w:val="ro-RO"/>
        </w:rPr>
        <w:t xml:space="preserve"> </w:t>
      </w:r>
      <w:r w:rsidRPr="00D5639F">
        <w:rPr>
          <w:rFonts w:ascii="Verdana" w:hAnsi="Verdana"/>
          <w:sz w:val="18"/>
          <w:szCs w:val="18"/>
          <w:lang w:val="ro-RO"/>
        </w:rPr>
        <w:t>reglementarea</w:t>
      </w:r>
      <w:r w:rsidR="005E2F6F">
        <w:rPr>
          <w:rFonts w:ascii="Verdana" w:hAnsi="Verdana"/>
          <w:sz w:val="18"/>
          <w:szCs w:val="18"/>
          <w:lang w:val="ro-RO"/>
        </w:rPr>
        <w:t xml:space="preserve"> </w:t>
      </w:r>
      <w:r w:rsidRPr="00D5639F">
        <w:rPr>
          <w:rFonts w:ascii="Verdana" w:hAnsi="Verdana"/>
          <w:sz w:val="18"/>
          <w:szCs w:val="18"/>
          <w:lang w:val="ro-RO"/>
        </w:rPr>
        <w:t>tehnică</w:t>
      </w:r>
      <w:r w:rsidR="005E2F6F">
        <w:rPr>
          <w:rFonts w:ascii="Verdana" w:hAnsi="Verdana"/>
          <w:sz w:val="18"/>
          <w:szCs w:val="18"/>
          <w:lang w:val="ro-RO"/>
        </w:rPr>
        <w:t xml:space="preserve"> </w:t>
      </w:r>
      <w:r w:rsidRPr="00D5639F">
        <w:rPr>
          <w:rFonts w:ascii="Verdana" w:hAnsi="Verdana"/>
          <w:sz w:val="18"/>
          <w:szCs w:val="18"/>
          <w:lang w:val="ro-RO"/>
        </w:rPr>
        <w:t>„Normativ</w:t>
      </w:r>
      <w:r w:rsidR="005E2F6F">
        <w:rPr>
          <w:rFonts w:ascii="Verdana" w:hAnsi="Verdana"/>
          <w:sz w:val="18"/>
          <w:szCs w:val="18"/>
          <w:lang w:val="ro-RO"/>
        </w:rPr>
        <w:t xml:space="preserve"> </w:t>
      </w:r>
      <w:r w:rsidRPr="00D5639F">
        <w:rPr>
          <w:rFonts w:ascii="Verdana" w:hAnsi="Verdana"/>
          <w:sz w:val="18"/>
          <w:szCs w:val="18"/>
          <w:lang w:val="ro-RO"/>
        </w:rPr>
        <w:t>privind</w:t>
      </w:r>
      <w:r w:rsidR="005E2F6F">
        <w:rPr>
          <w:rFonts w:ascii="Verdana" w:hAnsi="Verdana"/>
          <w:sz w:val="18"/>
          <w:szCs w:val="18"/>
          <w:lang w:val="ro-RO"/>
        </w:rPr>
        <w:t xml:space="preserve"> </w:t>
      </w:r>
      <w:r w:rsidRPr="00D5639F">
        <w:rPr>
          <w:rFonts w:ascii="Verdana" w:hAnsi="Verdana"/>
          <w:sz w:val="18"/>
          <w:szCs w:val="18"/>
          <w:lang w:val="ro-RO"/>
        </w:rPr>
        <w:t>prevenirea</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combaterea</w:t>
      </w:r>
      <w:r w:rsidR="005E2F6F">
        <w:rPr>
          <w:rFonts w:ascii="Verdana" w:hAnsi="Verdana"/>
          <w:sz w:val="18"/>
          <w:szCs w:val="18"/>
          <w:lang w:val="ro-RO"/>
        </w:rPr>
        <w:t xml:space="preserve"> </w:t>
      </w:r>
      <w:r w:rsidRPr="00D5639F">
        <w:rPr>
          <w:rFonts w:ascii="Verdana" w:hAnsi="Verdana"/>
          <w:sz w:val="18"/>
          <w:szCs w:val="18"/>
          <w:lang w:val="ro-RO"/>
        </w:rPr>
        <w:t>înzăpezirii</w:t>
      </w:r>
      <w:r w:rsidR="005E2F6F">
        <w:rPr>
          <w:rFonts w:ascii="Verdana" w:hAnsi="Verdana"/>
          <w:sz w:val="18"/>
          <w:szCs w:val="18"/>
          <w:lang w:val="ro-RO"/>
        </w:rPr>
        <w:t xml:space="preserve"> </w:t>
      </w:r>
      <w:r w:rsidRPr="00D5639F">
        <w:rPr>
          <w:rFonts w:ascii="Verdana" w:hAnsi="Verdana"/>
          <w:sz w:val="18"/>
          <w:szCs w:val="18"/>
          <w:lang w:val="ro-RO"/>
        </w:rPr>
        <w:t>drumurilor</w:t>
      </w:r>
      <w:r w:rsidR="005E2F6F">
        <w:rPr>
          <w:rFonts w:ascii="Verdana" w:hAnsi="Verdana"/>
          <w:sz w:val="18"/>
          <w:szCs w:val="18"/>
          <w:lang w:val="ro-RO"/>
        </w:rPr>
        <w:t xml:space="preserve"> </w:t>
      </w:r>
      <w:r w:rsidRPr="00D5639F">
        <w:rPr>
          <w:rFonts w:ascii="Verdana" w:hAnsi="Verdana"/>
          <w:sz w:val="18"/>
          <w:szCs w:val="18"/>
          <w:lang w:val="ro-RO"/>
        </w:rPr>
        <w:t>publice“,</w:t>
      </w:r>
      <w:r w:rsidR="005E2F6F">
        <w:rPr>
          <w:rFonts w:ascii="Verdana" w:hAnsi="Verdana"/>
          <w:sz w:val="18"/>
          <w:szCs w:val="18"/>
          <w:lang w:val="ro-RO"/>
        </w:rPr>
        <w:t xml:space="preserve"> </w:t>
      </w:r>
      <w:r w:rsidRPr="00D5639F">
        <w:rPr>
          <w:rFonts w:ascii="Verdana" w:hAnsi="Verdana"/>
          <w:sz w:val="18"/>
          <w:szCs w:val="18"/>
          <w:lang w:val="ro-RO"/>
        </w:rPr>
        <w:t>indicativ</w:t>
      </w:r>
      <w:r w:rsidR="005E2F6F">
        <w:rPr>
          <w:rFonts w:ascii="Verdana" w:hAnsi="Verdana"/>
          <w:sz w:val="18"/>
          <w:szCs w:val="18"/>
          <w:lang w:val="ro-RO"/>
        </w:rPr>
        <w:t xml:space="preserve"> </w:t>
      </w:r>
      <w:r w:rsidRPr="00D5639F">
        <w:rPr>
          <w:rFonts w:ascii="Verdana" w:hAnsi="Verdana"/>
          <w:sz w:val="18"/>
          <w:szCs w:val="18"/>
          <w:lang w:val="ro-RO"/>
        </w:rPr>
        <w:t>AND</w:t>
      </w:r>
      <w:r w:rsidR="005E2F6F">
        <w:rPr>
          <w:rFonts w:ascii="Verdana" w:hAnsi="Verdana"/>
          <w:sz w:val="18"/>
          <w:szCs w:val="18"/>
          <w:lang w:val="ro-RO"/>
        </w:rPr>
        <w:t xml:space="preserve"> </w:t>
      </w:r>
      <w:r w:rsidRPr="00D5639F">
        <w:rPr>
          <w:rFonts w:ascii="Verdana" w:hAnsi="Verdana"/>
          <w:sz w:val="18"/>
          <w:szCs w:val="18"/>
          <w:lang w:val="ro-RO"/>
        </w:rPr>
        <w:t>525-2013,</w:t>
      </w:r>
      <w:r w:rsidR="005E2F6F">
        <w:rPr>
          <w:rFonts w:ascii="Verdana" w:hAnsi="Verdana"/>
          <w:sz w:val="18"/>
          <w:szCs w:val="18"/>
          <w:lang w:val="ro-RO"/>
        </w:rPr>
        <w:t xml:space="preserve"> </w:t>
      </w:r>
      <w:r w:rsidRPr="00D5639F">
        <w:rPr>
          <w:rFonts w:ascii="Verdana" w:hAnsi="Verdana"/>
          <w:sz w:val="18"/>
          <w:szCs w:val="18"/>
          <w:lang w:val="ro-RO"/>
        </w:rPr>
        <w:t>aprobată</w:t>
      </w:r>
      <w:r w:rsidR="005E2F6F">
        <w:rPr>
          <w:rFonts w:ascii="Verdana" w:hAnsi="Verdana"/>
          <w:sz w:val="18"/>
          <w:szCs w:val="18"/>
          <w:lang w:val="ro-RO"/>
        </w:rPr>
        <w:t xml:space="preserve"> </w:t>
      </w:r>
      <w:r w:rsidRPr="00D5639F">
        <w:rPr>
          <w:rFonts w:ascii="Verdana" w:hAnsi="Verdana"/>
          <w:sz w:val="18"/>
          <w:szCs w:val="18"/>
          <w:lang w:val="ro-RO"/>
        </w:rPr>
        <w:t>prin</w:t>
      </w:r>
      <w:r w:rsidR="005E2F6F">
        <w:rPr>
          <w:rFonts w:ascii="Verdana" w:hAnsi="Verdana"/>
          <w:sz w:val="18"/>
          <w:szCs w:val="18"/>
          <w:lang w:val="ro-RO"/>
        </w:rPr>
        <w:t xml:space="preserve"> </w:t>
      </w:r>
      <w:r w:rsidRPr="00D5639F">
        <w:rPr>
          <w:rFonts w:ascii="Verdana" w:hAnsi="Verdana"/>
          <w:sz w:val="18"/>
          <w:szCs w:val="18"/>
          <w:lang w:val="ro-RO"/>
        </w:rPr>
        <w:t>Ordinul</w:t>
      </w:r>
      <w:r w:rsidR="005E2F6F">
        <w:rPr>
          <w:rFonts w:ascii="Verdana" w:hAnsi="Verdana"/>
          <w:sz w:val="18"/>
          <w:szCs w:val="18"/>
          <w:lang w:val="ro-RO"/>
        </w:rPr>
        <w:t xml:space="preserve"> </w:t>
      </w:r>
      <w:r w:rsidRPr="00D5639F">
        <w:rPr>
          <w:rFonts w:ascii="Verdana" w:hAnsi="Verdana"/>
          <w:sz w:val="18"/>
          <w:szCs w:val="18"/>
          <w:lang w:val="ro-RO"/>
        </w:rPr>
        <w:t>ministrului</w:t>
      </w:r>
      <w:r w:rsidR="005E2F6F">
        <w:rPr>
          <w:rFonts w:ascii="Verdana" w:hAnsi="Verdana"/>
          <w:sz w:val="18"/>
          <w:szCs w:val="18"/>
          <w:lang w:val="ro-RO"/>
        </w:rPr>
        <w:t xml:space="preserve"> </w:t>
      </w:r>
      <w:r w:rsidRPr="00D5639F">
        <w:rPr>
          <w:rFonts w:ascii="Verdana" w:hAnsi="Verdana"/>
          <w:sz w:val="18"/>
          <w:szCs w:val="18"/>
          <w:lang w:val="ro-RO"/>
        </w:rPr>
        <w:t>delegat</w:t>
      </w:r>
      <w:r w:rsidR="005E2F6F">
        <w:rPr>
          <w:rFonts w:ascii="Verdana" w:hAnsi="Verdana"/>
          <w:sz w:val="18"/>
          <w:szCs w:val="18"/>
          <w:lang w:val="ro-RO"/>
        </w:rPr>
        <w:t xml:space="preserve"> </w:t>
      </w:r>
      <w:r w:rsidRPr="00D5639F">
        <w:rPr>
          <w:rFonts w:ascii="Verdana" w:hAnsi="Verdana"/>
          <w:sz w:val="18"/>
          <w:szCs w:val="18"/>
          <w:lang w:val="ro-RO"/>
        </w:rPr>
        <w:t>pentru</w:t>
      </w:r>
      <w:r w:rsidR="005E2F6F">
        <w:rPr>
          <w:rFonts w:ascii="Verdana" w:hAnsi="Verdana"/>
          <w:sz w:val="18"/>
          <w:szCs w:val="18"/>
          <w:lang w:val="ro-RO"/>
        </w:rPr>
        <w:t xml:space="preserve"> </w:t>
      </w:r>
      <w:r w:rsidRPr="00D5639F">
        <w:rPr>
          <w:rFonts w:ascii="Verdana" w:hAnsi="Verdana"/>
          <w:sz w:val="18"/>
          <w:szCs w:val="18"/>
          <w:lang w:val="ro-RO"/>
        </w:rPr>
        <w:t>proiecte</w:t>
      </w:r>
      <w:r w:rsidR="005E2F6F">
        <w:rPr>
          <w:rFonts w:ascii="Verdana" w:hAnsi="Verdana"/>
          <w:sz w:val="18"/>
          <w:szCs w:val="18"/>
          <w:lang w:val="ro-RO"/>
        </w:rPr>
        <w:t xml:space="preserve"> </w:t>
      </w:r>
      <w:r w:rsidRPr="00D5639F">
        <w:rPr>
          <w:rFonts w:ascii="Verdana" w:hAnsi="Verdana"/>
          <w:sz w:val="18"/>
          <w:szCs w:val="18"/>
          <w:lang w:val="ro-RO"/>
        </w:rPr>
        <w:t>de</w:t>
      </w:r>
      <w:r w:rsidR="005E2F6F">
        <w:rPr>
          <w:rFonts w:ascii="Verdana" w:hAnsi="Verdana"/>
          <w:sz w:val="18"/>
          <w:szCs w:val="18"/>
          <w:lang w:val="ro-RO"/>
        </w:rPr>
        <w:t xml:space="preserve"> </w:t>
      </w:r>
      <w:r w:rsidRPr="00D5639F">
        <w:rPr>
          <w:rFonts w:ascii="Verdana" w:hAnsi="Verdana"/>
          <w:sz w:val="18"/>
          <w:szCs w:val="18"/>
          <w:lang w:val="ro-RO"/>
        </w:rPr>
        <w:t>infrastructură</w:t>
      </w:r>
      <w:r w:rsidR="005E2F6F">
        <w:rPr>
          <w:rFonts w:ascii="Verdana" w:hAnsi="Verdana"/>
          <w:sz w:val="18"/>
          <w:szCs w:val="18"/>
          <w:lang w:val="ro-RO"/>
        </w:rPr>
        <w:t xml:space="preserve"> </w:t>
      </w:r>
      <w:r w:rsidRPr="00D5639F">
        <w:rPr>
          <w:rFonts w:ascii="Verdana" w:hAnsi="Verdana"/>
          <w:sz w:val="18"/>
          <w:szCs w:val="18"/>
          <w:lang w:val="ro-RO"/>
        </w:rPr>
        <w:t>de</w:t>
      </w:r>
      <w:r w:rsidR="005E2F6F">
        <w:rPr>
          <w:rFonts w:ascii="Verdana" w:hAnsi="Verdana"/>
          <w:sz w:val="18"/>
          <w:szCs w:val="18"/>
          <w:lang w:val="ro-RO"/>
        </w:rPr>
        <w:t xml:space="preserve"> </w:t>
      </w:r>
      <w:r w:rsidRPr="00D5639F">
        <w:rPr>
          <w:rFonts w:ascii="Verdana" w:hAnsi="Verdana"/>
          <w:sz w:val="18"/>
          <w:szCs w:val="18"/>
          <w:lang w:val="ro-RO"/>
        </w:rPr>
        <w:t>interes</w:t>
      </w:r>
      <w:r w:rsidR="005E2F6F">
        <w:rPr>
          <w:rFonts w:ascii="Verdana" w:hAnsi="Verdana"/>
          <w:sz w:val="18"/>
          <w:szCs w:val="18"/>
          <w:lang w:val="ro-RO"/>
        </w:rPr>
        <w:t xml:space="preserve"> </w:t>
      </w:r>
      <w:r w:rsidRPr="00D5639F">
        <w:rPr>
          <w:rFonts w:ascii="Verdana" w:hAnsi="Verdana"/>
          <w:sz w:val="18"/>
          <w:szCs w:val="18"/>
          <w:lang w:val="ro-RO"/>
        </w:rPr>
        <w:t>național</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investiții</w:t>
      </w:r>
      <w:r w:rsidR="005E2F6F">
        <w:rPr>
          <w:rFonts w:ascii="Verdana" w:hAnsi="Verdana"/>
          <w:sz w:val="18"/>
          <w:szCs w:val="18"/>
          <w:lang w:val="ro-RO"/>
        </w:rPr>
        <w:t xml:space="preserve"> </w:t>
      </w:r>
      <w:r w:rsidRPr="00D5639F">
        <w:rPr>
          <w:rFonts w:ascii="Verdana" w:hAnsi="Verdana"/>
          <w:sz w:val="18"/>
          <w:szCs w:val="18"/>
          <w:lang w:val="ro-RO"/>
        </w:rPr>
        <w:t>străine</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al</w:t>
      </w:r>
      <w:r w:rsidR="005E2F6F">
        <w:rPr>
          <w:rFonts w:ascii="Verdana" w:hAnsi="Verdana"/>
          <w:sz w:val="18"/>
          <w:szCs w:val="18"/>
          <w:lang w:val="ro-RO"/>
        </w:rPr>
        <w:t xml:space="preserve"> </w:t>
      </w:r>
      <w:r w:rsidRPr="00D5639F">
        <w:rPr>
          <w:rFonts w:ascii="Verdana" w:hAnsi="Verdana"/>
          <w:sz w:val="18"/>
          <w:szCs w:val="18"/>
          <w:lang w:val="ro-RO"/>
        </w:rPr>
        <w:t>viceprim-ministrului,</w:t>
      </w:r>
      <w:r w:rsidR="005E2F6F">
        <w:rPr>
          <w:rFonts w:ascii="Verdana" w:hAnsi="Verdana"/>
          <w:sz w:val="18"/>
          <w:szCs w:val="18"/>
          <w:lang w:val="ro-RO"/>
        </w:rPr>
        <w:t xml:space="preserve"> </w:t>
      </w:r>
      <w:r w:rsidRPr="00D5639F">
        <w:rPr>
          <w:rFonts w:ascii="Verdana" w:hAnsi="Verdana"/>
          <w:sz w:val="18"/>
          <w:szCs w:val="18"/>
          <w:lang w:val="ro-RO"/>
        </w:rPr>
        <w:t>ministrul</w:t>
      </w:r>
      <w:r w:rsidR="005E2F6F">
        <w:rPr>
          <w:rFonts w:ascii="Verdana" w:hAnsi="Verdana"/>
          <w:sz w:val="18"/>
          <w:szCs w:val="18"/>
          <w:lang w:val="ro-RO"/>
        </w:rPr>
        <w:t xml:space="preserve"> </w:t>
      </w:r>
      <w:r w:rsidRPr="00D5639F">
        <w:rPr>
          <w:rFonts w:ascii="Verdana" w:hAnsi="Verdana"/>
          <w:sz w:val="18"/>
          <w:szCs w:val="18"/>
          <w:lang w:val="ro-RO"/>
        </w:rPr>
        <w:t>dezvoltării</w:t>
      </w:r>
      <w:r w:rsidR="005E2F6F">
        <w:rPr>
          <w:rFonts w:ascii="Verdana" w:hAnsi="Verdana"/>
          <w:sz w:val="18"/>
          <w:szCs w:val="18"/>
          <w:lang w:val="ro-RO"/>
        </w:rPr>
        <w:t xml:space="preserve"> </w:t>
      </w:r>
      <w:r w:rsidRPr="00D5639F">
        <w:rPr>
          <w:rFonts w:ascii="Verdana" w:hAnsi="Verdana"/>
          <w:sz w:val="18"/>
          <w:szCs w:val="18"/>
          <w:lang w:val="ro-RO"/>
        </w:rPr>
        <w:t>regionale</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administrației</w:t>
      </w:r>
      <w:r w:rsidR="005E2F6F">
        <w:rPr>
          <w:rFonts w:ascii="Verdana" w:hAnsi="Verdana"/>
          <w:sz w:val="18"/>
          <w:szCs w:val="18"/>
          <w:lang w:val="ro-RO"/>
        </w:rPr>
        <w:t xml:space="preserve"> </w:t>
      </w:r>
      <w:r w:rsidRPr="00D5639F">
        <w:rPr>
          <w:rFonts w:ascii="Verdana" w:hAnsi="Verdana"/>
          <w:sz w:val="18"/>
          <w:szCs w:val="18"/>
          <w:lang w:val="ro-RO"/>
        </w:rPr>
        <w:t>publice,</w:t>
      </w:r>
      <w:r w:rsidR="005E2F6F">
        <w:rPr>
          <w:rFonts w:ascii="Verdana" w:hAnsi="Verdana"/>
          <w:sz w:val="18"/>
          <w:szCs w:val="18"/>
          <w:lang w:val="ro-RO"/>
        </w:rPr>
        <w:t xml:space="preserve"> </w:t>
      </w:r>
      <w:r w:rsidRPr="00D5639F">
        <w:rPr>
          <w:rFonts w:ascii="Verdana" w:hAnsi="Verdana"/>
          <w:sz w:val="18"/>
          <w:szCs w:val="18"/>
          <w:lang w:val="ro-RO"/>
        </w:rPr>
        <w:t>nr.</w:t>
      </w:r>
      <w:r w:rsidR="005E2F6F">
        <w:rPr>
          <w:rFonts w:ascii="Verdana" w:hAnsi="Verdana"/>
          <w:sz w:val="18"/>
          <w:szCs w:val="18"/>
          <w:lang w:val="ro-RO"/>
        </w:rPr>
        <w:t xml:space="preserve"> </w:t>
      </w:r>
      <w:r w:rsidRPr="00D5639F">
        <w:rPr>
          <w:rFonts w:ascii="Verdana" w:hAnsi="Verdana"/>
          <w:sz w:val="18"/>
          <w:szCs w:val="18"/>
          <w:lang w:val="ro-RO"/>
        </w:rPr>
        <w:t>289/2.170/2013.</w:t>
      </w:r>
    </w:p>
    <w:p w14:paraId="2B7BC9A7" w14:textId="26B7F1E6" w:rsidR="00D5639F" w:rsidRPr="000B7404" w:rsidRDefault="00D5639F" w:rsidP="00D5639F">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1098</w:t>
      </w:r>
      <w:r w:rsidR="005E2F6F">
        <w:rPr>
          <w:rFonts w:cs="Arial"/>
          <w:b/>
          <w:bCs/>
          <w:smallCaps/>
          <w:color w:val="0000FF"/>
          <w:szCs w:val="18"/>
          <w:u w:val="single"/>
        </w:rPr>
        <w:t xml:space="preserve"> </w:t>
      </w:r>
      <w:r>
        <w:rPr>
          <w:rFonts w:cs="Arial"/>
          <w:b/>
          <w:bCs/>
          <w:smallCaps/>
          <w:color w:val="0000FF"/>
          <w:szCs w:val="18"/>
          <w:u w:val="single"/>
        </w:rPr>
        <w:t>/15</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57CAF8AF" w14:textId="718DC32F" w:rsidR="00D5639F" w:rsidRDefault="00D5639F" w:rsidP="00D5639F">
      <w:pPr>
        <w:pStyle w:val="ListParagraph"/>
        <w:numPr>
          <w:ilvl w:val="0"/>
          <w:numId w:val="2"/>
        </w:numPr>
        <w:ind w:left="0" w:right="198"/>
        <w:jc w:val="both"/>
        <w:rPr>
          <w:rFonts w:ascii="Verdana" w:hAnsi="Verdana"/>
          <w:sz w:val="18"/>
          <w:szCs w:val="18"/>
          <w:lang w:val="ro-RO"/>
        </w:rPr>
      </w:pPr>
      <w:r w:rsidRPr="00D5639F">
        <w:rPr>
          <w:rFonts w:ascii="Verdana" w:hAnsi="Verdana"/>
          <w:b/>
          <w:sz w:val="18"/>
          <w:szCs w:val="18"/>
          <w:lang w:val="ro-RO"/>
        </w:rPr>
        <w:t>2818</w:t>
      </w:r>
      <w:r w:rsidR="005E2F6F">
        <w:rPr>
          <w:rFonts w:ascii="Verdana" w:hAnsi="Verdana"/>
          <w:b/>
          <w:sz w:val="18"/>
          <w:szCs w:val="18"/>
          <w:lang w:val="ro-RO"/>
        </w:rPr>
        <w:t xml:space="preserve"> </w:t>
      </w:r>
      <w:r w:rsidRPr="00773505">
        <w:rPr>
          <w:lang w:val="ro-RO"/>
        </w:rPr>
        <w:t>–</w:t>
      </w:r>
      <w:r w:rsidR="005E2F6F">
        <w:rPr>
          <w:lang w:val="ro-RO"/>
        </w:rPr>
        <w:t xml:space="preserve"> </w:t>
      </w:r>
      <w:r w:rsidRPr="00D5639F">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Dezvoltării,</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Lucrărilor</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Publice</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Administrației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D5639F">
        <w:rPr>
          <w:rFonts w:ascii="Verdana" w:hAnsi="Verdana"/>
          <w:sz w:val="18"/>
          <w:szCs w:val="18"/>
          <w:lang w:val="ro-RO"/>
        </w:rPr>
        <w:t>Ordin</w:t>
      </w:r>
      <w:r w:rsidR="005E2F6F">
        <w:rPr>
          <w:rFonts w:ascii="Verdana" w:hAnsi="Verdana"/>
          <w:sz w:val="18"/>
          <w:szCs w:val="18"/>
          <w:lang w:val="ro-RO"/>
        </w:rPr>
        <w:t xml:space="preserve"> </w:t>
      </w:r>
      <w:r w:rsidRPr="00D5639F">
        <w:rPr>
          <w:rFonts w:ascii="Verdana" w:hAnsi="Verdana"/>
          <w:sz w:val="18"/>
          <w:szCs w:val="18"/>
          <w:lang w:val="ro-RO"/>
        </w:rPr>
        <w:t>pentru</w:t>
      </w:r>
      <w:r w:rsidR="005E2F6F">
        <w:rPr>
          <w:rFonts w:ascii="Verdana" w:hAnsi="Verdana"/>
          <w:sz w:val="18"/>
          <w:szCs w:val="18"/>
          <w:lang w:val="ro-RO"/>
        </w:rPr>
        <w:t xml:space="preserve"> </w:t>
      </w:r>
      <w:r w:rsidRPr="00D5639F">
        <w:rPr>
          <w:rFonts w:ascii="Verdana" w:hAnsi="Verdana"/>
          <w:sz w:val="18"/>
          <w:szCs w:val="18"/>
          <w:lang w:val="ro-RO"/>
        </w:rPr>
        <w:t>aprobarea</w:t>
      </w:r>
      <w:r w:rsidR="005E2F6F">
        <w:rPr>
          <w:rFonts w:ascii="Verdana" w:hAnsi="Verdana"/>
          <w:sz w:val="18"/>
          <w:szCs w:val="18"/>
          <w:lang w:val="ro-RO"/>
        </w:rPr>
        <w:t xml:space="preserve"> </w:t>
      </w:r>
      <w:r w:rsidRPr="00D5639F">
        <w:rPr>
          <w:rFonts w:ascii="Verdana" w:hAnsi="Verdana"/>
          <w:sz w:val="18"/>
          <w:szCs w:val="18"/>
          <w:lang w:val="ro-RO"/>
        </w:rPr>
        <w:t>reglementării</w:t>
      </w:r>
      <w:r w:rsidR="005E2F6F">
        <w:rPr>
          <w:rFonts w:ascii="Verdana" w:hAnsi="Verdana"/>
          <w:sz w:val="18"/>
          <w:szCs w:val="18"/>
          <w:lang w:val="ro-RO"/>
        </w:rPr>
        <w:t xml:space="preserve"> </w:t>
      </w:r>
      <w:r w:rsidRPr="00D5639F">
        <w:rPr>
          <w:rFonts w:ascii="Verdana" w:hAnsi="Verdana"/>
          <w:sz w:val="18"/>
          <w:szCs w:val="18"/>
          <w:lang w:val="ro-RO"/>
        </w:rPr>
        <w:t>tehnice</w:t>
      </w:r>
      <w:r w:rsidR="005E2F6F">
        <w:rPr>
          <w:rFonts w:ascii="Verdana" w:hAnsi="Verdana"/>
          <w:sz w:val="18"/>
          <w:szCs w:val="18"/>
          <w:lang w:val="ro-RO"/>
        </w:rPr>
        <w:t xml:space="preserve"> </w:t>
      </w:r>
      <w:r w:rsidRPr="00D5639F">
        <w:rPr>
          <w:rFonts w:ascii="Verdana" w:hAnsi="Verdana"/>
          <w:sz w:val="18"/>
          <w:szCs w:val="18"/>
          <w:lang w:val="ro-RO"/>
        </w:rPr>
        <w:t>„Ghid</w:t>
      </w:r>
      <w:r w:rsidR="005E2F6F">
        <w:rPr>
          <w:rFonts w:ascii="Verdana" w:hAnsi="Verdana"/>
          <w:sz w:val="18"/>
          <w:szCs w:val="18"/>
          <w:lang w:val="ro-RO"/>
        </w:rPr>
        <w:t xml:space="preserve"> </w:t>
      </w:r>
      <w:r w:rsidRPr="00D5639F">
        <w:rPr>
          <w:rFonts w:ascii="Verdana" w:hAnsi="Verdana"/>
          <w:sz w:val="18"/>
          <w:szCs w:val="18"/>
          <w:lang w:val="ro-RO"/>
        </w:rPr>
        <w:t>privind</w:t>
      </w:r>
      <w:r w:rsidR="005E2F6F">
        <w:rPr>
          <w:rFonts w:ascii="Verdana" w:hAnsi="Verdana"/>
          <w:sz w:val="18"/>
          <w:szCs w:val="18"/>
          <w:lang w:val="ro-RO"/>
        </w:rPr>
        <w:t xml:space="preserve"> </w:t>
      </w:r>
      <w:r w:rsidRPr="00D5639F">
        <w:rPr>
          <w:rFonts w:ascii="Verdana" w:hAnsi="Verdana"/>
          <w:sz w:val="18"/>
          <w:szCs w:val="18"/>
          <w:lang w:val="ro-RO"/>
        </w:rPr>
        <w:t>implementarea</w:t>
      </w:r>
      <w:r w:rsidR="005E2F6F">
        <w:rPr>
          <w:rFonts w:ascii="Verdana" w:hAnsi="Verdana"/>
          <w:sz w:val="18"/>
          <w:szCs w:val="18"/>
          <w:lang w:val="ro-RO"/>
        </w:rPr>
        <w:t xml:space="preserve"> </w:t>
      </w:r>
      <w:r w:rsidRPr="00D5639F">
        <w:rPr>
          <w:rFonts w:ascii="Verdana" w:hAnsi="Verdana"/>
          <w:sz w:val="18"/>
          <w:szCs w:val="18"/>
          <w:lang w:val="ro-RO"/>
        </w:rPr>
        <w:t>măsurilor</w:t>
      </w:r>
      <w:r w:rsidR="005E2F6F">
        <w:rPr>
          <w:rFonts w:ascii="Verdana" w:hAnsi="Verdana"/>
          <w:sz w:val="18"/>
          <w:szCs w:val="18"/>
          <w:lang w:val="ro-RO"/>
        </w:rPr>
        <w:t xml:space="preserve"> </w:t>
      </w:r>
      <w:r w:rsidRPr="00D5639F">
        <w:rPr>
          <w:rFonts w:ascii="Verdana" w:hAnsi="Verdana"/>
          <w:sz w:val="18"/>
          <w:szCs w:val="18"/>
          <w:lang w:val="ro-RO"/>
        </w:rPr>
        <w:t>de</w:t>
      </w:r>
      <w:r w:rsidR="005E2F6F">
        <w:rPr>
          <w:rFonts w:ascii="Verdana" w:hAnsi="Verdana"/>
          <w:sz w:val="18"/>
          <w:szCs w:val="18"/>
          <w:lang w:val="ro-RO"/>
        </w:rPr>
        <w:t xml:space="preserve"> </w:t>
      </w:r>
      <w:r w:rsidRPr="00D5639F">
        <w:rPr>
          <w:rFonts w:ascii="Verdana" w:hAnsi="Verdana"/>
          <w:sz w:val="18"/>
          <w:szCs w:val="18"/>
          <w:lang w:val="ro-RO"/>
        </w:rPr>
        <w:t>creștere</w:t>
      </w:r>
      <w:r w:rsidR="005E2F6F">
        <w:rPr>
          <w:rFonts w:ascii="Verdana" w:hAnsi="Verdana"/>
          <w:sz w:val="18"/>
          <w:szCs w:val="18"/>
          <w:lang w:val="ro-RO"/>
        </w:rPr>
        <w:t xml:space="preserve"> </w:t>
      </w:r>
      <w:r w:rsidRPr="00D5639F">
        <w:rPr>
          <w:rFonts w:ascii="Verdana" w:hAnsi="Verdana"/>
          <w:sz w:val="18"/>
          <w:szCs w:val="18"/>
          <w:lang w:val="ro-RO"/>
        </w:rPr>
        <w:t>a</w:t>
      </w:r>
      <w:r w:rsidR="005E2F6F">
        <w:rPr>
          <w:rFonts w:ascii="Verdana" w:hAnsi="Verdana"/>
          <w:sz w:val="18"/>
          <w:szCs w:val="18"/>
          <w:lang w:val="ro-RO"/>
        </w:rPr>
        <w:t xml:space="preserve"> </w:t>
      </w:r>
      <w:r w:rsidRPr="00D5639F">
        <w:rPr>
          <w:rFonts w:ascii="Verdana" w:hAnsi="Verdana"/>
          <w:sz w:val="18"/>
          <w:szCs w:val="18"/>
          <w:lang w:val="ro-RO"/>
        </w:rPr>
        <w:t>performanței</w:t>
      </w:r>
      <w:r w:rsidR="005E2F6F">
        <w:rPr>
          <w:rFonts w:ascii="Verdana" w:hAnsi="Verdana"/>
          <w:sz w:val="18"/>
          <w:szCs w:val="18"/>
          <w:lang w:val="ro-RO"/>
        </w:rPr>
        <w:t xml:space="preserve"> </w:t>
      </w:r>
      <w:r w:rsidRPr="00D5639F">
        <w:rPr>
          <w:rFonts w:ascii="Verdana" w:hAnsi="Verdana"/>
          <w:sz w:val="18"/>
          <w:szCs w:val="18"/>
          <w:lang w:val="ro-RO"/>
        </w:rPr>
        <w:t>energetice</w:t>
      </w:r>
      <w:r w:rsidR="005E2F6F">
        <w:rPr>
          <w:rFonts w:ascii="Verdana" w:hAnsi="Verdana"/>
          <w:sz w:val="18"/>
          <w:szCs w:val="18"/>
          <w:lang w:val="ro-RO"/>
        </w:rPr>
        <w:t xml:space="preserve"> </w:t>
      </w:r>
      <w:r w:rsidRPr="00D5639F">
        <w:rPr>
          <w:rFonts w:ascii="Verdana" w:hAnsi="Verdana"/>
          <w:sz w:val="18"/>
          <w:szCs w:val="18"/>
          <w:lang w:val="ro-RO"/>
        </w:rPr>
        <w:t>aplicabile</w:t>
      </w:r>
      <w:r w:rsidR="005E2F6F">
        <w:rPr>
          <w:rFonts w:ascii="Verdana" w:hAnsi="Verdana"/>
          <w:sz w:val="18"/>
          <w:szCs w:val="18"/>
          <w:lang w:val="ro-RO"/>
        </w:rPr>
        <w:t xml:space="preserve"> </w:t>
      </w:r>
      <w:r w:rsidRPr="00D5639F">
        <w:rPr>
          <w:rFonts w:ascii="Verdana" w:hAnsi="Verdana"/>
          <w:sz w:val="18"/>
          <w:szCs w:val="18"/>
          <w:lang w:val="ro-RO"/>
        </w:rPr>
        <w:t>clădirilor</w:t>
      </w:r>
      <w:r w:rsidR="005E2F6F">
        <w:rPr>
          <w:rFonts w:ascii="Verdana" w:hAnsi="Verdana"/>
          <w:sz w:val="18"/>
          <w:szCs w:val="18"/>
          <w:lang w:val="ro-RO"/>
        </w:rPr>
        <w:t xml:space="preserve"> </w:t>
      </w:r>
      <w:r w:rsidRPr="00D5639F">
        <w:rPr>
          <w:rFonts w:ascii="Verdana" w:hAnsi="Verdana"/>
          <w:sz w:val="18"/>
          <w:szCs w:val="18"/>
          <w:lang w:val="ro-RO"/>
        </w:rPr>
        <w:t>noi,</w:t>
      </w:r>
      <w:r w:rsidR="005E2F6F">
        <w:rPr>
          <w:rFonts w:ascii="Verdana" w:hAnsi="Verdana"/>
          <w:sz w:val="18"/>
          <w:szCs w:val="18"/>
          <w:lang w:val="ro-RO"/>
        </w:rPr>
        <w:t xml:space="preserve"> </w:t>
      </w:r>
      <w:r w:rsidRPr="00D5639F">
        <w:rPr>
          <w:rFonts w:ascii="Verdana" w:hAnsi="Verdana"/>
          <w:sz w:val="18"/>
          <w:szCs w:val="18"/>
          <w:lang w:val="ro-RO"/>
        </w:rPr>
        <w:t>în</w:t>
      </w:r>
      <w:r w:rsidR="005E2F6F">
        <w:rPr>
          <w:rFonts w:ascii="Verdana" w:hAnsi="Verdana"/>
          <w:sz w:val="18"/>
          <w:szCs w:val="18"/>
          <w:lang w:val="ro-RO"/>
        </w:rPr>
        <w:t xml:space="preserve"> </w:t>
      </w:r>
      <w:r w:rsidRPr="00D5639F">
        <w:rPr>
          <w:rFonts w:ascii="Verdana" w:hAnsi="Verdana"/>
          <w:sz w:val="18"/>
          <w:szCs w:val="18"/>
          <w:lang w:val="ro-RO"/>
        </w:rPr>
        <w:t>etapele</w:t>
      </w:r>
      <w:r w:rsidR="005E2F6F">
        <w:rPr>
          <w:rFonts w:ascii="Verdana" w:hAnsi="Verdana"/>
          <w:sz w:val="18"/>
          <w:szCs w:val="18"/>
          <w:lang w:val="ro-RO"/>
        </w:rPr>
        <w:t xml:space="preserve"> </w:t>
      </w:r>
      <w:r w:rsidRPr="00D5639F">
        <w:rPr>
          <w:rFonts w:ascii="Verdana" w:hAnsi="Verdana"/>
          <w:sz w:val="18"/>
          <w:szCs w:val="18"/>
          <w:lang w:val="ro-RO"/>
        </w:rPr>
        <w:t>de</w:t>
      </w:r>
      <w:r w:rsidR="005E2F6F">
        <w:rPr>
          <w:rFonts w:ascii="Verdana" w:hAnsi="Verdana"/>
          <w:sz w:val="18"/>
          <w:szCs w:val="18"/>
          <w:lang w:val="ro-RO"/>
        </w:rPr>
        <w:t xml:space="preserve"> </w:t>
      </w:r>
      <w:r w:rsidRPr="00D5639F">
        <w:rPr>
          <w:rFonts w:ascii="Verdana" w:hAnsi="Verdana"/>
          <w:sz w:val="18"/>
          <w:szCs w:val="18"/>
          <w:lang w:val="ro-RO"/>
        </w:rPr>
        <w:t>proiectare,</w:t>
      </w:r>
      <w:r w:rsidR="005E2F6F">
        <w:rPr>
          <w:rFonts w:ascii="Verdana" w:hAnsi="Verdana"/>
          <w:sz w:val="18"/>
          <w:szCs w:val="18"/>
          <w:lang w:val="ro-RO"/>
        </w:rPr>
        <w:t xml:space="preserve"> </w:t>
      </w:r>
      <w:r w:rsidRPr="00D5639F">
        <w:rPr>
          <w:rFonts w:ascii="Verdana" w:hAnsi="Verdana"/>
          <w:sz w:val="18"/>
          <w:szCs w:val="18"/>
          <w:lang w:val="ro-RO"/>
        </w:rPr>
        <w:t>execuție</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recepție,</w:t>
      </w:r>
      <w:r w:rsidR="005E2F6F">
        <w:rPr>
          <w:rFonts w:ascii="Verdana" w:hAnsi="Verdana"/>
          <w:sz w:val="18"/>
          <w:szCs w:val="18"/>
          <w:lang w:val="ro-RO"/>
        </w:rPr>
        <w:t xml:space="preserve"> </w:t>
      </w:r>
      <w:r w:rsidRPr="00D5639F">
        <w:rPr>
          <w:rFonts w:ascii="Verdana" w:hAnsi="Verdana"/>
          <w:sz w:val="18"/>
          <w:szCs w:val="18"/>
          <w:lang w:val="ro-RO"/>
        </w:rPr>
        <w:t>exploatare</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urmărire</w:t>
      </w:r>
      <w:r w:rsidR="005E2F6F">
        <w:rPr>
          <w:rFonts w:ascii="Verdana" w:hAnsi="Verdana"/>
          <w:sz w:val="18"/>
          <w:szCs w:val="18"/>
          <w:lang w:val="ro-RO"/>
        </w:rPr>
        <w:t xml:space="preserve"> </w:t>
      </w:r>
      <w:r w:rsidRPr="00D5639F">
        <w:rPr>
          <w:rFonts w:ascii="Verdana" w:hAnsi="Verdana"/>
          <w:sz w:val="18"/>
          <w:szCs w:val="18"/>
          <w:lang w:val="ro-RO"/>
        </w:rPr>
        <w:t>a</w:t>
      </w:r>
      <w:r w:rsidR="005E2F6F">
        <w:rPr>
          <w:rFonts w:ascii="Verdana" w:hAnsi="Verdana"/>
          <w:sz w:val="18"/>
          <w:szCs w:val="18"/>
          <w:lang w:val="ro-RO"/>
        </w:rPr>
        <w:t xml:space="preserve"> </w:t>
      </w:r>
      <w:r w:rsidRPr="00D5639F">
        <w:rPr>
          <w:rFonts w:ascii="Verdana" w:hAnsi="Verdana"/>
          <w:sz w:val="18"/>
          <w:szCs w:val="18"/>
          <w:lang w:val="ro-RO"/>
        </w:rPr>
        <w:t>comportării</w:t>
      </w:r>
      <w:r w:rsidR="005E2F6F">
        <w:rPr>
          <w:rFonts w:ascii="Verdana" w:hAnsi="Verdana"/>
          <w:sz w:val="18"/>
          <w:szCs w:val="18"/>
          <w:lang w:val="ro-RO"/>
        </w:rPr>
        <w:t xml:space="preserve"> </w:t>
      </w:r>
      <w:r w:rsidRPr="00D5639F">
        <w:rPr>
          <w:rFonts w:ascii="Verdana" w:hAnsi="Verdana"/>
          <w:sz w:val="18"/>
          <w:szCs w:val="18"/>
          <w:lang w:val="ro-RO"/>
        </w:rPr>
        <w:t>în</w:t>
      </w:r>
      <w:r w:rsidR="005E2F6F">
        <w:rPr>
          <w:rFonts w:ascii="Verdana" w:hAnsi="Verdana"/>
          <w:sz w:val="18"/>
          <w:szCs w:val="18"/>
          <w:lang w:val="ro-RO"/>
        </w:rPr>
        <w:t xml:space="preserve"> </w:t>
      </w:r>
      <w:r w:rsidRPr="00D5639F">
        <w:rPr>
          <w:rFonts w:ascii="Verdana" w:hAnsi="Verdana"/>
          <w:sz w:val="18"/>
          <w:szCs w:val="18"/>
          <w:lang w:val="ro-RO"/>
        </w:rPr>
        <w:t>timp</w:t>
      </w:r>
      <w:r w:rsidR="005E2F6F">
        <w:rPr>
          <w:rFonts w:ascii="Verdana" w:hAnsi="Verdana"/>
          <w:sz w:val="18"/>
          <w:szCs w:val="18"/>
          <w:lang w:val="ro-RO"/>
        </w:rPr>
        <w:t xml:space="preserve"> </w:t>
      </w:r>
      <w:r w:rsidRPr="00D5639F">
        <w:rPr>
          <w:rFonts w:ascii="Verdana" w:hAnsi="Verdana"/>
          <w:sz w:val="18"/>
          <w:szCs w:val="18"/>
          <w:lang w:val="ro-RO"/>
        </w:rPr>
        <w:t>pentru</w:t>
      </w:r>
      <w:r w:rsidR="005E2F6F">
        <w:rPr>
          <w:rFonts w:ascii="Verdana" w:hAnsi="Verdana"/>
          <w:sz w:val="18"/>
          <w:szCs w:val="18"/>
          <w:lang w:val="ro-RO"/>
        </w:rPr>
        <w:t xml:space="preserve"> </w:t>
      </w:r>
      <w:r w:rsidRPr="00D5639F">
        <w:rPr>
          <w:rFonts w:ascii="Verdana" w:hAnsi="Verdana"/>
          <w:sz w:val="18"/>
          <w:szCs w:val="18"/>
          <w:lang w:val="ro-RO"/>
        </w:rPr>
        <w:t>îndeplinirea</w:t>
      </w:r>
      <w:r w:rsidR="005E2F6F">
        <w:rPr>
          <w:rFonts w:ascii="Verdana" w:hAnsi="Verdana"/>
          <w:sz w:val="18"/>
          <w:szCs w:val="18"/>
          <w:lang w:val="ro-RO"/>
        </w:rPr>
        <w:t xml:space="preserve"> </w:t>
      </w:r>
      <w:r w:rsidRPr="00D5639F">
        <w:rPr>
          <w:rFonts w:ascii="Verdana" w:hAnsi="Verdana"/>
          <w:sz w:val="18"/>
          <w:szCs w:val="18"/>
          <w:lang w:val="ro-RO"/>
        </w:rPr>
        <w:t>cerințelor</w:t>
      </w:r>
      <w:r w:rsidR="005E2F6F">
        <w:rPr>
          <w:rFonts w:ascii="Verdana" w:hAnsi="Verdana"/>
          <w:sz w:val="18"/>
          <w:szCs w:val="18"/>
          <w:lang w:val="ro-RO"/>
        </w:rPr>
        <w:t xml:space="preserve"> </w:t>
      </w:r>
      <w:proofErr w:type="spellStart"/>
      <w:r w:rsidRPr="00D5639F">
        <w:rPr>
          <w:rFonts w:ascii="Verdana" w:hAnsi="Verdana"/>
          <w:sz w:val="18"/>
          <w:szCs w:val="18"/>
          <w:lang w:val="ro-RO"/>
        </w:rPr>
        <w:t>nZEB</w:t>
      </w:r>
      <w:proofErr w:type="spellEnd"/>
      <w:r w:rsidRPr="00D5639F">
        <w:rPr>
          <w:rFonts w:ascii="Verdana" w:hAnsi="Verdana"/>
          <w:sz w:val="18"/>
          <w:szCs w:val="18"/>
          <w:lang w:val="ro-RO"/>
        </w:rPr>
        <w:t>,</w:t>
      </w:r>
      <w:r w:rsidR="005E2F6F">
        <w:rPr>
          <w:rFonts w:ascii="Verdana" w:hAnsi="Verdana"/>
          <w:sz w:val="18"/>
          <w:szCs w:val="18"/>
          <w:lang w:val="ro-RO"/>
        </w:rPr>
        <w:t xml:space="preserve"> </w:t>
      </w:r>
      <w:r w:rsidRPr="00D5639F">
        <w:rPr>
          <w:rFonts w:ascii="Verdana" w:hAnsi="Verdana"/>
          <w:sz w:val="18"/>
          <w:szCs w:val="18"/>
          <w:lang w:val="ro-RO"/>
        </w:rPr>
        <w:t>Indicativ</w:t>
      </w:r>
      <w:r w:rsidR="005E2F6F">
        <w:rPr>
          <w:rFonts w:ascii="Verdana" w:hAnsi="Verdana"/>
          <w:sz w:val="18"/>
          <w:szCs w:val="18"/>
          <w:lang w:val="ro-RO"/>
        </w:rPr>
        <w:t xml:space="preserve"> </w:t>
      </w:r>
      <w:r w:rsidRPr="00D5639F">
        <w:rPr>
          <w:rFonts w:ascii="Verdana" w:hAnsi="Verdana"/>
          <w:sz w:val="18"/>
          <w:szCs w:val="18"/>
          <w:lang w:val="ro-RO"/>
        </w:rPr>
        <w:t>RTC</w:t>
      </w:r>
      <w:r w:rsidR="005E2F6F">
        <w:rPr>
          <w:rFonts w:ascii="Verdana" w:hAnsi="Verdana"/>
          <w:sz w:val="18"/>
          <w:szCs w:val="18"/>
          <w:lang w:val="ro-RO"/>
        </w:rPr>
        <w:t xml:space="preserve"> </w:t>
      </w:r>
      <w:r w:rsidRPr="00D5639F">
        <w:rPr>
          <w:rFonts w:ascii="Verdana" w:hAnsi="Verdana"/>
          <w:sz w:val="18"/>
          <w:szCs w:val="18"/>
          <w:lang w:val="ro-RO"/>
        </w:rPr>
        <w:t>4</w:t>
      </w:r>
      <w:r w:rsidR="005E2F6F">
        <w:rPr>
          <w:rFonts w:ascii="Verdana" w:hAnsi="Verdana"/>
          <w:sz w:val="18"/>
          <w:szCs w:val="18"/>
          <w:lang w:val="ro-RO"/>
        </w:rPr>
        <w:t xml:space="preserve"> </w:t>
      </w:r>
      <w:r w:rsidRPr="00D5639F">
        <w:rPr>
          <w:rFonts w:ascii="Verdana" w:hAnsi="Verdana"/>
          <w:sz w:val="18"/>
          <w:szCs w:val="18"/>
          <w:lang w:val="ro-RO"/>
        </w:rPr>
        <w:t>-</w:t>
      </w:r>
      <w:r w:rsidR="005E2F6F">
        <w:rPr>
          <w:rFonts w:ascii="Verdana" w:hAnsi="Verdana"/>
          <w:sz w:val="18"/>
          <w:szCs w:val="18"/>
          <w:lang w:val="ro-RO"/>
        </w:rPr>
        <w:t xml:space="preserve"> </w:t>
      </w:r>
      <w:r w:rsidRPr="00D5639F">
        <w:rPr>
          <w:rFonts w:ascii="Verdana" w:hAnsi="Verdana"/>
          <w:sz w:val="18"/>
          <w:szCs w:val="18"/>
          <w:lang w:val="ro-RO"/>
        </w:rPr>
        <w:t>2022“</w:t>
      </w:r>
      <w:r w:rsidR="005E2F6F">
        <w:rPr>
          <w:rFonts w:ascii="Verdana" w:hAnsi="Verdana"/>
          <w:sz w:val="18"/>
          <w:szCs w:val="18"/>
          <w:lang w:val="ro-RO"/>
        </w:rPr>
        <w:t xml:space="preserve"> </w:t>
      </w:r>
      <w:r w:rsidRPr="00D5639F">
        <w:rPr>
          <w:rFonts w:ascii="Verdana" w:hAnsi="Verdana"/>
          <w:sz w:val="18"/>
          <w:szCs w:val="18"/>
          <w:lang w:val="ro-RO"/>
        </w:rPr>
        <w:t>.</w:t>
      </w:r>
    </w:p>
    <w:p w14:paraId="7532519D" w14:textId="0962FFE6" w:rsidR="00D5639F" w:rsidRDefault="00D5639F" w:rsidP="00D5639F">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4010</w:t>
      </w:r>
      <w:r w:rsidR="005E2F6F">
        <w:rPr>
          <w:rFonts w:ascii="Verdana" w:hAnsi="Verdana"/>
          <w:b/>
          <w:sz w:val="18"/>
          <w:szCs w:val="18"/>
          <w:lang w:val="ro-RO"/>
        </w:rPr>
        <w:t xml:space="preserve"> </w:t>
      </w:r>
      <w:r w:rsidRPr="00773505">
        <w:rPr>
          <w:lang w:val="ro-RO"/>
        </w:rPr>
        <w:t>–</w:t>
      </w:r>
      <w:r w:rsidR="005E2F6F">
        <w:rPr>
          <w:lang w:val="ro-RO"/>
        </w:rPr>
        <w:t xml:space="preserve"> </w:t>
      </w:r>
      <w:r w:rsidRPr="00D5639F">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D5639F">
        <w:rPr>
          <w:rFonts w:ascii="Verdana" w:hAnsi="Verdana" w:cs="Arial"/>
          <w:b/>
          <w:color w:val="153E7E"/>
          <w:sz w:val="18"/>
          <w:szCs w:val="18"/>
          <w:lang w:val="ro-RO"/>
        </w:rPr>
        <w:t>Finanțelor</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D5639F">
        <w:rPr>
          <w:rFonts w:ascii="Verdana" w:hAnsi="Verdana"/>
          <w:sz w:val="18"/>
          <w:szCs w:val="18"/>
          <w:lang w:val="ro-RO"/>
        </w:rPr>
        <w:t>Ordin</w:t>
      </w:r>
      <w:r w:rsidR="005E2F6F">
        <w:rPr>
          <w:rFonts w:ascii="Verdana" w:hAnsi="Verdana"/>
          <w:sz w:val="18"/>
          <w:szCs w:val="18"/>
          <w:lang w:val="ro-RO"/>
        </w:rPr>
        <w:t xml:space="preserve"> </w:t>
      </w:r>
      <w:r w:rsidRPr="00D5639F">
        <w:rPr>
          <w:rFonts w:ascii="Verdana" w:hAnsi="Verdana"/>
          <w:sz w:val="18"/>
          <w:szCs w:val="18"/>
          <w:lang w:val="ro-RO"/>
        </w:rPr>
        <w:t>pentru</w:t>
      </w:r>
      <w:r w:rsidR="005E2F6F">
        <w:rPr>
          <w:rFonts w:ascii="Verdana" w:hAnsi="Verdana"/>
          <w:sz w:val="18"/>
          <w:szCs w:val="18"/>
          <w:lang w:val="ro-RO"/>
        </w:rPr>
        <w:t xml:space="preserve"> </w:t>
      </w:r>
      <w:r w:rsidRPr="00D5639F">
        <w:rPr>
          <w:rFonts w:ascii="Verdana" w:hAnsi="Verdana"/>
          <w:sz w:val="18"/>
          <w:szCs w:val="18"/>
          <w:lang w:val="ro-RO"/>
        </w:rPr>
        <w:t>aprobarea</w:t>
      </w:r>
      <w:r w:rsidR="005E2F6F">
        <w:rPr>
          <w:rFonts w:ascii="Verdana" w:hAnsi="Verdana"/>
          <w:sz w:val="18"/>
          <w:szCs w:val="18"/>
          <w:lang w:val="ro-RO"/>
        </w:rPr>
        <w:t xml:space="preserve"> </w:t>
      </w:r>
      <w:r w:rsidRPr="00D5639F">
        <w:rPr>
          <w:rFonts w:ascii="Verdana" w:hAnsi="Verdana"/>
          <w:sz w:val="18"/>
          <w:szCs w:val="18"/>
          <w:lang w:val="ro-RO"/>
        </w:rPr>
        <w:t>modificării</w:t>
      </w:r>
      <w:r w:rsidR="005E2F6F">
        <w:rPr>
          <w:rFonts w:ascii="Verdana" w:hAnsi="Verdana"/>
          <w:sz w:val="18"/>
          <w:szCs w:val="18"/>
          <w:lang w:val="ro-RO"/>
        </w:rPr>
        <w:t xml:space="preserve"> </w:t>
      </w:r>
      <w:r w:rsidRPr="00D5639F">
        <w:rPr>
          <w:rFonts w:ascii="Verdana" w:hAnsi="Verdana"/>
          <w:sz w:val="18"/>
          <w:szCs w:val="18"/>
          <w:lang w:val="ro-RO"/>
        </w:rPr>
        <w:t>Statutului</w:t>
      </w:r>
      <w:r w:rsidR="005E2F6F">
        <w:rPr>
          <w:rFonts w:ascii="Verdana" w:hAnsi="Verdana"/>
          <w:sz w:val="18"/>
          <w:szCs w:val="18"/>
          <w:lang w:val="ro-RO"/>
        </w:rPr>
        <w:t xml:space="preserve"> </w:t>
      </w:r>
      <w:r w:rsidRPr="00D5639F">
        <w:rPr>
          <w:rFonts w:ascii="Verdana" w:hAnsi="Verdana"/>
          <w:sz w:val="18"/>
          <w:szCs w:val="18"/>
          <w:lang w:val="ro-RO"/>
        </w:rPr>
        <w:t>CEC</w:t>
      </w:r>
      <w:r w:rsidR="005E2F6F">
        <w:rPr>
          <w:rFonts w:ascii="Verdana" w:hAnsi="Verdana"/>
          <w:sz w:val="18"/>
          <w:szCs w:val="18"/>
          <w:lang w:val="ro-RO"/>
        </w:rPr>
        <w:t xml:space="preserve"> </w:t>
      </w:r>
      <w:r w:rsidRPr="00D5639F">
        <w:rPr>
          <w:rFonts w:ascii="Verdana" w:hAnsi="Verdana"/>
          <w:sz w:val="18"/>
          <w:szCs w:val="18"/>
          <w:lang w:val="ro-RO"/>
        </w:rPr>
        <w:t>BANK</w:t>
      </w:r>
      <w:r w:rsidR="005E2F6F">
        <w:rPr>
          <w:rFonts w:ascii="Verdana" w:hAnsi="Verdana"/>
          <w:sz w:val="18"/>
          <w:szCs w:val="18"/>
          <w:lang w:val="ro-RO"/>
        </w:rPr>
        <w:t xml:space="preserve"> </w:t>
      </w:r>
      <w:r w:rsidRPr="00D5639F">
        <w:rPr>
          <w:rFonts w:ascii="Verdana" w:hAnsi="Verdana"/>
          <w:sz w:val="18"/>
          <w:szCs w:val="18"/>
          <w:lang w:val="ro-RO"/>
        </w:rPr>
        <w:t>-</w:t>
      </w:r>
      <w:r w:rsidR="005E2F6F">
        <w:rPr>
          <w:rFonts w:ascii="Verdana" w:hAnsi="Verdana"/>
          <w:sz w:val="18"/>
          <w:szCs w:val="18"/>
          <w:lang w:val="ro-RO"/>
        </w:rPr>
        <w:t xml:space="preserve"> </w:t>
      </w:r>
      <w:r w:rsidRPr="00D5639F">
        <w:rPr>
          <w:rFonts w:ascii="Verdana" w:hAnsi="Verdana"/>
          <w:sz w:val="18"/>
          <w:szCs w:val="18"/>
          <w:lang w:val="ro-RO"/>
        </w:rPr>
        <w:t>S.A.,</w:t>
      </w:r>
      <w:r w:rsidR="005E2F6F">
        <w:rPr>
          <w:rFonts w:ascii="Verdana" w:hAnsi="Verdana"/>
          <w:sz w:val="18"/>
          <w:szCs w:val="18"/>
          <w:lang w:val="ro-RO"/>
        </w:rPr>
        <w:t xml:space="preserve"> </w:t>
      </w:r>
      <w:r w:rsidRPr="00D5639F">
        <w:rPr>
          <w:rFonts w:ascii="Verdana" w:hAnsi="Verdana"/>
          <w:sz w:val="18"/>
          <w:szCs w:val="18"/>
          <w:lang w:val="ro-RO"/>
        </w:rPr>
        <w:t>aprobat</w:t>
      </w:r>
      <w:r w:rsidR="005E2F6F">
        <w:rPr>
          <w:rFonts w:ascii="Verdana" w:hAnsi="Verdana"/>
          <w:sz w:val="18"/>
          <w:szCs w:val="18"/>
          <w:lang w:val="ro-RO"/>
        </w:rPr>
        <w:t xml:space="preserve"> </w:t>
      </w:r>
      <w:r w:rsidRPr="00D5639F">
        <w:rPr>
          <w:rFonts w:ascii="Verdana" w:hAnsi="Verdana"/>
          <w:sz w:val="18"/>
          <w:szCs w:val="18"/>
          <w:lang w:val="ro-RO"/>
        </w:rPr>
        <w:t>prin</w:t>
      </w:r>
      <w:r w:rsidR="005E2F6F">
        <w:rPr>
          <w:rFonts w:ascii="Verdana" w:hAnsi="Verdana"/>
          <w:sz w:val="18"/>
          <w:szCs w:val="18"/>
          <w:lang w:val="ro-RO"/>
        </w:rPr>
        <w:t xml:space="preserve"> </w:t>
      </w:r>
      <w:r w:rsidRPr="00D5639F">
        <w:rPr>
          <w:rFonts w:ascii="Verdana" w:hAnsi="Verdana"/>
          <w:sz w:val="18"/>
          <w:szCs w:val="18"/>
          <w:lang w:val="ro-RO"/>
        </w:rPr>
        <w:t>Ordinul</w:t>
      </w:r>
      <w:r w:rsidR="005E2F6F">
        <w:rPr>
          <w:rFonts w:ascii="Verdana" w:hAnsi="Verdana"/>
          <w:sz w:val="18"/>
          <w:szCs w:val="18"/>
          <w:lang w:val="ro-RO"/>
        </w:rPr>
        <w:t xml:space="preserve"> </w:t>
      </w:r>
      <w:r w:rsidRPr="00D5639F">
        <w:rPr>
          <w:rFonts w:ascii="Verdana" w:hAnsi="Verdana"/>
          <w:sz w:val="18"/>
          <w:szCs w:val="18"/>
          <w:lang w:val="ro-RO"/>
        </w:rPr>
        <w:t>ministrului</w:t>
      </w:r>
      <w:r w:rsidR="005E2F6F">
        <w:rPr>
          <w:rFonts w:ascii="Verdana" w:hAnsi="Verdana"/>
          <w:sz w:val="18"/>
          <w:szCs w:val="18"/>
          <w:lang w:val="ro-RO"/>
        </w:rPr>
        <w:t xml:space="preserve"> </w:t>
      </w:r>
      <w:r w:rsidRPr="00D5639F">
        <w:rPr>
          <w:rFonts w:ascii="Verdana" w:hAnsi="Verdana"/>
          <w:sz w:val="18"/>
          <w:szCs w:val="18"/>
          <w:lang w:val="ro-RO"/>
        </w:rPr>
        <w:t>economiei</w:t>
      </w:r>
      <w:r w:rsidR="005E2F6F">
        <w:rPr>
          <w:rFonts w:ascii="Verdana" w:hAnsi="Verdana"/>
          <w:sz w:val="18"/>
          <w:szCs w:val="18"/>
          <w:lang w:val="ro-RO"/>
        </w:rPr>
        <w:t xml:space="preserve"> </w:t>
      </w:r>
      <w:r w:rsidRPr="00D5639F">
        <w:rPr>
          <w:rFonts w:ascii="Verdana" w:hAnsi="Verdana"/>
          <w:sz w:val="18"/>
          <w:szCs w:val="18"/>
          <w:lang w:val="ro-RO"/>
        </w:rPr>
        <w:t>și</w:t>
      </w:r>
      <w:r w:rsidR="005E2F6F">
        <w:rPr>
          <w:rFonts w:ascii="Verdana" w:hAnsi="Verdana"/>
          <w:sz w:val="18"/>
          <w:szCs w:val="18"/>
          <w:lang w:val="ro-RO"/>
        </w:rPr>
        <w:t xml:space="preserve"> </w:t>
      </w:r>
      <w:r w:rsidRPr="00D5639F">
        <w:rPr>
          <w:rFonts w:ascii="Verdana" w:hAnsi="Verdana"/>
          <w:sz w:val="18"/>
          <w:szCs w:val="18"/>
          <w:lang w:val="ro-RO"/>
        </w:rPr>
        <w:t>finanțelor</w:t>
      </w:r>
      <w:r w:rsidR="005E2F6F">
        <w:rPr>
          <w:rFonts w:ascii="Verdana" w:hAnsi="Verdana"/>
          <w:sz w:val="18"/>
          <w:szCs w:val="18"/>
          <w:lang w:val="ro-RO"/>
        </w:rPr>
        <w:t xml:space="preserve"> </w:t>
      </w:r>
      <w:r w:rsidRPr="00D5639F">
        <w:rPr>
          <w:rFonts w:ascii="Verdana" w:hAnsi="Verdana"/>
          <w:sz w:val="18"/>
          <w:szCs w:val="18"/>
          <w:lang w:val="ro-RO"/>
        </w:rPr>
        <w:t>nr.</w:t>
      </w:r>
      <w:r w:rsidR="005E2F6F">
        <w:rPr>
          <w:rFonts w:ascii="Verdana" w:hAnsi="Verdana"/>
          <w:sz w:val="18"/>
          <w:szCs w:val="18"/>
          <w:lang w:val="ro-RO"/>
        </w:rPr>
        <w:t xml:space="preserve"> </w:t>
      </w:r>
      <w:r w:rsidRPr="00D5639F">
        <w:rPr>
          <w:rFonts w:ascii="Verdana" w:hAnsi="Verdana"/>
          <w:sz w:val="18"/>
          <w:szCs w:val="18"/>
          <w:lang w:val="ro-RO"/>
        </w:rPr>
        <w:t>425/2008.</w:t>
      </w:r>
    </w:p>
    <w:p w14:paraId="2FF62AB3" w14:textId="1B932A30" w:rsidR="00A4046B" w:rsidRPr="000B7404" w:rsidRDefault="00A4046B" w:rsidP="00A4046B">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1099</w:t>
      </w:r>
      <w:r w:rsidR="005E2F6F">
        <w:rPr>
          <w:rFonts w:cs="Arial"/>
          <w:b/>
          <w:bCs/>
          <w:smallCaps/>
          <w:color w:val="0000FF"/>
          <w:szCs w:val="18"/>
          <w:u w:val="single"/>
        </w:rPr>
        <w:t xml:space="preserve"> </w:t>
      </w:r>
      <w:r>
        <w:rPr>
          <w:rFonts w:cs="Arial"/>
          <w:b/>
          <w:bCs/>
          <w:smallCaps/>
          <w:color w:val="0000FF"/>
          <w:szCs w:val="18"/>
          <w:u w:val="single"/>
        </w:rPr>
        <w:t>/15</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7A64114F" w14:textId="17E3C3B1" w:rsidR="00A4046B" w:rsidRDefault="00A4046B" w:rsidP="00A4046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161</w:t>
      </w:r>
      <w:r w:rsidR="005E2F6F">
        <w:rPr>
          <w:rFonts w:ascii="Verdana" w:hAnsi="Verdana"/>
          <w:b/>
          <w:sz w:val="18"/>
          <w:szCs w:val="18"/>
          <w:lang w:val="ro-RO"/>
        </w:rPr>
        <w:t xml:space="preserve"> </w:t>
      </w:r>
      <w:r w:rsidRPr="00773505">
        <w:rPr>
          <w:lang w:val="ro-RO"/>
        </w:rPr>
        <w:t>–</w:t>
      </w:r>
      <w:r w:rsidR="005E2F6F">
        <w:rPr>
          <w:lang w:val="ro-RO"/>
        </w:rPr>
        <w:t xml:space="preserve"> </w:t>
      </w:r>
      <w:r w:rsidRPr="00A4046B">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Afacerilor</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Interne</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A4046B">
        <w:rPr>
          <w:rFonts w:ascii="Verdana" w:hAnsi="Verdana"/>
          <w:sz w:val="18"/>
          <w:szCs w:val="18"/>
          <w:lang w:val="ro-RO"/>
        </w:rPr>
        <w:t>Ordin</w:t>
      </w:r>
      <w:r w:rsidR="005E2F6F">
        <w:rPr>
          <w:rFonts w:ascii="Verdana" w:hAnsi="Verdana"/>
          <w:sz w:val="18"/>
          <w:szCs w:val="18"/>
          <w:lang w:val="ro-RO"/>
        </w:rPr>
        <w:t xml:space="preserve"> </w:t>
      </w:r>
      <w:r w:rsidRPr="00A4046B">
        <w:rPr>
          <w:rFonts w:ascii="Verdana" w:hAnsi="Verdana"/>
          <w:sz w:val="18"/>
          <w:szCs w:val="18"/>
          <w:lang w:val="ro-RO"/>
        </w:rPr>
        <w:t>pentru</w:t>
      </w:r>
      <w:r w:rsidR="005E2F6F">
        <w:rPr>
          <w:rFonts w:ascii="Verdana" w:hAnsi="Verdana"/>
          <w:sz w:val="18"/>
          <w:szCs w:val="18"/>
          <w:lang w:val="ro-RO"/>
        </w:rPr>
        <w:t xml:space="preserve"> </w:t>
      </w:r>
      <w:r w:rsidRPr="00A4046B">
        <w:rPr>
          <w:rFonts w:ascii="Verdana" w:hAnsi="Verdana"/>
          <w:sz w:val="18"/>
          <w:szCs w:val="18"/>
          <w:lang w:val="ro-RO"/>
        </w:rPr>
        <w:t>organizarea</w:t>
      </w:r>
      <w:r w:rsidR="005E2F6F">
        <w:rPr>
          <w:rFonts w:ascii="Verdana" w:hAnsi="Verdana"/>
          <w:sz w:val="18"/>
          <w:szCs w:val="18"/>
          <w:lang w:val="ro-RO"/>
        </w:rPr>
        <w:t xml:space="preserve"> </w:t>
      </w:r>
      <w:r w:rsidRPr="00A4046B">
        <w:rPr>
          <w:rFonts w:ascii="Verdana" w:hAnsi="Verdana"/>
          <w:sz w:val="18"/>
          <w:szCs w:val="18"/>
          <w:lang w:val="ro-RO"/>
        </w:rPr>
        <w:t>și</w:t>
      </w:r>
      <w:r w:rsidR="005E2F6F">
        <w:rPr>
          <w:rFonts w:ascii="Verdana" w:hAnsi="Verdana"/>
          <w:sz w:val="18"/>
          <w:szCs w:val="18"/>
          <w:lang w:val="ro-RO"/>
        </w:rPr>
        <w:t xml:space="preserve"> </w:t>
      </w:r>
      <w:r w:rsidRPr="00A4046B">
        <w:rPr>
          <w:rFonts w:ascii="Verdana" w:hAnsi="Verdana"/>
          <w:sz w:val="18"/>
          <w:szCs w:val="18"/>
          <w:lang w:val="ro-RO"/>
        </w:rPr>
        <w:t>funcționarea</w:t>
      </w:r>
      <w:r w:rsidR="005E2F6F">
        <w:rPr>
          <w:rFonts w:ascii="Verdana" w:hAnsi="Verdana"/>
          <w:sz w:val="18"/>
          <w:szCs w:val="18"/>
          <w:lang w:val="ro-RO"/>
        </w:rPr>
        <w:t xml:space="preserve"> </w:t>
      </w:r>
      <w:r w:rsidRPr="00A4046B">
        <w:rPr>
          <w:rFonts w:ascii="Verdana" w:hAnsi="Verdana"/>
          <w:sz w:val="18"/>
          <w:szCs w:val="18"/>
          <w:lang w:val="ro-RO"/>
        </w:rPr>
        <w:t>bazei</w:t>
      </w:r>
      <w:r w:rsidR="005E2F6F">
        <w:rPr>
          <w:rFonts w:ascii="Verdana" w:hAnsi="Verdana"/>
          <w:sz w:val="18"/>
          <w:szCs w:val="18"/>
          <w:lang w:val="ro-RO"/>
        </w:rPr>
        <w:t xml:space="preserve"> </w:t>
      </w:r>
      <w:r w:rsidRPr="00A4046B">
        <w:rPr>
          <w:rFonts w:ascii="Verdana" w:hAnsi="Verdana"/>
          <w:sz w:val="18"/>
          <w:szCs w:val="18"/>
          <w:lang w:val="ro-RO"/>
        </w:rPr>
        <w:t>naționale</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date</w:t>
      </w:r>
      <w:r w:rsidR="005E2F6F">
        <w:rPr>
          <w:rFonts w:ascii="Verdana" w:hAnsi="Verdana"/>
          <w:sz w:val="18"/>
          <w:szCs w:val="18"/>
          <w:lang w:val="ro-RO"/>
        </w:rPr>
        <w:t xml:space="preserve"> </w:t>
      </w:r>
      <w:r w:rsidRPr="00A4046B">
        <w:rPr>
          <w:rFonts w:ascii="Verdana" w:hAnsi="Verdana"/>
          <w:sz w:val="18"/>
          <w:szCs w:val="18"/>
          <w:lang w:val="ro-RO"/>
        </w:rPr>
        <w:t>privind</w:t>
      </w:r>
      <w:r w:rsidR="005E2F6F">
        <w:rPr>
          <w:rFonts w:ascii="Verdana" w:hAnsi="Verdana"/>
          <w:sz w:val="18"/>
          <w:szCs w:val="18"/>
          <w:lang w:val="ro-RO"/>
        </w:rPr>
        <w:t xml:space="preserve"> </w:t>
      </w:r>
      <w:r w:rsidRPr="00A4046B">
        <w:rPr>
          <w:rFonts w:ascii="Verdana" w:hAnsi="Verdana"/>
          <w:sz w:val="18"/>
          <w:szCs w:val="18"/>
          <w:lang w:val="ro-RO"/>
        </w:rPr>
        <w:t>operatorii</w:t>
      </w:r>
      <w:r w:rsidR="005E2F6F">
        <w:rPr>
          <w:rFonts w:ascii="Verdana" w:hAnsi="Verdana"/>
          <w:sz w:val="18"/>
          <w:szCs w:val="18"/>
          <w:lang w:val="ro-RO"/>
        </w:rPr>
        <w:t xml:space="preserve"> </w:t>
      </w:r>
      <w:r w:rsidRPr="00A4046B">
        <w:rPr>
          <w:rFonts w:ascii="Verdana" w:hAnsi="Verdana"/>
          <w:sz w:val="18"/>
          <w:szCs w:val="18"/>
          <w:lang w:val="ro-RO"/>
        </w:rPr>
        <w:t>economici</w:t>
      </w:r>
      <w:r w:rsidR="005E2F6F">
        <w:rPr>
          <w:rFonts w:ascii="Verdana" w:hAnsi="Verdana"/>
          <w:sz w:val="18"/>
          <w:szCs w:val="18"/>
          <w:lang w:val="ro-RO"/>
        </w:rPr>
        <w:t xml:space="preserve"> </w:t>
      </w:r>
      <w:r w:rsidRPr="00A4046B">
        <w:rPr>
          <w:rFonts w:ascii="Verdana" w:hAnsi="Verdana"/>
          <w:sz w:val="18"/>
          <w:szCs w:val="18"/>
          <w:lang w:val="ro-RO"/>
        </w:rPr>
        <w:t>care</w:t>
      </w:r>
      <w:r w:rsidR="005E2F6F">
        <w:rPr>
          <w:rFonts w:ascii="Verdana" w:hAnsi="Verdana"/>
          <w:sz w:val="18"/>
          <w:szCs w:val="18"/>
          <w:lang w:val="ro-RO"/>
        </w:rPr>
        <w:t xml:space="preserve"> </w:t>
      </w:r>
      <w:r w:rsidRPr="00A4046B">
        <w:rPr>
          <w:rFonts w:ascii="Verdana" w:hAnsi="Verdana"/>
          <w:sz w:val="18"/>
          <w:szCs w:val="18"/>
          <w:lang w:val="ro-RO"/>
        </w:rPr>
        <w:t>efectuează</w:t>
      </w:r>
      <w:r w:rsidR="005E2F6F">
        <w:rPr>
          <w:rFonts w:ascii="Verdana" w:hAnsi="Verdana"/>
          <w:sz w:val="18"/>
          <w:szCs w:val="18"/>
          <w:lang w:val="ro-RO"/>
        </w:rPr>
        <w:t xml:space="preserve"> </w:t>
      </w:r>
      <w:r w:rsidRPr="00A4046B">
        <w:rPr>
          <w:rFonts w:ascii="Verdana" w:hAnsi="Verdana"/>
          <w:sz w:val="18"/>
          <w:szCs w:val="18"/>
          <w:lang w:val="ro-RO"/>
        </w:rPr>
        <w:t>operațiuni</w:t>
      </w:r>
      <w:r w:rsidR="005E2F6F">
        <w:rPr>
          <w:rFonts w:ascii="Verdana" w:hAnsi="Verdana"/>
          <w:sz w:val="18"/>
          <w:szCs w:val="18"/>
          <w:lang w:val="ro-RO"/>
        </w:rPr>
        <w:t xml:space="preserve"> </w:t>
      </w:r>
      <w:r w:rsidRPr="00A4046B">
        <w:rPr>
          <w:rFonts w:ascii="Verdana" w:hAnsi="Verdana"/>
          <w:sz w:val="18"/>
          <w:szCs w:val="18"/>
          <w:lang w:val="ro-RO"/>
        </w:rPr>
        <w:t>cu</w:t>
      </w:r>
      <w:r w:rsidR="005E2F6F">
        <w:rPr>
          <w:rFonts w:ascii="Verdana" w:hAnsi="Verdana"/>
          <w:sz w:val="18"/>
          <w:szCs w:val="18"/>
          <w:lang w:val="ro-RO"/>
        </w:rPr>
        <w:t xml:space="preserve"> </w:t>
      </w:r>
      <w:r w:rsidRPr="00A4046B">
        <w:rPr>
          <w:rFonts w:ascii="Verdana" w:hAnsi="Verdana"/>
          <w:sz w:val="18"/>
          <w:szCs w:val="18"/>
          <w:lang w:val="ro-RO"/>
        </w:rPr>
        <w:t>precursori</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explozivi</w:t>
      </w:r>
      <w:r w:rsidR="005E2F6F">
        <w:rPr>
          <w:rFonts w:ascii="Verdana" w:hAnsi="Verdana"/>
          <w:sz w:val="18"/>
          <w:szCs w:val="18"/>
          <w:lang w:val="ro-RO"/>
        </w:rPr>
        <w:t xml:space="preserve"> </w:t>
      </w:r>
      <w:r w:rsidRPr="00A4046B">
        <w:rPr>
          <w:rFonts w:ascii="Verdana" w:hAnsi="Verdana"/>
          <w:sz w:val="18"/>
          <w:szCs w:val="18"/>
          <w:lang w:val="ro-RO"/>
        </w:rPr>
        <w:t>restricționați,</w:t>
      </w:r>
      <w:r w:rsidR="005E2F6F">
        <w:rPr>
          <w:rFonts w:ascii="Verdana" w:hAnsi="Verdana"/>
          <w:sz w:val="18"/>
          <w:szCs w:val="18"/>
          <w:lang w:val="ro-RO"/>
        </w:rPr>
        <w:t xml:space="preserve"> </w:t>
      </w:r>
      <w:r w:rsidRPr="00A4046B">
        <w:rPr>
          <w:rFonts w:ascii="Verdana" w:hAnsi="Verdana"/>
          <w:sz w:val="18"/>
          <w:szCs w:val="18"/>
          <w:lang w:val="ro-RO"/>
        </w:rPr>
        <w:t>a</w:t>
      </w:r>
      <w:r w:rsidR="005E2F6F">
        <w:rPr>
          <w:rFonts w:ascii="Verdana" w:hAnsi="Verdana"/>
          <w:sz w:val="18"/>
          <w:szCs w:val="18"/>
          <w:lang w:val="ro-RO"/>
        </w:rPr>
        <w:t xml:space="preserve"> </w:t>
      </w:r>
      <w:r w:rsidRPr="00A4046B">
        <w:rPr>
          <w:rFonts w:ascii="Verdana" w:hAnsi="Verdana"/>
          <w:sz w:val="18"/>
          <w:szCs w:val="18"/>
          <w:lang w:val="ro-RO"/>
        </w:rPr>
        <w:t>bazei</w:t>
      </w:r>
      <w:r w:rsidR="005E2F6F">
        <w:rPr>
          <w:rFonts w:ascii="Verdana" w:hAnsi="Verdana"/>
          <w:sz w:val="18"/>
          <w:szCs w:val="18"/>
          <w:lang w:val="ro-RO"/>
        </w:rPr>
        <w:t xml:space="preserve"> </w:t>
      </w:r>
      <w:r w:rsidRPr="00A4046B">
        <w:rPr>
          <w:rFonts w:ascii="Verdana" w:hAnsi="Verdana"/>
          <w:sz w:val="18"/>
          <w:szCs w:val="18"/>
          <w:lang w:val="ro-RO"/>
        </w:rPr>
        <w:t>naționale</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date</w:t>
      </w:r>
      <w:r w:rsidR="005E2F6F">
        <w:rPr>
          <w:rFonts w:ascii="Verdana" w:hAnsi="Verdana"/>
          <w:sz w:val="18"/>
          <w:szCs w:val="18"/>
          <w:lang w:val="ro-RO"/>
        </w:rPr>
        <w:t xml:space="preserve"> </w:t>
      </w:r>
      <w:r w:rsidRPr="00A4046B">
        <w:rPr>
          <w:rFonts w:ascii="Verdana" w:hAnsi="Verdana"/>
          <w:sz w:val="18"/>
          <w:szCs w:val="18"/>
          <w:lang w:val="ro-RO"/>
        </w:rPr>
        <w:t>referitoare</w:t>
      </w:r>
      <w:r w:rsidR="005E2F6F">
        <w:rPr>
          <w:rFonts w:ascii="Verdana" w:hAnsi="Verdana"/>
          <w:sz w:val="18"/>
          <w:szCs w:val="18"/>
          <w:lang w:val="ro-RO"/>
        </w:rPr>
        <w:t xml:space="preserve"> </w:t>
      </w:r>
      <w:r w:rsidRPr="00A4046B">
        <w:rPr>
          <w:rFonts w:ascii="Verdana" w:hAnsi="Verdana"/>
          <w:sz w:val="18"/>
          <w:szCs w:val="18"/>
          <w:lang w:val="ro-RO"/>
        </w:rPr>
        <w:t>la</w:t>
      </w:r>
      <w:r w:rsidR="005E2F6F">
        <w:rPr>
          <w:rFonts w:ascii="Verdana" w:hAnsi="Verdana"/>
          <w:sz w:val="18"/>
          <w:szCs w:val="18"/>
          <w:lang w:val="ro-RO"/>
        </w:rPr>
        <w:t xml:space="preserve"> </w:t>
      </w:r>
      <w:r w:rsidRPr="00A4046B">
        <w:rPr>
          <w:rFonts w:ascii="Verdana" w:hAnsi="Verdana"/>
          <w:sz w:val="18"/>
          <w:szCs w:val="18"/>
          <w:lang w:val="ro-RO"/>
        </w:rPr>
        <w:t>tranzacții</w:t>
      </w:r>
      <w:r w:rsidR="005E2F6F">
        <w:rPr>
          <w:rFonts w:ascii="Verdana" w:hAnsi="Verdana"/>
          <w:sz w:val="18"/>
          <w:szCs w:val="18"/>
          <w:lang w:val="ro-RO"/>
        </w:rPr>
        <w:t xml:space="preserve"> </w:t>
      </w:r>
      <w:r w:rsidRPr="00A4046B">
        <w:rPr>
          <w:rFonts w:ascii="Verdana" w:hAnsi="Verdana"/>
          <w:sz w:val="18"/>
          <w:szCs w:val="18"/>
          <w:lang w:val="ro-RO"/>
        </w:rPr>
        <w:t>suspecte,</w:t>
      </w:r>
      <w:r w:rsidR="005E2F6F">
        <w:rPr>
          <w:rFonts w:ascii="Verdana" w:hAnsi="Verdana"/>
          <w:sz w:val="18"/>
          <w:szCs w:val="18"/>
          <w:lang w:val="ro-RO"/>
        </w:rPr>
        <w:t xml:space="preserve"> </w:t>
      </w:r>
      <w:r w:rsidRPr="00A4046B">
        <w:rPr>
          <w:rFonts w:ascii="Verdana" w:hAnsi="Verdana"/>
          <w:sz w:val="18"/>
          <w:szCs w:val="18"/>
          <w:lang w:val="ro-RO"/>
        </w:rPr>
        <w:t>dispariții</w:t>
      </w:r>
      <w:r w:rsidR="005E2F6F">
        <w:rPr>
          <w:rFonts w:ascii="Verdana" w:hAnsi="Verdana"/>
          <w:sz w:val="18"/>
          <w:szCs w:val="18"/>
          <w:lang w:val="ro-RO"/>
        </w:rPr>
        <w:t xml:space="preserve"> </w:t>
      </w:r>
      <w:r w:rsidRPr="00A4046B">
        <w:rPr>
          <w:rFonts w:ascii="Verdana" w:hAnsi="Verdana"/>
          <w:sz w:val="18"/>
          <w:szCs w:val="18"/>
          <w:lang w:val="ro-RO"/>
        </w:rPr>
        <w:t>și</w:t>
      </w:r>
      <w:r w:rsidR="005E2F6F">
        <w:rPr>
          <w:rFonts w:ascii="Verdana" w:hAnsi="Verdana"/>
          <w:sz w:val="18"/>
          <w:szCs w:val="18"/>
          <w:lang w:val="ro-RO"/>
        </w:rPr>
        <w:t xml:space="preserve"> </w:t>
      </w:r>
      <w:r w:rsidRPr="00A4046B">
        <w:rPr>
          <w:rFonts w:ascii="Verdana" w:hAnsi="Verdana"/>
          <w:sz w:val="18"/>
          <w:szCs w:val="18"/>
          <w:lang w:val="ro-RO"/>
        </w:rPr>
        <w:t>furturi</w:t>
      </w:r>
      <w:r w:rsidR="005E2F6F">
        <w:rPr>
          <w:rFonts w:ascii="Verdana" w:hAnsi="Verdana"/>
          <w:sz w:val="18"/>
          <w:szCs w:val="18"/>
          <w:lang w:val="ro-RO"/>
        </w:rPr>
        <w:t xml:space="preserve"> </w:t>
      </w:r>
      <w:r w:rsidRPr="00A4046B">
        <w:rPr>
          <w:rFonts w:ascii="Verdana" w:hAnsi="Verdana"/>
          <w:sz w:val="18"/>
          <w:szCs w:val="18"/>
          <w:lang w:val="ro-RO"/>
        </w:rPr>
        <w:t>semnificative</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precursori</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explozivi,</w:t>
      </w:r>
      <w:r w:rsidR="005E2F6F">
        <w:rPr>
          <w:rFonts w:ascii="Verdana" w:hAnsi="Verdana"/>
          <w:sz w:val="18"/>
          <w:szCs w:val="18"/>
          <w:lang w:val="ro-RO"/>
        </w:rPr>
        <w:t xml:space="preserve"> </w:t>
      </w:r>
      <w:r w:rsidRPr="00A4046B">
        <w:rPr>
          <w:rFonts w:ascii="Verdana" w:hAnsi="Verdana"/>
          <w:sz w:val="18"/>
          <w:szCs w:val="18"/>
          <w:lang w:val="ro-RO"/>
        </w:rPr>
        <w:t>precum</w:t>
      </w:r>
      <w:r w:rsidR="005E2F6F">
        <w:rPr>
          <w:rFonts w:ascii="Verdana" w:hAnsi="Verdana"/>
          <w:sz w:val="18"/>
          <w:szCs w:val="18"/>
          <w:lang w:val="ro-RO"/>
        </w:rPr>
        <w:t xml:space="preserve"> </w:t>
      </w:r>
      <w:r w:rsidRPr="00A4046B">
        <w:rPr>
          <w:rFonts w:ascii="Verdana" w:hAnsi="Verdana"/>
          <w:sz w:val="18"/>
          <w:szCs w:val="18"/>
          <w:lang w:val="ro-RO"/>
        </w:rPr>
        <w:t>și</w:t>
      </w:r>
      <w:r w:rsidR="005E2F6F">
        <w:rPr>
          <w:rFonts w:ascii="Verdana" w:hAnsi="Verdana"/>
          <w:sz w:val="18"/>
          <w:szCs w:val="18"/>
          <w:lang w:val="ro-RO"/>
        </w:rPr>
        <w:t xml:space="preserve"> </w:t>
      </w:r>
      <w:r w:rsidRPr="00A4046B">
        <w:rPr>
          <w:rFonts w:ascii="Verdana" w:hAnsi="Verdana"/>
          <w:sz w:val="18"/>
          <w:szCs w:val="18"/>
          <w:lang w:val="ro-RO"/>
        </w:rPr>
        <w:t>a</w:t>
      </w:r>
      <w:r w:rsidR="005E2F6F">
        <w:rPr>
          <w:rFonts w:ascii="Verdana" w:hAnsi="Verdana"/>
          <w:sz w:val="18"/>
          <w:szCs w:val="18"/>
          <w:lang w:val="ro-RO"/>
        </w:rPr>
        <w:t xml:space="preserve"> </w:t>
      </w:r>
      <w:r w:rsidRPr="00A4046B">
        <w:rPr>
          <w:rFonts w:ascii="Verdana" w:hAnsi="Verdana"/>
          <w:sz w:val="18"/>
          <w:szCs w:val="18"/>
          <w:lang w:val="ro-RO"/>
        </w:rPr>
        <w:t>Registrului</w:t>
      </w:r>
      <w:r w:rsidR="005E2F6F">
        <w:rPr>
          <w:rFonts w:ascii="Verdana" w:hAnsi="Verdana"/>
          <w:sz w:val="18"/>
          <w:szCs w:val="18"/>
          <w:lang w:val="ro-RO"/>
        </w:rPr>
        <w:t xml:space="preserve"> </w:t>
      </w:r>
      <w:r w:rsidRPr="00A4046B">
        <w:rPr>
          <w:rFonts w:ascii="Verdana" w:hAnsi="Verdana"/>
          <w:sz w:val="18"/>
          <w:szCs w:val="18"/>
          <w:lang w:val="ro-RO"/>
        </w:rPr>
        <w:t>național</w:t>
      </w:r>
      <w:r w:rsidR="005E2F6F">
        <w:rPr>
          <w:rFonts w:ascii="Verdana" w:hAnsi="Verdana"/>
          <w:sz w:val="18"/>
          <w:szCs w:val="18"/>
          <w:lang w:val="ro-RO"/>
        </w:rPr>
        <w:t xml:space="preserve"> </w:t>
      </w:r>
      <w:r w:rsidRPr="00A4046B">
        <w:rPr>
          <w:rFonts w:ascii="Verdana" w:hAnsi="Verdana"/>
          <w:sz w:val="18"/>
          <w:szCs w:val="18"/>
          <w:lang w:val="ro-RO"/>
        </w:rPr>
        <w:t>electronic</w:t>
      </w:r>
      <w:r w:rsidR="005E2F6F">
        <w:rPr>
          <w:rFonts w:ascii="Verdana" w:hAnsi="Verdana"/>
          <w:sz w:val="18"/>
          <w:szCs w:val="18"/>
          <w:lang w:val="ro-RO"/>
        </w:rPr>
        <w:t xml:space="preserve"> </w:t>
      </w:r>
      <w:r w:rsidRPr="00A4046B">
        <w:rPr>
          <w:rFonts w:ascii="Verdana" w:hAnsi="Verdana"/>
          <w:sz w:val="18"/>
          <w:szCs w:val="18"/>
          <w:lang w:val="ro-RO"/>
        </w:rPr>
        <w:t>privind</w:t>
      </w:r>
      <w:r w:rsidR="005E2F6F">
        <w:rPr>
          <w:rFonts w:ascii="Verdana" w:hAnsi="Verdana"/>
          <w:sz w:val="18"/>
          <w:szCs w:val="18"/>
          <w:lang w:val="ro-RO"/>
        </w:rPr>
        <w:t xml:space="preserve"> </w:t>
      </w:r>
      <w:r w:rsidRPr="00A4046B">
        <w:rPr>
          <w:rFonts w:ascii="Verdana" w:hAnsi="Verdana"/>
          <w:sz w:val="18"/>
          <w:szCs w:val="18"/>
          <w:lang w:val="ro-RO"/>
        </w:rPr>
        <w:t>operațiunile</w:t>
      </w:r>
      <w:r w:rsidR="005E2F6F">
        <w:rPr>
          <w:rFonts w:ascii="Verdana" w:hAnsi="Verdana"/>
          <w:sz w:val="18"/>
          <w:szCs w:val="18"/>
          <w:lang w:val="ro-RO"/>
        </w:rPr>
        <w:t xml:space="preserve"> </w:t>
      </w:r>
      <w:r w:rsidRPr="00A4046B">
        <w:rPr>
          <w:rFonts w:ascii="Verdana" w:hAnsi="Verdana"/>
          <w:sz w:val="18"/>
          <w:szCs w:val="18"/>
          <w:lang w:val="ro-RO"/>
        </w:rPr>
        <w:t>cu</w:t>
      </w:r>
      <w:r w:rsidR="005E2F6F">
        <w:rPr>
          <w:rFonts w:ascii="Verdana" w:hAnsi="Verdana"/>
          <w:sz w:val="18"/>
          <w:szCs w:val="18"/>
          <w:lang w:val="ro-RO"/>
        </w:rPr>
        <w:t xml:space="preserve"> </w:t>
      </w:r>
      <w:r w:rsidRPr="00A4046B">
        <w:rPr>
          <w:rFonts w:ascii="Verdana" w:hAnsi="Verdana"/>
          <w:sz w:val="18"/>
          <w:szCs w:val="18"/>
          <w:lang w:val="ro-RO"/>
        </w:rPr>
        <w:t>precursori</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explozivi</w:t>
      </w:r>
      <w:r w:rsidR="005E2F6F">
        <w:rPr>
          <w:rFonts w:ascii="Verdana" w:hAnsi="Verdana"/>
          <w:sz w:val="18"/>
          <w:szCs w:val="18"/>
          <w:lang w:val="ro-RO"/>
        </w:rPr>
        <w:t xml:space="preserve"> </w:t>
      </w:r>
      <w:r w:rsidRPr="00A4046B">
        <w:rPr>
          <w:rFonts w:ascii="Verdana" w:hAnsi="Verdana"/>
          <w:sz w:val="18"/>
          <w:szCs w:val="18"/>
          <w:lang w:val="ro-RO"/>
        </w:rPr>
        <w:t>restricționați.</w:t>
      </w:r>
    </w:p>
    <w:p w14:paraId="0F6BC401" w14:textId="2222995B" w:rsidR="00A4046B" w:rsidRDefault="00A4046B" w:rsidP="00A4046B">
      <w:pPr>
        <w:pStyle w:val="ListParagraph"/>
        <w:numPr>
          <w:ilvl w:val="0"/>
          <w:numId w:val="2"/>
        </w:numPr>
        <w:ind w:left="0" w:right="198"/>
        <w:jc w:val="both"/>
        <w:rPr>
          <w:rFonts w:ascii="Verdana" w:hAnsi="Verdana"/>
          <w:sz w:val="18"/>
          <w:szCs w:val="18"/>
          <w:lang w:val="ro-RO"/>
        </w:rPr>
      </w:pPr>
      <w:r w:rsidRPr="00A4046B">
        <w:rPr>
          <w:rFonts w:ascii="Verdana" w:hAnsi="Verdana"/>
          <w:b/>
          <w:sz w:val="18"/>
          <w:szCs w:val="18"/>
          <w:lang w:val="ro-RO"/>
        </w:rPr>
        <w:t>2819</w:t>
      </w:r>
      <w:r w:rsidR="005E2F6F">
        <w:rPr>
          <w:rFonts w:ascii="Verdana" w:hAnsi="Verdana"/>
          <w:b/>
          <w:sz w:val="18"/>
          <w:szCs w:val="18"/>
          <w:lang w:val="ro-RO"/>
        </w:rPr>
        <w:t xml:space="preserve"> </w:t>
      </w:r>
      <w:r w:rsidRPr="00773505">
        <w:rPr>
          <w:lang w:val="ro-RO"/>
        </w:rPr>
        <w:t>–</w:t>
      </w:r>
      <w:r w:rsidR="005E2F6F">
        <w:rPr>
          <w:lang w:val="ro-RO"/>
        </w:rPr>
        <w:t xml:space="preserve"> </w:t>
      </w:r>
      <w:r w:rsidRPr="00A4046B">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Dezvoltării,</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Lucrărilor</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Publice</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Administrației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A4046B">
        <w:rPr>
          <w:rFonts w:ascii="Verdana" w:hAnsi="Verdana"/>
          <w:sz w:val="18"/>
          <w:szCs w:val="18"/>
          <w:lang w:val="ro-RO"/>
        </w:rPr>
        <w:t>Ordin</w:t>
      </w:r>
      <w:r w:rsidR="005E2F6F">
        <w:rPr>
          <w:rFonts w:ascii="Verdana" w:hAnsi="Verdana"/>
          <w:sz w:val="18"/>
          <w:szCs w:val="18"/>
          <w:lang w:val="ro-RO"/>
        </w:rPr>
        <w:t xml:space="preserve"> </w:t>
      </w:r>
      <w:r w:rsidRPr="00A4046B">
        <w:rPr>
          <w:rFonts w:ascii="Verdana" w:hAnsi="Verdana"/>
          <w:sz w:val="18"/>
          <w:szCs w:val="18"/>
          <w:lang w:val="ro-RO"/>
        </w:rPr>
        <w:t>pentru</w:t>
      </w:r>
      <w:r w:rsidR="005E2F6F">
        <w:rPr>
          <w:rFonts w:ascii="Verdana" w:hAnsi="Verdana"/>
          <w:sz w:val="18"/>
          <w:szCs w:val="18"/>
          <w:lang w:val="ro-RO"/>
        </w:rPr>
        <w:t xml:space="preserve"> </w:t>
      </w:r>
      <w:r w:rsidRPr="00A4046B">
        <w:rPr>
          <w:rFonts w:ascii="Verdana" w:hAnsi="Verdana"/>
          <w:sz w:val="18"/>
          <w:szCs w:val="18"/>
          <w:lang w:val="ro-RO"/>
        </w:rPr>
        <w:t>aprobarea</w:t>
      </w:r>
      <w:r w:rsidR="005E2F6F">
        <w:rPr>
          <w:rFonts w:ascii="Verdana" w:hAnsi="Verdana"/>
          <w:sz w:val="18"/>
          <w:szCs w:val="18"/>
          <w:lang w:val="ro-RO"/>
        </w:rPr>
        <w:t xml:space="preserve"> </w:t>
      </w:r>
      <w:r w:rsidRPr="00A4046B">
        <w:rPr>
          <w:rFonts w:ascii="Verdana" w:hAnsi="Verdana"/>
          <w:sz w:val="18"/>
          <w:szCs w:val="18"/>
          <w:lang w:val="ro-RO"/>
        </w:rPr>
        <w:t>reglementării</w:t>
      </w:r>
      <w:r w:rsidR="005E2F6F">
        <w:rPr>
          <w:rFonts w:ascii="Verdana" w:hAnsi="Verdana"/>
          <w:sz w:val="18"/>
          <w:szCs w:val="18"/>
          <w:lang w:val="ro-RO"/>
        </w:rPr>
        <w:t xml:space="preserve"> </w:t>
      </w:r>
      <w:r w:rsidRPr="00A4046B">
        <w:rPr>
          <w:rFonts w:ascii="Verdana" w:hAnsi="Verdana"/>
          <w:sz w:val="18"/>
          <w:szCs w:val="18"/>
          <w:lang w:val="ro-RO"/>
        </w:rPr>
        <w:t>tehnice</w:t>
      </w:r>
      <w:r w:rsidR="005E2F6F">
        <w:rPr>
          <w:rFonts w:ascii="Verdana" w:hAnsi="Verdana"/>
          <w:sz w:val="18"/>
          <w:szCs w:val="18"/>
          <w:lang w:val="ro-RO"/>
        </w:rPr>
        <w:t xml:space="preserve"> </w:t>
      </w:r>
      <w:r w:rsidRPr="00A4046B">
        <w:rPr>
          <w:rFonts w:ascii="Verdana" w:hAnsi="Verdana"/>
          <w:sz w:val="18"/>
          <w:szCs w:val="18"/>
          <w:lang w:val="ro-RO"/>
        </w:rPr>
        <w:t>„Ghid</w:t>
      </w:r>
      <w:r w:rsidR="005E2F6F">
        <w:rPr>
          <w:rFonts w:ascii="Verdana" w:hAnsi="Verdana"/>
          <w:sz w:val="18"/>
          <w:szCs w:val="18"/>
          <w:lang w:val="ro-RO"/>
        </w:rPr>
        <w:t xml:space="preserve"> </w:t>
      </w:r>
      <w:r w:rsidRPr="00A4046B">
        <w:rPr>
          <w:rFonts w:ascii="Verdana" w:hAnsi="Verdana"/>
          <w:sz w:val="18"/>
          <w:szCs w:val="18"/>
          <w:lang w:val="ro-RO"/>
        </w:rPr>
        <w:t>privind</w:t>
      </w:r>
      <w:r w:rsidR="005E2F6F">
        <w:rPr>
          <w:rFonts w:ascii="Verdana" w:hAnsi="Verdana"/>
          <w:sz w:val="18"/>
          <w:szCs w:val="18"/>
          <w:lang w:val="ro-RO"/>
        </w:rPr>
        <w:t xml:space="preserve"> </w:t>
      </w:r>
      <w:r w:rsidRPr="00A4046B">
        <w:rPr>
          <w:rFonts w:ascii="Verdana" w:hAnsi="Verdana"/>
          <w:sz w:val="18"/>
          <w:szCs w:val="18"/>
          <w:lang w:val="ro-RO"/>
        </w:rPr>
        <w:t>implementarea</w:t>
      </w:r>
      <w:r w:rsidR="005E2F6F">
        <w:rPr>
          <w:rFonts w:ascii="Verdana" w:hAnsi="Verdana"/>
          <w:sz w:val="18"/>
          <w:szCs w:val="18"/>
          <w:lang w:val="ro-RO"/>
        </w:rPr>
        <w:t xml:space="preserve"> </w:t>
      </w:r>
      <w:r w:rsidRPr="00A4046B">
        <w:rPr>
          <w:rFonts w:ascii="Verdana" w:hAnsi="Verdana"/>
          <w:sz w:val="18"/>
          <w:szCs w:val="18"/>
          <w:lang w:val="ro-RO"/>
        </w:rPr>
        <w:t>măsurilor</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creștere</w:t>
      </w:r>
      <w:r w:rsidR="005E2F6F">
        <w:rPr>
          <w:rFonts w:ascii="Verdana" w:hAnsi="Verdana"/>
          <w:sz w:val="18"/>
          <w:szCs w:val="18"/>
          <w:lang w:val="ro-RO"/>
        </w:rPr>
        <w:t xml:space="preserve"> </w:t>
      </w:r>
      <w:r w:rsidRPr="00A4046B">
        <w:rPr>
          <w:rFonts w:ascii="Verdana" w:hAnsi="Verdana"/>
          <w:sz w:val="18"/>
          <w:szCs w:val="18"/>
          <w:lang w:val="ro-RO"/>
        </w:rPr>
        <w:t>a</w:t>
      </w:r>
      <w:r w:rsidR="005E2F6F">
        <w:rPr>
          <w:rFonts w:ascii="Verdana" w:hAnsi="Verdana"/>
          <w:sz w:val="18"/>
          <w:szCs w:val="18"/>
          <w:lang w:val="ro-RO"/>
        </w:rPr>
        <w:t xml:space="preserve"> </w:t>
      </w:r>
      <w:r w:rsidRPr="00A4046B">
        <w:rPr>
          <w:rFonts w:ascii="Verdana" w:hAnsi="Verdana"/>
          <w:sz w:val="18"/>
          <w:szCs w:val="18"/>
          <w:lang w:val="ro-RO"/>
        </w:rPr>
        <w:t>performanței</w:t>
      </w:r>
      <w:r w:rsidR="005E2F6F">
        <w:rPr>
          <w:rFonts w:ascii="Verdana" w:hAnsi="Verdana"/>
          <w:sz w:val="18"/>
          <w:szCs w:val="18"/>
          <w:lang w:val="ro-RO"/>
        </w:rPr>
        <w:t xml:space="preserve"> </w:t>
      </w:r>
      <w:r w:rsidRPr="00A4046B">
        <w:rPr>
          <w:rFonts w:ascii="Verdana" w:hAnsi="Verdana"/>
          <w:sz w:val="18"/>
          <w:szCs w:val="18"/>
          <w:lang w:val="ro-RO"/>
        </w:rPr>
        <w:t>energetice</w:t>
      </w:r>
      <w:r w:rsidR="005E2F6F">
        <w:rPr>
          <w:rFonts w:ascii="Verdana" w:hAnsi="Verdana"/>
          <w:sz w:val="18"/>
          <w:szCs w:val="18"/>
          <w:lang w:val="ro-RO"/>
        </w:rPr>
        <w:t xml:space="preserve"> </w:t>
      </w:r>
      <w:r w:rsidRPr="00A4046B">
        <w:rPr>
          <w:rFonts w:ascii="Verdana" w:hAnsi="Verdana"/>
          <w:sz w:val="18"/>
          <w:szCs w:val="18"/>
          <w:lang w:val="ro-RO"/>
        </w:rPr>
        <w:t>aplicabile</w:t>
      </w:r>
      <w:r w:rsidR="005E2F6F">
        <w:rPr>
          <w:rFonts w:ascii="Verdana" w:hAnsi="Verdana"/>
          <w:sz w:val="18"/>
          <w:szCs w:val="18"/>
          <w:lang w:val="ro-RO"/>
        </w:rPr>
        <w:t xml:space="preserve"> </w:t>
      </w:r>
      <w:r w:rsidRPr="00A4046B">
        <w:rPr>
          <w:rFonts w:ascii="Verdana" w:hAnsi="Verdana"/>
          <w:sz w:val="18"/>
          <w:szCs w:val="18"/>
          <w:lang w:val="ro-RO"/>
        </w:rPr>
        <w:t>clădirilor</w:t>
      </w:r>
      <w:r w:rsidR="005E2F6F">
        <w:rPr>
          <w:rFonts w:ascii="Verdana" w:hAnsi="Verdana"/>
          <w:sz w:val="18"/>
          <w:szCs w:val="18"/>
          <w:lang w:val="ro-RO"/>
        </w:rPr>
        <w:t xml:space="preserve"> </w:t>
      </w:r>
      <w:r w:rsidRPr="00A4046B">
        <w:rPr>
          <w:rFonts w:ascii="Verdana" w:hAnsi="Verdana"/>
          <w:sz w:val="18"/>
          <w:szCs w:val="18"/>
          <w:lang w:val="ro-RO"/>
        </w:rPr>
        <w:t>existente,</w:t>
      </w:r>
      <w:r w:rsidR="005E2F6F">
        <w:rPr>
          <w:rFonts w:ascii="Verdana" w:hAnsi="Verdana"/>
          <w:sz w:val="18"/>
          <w:szCs w:val="18"/>
          <w:lang w:val="ro-RO"/>
        </w:rPr>
        <w:t xml:space="preserve"> </w:t>
      </w:r>
      <w:r w:rsidRPr="00A4046B">
        <w:rPr>
          <w:rFonts w:ascii="Verdana" w:hAnsi="Verdana"/>
          <w:sz w:val="18"/>
          <w:szCs w:val="18"/>
          <w:lang w:val="ro-RO"/>
        </w:rPr>
        <w:t>în</w:t>
      </w:r>
      <w:r w:rsidR="005E2F6F">
        <w:rPr>
          <w:rFonts w:ascii="Verdana" w:hAnsi="Verdana"/>
          <w:sz w:val="18"/>
          <w:szCs w:val="18"/>
          <w:lang w:val="ro-RO"/>
        </w:rPr>
        <w:t xml:space="preserve"> </w:t>
      </w:r>
      <w:r w:rsidRPr="00A4046B">
        <w:rPr>
          <w:rFonts w:ascii="Verdana" w:hAnsi="Verdana"/>
          <w:sz w:val="18"/>
          <w:szCs w:val="18"/>
          <w:lang w:val="ro-RO"/>
        </w:rPr>
        <w:t>etapele</w:t>
      </w:r>
      <w:r w:rsidR="005E2F6F">
        <w:rPr>
          <w:rFonts w:ascii="Verdana" w:hAnsi="Verdana"/>
          <w:sz w:val="18"/>
          <w:szCs w:val="18"/>
          <w:lang w:val="ro-RO"/>
        </w:rPr>
        <w:t xml:space="preserve"> </w:t>
      </w:r>
      <w:r w:rsidRPr="00A4046B">
        <w:rPr>
          <w:rFonts w:ascii="Verdana" w:hAnsi="Verdana"/>
          <w:sz w:val="18"/>
          <w:szCs w:val="18"/>
          <w:lang w:val="ro-RO"/>
        </w:rPr>
        <w:t>de</w:t>
      </w:r>
      <w:r w:rsidR="005E2F6F">
        <w:rPr>
          <w:rFonts w:ascii="Verdana" w:hAnsi="Verdana"/>
          <w:sz w:val="18"/>
          <w:szCs w:val="18"/>
          <w:lang w:val="ro-RO"/>
        </w:rPr>
        <w:t xml:space="preserve"> </w:t>
      </w:r>
      <w:r w:rsidRPr="00A4046B">
        <w:rPr>
          <w:rFonts w:ascii="Verdana" w:hAnsi="Verdana"/>
          <w:sz w:val="18"/>
          <w:szCs w:val="18"/>
          <w:lang w:val="ro-RO"/>
        </w:rPr>
        <w:t>proiectare,</w:t>
      </w:r>
      <w:r w:rsidR="005E2F6F">
        <w:rPr>
          <w:rFonts w:ascii="Verdana" w:hAnsi="Verdana"/>
          <w:sz w:val="18"/>
          <w:szCs w:val="18"/>
          <w:lang w:val="ro-RO"/>
        </w:rPr>
        <w:t xml:space="preserve"> </w:t>
      </w:r>
      <w:r w:rsidRPr="00A4046B">
        <w:rPr>
          <w:rFonts w:ascii="Verdana" w:hAnsi="Verdana"/>
          <w:sz w:val="18"/>
          <w:szCs w:val="18"/>
          <w:lang w:val="ro-RO"/>
        </w:rPr>
        <w:t>execuție</w:t>
      </w:r>
      <w:r w:rsidR="005E2F6F">
        <w:rPr>
          <w:rFonts w:ascii="Verdana" w:hAnsi="Verdana"/>
          <w:sz w:val="18"/>
          <w:szCs w:val="18"/>
          <w:lang w:val="ro-RO"/>
        </w:rPr>
        <w:t xml:space="preserve"> </w:t>
      </w:r>
      <w:r w:rsidRPr="00A4046B">
        <w:rPr>
          <w:rFonts w:ascii="Verdana" w:hAnsi="Verdana"/>
          <w:sz w:val="18"/>
          <w:szCs w:val="18"/>
          <w:lang w:val="ro-RO"/>
        </w:rPr>
        <w:t>și</w:t>
      </w:r>
      <w:r w:rsidR="005E2F6F">
        <w:rPr>
          <w:rFonts w:ascii="Verdana" w:hAnsi="Verdana"/>
          <w:sz w:val="18"/>
          <w:szCs w:val="18"/>
          <w:lang w:val="ro-RO"/>
        </w:rPr>
        <w:t xml:space="preserve"> </w:t>
      </w:r>
      <w:r w:rsidRPr="00A4046B">
        <w:rPr>
          <w:rFonts w:ascii="Verdana" w:hAnsi="Verdana"/>
          <w:sz w:val="18"/>
          <w:szCs w:val="18"/>
          <w:lang w:val="ro-RO"/>
        </w:rPr>
        <w:t>recepție,</w:t>
      </w:r>
      <w:r w:rsidR="005E2F6F">
        <w:rPr>
          <w:rFonts w:ascii="Verdana" w:hAnsi="Verdana"/>
          <w:sz w:val="18"/>
          <w:szCs w:val="18"/>
          <w:lang w:val="ro-RO"/>
        </w:rPr>
        <w:t xml:space="preserve"> </w:t>
      </w:r>
      <w:r w:rsidRPr="00A4046B">
        <w:rPr>
          <w:rFonts w:ascii="Verdana" w:hAnsi="Verdana"/>
          <w:sz w:val="18"/>
          <w:szCs w:val="18"/>
          <w:lang w:val="ro-RO"/>
        </w:rPr>
        <w:t>exploatare</w:t>
      </w:r>
      <w:r w:rsidR="005E2F6F">
        <w:rPr>
          <w:rFonts w:ascii="Verdana" w:hAnsi="Verdana"/>
          <w:sz w:val="18"/>
          <w:szCs w:val="18"/>
          <w:lang w:val="ro-RO"/>
        </w:rPr>
        <w:t xml:space="preserve"> </w:t>
      </w:r>
      <w:r w:rsidRPr="00A4046B">
        <w:rPr>
          <w:rFonts w:ascii="Verdana" w:hAnsi="Verdana"/>
          <w:sz w:val="18"/>
          <w:szCs w:val="18"/>
          <w:lang w:val="ro-RO"/>
        </w:rPr>
        <w:t>și</w:t>
      </w:r>
      <w:r w:rsidR="005E2F6F">
        <w:rPr>
          <w:rFonts w:ascii="Verdana" w:hAnsi="Verdana"/>
          <w:sz w:val="18"/>
          <w:szCs w:val="18"/>
          <w:lang w:val="ro-RO"/>
        </w:rPr>
        <w:t xml:space="preserve"> </w:t>
      </w:r>
      <w:r w:rsidRPr="00A4046B">
        <w:rPr>
          <w:rFonts w:ascii="Verdana" w:hAnsi="Verdana"/>
          <w:sz w:val="18"/>
          <w:szCs w:val="18"/>
          <w:lang w:val="ro-RO"/>
        </w:rPr>
        <w:t>urmărire</w:t>
      </w:r>
      <w:r w:rsidR="005E2F6F">
        <w:rPr>
          <w:rFonts w:ascii="Verdana" w:hAnsi="Verdana"/>
          <w:sz w:val="18"/>
          <w:szCs w:val="18"/>
          <w:lang w:val="ro-RO"/>
        </w:rPr>
        <w:t xml:space="preserve"> </w:t>
      </w:r>
      <w:r w:rsidRPr="00A4046B">
        <w:rPr>
          <w:rFonts w:ascii="Verdana" w:hAnsi="Verdana"/>
          <w:sz w:val="18"/>
          <w:szCs w:val="18"/>
          <w:lang w:val="ro-RO"/>
        </w:rPr>
        <w:t>a</w:t>
      </w:r>
      <w:r w:rsidR="005E2F6F">
        <w:rPr>
          <w:rFonts w:ascii="Verdana" w:hAnsi="Verdana"/>
          <w:sz w:val="18"/>
          <w:szCs w:val="18"/>
          <w:lang w:val="ro-RO"/>
        </w:rPr>
        <w:t xml:space="preserve"> </w:t>
      </w:r>
      <w:r w:rsidRPr="00A4046B">
        <w:rPr>
          <w:rFonts w:ascii="Verdana" w:hAnsi="Verdana"/>
          <w:sz w:val="18"/>
          <w:szCs w:val="18"/>
          <w:lang w:val="ro-RO"/>
        </w:rPr>
        <w:t>comportării</w:t>
      </w:r>
      <w:r w:rsidR="005E2F6F">
        <w:rPr>
          <w:rFonts w:ascii="Verdana" w:hAnsi="Verdana"/>
          <w:sz w:val="18"/>
          <w:szCs w:val="18"/>
          <w:lang w:val="ro-RO"/>
        </w:rPr>
        <w:t xml:space="preserve"> </w:t>
      </w:r>
      <w:r w:rsidRPr="00A4046B">
        <w:rPr>
          <w:rFonts w:ascii="Verdana" w:hAnsi="Verdana"/>
          <w:sz w:val="18"/>
          <w:szCs w:val="18"/>
          <w:lang w:val="ro-RO"/>
        </w:rPr>
        <w:t>în</w:t>
      </w:r>
      <w:r w:rsidR="005E2F6F">
        <w:rPr>
          <w:rFonts w:ascii="Verdana" w:hAnsi="Verdana"/>
          <w:sz w:val="18"/>
          <w:szCs w:val="18"/>
          <w:lang w:val="ro-RO"/>
        </w:rPr>
        <w:t xml:space="preserve"> </w:t>
      </w:r>
      <w:r w:rsidRPr="00A4046B">
        <w:rPr>
          <w:rFonts w:ascii="Verdana" w:hAnsi="Verdana"/>
          <w:sz w:val="18"/>
          <w:szCs w:val="18"/>
          <w:lang w:val="ro-RO"/>
        </w:rPr>
        <w:t>timp</w:t>
      </w:r>
      <w:r w:rsidR="005E2F6F">
        <w:rPr>
          <w:rFonts w:ascii="Verdana" w:hAnsi="Verdana"/>
          <w:sz w:val="18"/>
          <w:szCs w:val="18"/>
          <w:lang w:val="ro-RO"/>
        </w:rPr>
        <w:t xml:space="preserve"> </w:t>
      </w:r>
      <w:r w:rsidRPr="00A4046B">
        <w:rPr>
          <w:rFonts w:ascii="Verdana" w:hAnsi="Verdana"/>
          <w:sz w:val="18"/>
          <w:szCs w:val="18"/>
          <w:lang w:val="ro-RO"/>
        </w:rPr>
        <w:t>pentru</w:t>
      </w:r>
      <w:r w:rsidR="005E2F6F">
        <w:rPr>
          <w:rFonts w:ascii="Verdana" w:hAnsi="Verdana"/>
          <w:sz w:val="18"/>
          <w:szCs w:val="18"/>
          <w:lang w:val="ro-RO"/>
        </w:rPr>
        <w:t xml:space="preserve"> </w:t>
      </w:r>
      <w:r w:rsidRPr="00A4046B">
        <w:rPr>
          <w:rFonts w:ascii="Verdana" w:hAnsi="Verdana"/>
          <w:sz w:val="18"/>
          <w:szCs w:val="18"/>
          <w:lang w:val="ro-RO"/>
        </w:rPr>
        <w:t>îndeplinirea</w:t>
      </w:r>
      <w:r w:rsidR="005E2F6F">
        <w:rPr>
          <w:rFonts w:ascii="Verdana" w:hAnsi="Verdana"/>
          <w:sz w:val="18"/>
          <w:szCs w:val="18"/>
          <w:lang w:val="ro-RO"/>
        </w:rPr>
        <w:t xml:space="preserve"> </w:t>
      </w:r>
      <w:r w:rsidRPr="00A4046B">
        <w:rPr>
          <w:rFonts w:ascii="Verdana" w:hAnsi="Verdana"/>
          <w:sz w:val="18"/>
          <w:szCs w:val="18"/>
          <w:lang w:val="ro-RO"/>
        </w:rPr>
        <w:t>cerințelor</w:t>
      </w:r>
      <w:r w:rsidR="005E2F6F">
        <w:rPr>
          <w:rFonts w:ascii="Verdana" w:hAnsi="Verdana"/>
          <w:sz w:val="18"/>
          <w:szCs w:val="18"/>
          <w:lang w:val="ro-RO"/>
        </w:rPr>
        <w:t xml:space="preserve"> </w:t>
      </w:r>
      <w:proofErr w:type="spellStart"/>
      <w:r w:rsidRPr="00A4046B">
        <w:rPr>
          <w:rFonts w:ascii="Verdana" w:hAnsi="Verdana"/>
          <w:sz w:val="18"/>
          <w:szCs w:val="18"/>
          <w:lang w:val="ro-RO"/>
        </w:rPr>
        <w:t>nZEB</w:t>
      </w:r>
      <w:proofErr w:type="spellEnd"/>
      <w:r w:rsidRPr="00A4046B">
        <w:rPr>
          <w:rFonts w:ascii="Verdana" w:hAnsi="Verdana"/>
          <w:sz w:val="18"/>
          <w:szCs w:val="18"/>
          <w:lang w:val="ro-RO"/>
        </w:rPr>
        <w:t>,</w:t>
      </w:r>
      <w:r w:rsidR="005E2F6F">
        <w:rPr>
          <w:rFonts w:ascii="Verdana" w:hAnsi="Verdana"/>
          <w:sz w:val="18"/>
          <w:szCs w:val="18"/>
          <w:lang w:val="ro-RO"/>
        </w:rPr>
        <w:t xml:space="preserve"> </w:t>
      </w:r>
      <w:r w:rsidRPr="00A4046B">
        <w:rPr>
          <w:rFonts w:ascii="Verdana" w:hAnsi="Verdana"/>
          <w:sz w:val="18"/>
          <w:szCs w:val="18"/>
          <w:lang w:val="ro-RO"/>
        </w:rPr>
        <w:t>Indicativ</w:t>
      </w:r>
      <w:r w:rsidR="005E2F6F">
        <w:rPr>
          <w:rFonts w:ascii="Verdana" w:hAnsi="Verdana"/>
          <w:sz w:val="18"/>
          <w:szCs w:val="18"/>
          <w:lang w:val="ro-RO"/>
        </w:rPr>
        <w:t xml:space="preserve"> </w:t>
      </w:r>
      <w:r w:rsidRPr="00A4046B">
        <w:rPr>
          <w:rFonts w:ascii="Verdana" w:hAnsi="Verdana"/>
          <w:sz w:val="18"/>
          <w:szCs w:val="18"/>
          <w:lang w:val="ro-RO"/>
        </w:rPr>
        <w:t>RTC</w:t>
      </w:r>
      <w:r w:rsidR="005E2F6F">
        <w:rPr>
          <w:rFonts w:ascii="Verdana" w:hAnsi="Verdana"/>
          <w:sz w:val="18"/>
          <w:szCs w:val="18"/>
          <w:lang w:val="ro-RO"/>
        </w:rPr>
        <w:t xml:space="preserve"> </w:t>
      </w:r>
      <w:r w:rsidRPr="00A4046B">
        <w:rPr>
          <w:rFonts w:ascii="Verdana" w:hAnsi="Verdana"/>
          <w:sz w:val="18"/>
          <w:szCs w:val="18"/>
          <w:lang w:val="ro-RO"/>
        </w:rPr>
        <w:t>3</w:t>
      </w:r>
      <w:r w:rsidR="005E2F6F">
        <w:rPr>
          <w:rFonts w:ascii="Verdana" w:hAnsi="Verdana"/>
          <w:sz w:val="18"/>
          <w:szCs w:val="18"/>
          <w:lang w:val="ro-RO"/>
        </w:rPr>
        <w:t xml:space="preserve"> </w:t>
      </w:r>
      <w:r w:rsidRPr="00A4046B">
        <w:rPr>
          <w:rFonts w:ascii="Verdana" w:hAnsi="Verdana"/>
          <w:sz w:val="18"/>
          <w:szCs w:val="18"/>
          <w:lang w:val="ro-RO"/>
        </w:rPr>
        <w:t>-</w:t>
      </w:r>
      <w:r w:rsidR="005E2F6F">
        <w:rPr>
          <w:rFonts w:ascii="Verdana" w:hAnsi="Verdana"/>
          <w:sz w:val="18"/>
          <w:szCs w:val="18"/>
          <w:lang w:val="ro-RO"/>
        </w:rPr>
        <w:t xml:space="preserve"> </w:t>
      </w:r>
      <w:r w:rsidRPr="00A4046B">
        <w:rPr>
          <w:rFonts w:ascii="Verdana" w:hAnsi="Verdana"/>
          <w:sz w:val="18"/>
          <w:szCs w:val="18"/>
          <w:lang w:val="ro-RO"/>
        </w:rPr>
        <w:t>2022“.</w:t>
      </w:r>
    </w:p>
    <w:p w14:paraId="1305B533" w14:textId="3115C5CB" w:rsidR="00A4046B" w:rsidRPr="000B7404" w:rsidRDefault="00A4046B" w:rsidP="00A4046B">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1103</w:t>
      </w:r>
      <w:r w:rsidR="005E2F6F">
        <w:rPr>
          <w:rFonts w:cs="Arial"/>
          <w:b/>
          <w:bCs/>
          <w:smallCaps/>
          <w:color w:val="0000FF"/>
          <w:szCs w:val="18"/>
          <w:u w:val="single"/>
        </w:rPr>
        <w:t xml:space="preserve"> </w:t>
      </w:r>
      <w:r>
        <w:rPr>
          <w:rFonts w:cs="Arial"/>
          <w:b/>
          <w:bCs/>
          <w:smallCaps/>
          <w:color w:val="0000FF"/>
          <w:szCs w:val="18"/>
          <w:u w:val="single"/>
        </w:rPr>
        <w:t>/16</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3C375E9D" w14:textId="4660196A" w:rsidR="00A4046B" w:rsidRDefault="00A4046B" w:rsidP="00A4046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6174</w:t>
      </w:r>
      <w:r w:rsidR="005E2F6F">
        <w:rPr>
          <w:rFonts w:ascii="Verdana" w:hAnsi="Verdana"/>
          <w:b/>
          <w:sz w:val="18"/>
          <w:szCs w:val="18"/>
          <w:lang w:val="ro-RO"/>
        </w:rPr>
        <w:t xml:space="preserve"> </w:t>
      </w:r>
      <w:r w:rsidRPr="00773505">
        <w:rPr>
          <w:lang w:val="ro-RO"/>
        </w:rPr>
        <w:t>–</w:t>
      </w:r>
      <w:r w:rsidR="005E2F6F">
        <w:rPr>
          <w:lang w:val="ro-RO"/>
        </w:rPr>
        <w:t xml:space="preserve"> </w:t>
      </w:r>
      <w:r w:rsidRPr="00A4046B">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A4046B">
        <w:rPr>
          <w:rFonts w:ascii="Verdana" w:hAnsi="Verdana" w:cs="Arial"/>
          <w:b/>
          <w:color w:val="153E7E"/>
          <w:sz w:val="18"/>
          <w:szCs w:val="18"/>
          <w:lang w:val="ro-RO"/>
        </w:rPr>
        <w:t>Educației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A4046B">
        <w:rPr>
          <w:rFonts w:ascii="Verdana" w:hAnsi="Verdana"/>
          <w:sz w:val="18"/>
          <w:szCs w:val="18"/>
          <w:lang w:val="ro-RO"/>
        </w:rPr>
        <w:t>Ordin</w:t>
      </w:r>
      <w:r w:rsidR="005E2F6F">
        <w:rPr>
          <w:rFonts w:ascii="Verdana" w:hAnsi="Verdana"/>
          <w:sz w:val="18"/>
          <w:szCs w:val="18"/>
          <w:lang w:val="ro-RO"/>
        </w:rPr>
        <w:t xml:space="preserve"> </w:t>
      </w:r>
      <w:r w:rsidRPr="00A4046B">
        <w:rPr>
          <w:rFonts w:ascii="Verdana" w:hAnsi="Verdana"/>
          <w:sz w:val="18"/>
          <w:szCs w:val="18"/>
          <w:lang w:val="ro-RO"/>
        </w:rPr>
        <w:t>privind</w:t>
      </w:r>
      <w:r w:rsidR="005E2F6F">
        <w:rPr>
          <w:rFonts w:ascii="Verdana" w:hAnsi="Verdana"/>
          <w:sz w:val="18"/>
          <w:szCs w:val="18"/>
          <w:lang w:val="ro-RO"/>
        </w:rPr>
        <w:t xml:space="preserve"> </w:t>
      </w:r>
      <w:r w:rsidRPr="00A4046B">
        <w:rPr>
          <w:rFonts w:ascii="Verdana" w:hAnsi="Verdana"/>
          <w:sz w:val="18"/>
          <w:szCs w:val="18"/>
          <w:lang w:val="ro-RO"/>
        </w:rPr>
        <w:t>aprobarea</w:t>
      </w:r>
      <w:r w:rsidR="005E2F6F">
        <w:rPr>
          <w:rFonts w:ascii="Verdana" w:hAnsi="Verdana"/>
          <w:sz w:val="18"/>
          <w:szCs w:val="18"/>
          <w:lang w:val="ro-RO"/>
        </w:rPr>
        <w:t xml:space="preserve"> </w:t>
      </w:r>
      <w:r w:rsidRPr="00A4046B">
        <w:rPr>
          <w:rFonts w:ascii="Verdana" w:hAnsi="Verdana"/>
          <w:sz w:val="18"/>
          <w:szCs w:val="18"/>
          <w:lang w:val="ro-RO"/>
        </w:rPr>
        <w:t>programei</w:t>
      </w:r>
      <w:r w:rsidR="005E2F6F">
        <w:rPr>
          <w:rFonts w:ascii="Verdana" w:hAnsi="Verdana"/>
          <w:sz w:val="18"/>
          <w:szCs w:val="18"/>
          <w:lang w:val="ro-RO"/>
        </w:rPr>
        <w:t xml:space="preserve"> </w:t>
      </w:r>
      <w:r w:rsidRPr="00A4046B">
        <w:rPr>
          <w:rFonts w:ascii="Verdana" w:hAnsi="Verdana"/>
          <w:sz w:val="18"/>
          <w:szCs w:val="18"/>
          <w:lang w:val="ro-RO"/>
        </w:rPr>
        <w:t>școlare</w:t>
      </w:r>
      <w:r w:rsidR="005E2F6F">
        <w:rPr>
          <w:rFonts w:ascii="Verdana" w:hAnsi="Verdana"/>
          <w:sz w:val="18"/>
          <w:szCs w:val="18"/>
          <w:lang w:val="ro-RO"/>
        </w:rPr>
        <w:t xml:space="preserve"> </w:t>
      </w:r>
      <w:r w:rsidRPr="00A4046B">
        <w:rPr>
          <w:rFonts w:ascii="Verdana" w:hAnsi="Verdana"/>
          <w:sz w:val="18"/>
          <w:szCs w:val="18"/>
          <w:lang w:val="ro-RO"/>
        </w:rPr>
        <w:t>din</w:t>
      </w:r>
      <w:r w:rsidR="005E2F6F">
        <w:rPr>
          <w:rFonts w:ascii="Verdana" w:hAnsi="Verdana"/>
          <w:sz w:val="18"/>
          <w:szCs w:val="18"/>
          <w:lang w:val="ro-RO"/>
        </w:rPr>
        <w:t xml:space="preserve"> </w:t>
      </w:r>
      <w:r w:rsidRPr="00A4046B">
        <w:rPr>
          <w:rFonts w:ascii="Verdana" w:hAnsi="Verdana"/>
          <w:sz w:val="18"/>
          <w:szCs w:val="18"/>
          <w:lang w:val="ro-RO"/>
        </w:rPr>
        <w:t>categoria</w:t>
      </w:r>
      <w:r w:rsidR="005E2F6F">
        <w:rPr>
          <w:rFonts w:ascii="Verdana" w:hAnsi="Verdana"/>
          <w:sz w:val="18"/>
          <w:szCs w:val="18"/>
          <w:lang w:val="ro-RO"/>
        </w:rPr>
        <w:t xml:space="preserve"> </w:t>
      </w:r>
      <w:r w:rsidRPr="00A4046B">
        <w:rPr>
          <w:rFonts w:ascii="Verdana" w:hAnsi="Verdana"/>
          <w:sz w:val="18"/>
          <w:szCs w:val="18"/>
          <w:lang w:val="ro-RO"/>
        </w:rPr>
        <w:t>curriculum</w:t>
      </w:r>
      <w:r w:rsidR="005E2F6F">
        <w:rPr>
          <w:rFonts w:ascii="Verdana" w:hAnsi="Verdana"/>
          <w:sz w:val="18"/>
          <w:szCs w:val="18"/>
          <w:lang w:val="ro-RO"/>
        </w:rPr>
        <w:t xml:space="preserve"> </w:t>
      </w:r>
      <w:r w:rsidRPr="00A4046B">
        <w:rPr>
          <w:rFonts w:ascii="Verdana" w:hAnsi="Verdana"/>
          <w:sz w:val="18"/>
          <w:szCs w:val="18"/>
          <w:lang w:val="ro-RO"/>
        </w:rPr>
        <w:t>la</w:t>
      </w:r>
      <w:r w:rsidR="005E2F6F">
        <w:rPr>
          <w:rFonts w:ascii="Verdana" w:hAnsi="Verdana"/>
          <w:sz w:val="18"/>
          <w:szCs w:val="18"/>
          <w:lang w:val="ro-RO"/>
        </w:rPr>
        <w:t xml:space="preserve"> </w:t>
      </w:r>
      <w:r w:rsidRPr="00A4046B">
        <w:rPr>
          <w:rFonts w:ascii="Verdana" w:hAnsi="Verdana"/>
          <w:sz w:val="18"/>
          <w:szCs w:val="18"/>
          <w:lang w:val="ro-RO"/>
        </w:rPr>
        <w:t>decizia</w:t>
      </w:r>
      <w:r w:rsidR="005E2F6F">
        <w:rPr>
          <w:rFonts w:ascii="Verdana" w:hAnsi="Verdana"/>
          <w:sz w:val="18"/>
          <w:szCs w:val="18"/>
          <w:lang w:val="ro-RO"/>
        </w:rPr>
        <w:t xml:space="preserve"> </w:t>
      </w:r>
      <w:r w:rsidRPr="00A4046B">
        <w:rPr>
          <w:rFonts w:ascii="Verdana" w:hAnsi="Verdana"/>
          <w:sz w:val="18"/>
          <w:szCs w:val="18"/>
          <w:lang w:val="ro-RO"/>
        </w:rPr>
        <w:t>școlii,</w:t>
      </w:r>
      <w:r w:rsidR="005E2F6F">
        <w:rPr>
          <w:rFonts w:ascii="Verdana" w:hAnsi="Verdana"/>
          <w:sz w:val="18"/>
          <w:szCs w:val="18"/>
          <w:lang w:val="ro-RO"/>
        </w:rPr>
        <w:t xml:space="preserve"> </w:t>
      </w:r>
      <w:r w:rsidRPr="00A4046B">
        <w:rPr>
          <w:rFonts w:ascii="Verdana" w:hAnsi="Verdana"/>
          <w:sz w:val="18"/>
          <w:szCs w:val="18"/>
          <w:lang w:val="ro-RO"/>
        </w:rPr>
        <w:t>nivel</w:t>
      </w:r>
      <w:r w:rsidR="005E2F6F">
        <w:rPr>
          <w:rFonts w:ascii="Verdana" w:hAnsi="Verdana"/>
          <w:sz w:val="18"/>
          <w:szCs w:val="18"/>
          <w:lang w:val="ro-RO"/>
        </w:rPr>
        <w:t xml:space="preserve"> </w:t>
      </w:r>
      <w:r w:rsidRPr="00A4046B">
        <w:rPr>
          <w:rFonts w:ascii="Verdana" w:hAnsi="Verdana"/>
          <w:sz w:val="18"/>
          <w:szCs w:val="18"/>
          <w:lang w:val="ro-RO"/>
        </w:rPr>
        <w:t>liceal,</w:t>
      </w:r>
      <w:r w:rsidR="005E2F6F">
        <w:rPr>
          <w:rFonts w:ascii="Verdana" w:hAnsi="Verdana"/>
          <w:sz w:val="18"/>
          <w:szCs w:val="18"/>
          <w:lang w:val="ro-RO"/>
        </w:rPr>
        <w:t xml:space="preserve"> </w:t>
      </w:r>
      <w:r w:rsidRPr="00A4046B">
        <w:rPr>
          <w:rFonts w:ascii="Verdana" w:hAnsi="Verdana"/>
          <w:sz w:val="18"/>
          <w:szCs w:val="18"/>
          <w:lang w:val="ro-RO"/>
        </w:rPr>
        <w:t>elaborată</w:t>
      </w:r>
      <w:r w:rsidR="005E2F6F">
        <w:rPr>
          <w:rFonts w:ascii="Verdana" w:hAnsi="Verdana"/>
          <w:sz w:val="18"/>
          <w:szCs w:val="18"/>
          <w:lang w:val="ro-RO"/>
        </w:rPr>
        <w:t xml:space="preserve"> </w:t>
      </w:r>
      <w:r w:rsidRPr="00A4046B">
        <w:rPr>
          <w:rFonts w:ascii="Verdana" w:hAnsi="Verdana"/>
          <w:sz w:val="18"/>
          <w:szCs w:val="18"/>
          <w:lang w:val="ro-RO"/>
        </w:rPr>
        <w:t>în</w:t>
      </w:r>
      <w:r w:rsidR="005E2F6F">
        <w:rPr>
          <w:rFonts w:ascii="Verdana" w:hAnsi="Verdana"/>
          <w:sz w:val="18"/>
          <w:szCs w:val="18"/>
          <w:lang w:val="ro-RO"/>
        </w:rPr>
        <w:t xml:space="preserve"> </w:t>
      </w:r>
      <w:r w:rsidRPr="00A4046B">
        <w:rPr>
          <w:rFonts w:ascii="Verdana" w:hAnsi="Verdana"/>
          <w:sz w:val="18"/>
          <w:szCs w:val="18"/>
          <w:lang w:val="ro-RO"/>
        </w:rPr>
        <w:t>cadrul</w:t>
      </w:r>
      <w:r w:rsidR="005E2F6F">
        <w:rPr>
          <w:rFonts w:ascii="Verdana" w:hAnsi="Verdana"/>
          <w:sz w:val="18"/>
          <w:szCs w:val="18"/>
          <w:lang w:val="ro-RO"/>
        </w:rPr>
        <w:t xml:space="preserve"> </w:t>
      </w:r>
      <w:r w:rsidRPr="00A4046B">
        <w:rPr>
          <w:rFonts w:ascii="Verdana" w:hAnsi="Verdana"/>
          <w:sz w:val="18"/>
          <w:szCs w:val="18"/>
          <w:lang w:val="ro-RO"/>
        </w:rPr>
        <w:t>proiectului</w:t>
      </w:r>
      <w:r w:rsidR="005E2F6F">
        <w:rPr>
          <w:rFonts w:ascii="Verdana" w:hAnsi="Verdana"/>
          <w:sz w:val="18"/>
          <w:szCs w:val="18"/>
          <w:lang w:val="ro-RO"/>
        </w:rPr>
        <w:t xml:space="preserve"> </w:t>
      </w:r>
      <w:r w:rsidRPr="00A4046B">
        <w:rPr>
          <w:rFonts w:ascii="Verdana" w:hAnsi="Verdana"/>
          <w:sz w:val="18"/>
          <w:szCs w:val="18"/>
          <w:lang w:val="ro-RO"/>
        </w:rPr>
        <w:t>sistemic</w:t>
      </w:r>
      <w:r w:rsidR="005E2F6F">
        <w:rPr>
          <w:rFonts w:ascii="Verdana" w:hAnsi="Verdana"/>
          <w:sz w:val="18"/>
          <w:szCs w:val="18"/>
          <w:lang w:val="ro-RO"/>
        </w:rPr>
        <w:t xml:space="preserve"> </w:t>
      </w:r>
      <w:r w:rsidRPr="00A4046B">
        <w:rPr>
          <w:rFonts w:ascii="Verdana" w:hAnsi="Verdana"/>
          <w:sz w:val="18"/>
          <w:szCs w:val="18"/>
          <w:lang w:val="ro-RO"/>
        </w:rPr>
        <w:t>Profesionalizarea</w:t>
      </w:r>
      <w:r w:rsidR="005E2F6F">
        <w:rPr>
          <w:rFonts w:ascii="Verdana" w:hAnsi="Verdana"/>
          <w:sz w:val="18"/>
          <w:szCs w:val="18"/>
          <w:lang w:val="ro-RO"/>
        </w:rPr>
        <w:t xml:space="preserve"> </w:t>
      </w:r>
      <w:r w:rsidRPr="00A4046B">
        <w:rPr>
          <w:rFonts w:ascii="Verdana" w:hAnsi="Verdana"/>
          <w:sz w:val="18"/>
          <w:szCs w:val="18"/>
          <w:lang w:val="ro-RO"/>
        </w:rPr>
        <w:t>carierei</w:t>
      </w:r>
      <w:r w:rsidR="005E2F6F">
        <w:rPr>
          <w:rFonts w:ascii="Verdana" w:hAnsi="Verdana"/>
          <w:sz w:val="18"/>
          <w:szCs w:val="18"/>
          <w:lang w:val="ro-RO"/>
        </w:rPr>
        <w:t xml:space="preserve"> </w:t>
      </w:r>
      <w:r w:rsidRPr="00A4046B">
        <w:rPr>
          <w:rFonts w:ascii="Verdana" w:hAnsi="Verdana"/>
          <w:sz w:val="18"/>
          <w:szCs w:val="18"/>
          <w:lang w:val="ro-RO"/>
        </w:rPr>
        <w:t>didactice</w:t>
      </w:r>
      <w:r w:rsidR="005E2F6F">
        <w:rPr>
          <w:rFonts w:ascii="Verdana" w:hAnsi="Verdana"/>
          <w:sz w:val="18"/>
          <w:szCs w:val="18"/>
          <w:lang w:val="ro-RO"/>
        </w:rPr>
        <w:t xml:space="preserve"> </w:t>
      </w:r>
      <w:r w:rsidRPr="00A4046B">
        <w:rPr>
          <w:rFonts w:ascii="Verdana" w:hAnsi="Verdana"/>
          <w:sz w:val="18"/>
          <w:szCs w:val="18"/>
          <w:lang w:val="ro-RO"/>
        </w:rPr>
        <w:t>-</w:t>
      </w:r>
      <w:r w:rsidR="005E2F6F">
        <w:rPr>
          <w:rFonts w:ascii="Verdana" w:hAnsi="Verdana"/>
          <w:sz w:val="18"/>
          <w:szCs w:val="18"/>
          <w:lang w:val="ro-RO"/>
        </w:rPr>
        <w:t xml:space="preserve"> </w:t>
      </w:r>
      <w:r w:rsidRPr="00A4046B">
        <w:rPr>
          <w:rFonts w:ascii="Verdana" w:hAnsi="Verdana"/>
          <w:sz w:val="18"/>
          <w:szCs w:val="18"/>
          <w:lang w:val="ro-RO"/>
        </w:rPr>
        <w:t>PROF</w:t>
      </w:r>
      <w:r w:rsidR="005E2F6F">
        <w:rPr>
          <w:rFonts w:ascii="Verdana" w:hAnsi="Verdana"/>
          <w:sz w:val="18"/>
          <w:szCs w:val="18"/>
          <w:lang w:val="ro-RO"/>
        </w:rPr>
        <w:t xml:space="preserve"> </w:t>
      </w:r>
      <w:r w:rsidRPr="00A4046B">
        <w:rPr>
          <w:rFonts w:ascii="Verdana" w:hAnsi="Verdana"/>
          <w:sz w:val="18"/>
          <w:szCs w:val="18"/>
          <w:lang w:val="ro-RO"/>
        </w:rPr>
        <w:t>-</w:t>
      </w:r>
      <w:r w:rsidR="005E2F6F">
        <w:rPr>
          <w:rFonts w:ascii="Verdana" w:hAnsi="Verdana"/>
          <w:sz w:val="18"/>
          <w:szCs w:val="18"/>
          <w:lang w:val="ro-RO"/>
        </w:rPr>
        <w:t xml:space="preserve"> </w:t>
      </w:r>
      <w:r w:rsidRPr="00A4046B">
        <w:rPr>
          <w:rFonts w:ascii="Verdana" w:hAnsi="Verdana"/>
          <w:sz w:val="18"/>
          <w:szCs w:val="18"/>
          <w:lang w:val="ro-RO"/>
        </w:rPr>
        <w:t>POCU/904/6/25/Operațiune</w:t>
      </w:r>
      <w:r w:rsidR="005E2F6F">
        <w:rPr>
          <w:rFonts w:ascii="Verdana" w:hAnsi="Verdana"/>
          <w:sz w:val="18"/>
          <w:szCs w:val="18"/>
          <w:lang w:val="ro-RO"/>
        </w:rPr>
        <w:t xml:space="preserve"> </w:t>
      </w:r>
      <w:r w:rsidRPr="00A4046B">
        <w:rPr>
          <w:rFonts w:ascii="Verdana" w:hAnsi="Verdana"/>
          <w:sz w:val="18"/>
          <w:szCs w:val="18"/>
          <w:lang w:val="ro-RO"/>
        </w:rPr>
        <w:t>compozită</w:t>
      </w:r>
      <w:r w:rsidR="005E2F6F">
        <w:rPr>
          <w:rFonts w:ascii="Verdana" w:hAnsi="Verdana"/>
          <w:sz w:val="18"/>
          <w:szCs w:val="18"/>
          <w:lang w:val="ro-RO"/>
        </w:rPr>
        <w:t xml:space="preserve"> </w:t>
      </w:r>
      <w:r w:rsidRPr="00A4046B">
        <w:rPr>
          <w:rFonts w:ascii="Verdana" w:hAnsi="Verdana"/>
          <w:sz w:val="18"/>
          <w:szCs w:val="18"/>
          <w:lang w:val="ro-RO"/>
        </w:rPr>
        <w:t>OS</w:t>
      </w:r>
      <w:r w:rsidR="005E2F6F">
        <w:rPr>
          <w:rFonts w:ascii="Verdana" w:hAnsi="Verdana"/>
          <w:sz w:val="18"/>
          <w:szCs w:val="18"/>
          <w:lang w:val="ro-RO"/>
        </w:rPr>
        <w:t xml:space="preserve"> </w:t>
      </w:r>
      <w:r w:rsidRPr="00A4046B">
        <w:rPr>
          <w:rFonts w:ascii="Verdana" w:hAnsi="Verdana"/>
          <w:sz w:val="18"/>
          <w:szCs w:val="18"/>
          <w:lang w:val="ro-RO"/>
        </w:rPr>
        <w:t>6.5,</w:t>
      </w:r>
      <w:r w:rsidR="005E2F6F">
        <w:rPr>
          <w:rFonts w:ascii="Verdana" w:hAnsi="Verdana"/>
          <w:sz w:val="18"/>
          <w:szCs w:val="18"/>
          <w:lang w:val="ro-RO"/>
        </w:rPr>
        <w:t xml:space="preserve"> </w:t>
      </w:r>
      <w:r w:rsidRPr="00A4046B">
        <w:rPr>
          <w:rFonts w:ascii="Verdana" w:hAnsi="Verdana"/>
          <w:sz w:val="18"/>
          <w:szCs w:val="18"/>
          <w:lang w:val="ro-RO"/>
        </w:rPr>
        <w:t>6.6,</w:t>
      </w:r>
      <w:r w:rsidR="005E2F6F">
        <w:rPr>
          <w:rFonts w:ascii="Verdana" w:hAnsi="Verdana"/>
          <w:sz w:val="18"/>
          <w:szCs w:val="18"/>
          <w:lang w:val="ro-RO"/>
        </w:rPr>
        <w:t xml:space="preserve"> </w:t>
      </w:r>
      <w:r w:rsidRPr="00A4046B">
        <w:rPr>
          <w:rFonts w:ascii="Verdana" w:hAnsi="Verdana"/>
          <w:sz w:val="18"/>
          <w:szCs w:val="18"/>
          <w:lang w:val="ro-RO"/>
        </w:rPr>
        <w:t>cod</w:t>
      </w:r>
      <w:r w:rsidR="005E2F6F">
        <w:rPr>
          <w:rFonts w:ascii="Verdana" w:hAnsi="Verdana"/>
          <w:sz w:val="18"/>
          <w:szCs w:val="18"/>
          <w:lang w:val="ro-RO"/>
        </w:rPr>
        <w:t xml:space="preserve"> </w:t>
      </w:r>
      <w:r w:rsidRPr="00A4046B">
        <w:rPr>
          <w:rFonts w:ascii="Verdana" w:hAnsi="Verdana"/>
          <w:sz w:val="18"/>
          <w:szCs w:val="18"/>
          <w:lang w:val="ro-RO"/>
        </w:rPr>
        <w:t>SMIS</w:t>
      </w:r>
      <w:r w:rsidR="005E2F6F">
        <w:rPr>
          <w:rFonts w:ascii="Verdana" w:hAnsi="Verdana"/>
          <w:sz w:val="18"/>
          <w:szCs w:val="18"/>
          <w:lang w:val="ro-RO"/>
        </w:rPr>
        <w:t xml:space="preserve"> </w:t>
      </w:r>
      <w:r w:rsidRPr="00A4046B">
        <w:rPr>
          <w:rFonts w:ascii="Verdana" w:hAnsi="Verdana"/>
          <w:sz w:val="18"/>
          <w:szCs w:val="18"/>
          <w:lang w:val="ro-RO"/>
        </w:rPr>
        <w:t>146587,</w:t>
      </w:r>
      <w:r w:rsidR="005E2F6F">
        <w:rPr>
          <w:rFonts w:ascii="Verdana" w:hAnsi="Verdana"/>
          <w:sz w:val="18"/>
          <w:szCs w:val="18"/>
          <w:lang w:val="ro-RO"/>
        </w:rPr>
        <w:t xml:space="preserve"> </w:t>
      </w:r>
      <w:r w:rsidRPr="00A4046B">
        <w:rPr>
          <w:rFonts w:ascii="Verdana" w:hAnsi="Verdana"/>
          <w:sz w:val="18"/>
          <w:szCs w:val="18"/>
          <w:lang w:val="ro-RO"/>
        </w:rPr>
        <w:t>al</w:t>
      </w:r>
      <w:r w:rsidR="005E2F6F">
        <w:rPr>
          <w:rFonts w:ascii="Verdana" w:hAnsi="Verdana"/>
          <w:sz w:val="18"/>
          <w:szCs w:val="18"/>
          <w:lang w:val="ro-RO"/>
        </w:rPr>
        <w:t xml:space="preserve"> </w:t>
      </w:r>
      <w:r w:rsidRPr="00A4046B">
        <w:rPr>
          <w:rFonts w:ascii="Verdana" w:hAnsi="Verdana"/>
          <w:sz w:val="18"/>
          <w:szCs w:val="18"/>
          <w:lang w:val="ro-RO"/>
        </w:rPr>
        <w:t>cărui</w:t>
      </w:r>
      <w:r w:rsidR="005E2F6F">
        <w:rPr>
          <w:rFonts w:ascii="Verdana" w:hAnsi="Verdana"/>
          <w:sz w:val="18"/>
          <w:szCs w:val="18"/>
          <w:lang w:val="ro-RO"/>
        </w:rPr>
        <w:t xml:space="preserve"> </w:t>
      </w:r>
      <w:r w:rsidRPr="00A4046B">
        <w:rPr>
          <w:rFonts w:ascii="Verdana" w:hAnsi="Verdana"/>
          <w:sz w:val="18"/>
          <w:szCs w:val="18"/>
          <w:lang w:val="ro-RO"/>
        </w:rPr>
        <w:t>beneficiar</w:t>
      </w:r>
      <w:r w:rsidR="005E2F6F">
        <w:rPr>
          <w:rFonts w:ascii="Verdana" w:hAnsi="Verdana"/>
          <w:sz w:val="18"/>
          <w:szCs w:val="18"/>
          <w:lang w:val="ro-RO"/>
        </w:rPr>
        <w:t xml:space="preserve"> </w:t>
      </w:r>
      <w:r w:rsidRPr="00A4046B">
        <w:rPr>
          <w:rFonts w:ascii="Verdana" w:hAnsi="Verdana"/>
          <w:sz w:val="18"/>
          <w:szCs w:val="18"/>
          <w:lang w:val="ro-RO"/>
        </w:rPr>
        <w:t>este</w:t>
      </w:r>
      <w:r w:rsidR="005E2F6F">
        <w:rPr>
          <w:rFonts w:ascii="Verdana" w:hAnsi="Verdana"/>
          <w:sz w:val="18"/>
          <w:szCs w:val="18"/>
          <w:lang w:val="ro-RO"/>
        </w:rPr>
        <w:t xml:space="preserve"> </w:t>
      </w:r>
      <w:r w:rsidRPr="00A4046B">
        <w:rPr>
          <w:rFonts w:ascii="Verdana" w:hAnsi="Verdana"/>
          <w:sz w:val="18"/>
          <w:szCs w:val="18"/>
          <w:lang w:val="ro-RO"/>
        </w:rPr>
        <w:t>Ministerul</w:t>
      </w:r>
      <w:r w:rsidR="005E2F6F">
        <w:rPr>
          <w:rFonts w:ascii="Verdana" w:hAnsi="Verdana"/>
          <w:sz w:val="18"/>
          <w:szCs w:val="18"/>
          <w:lang w:val="ro-RO"/>
        </w:rPr>
        <w:t xml:space="preserve"> </w:t>
      </w:r>
      <w:r w:rsidRPr="00A4046B">
        <w:rPr>
          <w:rFonts w:ascii="Verdana" w:hAnsi="Verdana"/>
          <w:sz w:val="18"/>
          <w:szCs w:val="18"/>
          <w:lang w:val="ro-RO"/>
        </w:rPr>
        <w:t>Educației</w:t>
      </w:r>
      <w:r w:rsidR="005E2F6F">
        <w:rPr>
          <w:rFonts w:ascii="Verdana" w:hAnsi="Verdana"/>
          <w:sz w:val="18"/>
          <w:szCs w:val="18"/>
          <w:lang w:val="ro-RO"/>
        </w:rPr>
        <w:t xml:space="preserve"> </w:t>
      </w:r>
      <w:r w:rsidRPr="00A4046B">
        <w:rPr>
          <w:rFonts w:ascii="Verdana" w:hAnsi="Verdana"/>
          <w:sz w:val="18"/>
          <w:szCs w:val="18"/>
          <w:lang w:val="ro-RO"/>
        </w:rPr>
        <w:t>.</w:t>
      </w:r>
    </w:p>
    <w:p w14:paraId="7CE388EA" w14:textId="0BE9FBF0" w:rsidR="00421609" w:rsidRPr="000B7404" w:rsidRDefault="00421609" w:rsidP="00421609">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1104</w:t>
      </w:r>
      <w:r w:rsidR="005E2F6F">
        <w:rPr>
          <w:rFonts w:cs="Arial"/>
          <w:b/>
          <w:bCs/>
          <w:smallCaps/>
          <w:color w:val="0000FF"/>
          <w:szCs w:val="18"/>
          <w:u w:val="single"/>
        </w:rPr>
        <w:t xml:space="preserve"> </w:t>
      </w:r>
      <w:r>
        <w:rPr>
          <w:rFonts w:cs="Arial"/>
          <w:b/>
          <w:bCs/>
          <w:smallCaps/>
          <w:color w:val="0000FF"/>
          <w:szCs w:val="18"/>
          <w:u w:val="single"/>
        </w:rPr>
        <w:t>/16</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45F1AB4A" w14:textId="6175FCB4" w:rsidR="00A4046B" w:rsidRDefault="00421609" w:rsidP="0042160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304</w:t>
      </w:r>
      <w:r w:rsidR="005E2F6F">
        <w:rPr>
          <w:rFonts w:ascii="Verdana" w:hAnsi="Verdana"/>
          <w:b/>
          <w:sz w:val="18"/>
          <w:szCs w:val="18"/>
          <w:lang w:val="ro-RO"/>
        </w:rPr>
        <w:t xml:space="preserve"> </w:t>
      </w:r>
      <w:r w:rsidRPr="00773505">
        <w:rPr>
          <w:lang w:val="ro-RO"/>
        </w:rPr>
        <w:t>–</w:t>
      </w:r>
      <w:r w:rsidR="005E2F6F">
        <w:rPr>
          <w:lang w:val="ro-RO"/>
        </w:rPr>
        <w:t xml:space="preserve"> </w:t>
      </w:r>
      <w:r w:rsidRPr="00421609">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421609">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421609">
        <w:rPr>
          <w:rFonts w:ascii="Verdana" w:hAnsi="Verdana"/>
          <w:sz w:val="18"/>
          <w:szCs w:val="18"/>
          <w:lang w:val="ro-RO"/>
        </w:rPr>
        <w:t>Lege</w:t>
      </w:r>
      <w:r w:rsidR="005E2F6F">
        <w:rPr>
          <w:rFonts w:ascii="Verdana" w:hAnsi="Verdana"/>
          <w:sz w:val="18"/>
          <w:szCs w:val="18"/>
          <w:lang w:val="ro-RO"/>
        </w:rPr>
        <w:t xml:space="preserve"> </w:t>
      </w:r>
      <w:r w:rsidRPr="00421609">
        <w:rPr>
          <w:rFonts w:ascii="Verdana" w:hAnsi="Verdana"/>
          <w:sz w:val="18"/>
          <w:szCs w:val="18"/>
          <w:lang w:val="ro-RO"/>
        </w:rPr>
        <w:t>privind</w:t>
      </w:r>
      <w:r w:rsidR="005E2F6F">
        <w:rPr>
          <w:rFonts w:ascii="Verdana" w:hAnsi="Verdana"/>
          <w:sz w:val="18"/>
          <w:szCs w:val="18"/>
          <w:lang w:val="ro-RO"/>
        </w:rPr>
        <w:t xml:space="preserve"> </w:t>
      </w:r>
      <w:r w:rsidRPr="00421609">
        <w:rPr>
          <w:rFonts w:ascii="Verdana" w:hAnsi="Verdana"/>
          <w:sz w:val="18"/>
          <w:szCs w:val="18"/>
          <w:lang w:val="ro-RO"/>
        </w:rPr>
        <w:t>organizarea</w:t>
      </w:r>
      <w:r w:rsidR="005E2F6F">
        <w:rPr>
          <w:rFonts w:ascii="Verdana" w:hAnsi="Verdana"/>
          <w:sz w:val="18"/>
          <w:szCs w:val="18"/>
          <w:lang w:val="ro-RO"/>
        </w:rPr>
        <w:t xml:space="preserve"> </w:t>
      </w:r>
      <w:r w:rsidRPr="00421609">
        <w:rPr>
          <w:rFonts w:ascii="Verdana" w:hAnsi="Verdana"/>
          <w:sz w:val="18"/>
          <w:szCs w:val="18"/>
          <w:lang w:val="ro-RO"/>
        </w:rPr>
        <w:t>judiciară.</w:t>
      </w:r>
    </w:p>
    <w:p w14:paraId="0AB26D8D" w14:textId="7A650181" w:rsidR="00421609" w:rsidRPr="000B7404" w:rsidRDefault="00421609" w:rsidP="00421609">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1105</w:t>
      </w:r>
      <w:r w:rsidR="005E2F6F">
        <w:rPr>
          <w:rFonts w:cs="Arial"/>
          <w:b/>
          <w:bCs/>
          <w:smallCaps/>
          <w:color w:val="0000FF"/>
          <w:szCs w:val="18"/>
          <w:u w:val="single"/>
        </w:rPr>
        <w:t xml:space="preserve"> </w:t>
      </w:r>
      <w:r>
        <w:rPr>
          <w:rFonts w:cs="Arial"/>
          <w:b/>
          <w:bCs/>
          <w:smallCaps/>
          <w:color w:val="0000FF"/>
          <w:szCs w:val="18"/>
          <w:u w:val="single"/>
        </w:rPr>
        <w:t>/16</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14DDAB79" w14:textId="0FA8E455" w:rsidR="00421609" w:rsidRDefault="00421609" w:rsidP="0042160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305</w:t>
      </w:r>
      <w:r w:rsidR="005E2F6F">
        <w:rPr>
          <w:rFonts w:ascii="Verdana" w:hAnsi="Verdana"/>
          <w:b/>
          <w:sz w:val="18"/>
          <w:szCs w:val="18"/>
          <w:lang w:val="ro-RO"/>
        </w:rPr>
        <w:t xml:space="preserve"> </w:t>
      </w:r>
      <w:r w:rsidRPr="00773505">
        <w:rPr>
          <w:lang w:val="ro-RO"/>
        </w:rPr>
        <w:t>–</w:t>
      </w:r>
      <w:r w:rsidR="005E2F6F">
        <w:rPr>
          <w:lang w:val="ro-RO"/>
        </w:rPr>
        <w:t xml:space="preserve"> </w:t>
      </w:r>
      <w:r w:rsidRPr="00421609">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421609">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421609">
        <w:rPr>
          <w:rFonts w:ascii="Verdana" w:hAnsi="Verdana"/>
          <w:sz w:val="18"/>
          <w:szCs w:val="18"/>
          <w:lang w:val="ro-RO"/>
        </w:rPr>
        <w:t>Lege</w:t>
      </w:r>
      <w:r w:rsidR="005E2F6F">
        <w:rPr>
          <w:rFonts w:ascii="Verdana" w:hAnsi="Verdana"/>
          <w:sz w:val="18"/>
          <w:szCs w:val="18"/>
          <w:lang w:val="ro-RO"/>
        </w:rPr>
        <w:t xml:space="preserve"> </w:t>
      </w:r>
      <w:r w:rsidRPr="00421609">
        <w:rPr>
          <w:rFonts w:ascii="Verdana" w:hAnsi="Verdana"/>
          <w:sz w:val="18"/>
          <w:szCs w:val="18"/>
          <w:lang w:val="ro-RO"/>
        </w:rPr>
        <w:t>privind</w:t>
      </w:r>
      <w:r w:rsidR="005E2F6F">
        <w:rPr>
          <w:rFonts w:ascii="Verdana" w:hAnsi="Verdana"/>
          <w:sz w:val="18"/>
          <w:szCs w:val="18"/>
          <w:lang w:val="ro-RO"/>
        </w:rPr>
        <w:t xml:space="preserve"> </w:t>
      </w:r>
      <w:r w:rsidRPr="00421609">
        <w:rPr>
          <w:rFonts w:ascii="Verdana" w:hAnsi="Verdana"/>
          <w:sz w:val="18"/>
          <w:szCs w:val="18"/>
          <w:lang w:val="ro-RO"/>
        </w:rPr>
        <w:t>Consiliul</w:t>
      </w:r>
      <w:r w:rsidR="005E2F6F">
        <w:rPr>
          <w:rFonts w:ascii="Verdana" w:hAnsi="Verdana"/>
          <w:sz w:val="18"/>
          <w:szCs w:val="18"/>
          <w:lang w:val="ro-RO"/>
        </w:rPr>
        <w:t xml:space="preserve"> </w:t>
      </w:r>
      <w:r w:rsidRPr="00421609">
        <w:rPr>
          <w:rFonts w:ascii="Verdana" w:hAnsi="Verdana"/>
          <w:sz w:val="18"/>
          <w:szCs w:val="18"/>
          <w:lang w:val="ro-RO"/>
        </w:rPr>
        <w:t>Superior</w:t>
      </w:r>
      <w:r w:rsidR="005E2F6F">
        <w:rPr>
          <w:rFonts w:ascii="Verdana" w:hAnsi="Verdana"/>
          <w:sz w:val="18"/>
          <w:szCs w:val="18"/>
          <w:lang w:val="ro-RO"/>
        </w:rPr>
        <w:t xml:space="preserve"> </w:t>
      </w:r>
      <w:r w:rsidRPr="00421609">
        <w:rPr>
          <w:rFonts w:ascii="Verdana" w:hAnsi="Verdana"/>
          <w:sz w:val="18"/>
          <w:szCs w:val="18"/>
          <w:lang w:val="ro-RO"/>
        </w:rPr>
        <w:t>al</w:t>
      </w:r>
      <w:r w:rsidR="005E2F6F">
        <w:rPr>
          <w:rFonts w:ascii="Verdana" w:hAnsi="Verdana"/>
          <w:sz w:val="18"/>
          <w:szCs w:val="18"/>
          <w:lang w:val="ro-RO"/>
        </w:rPr>
        <w:t xml:space="preserve"> </w:t>
      </w:r>
      <w:r w:rsidRPr="00421609">
        <w:rPr>
          <w:rFonts w:ascii="Verdana" w:hAnsi="Verdana"/>
          <w:sz w:val="18"/>
          <w:szCs w:val="18"/>
          <w:lang w:val="ro-RO"/>
        </w:rPr>
        <w:t>Magistraturii.</w:t>
      </w:r>
    </w:p>
    <w:p w14:paraId="51E9FC70" w14:textId="77777777" w:rsidR="00355518" w:rsidRDefault="00355518" w:rsidP="00355518">
      <w:pPr>
        <w:pStyle w:val="ListParagraph"/>
        <w:ind w:left="0" w:right="198"/>
        <w:jc w:val="both"/>
        <w:rPr>
          <w:rFonts w:ascii="Verdana" w:hAnsi="Verdana"/>
          <w:sz w:val="18"/>
          <w:szCs w:val="18"/>
          <w:lang w:val="ro-RO"/>
        </w:rPr>
      </w:pPr>
    </w:p>
    <w:p w14:paraId="66BD5DA7" w14:textId="574C22F4" w:rsidR="00421609" w:rsidRPr="000B7404" w:rsidRDefault="00421609" w:rsidP="00421609">
      <w:pPr>
        <w:ind w:right="198"/>
        <w:jc w:val="both"/>
        <w:rPr>
          <w:rFonts w:cs="Arial"/>
          <w:b/>
          <w:bCs/>
          <w:smallCaps/>
          <w:color w:val="0000FF"/>
          <w:szCs w:val="18"/>
          <w:u w:val="single"/>
        </w:rPr>
      </w:pPr>
      <w:r w:rsidRPr="000B7404">
        <w:rPr>
          <w:rFonts w:cs="Arial"/>
          <w:b/>
          <w:bCs/>
          <w:smallCaps/>
          <w:color w:val="0000FF"/>
          <w:szCs w:val="18"/>
          <w:u w:val="single"/>
        </w:rPr>
        <w:lastRenderedPageBreak/>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1106</w:t>
      </w:r>
      <w:r w:rsidR="005E2F6F">
        <w:rPr>
          <w:rFonts w:cs="Arial"/>
          <w:b/>
          <w:bCs/>
          <w:smallCaps/>
          <w:color w:val="0000FF"/>
          <w:szCs w:val="18"/>
          <w:u w:val="single"/>
        </w:rPr>
        <w:t xml:space="preserve"> </w:t>
      </w:r>
      <w:r>
        <w:rPr>
          <w:rFonts w:cs="Arial"/>
          <w:b/>
          <w:bCs/>
          <w:smallCaps/>
          <w:color w:val="0000FF"/>
          <w:szCs w:val="18"/>
          <w:u w:val="single"/>
        </w:rPr>
        <w:t>/16</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61F6F9FD" w14:textId="30522AC3" w:rsidR="00421609" w:rsidRDefault="00421609" w:rsidP="0042160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154</w:t>
      </w:r>
      <w:r w:rsidR="005E2F6F">
        <w:rPr>
          <w:rFonts w:ascii="Verdana" w:hAnsi="Verdana"/>
          <w:b/>
          <w:sz w:val="18"/>
          <w:szCs w:val="18"/>
          <w:lang w:val="ro-RO"/>
        </w:rPr>
        <w:t xml:space="preserve"> </w:t>
      </w:r>
      <w:r w:rsidRPr="00773505">
        <w:rPr>
          <w:lang w:val="ro-RO"/>
        </w:rPr>
        <w:t>–</w:t>
      </w:r>
      <w:r w:rsidR="005E2F6F">
        <w:rPr>
          <w:lang w:val="ro-RO"/>
        </w:rPr>
        <w:t xml:space="preserve"> </w:t>
      </w:r>
      <w:r w:rsidRPr="00421609">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421609">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421609">
        <w:rPr>
          <w:rFonts w:ascii="Verdana" w:hAnsi="Verdana"/>
          <w:sz w:val="18"/>
          <w:szCs w:val="18"/>
          <w:lang w:val="ro-RO"/>
        </w:rPr>
        <w:t>Ordonanță</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urgență</w:t>
      </w:r>
      <w:r w:rsidR="005E2F6F">
        <w:rPr>
          <w:rFonts w:ascii="Verdana" w:hAnsi="Verdana"/>
          <w:sz w:val="18"/>
          <w:szCs w:val="18"/>
          <w:lang w:val="ro-RO"/>
        </w:rPr>
        <w:t xml:space="preserve"> </w:t>
      </w:r>
      <w:r w:rsidRPr="00421609">
        <w:rPr>
          <w:rFonts w:ascii="Verdana" w:hAnsi="Verdana"/>
          <w:sz w:val="18"/>
          <w:szCs w:val="18"/>
          <w:lang w:val="ro-RO"/>
        </w:rPr>
        <w:t>privind</w:t>
      </w:r>
      <w:r w:rsidR="005E2F6F">
        <w:rPr>
          <w:rFonts w:ascii="Verdana" w:hAnsi="Verdana"/>
          <w:sz w:val="18"/>
          <w:szCs w:val="18"/>
          <w:lang w:val="ro-RO"/>
        </w:rPr>
        <w:t xml:space="preserve"> </w:t>
      </w:r>
      <w:r w:rsidRPr="00421609">
        <w:rPr>
          <w:rFonts w:ascii="Verdana" w:hAnsi="Verdana"/>
          <w:sz w:val="18"/>
          <w:szCs w:val="18"/>
          <w:lang w:val="ro-RO"/>
        </w:rPr>
        <w:t>instituirea</w:t>
      </w:r>
      <w:r w:rsidR="005E2F6F">
        <w:rPr>
          <w:rFonts w:ascii="Verdana" w:hAnsi="Verdana"/>
          <w:sz w:val="18"/>
          <w:szCs w:val="18"/>
          <w:lang w:val="ro-RO"/>
        </w:rPr>
        <w:t xml:space="preserve"> </w:t>
      </w:r>
      <w:r w:rsidRPr="00421609">
        <w:rPr>
          <w:rFonts w:ascii="Verdana" w:hAnsi="Verdana"/>
          <w:sz w:val="18"/>
          <w:szCs w:val="18"/>
          <w:lang w:val="ro-RO"/>
        </w:rPr>
        <w:t>unei</w:t>
      </w:r>
      <w:r w:rsidR="005E2F6F">
        <w:rPr>
          <w:rFonts w:ascii="Verdana" w:hAnsi="Verdana"/>
          <w:sz w:val="18"/>
          <w:szCs w:val="18"/>
          <w:lang w:val="ro-RO"/>
        </w:rPr>
        <w:t xml:space="preserve"> </w:t>
      </w:r>
      <w:r w:rsidRPr="00421609">
        <w:rPr>
          <w:rFonts w:ascii="Verdana" w:hAnsi="Verdana"/>
          <w:sz w:val="18"/>
          <w:szCs w:val="18"/>
          <w:lang w:val="ro-RO"/>
        </w:rPr>
        <w:t>scheme</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ajutor</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stat</w:t>
      </w:r>
      <w:r w:rsidR="005E2F6F">
        <w:rPr>
          <w:rFonts w:ascii="Verdana" w:hAnsi="Verdana"/>
          <w:sz w:val="18"/>
          <w:szCs w:val="18"/>
          <w:lang w:val="ro-RO"/>
        </w:rPr>
        <w:t xml:space="preserve"> </w:t>
      </w:r>
      <w:r w:rsidRPr="00421609">
        <w:rPr>
          <w:rFonts w:ascii="Verdana" w:hAnsi="Verdana"/>
          <w:sz w:val="18"/>
          <w:szCs w:val="18"/>
          <w:lang w:val="ro-RO"/>
        </w:rPr>
        <w:t>pentru</w:t>
      </w:r>
      <w:r w:rsidR="005E2F6F">
        <w:rPr>
          <w:rFonts w:ascii="Verdana" w:hAnsi="Verdana"/>
          <w:sz w:val="18"/>
          <w:szCs w:val="18"/>
          <w:lang w:val="ro-RO"/>
        </w:rPr>
        <w:t xml:space="preserve"> </w:t>
      </w:r>
      <w:r w:rsidRPr="00421609">
        <w:rPr>
          <w:rFonts w:ascii="Verdana" w:hAnsi="Verdana"/>
          <w:sz w:val="18"/>
          <w:szCs w:val="18"/>
          <w:lang w:val="ro-RO"/>
        </w:rPr>
        <w:t>sprijinirea</w:t>
      </w:r>
      <w:r w:rsidR="005E2F6F">
        <w:rPr>
          <w:rFonts w:ascii="Verdana" w:hAnsi="Verdana"/>
          <w:sz w:val="18"/>
          <w:szCs w:val="18"/>
          <w:lang w:val="ro-RO"/>
        </w:rPr>
        <w:t xml:space="preserve"> </w:t>
      </w:r>
      <w:r w:rsidRPr="00421609">
        <w:rPr>
          <w:rFonts w:ascii="Verdana" w:hAnsi="Verdana"/>
          <w:sz w:val="18"/>
          <w:szCs w:val="18"/>
          <w:lang w:val="ro-RO"/>
        </w:rPr>
        <w:t>operatorilor</w:t>
      </w:r>
      <w:r w:rsidR="005E2F6F">
        <w:rPr>
          <w:rFonts w:ascii="Verdana" w:hAnsi="Verdana"/>
          <w:sz w:val="18"/>
          <w:szCs w:val="18"/>
          <w:lang w:val="ro-RO"/>
        </w:rPr>
        <w:t xml:space="preserve"> </w:t>
      </w:r>
      <w:r w:rsidRPr="00421609">
        <w:rPr>
          <w:rFonts w:ascii="Verdana" w:hAnsi="Verdana"/>
          <w:sz w:val="18"/>
          <w:szCs w:val="18"/>
          <w:lang w:val="ro-RO"/>
        </w:rPr>
        <w:t>din</w:t>
      </w:r>
      <w:r w:rsidR="005E2F6F">
        <w:rPr>
          <w:rFonts w:ascii="Verdana" w:hAnsi="Verdana"/>
          <w:sz w:val="18"/>
          <w:szCs w:val="18"/>
          <w:lang w:val="ro-RO"/>
        </w:rPr>
        <w:t xml:space="preserve"> </w:t>
      </w:r>
      <w:r w:rsidRPr="00421609">
        <w:rPr>
          <w:rFonts w:ascii="Verdana" w:hAnsi="Verdana"/>
          <w:sz w:val="18"/>
          <w:szCs w:val="18"/>
          <w:lang w:val="ro-RO"/>
        </w:rPr>
        <w:t>industria</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fabricare</w:t>
      </w:r>
      <w:r w:rsidR="005E2F6F">
        <w:rPr>
          <w:rFonts w:ascii="Verdana" w:hAnsi="Verdana"/>
          <w:sz w:val="18"/>
          <w:szCs w:val="18"/>
          <w:lang w:val="ro-RO"/>
        </w:rPr>
        <w:t xml:space="preserve"> </w:t>
      </w:r>
      <w:r w:rsidRPr="00421609">
        <w:rPr>
          <w:rFonts w:ascii="Verdana" w:hAnsi="Verdana"/>
          <w:sz w:val="18"/>
          <w:szCs w:val="18"/>
          <w:lang w:val="ro-RO"/>
        </w:rPr>
        <w:t>a</w:t>
      </w:r>
      <w:r w:rsidR="005E2F6F">
        <w:rPr>
          <w:rFonts w:ascii="Verdana" w:hAnsi="Verdana"/>
          <w:sz w:val="18"/>
          <w:szCs w:val="18"/>
          <w:lang w:val="ro-RO"/>
        </w:rPr>
        <w:t xml:space="preserve"> </w:t>
      </w:r>
      <w:r w:rsidRPr="00421609">
        <w:rPr>
          <w:rFonts w:ascii="Verdana" w:hAnsi="Verdana"/>
          <w:sz w:val="18"/>
          <w:szCs w:val="18"/>
          <w:lang w:val="ro-RO"/>
        </w:rPr>
        <w:t>produselor</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morărit,</w:t>
      </w:r>
      <w:r w:rsidR="005E2F6F">
        <w:rPr>
          <w:rFonts w:ascii="Verdana" w:hAnsi="Verdana"/>
          <w:sz w:val="18"/>
          <w:szCs w:val="18"/>
          <w:lang w:val="ro-RO"/>
        </w:rPr>
        <w:t xml:space="preserve"> </w:t>
      </w:r>
      <w:r w:rsidRPr="00421609">
        <w:rPr>
          <w:rFonts w:ascii="Verdana" w:hAnsi="Verdana"/>
          <w:sz w:val="18"/>
          <w:szCs w:val="18"/>
          <w:lang w:val="ro-RO"/>
        </w:rPr>
        <w:t>a</w:t>
      </w:r>
      <w:r w:rsidR="005E2F6F">
        <w:rPr>
          <w:rFonts w:ascii="Verdana" w:hAnsi="Verdana"/>
          <w:sz w:val="18"/>
          <w:szCs w:val="18"/>
          <w:lang w:val="ro-RO"/>
        </w:rPr>
        <w:t xml:space="preserve"> </w:t>
      </w:r>
      <w:r w:rsidRPr="00421609">
        <w:rPr>
          <w:rFonts w:ascii="Verdana" w:hAnsi="Verdana"/>
          <w:sz w:val="18"/>
          <w:szCs w:val="18"/>
          <w:lang w:val="ro-RO"/>
        </w:rPr>
        <w:t>uleiurilor</w:t>
      </w:r>
      <w:r w:rsidR="005E2F6F">
        <w:rPr>
          <w:rFonts w:ascii="Verdana" w:hAnsi="Verdana"/>
          <w:sz w:val="18"/>
          <w:szCs w:val="18"/>
          <w:lang w:val="ro-RO"/>
        </w:rPr>
        <w:t xml:space="preserve"> </w:t>
      </w:r>
      <w:r w:rsidRPr="00421609">
        <w:rPr>
          <w:rFonts w:ascii="Verdana" w:hAnsi="Verdana"/>
          <w:sz w:val="18"/>
          <w:szCs w:val="18"/>
          <w:lang w:val="ro-RO"/>
        </w:rPr>
        <w:t>și</w:t>
      </w:r>
      <w:r w:rsidR="005E2F6F">
        <w:rPr>
          <w:rFonts w:ascii="Verdana" w:hAnsi="Verdana"/>
          <w:sz w:val="18"/>
          <w:szCs w:val="18"/>
          <w:lang w:val="ro-RO"/>
        </w:rPr>
        <w:t xml:space="preserve"> </w:t>
      </w:r>
      <w:r w:rsidRPr="00421609">
        <w:rPr>
          <w:rFonts w:ascii="Verdana" w:hAnsi="Verdana"/>
          <w:sz w:val="18"/>
          <w:szCs w:val="18"/>
          <w:lang w:val="ro-RO"/>
        </w:rPr>
        <w:t>grăsimilor,</w:t>
      </w:r>
      <w:r w:rsidR="005E2F6F">
        <w:rPr>
          <w:rFonts w:ascii="Verdana" w:hAnsi="Verdana"/>
          <w:sz w:val="18"/>
          <w:szCs w:val="18"/>
          <w:lang w:val="ro-RO"/>
        </w:rPr>
        <w:t xml:space="preserve"> </w:t>
      </w:r>
      <w:r w:rsidRPr="00421609">
        <w:rPr>
          <w:rFonts w:ascii="Verdana" w:hAnsi="Verdana"/>
          <w:sz w:val="18"/>
          <w:szCs w:val="18"/>
          <w:lang w:val="ro-RO"/>
        </w:rPr>
        <w:t>a</w:t>
      </w:r>
      <w:r w:rsidR="005E2F6F">
        <w:rPr>
          <w:rFonts w:ascii="Verdana" w:hAnsi="Verdana"/>
          <w:sz w:val="18"/>
          <w:szCs w:val="18"/>
          <w:lang w:val="ro-RO"/>
        </w:rPr>
        <w:t xml:space="preserve"> </w:t>
      </w:r>
      <w:r w:rsidRPr="00421609">
        <w:rPr>
          <w:rFonts w:ascii="Verdana" w:hAnsi="Verdana"/>
          <w:sz w:val="18"/>
          <w:szCs w:val="18"/>
          <w:lang w:val="ro-RO"/>
        </w:rPr>
        <w:t>produselor</w:t>
      </w:r>
      <w:r w:rsidR="005E2F6F">
        <w:rPr>
          <w:rFonts w:ascii="Verdana" w:hAnsi="Verdana"/>
          <w:sz w:val="18"/>
          <w:szCs w:val="18"/>
          <w:lang w:val="ro-RO"/>
        </w:rPr>
        <w:t xml:space="preserve"> </w:t>
      </w:r>
      <w:r w:rsidRPr="00421609">
        <w:rPr>
          <w:rFonts w:ascii="Verdana" w:hAnsi="Verdana"/>
          <w:sz w:val="18"/>
          <w:szCs w:val="18"/>
          <w:lang w:val="ro-RO"/>
        </w:rPr>
        <w:t>lactate</w:t>
      </w:r>
      <w:r w:rsidR="005E2F6F">
        <w:rPr>
          <w:rFonts w:ascii="Verdana" w:hAnsi="Verdana"/>
          <w:sz w:val="18"/>
          <w:szCs w:val="18"/>
          <w:lang w:val="ro-RO"/>
        </w:rPr>
        <w:t xml:space="preserve"> </w:t>
      </w:r>
      <w:r w:rsidRPr="00421609">
        <w:rPr>
          <w:rFonts w:ascii="Verdana" w:hAnsi="Verdana"/>
          <w:sz w:val="18"/>
          <w:szCs w:val="18"/>
          <w:lang w:val="ro-RO"/>
        </w:rPr>
        <w:t>și</w:t>
      </w:r>
      <w:r w:rsidR="005E2F6F">
        <w:rPr>
          <w:rFonts w:ascii="Verdana" w:hAnsi="Verdana"/>
          <w:sz w:val="18"/>
          <w:szCs w:val="18"/>
          <w:lang w:val="ro-RO"/>
        </w:rPr>
        <w:t xml:space="preserve"> </w:t>
      </w:r>
      <w:r w:rsidRPr="00421609">
        <w:rPr>
          <w:rFonts w:ascii="Verdana" w:hAnsi="Verdana"/>
          <w:sz w:val="18"/>
          <w:szCs w:val="18"/>
          <w:lang w:val="ro-RO"/>
        </w:rPr>
        <w:t>a</w:t>
      </w:r>
      <w:r w:rsidR="005E2F6F">
        <w:rPr>
          <w:rFonts w:ascii="Verdana" w:hAnsi="Verdana"/>
          <w:sz w:val="18"/>
          <w:szCs w:val="18"/>
          <w:lang w:val="ro-RO"/>
        </w:rPr>
        <w:t xml:space="preserve"> </w:t>
      </w:r>
      <w:r w:rsidRPr="00421609">
        <w:rPr>
          <w:rFonts w:ascii="Verdana" w:hAnsi="Verdana"/>
          <w:sz w:val="18"/>
          <w:szCs w:val="18"/>
          <w:lang w:val="ro-RO"/>
        </w:rPr>
        <w:t>preparatelor</w:t>
      </w:r>
      <w:r w:rsidR="005E2F6F">
        <w:rPr>
          <w:rFonts w:ascii="Verdana" w:hAnsi="Verdana"/>
          <w:sz w:val="18"/>
          <w:szCs w:val="18"/>
          <w:lang w:val="ro-RO"/>
        </w:rPr>
        <w:t xml:space="preserve"> </w:t>
      </w:r>
      <w:r w:rsidRPr="00421609">
        <w:rPr>
          <w:rFonts w:ascii="Verdana" w:hAnsi="Verdana"/>
          <w:sz w:val="18"/>
          <w:szCs w:val="18"/>
          <w:lang w:val="ro-RO"/>
        </w:rPr>
        <w:t>pentru</w:t>
      </w:r>
      <w:r w:rsidR="005E2F6F">
        <w:rPr>
          <w:rFonts w:ascii="Verdana" w:hAnsi="Verdana"/>
          <w:sz w:val="18"/>
          <w:szCs w:val="18"/>
          <w:lang w:val="ro-RO"/>
        </w:rPr>
        <w:t xml:space="preserve"> </w:t>
      </w:r>
      <w:r w:rsidRPr="00421609">
        <w:rPr>
          <w:rFonts w:ascii="Verdana" w:hAnsi="Verdana"/>
          <w:sz w:val="18"/>
          <w:szCs w:val="18"/>
          <w:lang w:val="ro-RO"/>
        </w:rPr>
        <w:t>hrana</w:t>
      </w:r>
      <w:r w:rsidR="005E2F6F">
        <w:rPr>
          <w:rFonts w:ascii="Verdana" w:hAnsi="Verdana"/>
          <w:sz w:val="18"/>
          <w:szCs w:val="18"/>
          <w:lang w:val="ro-RO"/>
        </w:rPr>
        <w:t xml:space="preserve"> </w:t>
      </w:r>
      <w:r w:rsidRPr="00421609">
        <w:rPr>
          <w:rFonts w:ascii="Verdana" w:hAnsi="Verdana"/>
          <w:sz w:val="18"/>
          <w:szCs w:val="18"/>
          <w:lang w:val="ro-RO"/>
        </w:rPr>
        <w:t>animalelor</w:t>
      </w:r>
      <w:r w:rsidR="005E2F6F">
        <w:rPr>
          <w:rFonts w:ascii="Verdana" w:hAnsi="Verdana"/>
          <w:sz w:val="18"/>
          <w:szCs w:val="18"/>
          <w:lang w:val="ro-RO"/>
        </w:rPr>
        <w:t xml:space="preserve"> </w:t>
      </w:r>
      <w:r w:rsidRPr="00421609">
        <w:rPr>
          <w:rFonts w:ascii="Verdana" w:hAnsi="Verdana"/>
          <w:sz w:val="18"/>
          <w:szCs w:val="18"/>
          <w:lang w:val="ro-RO"/>
        </w:rPr>
        <w:t>de</w:t>
      </w:r>
      <w:r w:rsidR="005E2F6F">
        <w:rPr>
          <w:rFonts w:ascii="Verdana" w:hAnsi="Verdana"/>
          <w:sz w:val="18"/>
          <w:szCs w:val="18"/>
          <w:lang w:val="ro-RO"/>
        </w:rPr>
        <w:t xml:space="preserve"> </w:t>
      </w:r>
      <w:r w:rsidRPr="00421609">
        <w:rPr>
          <w:rFonts w:ascii="Verdana" w:hAnsi="Verdana"/>
          <w:sz w:val="18"/>
          <w:szCs w:val="18"/>
          <w:lang w:val="ro-RO"/>
        </w:rPr>
        <w:t>fermă.</w:t>
      </w:r>
    </w:p>
    <w:p w14:paraId="61941A93" w14:textId="79D7ABB7" w:rsidR="00421609" w:rsidRDefault="008E0501" w:rsidP="00421609">
      <w:pPr>
        <w:pStyle w:val="ListParagraph"/>
        <w:numPr>
          <w:ilvl w:val="0"/>
          <w:numId w:val="2"/>
        </w:numPr>
        <w:ind w:left="0" w:right="198"/>
        <w:jc w:val="both"/>
        <w:rPr>
          <w:rFonts w:ascii="Verdana" w:hAnsi="Verdana"/>
          <w:sz w:val="18"/>
          <w:szCs w:val="18"/>
          <w:lang w:val="ro-RO"/>
        </w:rPr>
      </w:pPr>
      <w:r w:rsidRPr="008E0501">
        <w:rPr>
          <w:rFonts w:ascii="Verdana" w:hAnsi="Verdana"/>
          <w:b/>
          <w:sz w:val="18"/>
          <w:szCs w:val="18"/>
          <w:lang w:val="ro-RO"/>
        </w:rPr>
        <w:t>1383</w:t>
      </w:r>
      <w:r w:rsidR="005E2F6F">
        <w:rPr>
          <w:rFonts w:ascii="Verdana" w:hAnsi="Verdana"/>
          <w:b/>
          <w:sz w:val="18"/>
          <w:szCs w:val="18"/>
          <w:lang w:val="ro-RO"/>
        </w:rPr>
        <w:t xml:space="preserve"> </w:t>
      </w:r>
      <w:r w:rsidR="00421609" w:rsidRPr="00773505">
        <w:rPr>
          <w:lang w:val="ro-RO"/>
        </w:rPr>
        <w:t>–</w:t>
      </w:r>
      <w:r w:rsidR="005E2F6F">
        <w:rPr>
          <w:lang w:val="ro-RO"/>
        </w:rPr>
        <w:t xml:space="preserve"> </w:t>
      </w:r>
      <w:r w:rsidR="00421609" w:rsidRPr="00421609">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00421609" w:rsidRPr="00421609">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sidR="00421609">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Hotărâre</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Hotărârii</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1.007/2022</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stabilirea</w:t>
      </w:r>
      <w:r w:rsidR="005E2F6F">
        <w:rPr>
          <w:rFonts w:ascii="Verdana" w:hAnsi="Verdana"/>
          <w:sz w:val="18"/>
          <w:szCs w:val="18"/>
          <w:lang w:val="ro-RO"/>
        </w:rPr>
        <w:t xml:space="preserve"> </w:t>
      </w:r>
      <w:r w:rsidRPr="008E0501">
        <w:rPr>
          <w:rFonts w:ascii="Verdana" w:hAnsi="Verdana"/>
          <w:sz w:val="18"/>
          <w:szCs w:val="18"/>
          <w:lang w:val="ro-RO"/>
        </w:rPr>
        <w:t>bugetului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implementarea</w:t>
      </w:r>
      <w:r w:rsidR="005E2F6F">
        <w:rPr>
          <w:rFonts w:ascii="Verdana" w:hAnsi="Verdana"/>
          <w:sz w:val="18"/>
          <w:szCs w:val="18"/>
          <w:lang w:val="ro-RO"/>
        </w:rPr>
        <w:t xml:space="preserve"> </w:t>
      </w:r>
      <w:r w:rsidRPr="008E0501">
        <w:rPr>
          <w:rFonts w:ascii="Verdana" w:hAnsi="Verdana"/>
          <w:sz w:val="18"/>
          <w:szCs w:val="18"/>
          <w:lang w:val="ro-RO"/>
        </w:rPr>
        <w:t>Programului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școli</w:t>
      </w:r>
      <w:r w:rsidR="005E2F6F">
        <w:rPr>
          <w:rFonts w:ascii="Verdana" w:hAnsi="Verdana"/>
          <w:sz w:val="18"/>
          <w:szCs w:val="18"/>
          <w:lang w:val="ro-RO"/>
        </w:rPr>
        <w:t xml:space="preserve"> </w:t>
      </w:r>
      <w:r w:rsidRPr="008E0501">
        <w:rPr>
          <w:rFonts w:ascii="Verdana" w:hAnsi="Verdana"/>
          <w:sz w:val="18"/>
          <w:szCs w:val="18"/>
          <w:lang w:val="ro-RO"/>
        </w:rPr>
        <w:t>al</w:t>
      </w:r>
      <w:r w:rsidR="005E2F6F">
        <w:rPr>
          <w:rFonts w:ascii="Verdana" w:hAnsi="Verdana"/>
          <w:sz w:val="18"/>
          <w:szCs w:val="18"/>
          <w:lang w:val="ro-RO"/>
        </w:rPr>
        <w:t xml:space="preserve"> </w:t>
      </w:r>
      <w:r w:rsidRPr="008E0501">
        <w:rPr>
          <w:rFonts w:ascii="Verdana" w:hAnsi="Verdana"/>
          <w:sz w:val="18"/>
          <w:szCs w:val="18"/>
          <w:lang w:val="ro-RO"/>
        </w:rPr>
        <w:t>României</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perioada</w:t>
      </w:r>
      <w:r w:rsidR="005E2F6F">
        <w:rPr>
          <w:rFonts w:ascii="Verdana" w:hAnsi="Verdana"/>
          <w:sz w:val="18"/>
          <w:szCs w:val="18"/>
          <w:lang w:val="ro-RO"/>
        </w:rPr>
        <w:t xml:space="preserve"> </w:t>
      </w:r>
      <w:r w:rsidRPr="008E0501">
        <w:rPr>
          <w:rFonts w:ascii="Verdana" w:hAnsi="Verdana"/>
          <w:sz w:val="18"/>
          <w:szCs w:val="18"/>
          <w:lang w:val="ro-RO"/>
        </w:rPr>
        <w:t>2017-2023</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anul</w:t>
      </w:r>
      <w:r w:rsidR="005E2F6F">
        <w:rPr>
          <w:rFonts w:ascii="Verdana" w:hAnsi="Verdana"/>
          <w:sz w:val="18"/>
          <w:szCs w:val="18"/>
          <w:lang w:val="ro-RO"/>
        </w:rPr>
        <w:t xml:space="preserve"> </w:t>
      </w:r>
      <w:r w:rsidRPr="008E0501">
        <w:rPr>
          <w:rFonts w:ascii="Verdana" w:hAnsi="Verdana"/>
          <w:sz w:val="18"/>
          <w:szCs w:val="18"/>
          <w:lang w:val="ro-RO"/>
        </w:rPr>
        <w:t>școlar</w:t>
      </w:r>
      <w:r w:rsidR="005E2F6F">
        <w:rPr>
          <w:rFonts w:ascii="Verdana" w:hAnsi="Verdana"/>
          <w:sz w:val="18"/>
          <w:szCs w:val="18"/>
          <w:lang w:val="ro-RO"/>
        </w:rPr>
        <w:t xml:space="preserve"> </w:t>
      </w:r>
      <w:r w:rsidRPr="008E0501">
        <w:rPr>
          <w:rFonts w:ascii="Verdana" w:hAnsi="Verdana"/>
          <w:sz w:val="18"/>
          <w:szCs w:val="18"/>
          <w:lang w:val="ro-RO"/>
        </w:rPr>
        <w:t>2022-2023,</w:t>
      </w:r>
      <w:r w:rsidR="005E2F6F">
        <w:rPr>
          <w:rFonts w:ascii="Verdana" w:hAnsi="Verdana"/>
          <w:sz w:val="18"/>
          <w:szCs w:val="18"/>
          <w:lang w:val="ro-RO"/>
        </w:rPr>
        <w:t xml:space="preserve"> </w:t>
      </w:r>
      <w:r w:rsidRPr="008E0501">
        <w:rPr>
          <w:rFonts w:ascii="Verdana" w:hAnsi="Verdana"/>
          <w:sz w:val="18"/>
          <w:szCs w:val="18"/>
          <w:lang w:val="ro-RO"/>
        </w:rPr>
        <w:t>precum</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completarea</w:t>
      </w:r>
      <w:r w:rsidR="005E2F6F">
        <w:rPr>
          <w:rFonts w:ascii="Verdana" w:hAnsi="Verdana"/>
          <w:sz w:val="18"/>
          <w:szCs w:val="18"/>
          <w:lang w:val="ro-RO"/>
        </w:rPr>
        <w:t xml:space="preserve"> </w:t>
      </w:r>
      <w:r w:rsidRPr="008E0501">
        <w:rPr>
          <w:rFonts w:ascii="Verdana" w:hAnsi="Verdana"/>
          <w:sz w:val="18"/>
          <w:szCs w:val="18"/>
          <w:lang w:val="ro-RO"/>
        </w:rPr>
        <w:t>Hotărârii</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640/2017</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aprobarea</w:t>
      </w:r>
      <w:r w:rsidR="005E2F6F">
        <w:rPr>
          <w:rFonts w:ascii="Verdana" w:hAnsi="Verdana"/>
          <w:sz w:val="18"/>
          <w:szCs w:val="18"/>
          <w:lang w:val="ro-RO"/>
        </w:rPr>
        <w:t xml:space="preserve"> </w:t>
      </w:r>
      <w:r w:rsidRPr="008E0501">
        <w:rPr>
          <w:rFonts w:ascii="Verdana" w:hAnsi="Verdana"/>
          <w:sz w:val="18"/>
          <w:szCs w:val="18"/>
          <w:lang w:val="ro-RO"/>
        </w:rPr>
        <w:t>Programului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școli</w:t>
      </w:r>
      <w:r w:rsidR="005E2F6F">
        <w:rPr>
          <w:rFonts w:ascii="Verdana" w:hAnsi="Verdana"/>
          <w:sz w:val="18"/>
          <w:szCs w:val="18"/>
          <w:lang w:val="ro-RO"/>
        </w:rPr>
        <w:t xml:space="preserve"> </w:t>
      </w:r>
      <w:r w:rsidRPr="008E0501">
        <w:rPr>
          <w:rFonts w:ascii="Verdana" w:hAnsi="Verdana"/>
          <w:sz w:val="18"/>
          <w:szCs w:val="18"/>
          <w:lang w:val="ro-RO"/>
        </w:rPr>
        <w:t>al</w:t>
      </w:r>
      <w:r w:rsidR="005E2F6F">
        <w:rPr>
          <w:rFonts w:ascii="Verdana" w:hAnsi="Verdana"/>
          <w:sz w:val="18"/>
          <w:szCs w:val="18"/>
          <w:lang w:val="ro-RO"/>
        </w:rPr>
        <w:t xml:space="preserve"> </w:t>
      </w:r>
      <w:r w:rsidRPr="008E0501">
        <w:rPr>
          <w:rFonts w:ascii="Verdana" w:hAnsi="Verdana"/>
          <w:sz w:val="18"/>
          <w:szCs w:val="18"/>
          <w:lang w:val="ro-RO"/>
        </w:rPr>
        <w:t>României</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perioada</w:t>
      </w:r>
      <w:r w:rsidR="005E2F6F">
        <w:rPr>
          <w:rFonts w:ascii="Verdana" w:hAnsi="Verdana"/>
          <w:sz w:val="18"/>
          <w:szCs w:val="18"/>
          <w:lang w:val="ro-RO"/>
        </w:rPr>
        <w:t xml:space="preserve"> </w:t>
      </w:r>
      <w:r w:rsidRPr="008E0501">
        <w:rPr>
          <w:rFonts w:ascii="Verdana" w:hAnsi="Verdana"/>
          <w:sz w:val="18"/>
          <w:szCs w:val="18"/>
          <w:lang w:val="ro-RO"/>
        </w:rPr>
        <w:t>2017-2023</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stabilirea</w:t>
      </w:r>
      <w:r w:rsidR="005E2F6F">
        <w:rPr>
          <w:rFonts w:ascii="Verdana" w:hAnsi="Verdana"/>
          <w:sz w:val="18"/>
          <w:szCs w:val="18"/>
          <w:lang w:val="ro-RO"/>
        </w:rPr>
        <w:t xml:space="preserve"> </w:t>
      </w:r>
      <w:r w:rsidRPr="008E0501">
        <w:rPr>
          <w:rFonts w:ascii="Verdana" w:hAnsi="Verdana"/>
          <w:sz w:val="18"/>
          <w:szCs w:val="18"/>
          <w:lang w:val="ro-RO"/>
        </w:rPr>
        <w:t>bugetului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implementarea</w:t>
      </w:r>
      <w:r w:rsidR="005E2F6F">
        <w:rPr>
          <w:rFonts w:ascii="Verdana" w:hAnsi="Verdana"/>
          <w:sz w:val="18"/>
          <w:szCs w:val="18"/>
          <w:lang w:val="ro-RO"/>
        </w:rPr>
        <w:t xml:space="preserve"> </w:t>
      </w:r>
      <w:r w:rsidRPr="008E0501">
        <w:rPr>
          <w:rFonts w:ascii="Verdana" w:hAnsi="Verdana"/>
          <w:sz w:val="18"/>
          <w:szCs w:val="18"/>
          <w:lang w:val="ro-RO"/>
        </w:rPr>
        <w:t>acestuia</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anul</w:t>
      </w:r>
      <w:r w:rsidR="005E2F6F">
        <w:rPr>
          <w:rFonts w:ascii="Verdana" w:hAnsi="Verdana"/>
          <w:sz w:val="18"/>
          <w:szCs w:val="18"/>
          <w:lang w:val="ro-RO"/>
        </w:rPr>
        <w:t xml:space="preserve"> </w:t>
      </w:r>
      <w:r w:rsidRPr="008E0501">
        <w:rPr>
          <w:rFonts w:ascii="Verdana" w:hAnsi="Verdana"/>
          <w:sz w:val="18"/>
          <w:szCs w:val="18"/>
          <w:lang w:val="ro-RO"/>
        </w:rPr>
        <w:t>școlar</w:t>
      </w:r>
      <w:r w:rsidR="005E2F6F">
        <w:rPr>
          <w:rFonts w:ascii="Verdana" w:hAnsi="Verdana"/>
          <w:sz w:val="18"/>
          <w:szCs w:val="18"/>
          <w:lang w:val="ro-RO"/>
        </w:rPr>
        <w:t xml:space="preserve"> </w:t>
      </w:r>
      <w:r w:rsidRPr="008E0501">
        <w:rPr>
          <w:rFonts w:ascii="Verdana" w:hAnsi="Verdana"/>
          <w:sz w:val="18"/>
          <w:szCs w:val="18"/>
          <w:lang w:val="ro-RO"/>
        </w:rPr>
        <w:t>2017-2018,</w:t>
      </w:r>
      <w:r w:rsidR="005E2F6F">
        <w:rPr>
          <w:rFonts w:ascii="Verdana" w:hAnsi="Verdana"/>
          <w:sz w:val="18"/>
          <w:szCs w:val="18"/>
          <w:lang w:val="ro-RO"/>
        </w:rPr>
        <w:t xml:space="preserve"> </w:t>
      </w:r>
      <w:r w:rsidRPr="008E0501">
        <w:rPr>
          <w:rFonts w:ascii="Verdana" w:hAnsi="Verdana"/>
          <w:sz w:val="18"/>
          <w:szCs w:val="18"/>
          <w:lang w:val="ro-RO"/>
        </w:rPr>
        <w:t>precum</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Hotărârii</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640/2017</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aprobarea</w:t>
      </w:r>
      <w:r w:rsidR="005E2F6F">
        <w:rPr>
          <w:rFonts w:ascii="Verdana" w:hAnsi="Verdana"/>
          <w:sz w:val="18"/>
          <w:szCs w:val="18"/>
          <w:lang w:val="ro-RO"/>
        </w:rPr>
        <w:t xml:space="preserve"> </w:t>
      </w:r>
      <w:r w:rsidRPr="008E0501">
        <w:rPr>
          <w:rFonts w:ascii="Verdana" w:hAnsi="Verdana"/>
          <w:sz w:val="18"/>
          <w:szCs w:val="18"/>
          <w:lang w:val="ro-RO"/>
        </w:rPr>
        <w:t>Programului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școli</w:t>
      </w:r>
      <w:r w:rsidR="005E2F6F">
        <w:rPr>
          <w:rFonts w:ascii="Verdana" w:hAnsi="Verdana"/>
          <w:sz w:val="18"/>
          <w:szCs w:val="18"/>
          <w:lang w:val="ro-RO"/>
        </w:rPr>
        <w:t xml:space="preserve"> </w:t>
      </w:r>
      <w:r w:rsidRPr="008E0501">
        <w:rPr>
          <w:rFonts w:ascii="Verdana" w:hAnsi="Verdana"/>
          <w:sz w:val="18"/>
          <w:szCs w:val="18"/>
          <w:lang w:val="ro-RO"/>
        </w:rPr>
        <w:t>al</w:t>
      </w:r>
      <w:r w:rsidR="005E2F6F">
        <w:rPr>
          <w:rFonts w:ascii="Verdana" w:hAnsi="Verdana"/>
          <w:sz w:val="18"/>
          <w:szCs w:val="18"/>
          <w:lang w:val="ro-RO"/>
        </w:rPr>
        <w:t xml:space="preserve"> </w:t>
      </w:r>
      <w:r w:rsidRPr="008E0501">
        <w:rPr>
          <w:rFonts w:ascii="Verdana" w:hAnsi="Verdana"/>
          <w:sz w:val="18"/>
          <w:szCs w:val="18"/>
          <w:lang w:val="ro-RO"/>
        </w:rPr>
        <w:t>României</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perioada</w:t>
      </w:r>
      <w:r w:rsidR="005E2F6F">
        <w:rPr>
          <w:rFonts w:ascii="Verdana" w:hAnsi="Verdana"/>
          <w:sz w:val="18"/>
          <w:szCs w:val="18"/>
          <w:lang w:val="ro-RO"/>
        </w:rPr>
        <w:t xml:space="preserve"> </w:t>
      </w:r>
      <w:r w:rsidRPr="008E0501">
        <w:rPr>
          <w:rFonts w:ascii="Verdana" w:hAnsi="Verdana"/>
          <w:sz w:val="18"/>
          <w:szCs w:val="18"/>
          <w:lang w:val="ro-RO"/>
        </w:rPr>
        <w:t>2017-2023</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stabilirea</w:t>
      </w:r>
      <w:r w:rsidR="005E2F6F">
        <w:rPr>
          <w:rFonts w:ascii="Verdana" w:hAnsi="Verdana"/>
          <w:sz w:val="18"/>
          <w:szCs w:val="18"/>
          <w:lang w:val="ro-RO"/>
        </w:rPr>
        <w:t xml:space="preserve"> </w:t>
      </w:r>
      <w:r w:rsidRPr="008E0501">
        <w:rPr>
          <w:rFonts w:ascii="Verdana" w:hAnsi="Verdana"/>
          <w:sz w:val="18"/>
          <w:szCs w:val="18"/>
          <w:lang w:val="ro-RO"/>
        </w:rPr>
        <w:t>bugetului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implementarea</w:t>
      </w:r>
      <w:r w:rsidR="005E2F6F">
        <w:rPr>
          <w:rFonts w:ascii="Verdana" w:hAnsi="Verdana"/>
          <w:sz w:val="18"/>
          <w:szCs w:val="18"/>
          <w:lang w:val="ro-RO"/>
        </w:rPr>
        <w:t xml:space="preserve"> </w:t>
      </w:r>
      <w:r w:rsidRPr="008E0501">
        <w:rPr>
          <w:rFonts w:ascii="Verdana" w:hAnsi="Verdana"/>
          <w:sz w:val="18"/>
          <w:szCs w:val="18"/>
          <w:lang w:val="ro-RO"/>
        </w:rPr>
        <w:t>acestuia</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anul</w:t>
      </w:r>
      <w:r w:rsidR="005E2F6F">
        <w:rPr>
          <w:rFonts w:ascii="Verdana" w:hAnsi="Verdana"/>
          <w:sz w:val="18"/>
          <w:szCs w:val="18"/>
          <w:lang w:val="ro-RO"/>
        </w:rPr>
        <w:t xml:space="preserve"> </w:t>
      </w:r>
      <w:r w:rsidRPr="008E0501">
        <w:rPr>
          <w:rFonts w:ascii="Verdana" w:hAnsi="Verdana"/>
          <w:sz w:val="18"/>
          <w:szCs w:val="18"/>
          <w:lang w:val="ro-RO"/>
        </w:rPr>
        <w:t>școlar</w:t>
      </w:r>
      <w:r w:rsidR="005E2F6F">
        <w:rPr>
          <w:rFonts w:ascii="Verdana" w:hAnsi="Verdana"/>
          <w:sz w:val="18"/>
          <w:szCs w:val="18"/>
          <w:lang w:val="ro-RO"/>
        </w:rPr>
        <w:t xml:space="preserve"> </w:t>
      </w:r>
      <w:r w:rsidRPr="008E0501">
        <w:rPr>
          <w:rFonts w:ascii="Verdana" w:hAnsi="Verdana"/>
          <w:sz w:val="18"/>
          <w:szCs w:val="18"/>
          <w:lang w:val="ro-RO"/>
        </w:rPr>
        <w:t>2017-2018.</w:t>
      </w:r>
    </w:p>
    <w:p w14:paraId="79B6F8E1" w14:textId="012916D0" w:rsidR="008E0501" w:rsidRPr="000B7404" w:rsidRDefault="008E0501" w:rsidP="008E0501">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1107</w:t>
      </w:r>
      <w:r w:rsidR="005E2F6F">
        <w:rPr>
          <w:rFonts w:cs="Arial"/>
          <w:b/>
          <w:bCs/>
          <w:smallCaps/>
          <w:color w:val="0000FF"/>
          <w:szCs w:val="18"/>
          <w:u w:val="single"/>
        </w:rPr>
        <w:t xml:space="preserve"> </w:t>
      </w:r>
      <w:r>
        <w:rPr>
          <w:rFonts w:cs="Arial"/>
          <w:b/>
          <w:bCs/>
          <w:smallCaps/>
          <w:color w:val="0000FF"/>
          <w:szCs w:val="18"/>
          <w:u w:val="single"/>
        </w:rPr>
        <w:t>/17</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0B63D55B" w14:textId="51FF714A" w:rsidR="008E0501" w:rsidRDefault="008E0501" w:rsidP="008E0501">
      <w:pPr>
        <w:pStyle w:val="ListParagraph"/>
        <w:numPr>
          <w:ilvl w:val="0"/>
          <w:numId w:val="2"/>
        </w:numPr>
        <w:ind w:left="0" w:right="198"/>
        <w:jc w:val="both"/>
        <w:rPr>
          <w:rFonts w:ascii="Verdana" w:hAnsi="Verdana"/>
          <w:sz w:val="18"/>
          <w:szCs w:val="18"/>
          <w:lang w:val="ro-RO"/>
        </w:rPr>
      </w:pPr>
      <w:bookmarkStart w:id="74" w:name="_Hlk119653368"/>
      <w:r w:rsidRPr="008E0501">
        <w:rPr>
          <w:rFonts w:ascii="Verdana" w:hAnsi="Verdana"/>
          <w:b/>
          <w:sz w:val="18"/>
          <w:szCs w:val="18"/>
          <w:lang w:val="ro-RO"/>
        </w:rPr>
        <w:t>301</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Lege</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aprobarea</w:t>
      </w:r>
      <w:r w:rsidR="005E2F6F">
        <w:rPr>
          <w:rFonts w:ascii="Verdana" w:hAnsi="Verdana"/>
          <w:sz w:val="18"/>
          <w:szCs w:val="18"/>
          <w:lang w:val="ro-RO"/>
        </w:rPr>
        <w:t xml:space="preserve"> </w:t>
      </w:r>
      <w:r w:rsidRPr="008E0501">
        <w:rPr>
          <w:rFonts w:ascii="Verdana" w:hAnsi="Verdana"/>
          <w:sz w:val="18"/>
          <w:szCs w:val="18"/>
          <w:lang w:val="ro-RO"/>
        </w:rPr>
        <w:t>Ordonanței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urgență</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31/2019</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acordarea</w:t>
      </w:r>
      <w:r w:rsidR="005E2F6F">
        <w:rPr>
          <w:rFonts w:ascii="Verdana" w:hAnsi="Verdana"/>
          <w:sz w:val="18"/>
          <w:szCs w:val="18"/>
          <w:lang w:val="ro-RO"/>
        </w:rPr>
        <w:t xml:space="preserve"> </w:t>
      </w:r>
      <w:r w:rsidRPr="008E0501">
        <w:rPr>
          <w:rFonts w:ascii="Verdana" w:hAnsi="Verdana"/>
          <w:sz w:val="18"/>
          <w:szCs w:val="18"/>
          <w:lang w:val="ro-RO"/>
        </w:rPr>
        <w:t>unor</w:t>
      </w:r>
      <w:r w:rsidR="005E2F6F">
        <w:rPr>
          <w:rFonts w:ascii="Verdana" w:hAnsi="Verdana"/>
          <w:sz w:val="18"/>
          <w:szCs w:val="18"/>
          <w:lang w:val="ro-RO"/>
        </w:rPr>
        <w:t xml:space="preserve"> </w:t>
      </w:r>
      <w:r w:rsidRPr="008E0501">
        <w:rPr>
          <w:rFonts w:ascii="Verdana" w:hAnsi="Verdana"/>
          <w:sz w:val="18"/>
          <w:szCs w:val="18"/>
          <w:lang w:val="ro-RO"/>
        </w:rPr>
        <w:t>facilități</w:t>
      </w:r>
      <w:r w:rsidR="005E2F6F">
        <w:rPr>
          <w:rFonts w:ascii="Verdana" w:hAnsi="Verdana"/>
          <w:sz w:val="18"/>
          <w:szCs w:val="18"/>
          <w:lang w:val="ro-RO"/>
        </w:rPr>
        <w:t xml:space="preserve"> </w:t>
      </w:r>
      <w:r w:rsidRPr="008E0501">
        <w:rPr>
          <w:rFonts w:ascii="Verdana" w:hAnsi="Verdana"/>
          <w:sz w:val="18"/>
          <w:szCs w:val="18"/>
          <w:lang w:val="ro-RO"/>
        </w:rPr>
        <w:t>fiscale</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completarea</w:t>
      </w:r>
      <w:r w:rsidR="005E2F6F">
        <w:rPr>
          <w:rFonts w:ascii="Verdana" w:hAnsi="Verdana"/>
          <w:sz w:val="18"/>
          <w:szCs w:val="18"/>
          <w:lang w:val="ro-RO"/>
        </w:rPr>
        <w:t xml:space="preserve"> </w:t>
      </w:r>
      <w:r w:rsidRPr="008E0501">
        <w:rPr>
          <w:rFonts w:ascii="Verdana" w:hAnsi="Verdana"/>
          <w:sz w:val="18"/>
          <w:szCs w:val="18"/>
          <w:lang w:val="ro-RO"/>
        </w:rPr>
        <w:t>Legii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227/2015</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Codul</w:t>
      </w:r>
      <w:r w:rsidR="005E2F6F">
        <w:rPr>
          <w:rFonts w:ascii="Verdana" w:hAnsi="Verdana"/>
          <w:sz w:val="18"/>
          <w:szCs w:val="18"/>
          <w:lang w:val="ro-RO"/>
        </w:rPr>
        <w:t xml:space="preserve"> </w:t>
      </w:r>
      <w:r w:rsidRPr="008E0501">
        <w:rPr>
          <w:rFonts w:ascii="Verdana" w:hAnsi="Verdana"/>
          <w:sz w:val="18"/>
          <w:szCs w:val="18"/>
          <w:lang w:val="ro-RO"/>
        </w:rPr>
        <w:t>fiscal,</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completarea</w:t>
      </w:r>
      <w:r w:rsidR="005E2F6F">
        <w:rPr>
          <w:rFonts w:ascii="Verdana" w:hAnsi="Verdana"/>
          <w:sz w:val="18"/>
          <w:szCs w:val="18"/>
          <w:lang w:val="ro-RO"/>
        </w:rPr>
        <w:t xml:space="preserve"> </w:t>
      </w:r>
      <w:r w:rsidRPr="008E0501">
        <w:rPr>
          <w:rFonts w:ascii="Verdana" w:hAnsi="Verdana"/>
          <w:sz w:val="18"/>
          <w:szCs w:val="18"/>
          <w:lang w:val="ro-RO"/>
        </w:rPr>
        <w:t>Ordonanței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urgență</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11/2018</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adoptarea</w:t>
      </w:r>
      <w:r w:rsidR="005E2F6F">
        <w:rPr>
          <w:rFonts w:ascii="Verdana" w:hAnsi="Verdana"/>
          <w:sz w:val="18"/>
          <w:szCs w:val="18"/>
          <w:lang w:val="ro-RO"/>
        </w:rPr>
        <w:t xml:space="preserve"> </w:t>
      </w:r>
      <w:r w:rsidRPr="008E0501">
        <w:rPr>
          <w:rFonts w:ascii="Verdana" w:hAnsi="Verdana"/>
          <w:sz w:val="18"/>
          <w:szCs w:val="18"/>
          <w:lang w:val="ro-RO"/>
        </w:rPr>
        <w:t>unor</w:t>
      </w:r>
      <w:r w:rsidR="005E2F6F">
        <w:rPr>
          <w:rFonts w:ascii="Verdana" w:hAnsi="Verdana"/>
          <w:sz w:val="18"/>
          <w:szCs w:val="18"/>
          <w:lang w:val="ro-RO"/>
        </w:rPr>
        <w:t xml:space="preserve"> </w:t>
      </w:r>
      <w:r w:rsidRPr="008E0501">
        <w:rPr>
          <w:rFonts w:ascii="Verdana" w:hAnsi="Verdana"/>
          <w:sz w:val="18"/>
          <w:szCs w:val="18"/>
          <w:lang w:val="ro-RO"/>
        </w:rPr>
        <w:t>măsuri</w:t>
      </w:r>
      <w:r w:rsidR="005E2F6F">
        <w:rPr>
          <w:rFonts w:ascii="Verdana" w:hAnsi="Verdana"/>
          <w:sz w:val="18"/>
          <w:szCs w:val="18"/>
          <w:lang w:val="ro-RO"/>
        </w:rPr>
        <w:t xml:space="preserve"> </w:t>
      </w:r>
      <w:r w:rsidRPr="008E0501">
        <w:rPr>
          <w:rFonts w:ascii="Verdana" w:hAnsi="Verdana"/>
          <w:sz w:val="18"/>
          <w:szCs w:val="18"/>
          <w:lang w:val="ro-RO"/>
        </w:rPr>
        <w:t>bug</w:t>
      </w:r>
      <w:bookmarkEnd w:id="74"/>
      <w:r w:rsidRPr="008E0501">
        <w:rPr>
          <w:rFonts w:ascii="Verdana" w:hAnsi="Verdana"/>
          <w:sz w:val="18"/>
          <w:szCs w:val="18"/>
          <w:lang w:val="ro-RO"/>
        </w:rPr>
        <w:t>etare</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Legii-cadru</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153/2017</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salarizarea</w:t>
      </w:r>
      <w:r w:rsidR="005E2F6F">
        <w:rPr>
          <w:rFonts w:ascii="Verdana" w:hAnsi="Verdana"/>
          <w:sz w:val="18"/>
          <w:szCs w:val="18"/>
          <w:lang w:val="ro-RO"/>
        </w:rPr>
        <w:t xml:space="preserve"> </w:t>
      </w:r>
      <w:r w:rsidRPr="008E0501">
        <w:rPr>
          <w:rFonts w:ascii="Verdana" w:hAnsi="Verdana"/>
          <w:sz w:val="18"/>
          <w:szCs w:val="18"/>
          <w:lang w:val="ro-RO"/>
        </w:rPr>
        <w:t>personalului</w:t>
      </w:r>
      <w:r w:rsidR="005E2F6F">
        <w:rPr>
          <w:rFonts w:ascii="Verdana" w:hAnsi="Verdana"/>
          <w:sz w:val="18"/>
          <w:szCs w:val="18"/>
          <w:lang w:val="ro-RO"/>
        </w:rPr>
        <w:t xml:space="preserve"> </w:t>
      </w:r>
      <w:r w:rsidRPr="008E0501">
        <w:rPr>
          <w:rFonts w:ascii="Verdana" w:hAnsi="Verdana"/>
          <w:sz w:val="18"/>
          <w:szCs w:val="18"/>
          <w:lang w:val="ro-RO"/>
        </w:rPr>
        <w:t>plătit</w:t>
      </w:r>
      <w:r w:rsidR="005E2F6F">
        <w:rPr>
          <w:rFonts w:ascii="Verdana" w:hAnsi="Verdana"/>
          <w:sz w:val="18"/>
          <w:szCs w:val="18"/>
          <w:lang w:val="ro-RO"/>
        </w:rPr>
        <w:t xml:space="preserve"> </w:t>
      </w:r>
      <w:r w:rsidRPr="008E0501">
        <w:rPr>
          <w:rFonts w:ascii="Verdana" w:hAnsi="Verdana"/>
          <w:sz w:val="18"/>
          <w:szCs w:val="18"/>
          <w:lang w:val="ro-RO"/>
        </w:rPr>
        <w:t>din</w:t>
      </w:r>
      <w:r w:rsidR="005E2F6F">
        <w:rPr>
          <w:rFonts w:ascii="Verdana" w:hAnsi="Verdana"/>
          <w:sz w:val="18"/>
          <w:szCs w:val="18"/>
          <w:lang w:val="ro-RO"/>
        </w:rPr>
        <w:t xml:space="preserve"> </w:t>
      </w:r>
      <w:r w:rsidRPr="008E0501">
        <w:rPr>
          <w:rFonts w:ascii="Verdana" w:hAnsi="Verdana"/>
          <w:sz w:val="18"/>
          <w:szCs w:val="18"/>
          <w:lang w:val="ro-RO"/>
        </w:rPr>
        <w:t>fonduri</w:t>
      </w:r>
      <w:r w:rsidR="005E2F6F">
        <w:rPr>
          <w:rFonts w:ascii="Verdana" w:hAnsi="Verdana"/>
          <w:sz w:val="18"/>
          <w:szCs w:val="18"/>
          <w:lang w:val="ro-RO"/>
        </w:rPr>
        <w:t xml:space="preserve"> </w:t>
      </w:r>
      <w:r w:rsidRPr="008E0501">
        <w:rPr>
          <w:rFonts w:ascii="Verdana" w:hAnsi="Verdana"/>
          <w:sz w:val="18"/>
          <w:szCs w:val="18"/>
          <w:lang w:val="ro-RO"/>
        </w:rPr>
        <w:t>publice.</w:t>
      </w:r>
    </w:p>
    <w:p w14:paraId="6C3FCE06" w14:textId="7E96CF57" w:rsidR="008E0501" w:rsidRDefault="008E0501" w:rsidP="008E0501">
      <w:pPr>
        <w:pStyle w:val="ListParagraph"/>
        <w:numPr>
          <w:ilvl w:val="0"/>
          <w:numId w:val="2"/>
        </w:numPr>
        <w:ind w:left="0" w:right="198"/>
        <w:jc w:val="both"/>
        <w:rPr>
          <w:rFonts w:ascii="Verdana" w:hAnsi="Verdana"/>
          <w:sz w:val="18"/>
          <w:szCs w:val="18"/>
          <w:lang w:val="ro-RO"/>
        </w:rPr>
      </w:pPr>
      <w:r w:rsidRPr="008E0501">
        <w:rPr>
          <w:rFonts w:ascii="Verdana" w:hAnsi="Verdana"/>
          <w:b/>
          <w:sz w:val="18"/>
          <w:szCs w:val="18"/>
          <w:lang w:val="ro-RO"/>
        </w:rPr>
        <w:t>30</w:t>
      </w:r>
      <w:r>
        <w:rPr>
          <w:rFonts w:ascii="Verdana" w:hAnsi="Verdana"/>
          <w:b/>
          <w:sz w:val="18"/>
          <w:szCs w:val="18"/>
          <w:lang w:val="ro-RO"/>
        </w:rPr>
        <w:t>2</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Lege</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alineatului</w:t>
      </w:r>
      <w:r w:rsidR="005E2F6F">
        <w:rPr>
          <w:rFonts w:ascii="Verdana" w:hAnsi="Verdana"/>
          <w:sz w:val="18"/>
          <w:szCs w:val="18"/>
          <w:lang w:val="ro-RO"/>
        </w:rPr>
        <w:t xml:space="preserve"> </w:t>
      </w:r>
      <w:r w:rsidRPr="008E0501">
        <w:rPr>
          <w:rFonts w:ascii="Verdana" w:hAnsi="Verdana"/>
          <w:sz w:val="18"/>
          <w:szCs w:val="18"/>
          <w:lang w:val="ro-RO"/>
        </w:rPr>
        <w:t>(1)</w:t>
      </w:r>
      <w:r w:rsidR="005E2F6F">
        <w:rPr>
          <w:rFonts w:ascii="Verdana" w:hAnsi="Verdana"/>
          <w:sz w:val="18"/>
          <w:szCs w:val="18"/>
          <w:lang w:val="ro-RO"/>
        </w:rPr>
        <w:t xml:space="preserve"> </w:t>
      </w:r>
      <w:r w:rsidRPr="008E0501">
        <w:rPr>
          <w:rFonts w:ascii="Verdana" w:hAnsi="Verdana"/>
          <w:sz w:val="18"/>
          <w:szCs w:val="18"/>
          <w:lang w:val="ro-RO"/>
        </w:rPr>
        <w:t>al</w:t>
      </w:r>
      <w:r w:rsidR="005E2F6F">
        <w:rPr>
          <w:rFonts w:ascii="Verdana" w:hAnsi="Verdana"/>
          <w:sz w:val="18"/>
          <w:szCs w:val="18"/>
          <w:lang w:val="ro-RO"/>
        </w:rPr>
        <w:t xml:space="preserve"> </w:t>
      </w:r>
      <w:r w:rsidRPr="008E0501">
        <w:rPr>
          <w:rFonts w:ascii="Verdana" w:hAnsi="Verdana"/>
          <w:sz w:val="18"/>
          <w:szCs w:val="18"/>
          <w:lang w:val="ro-RO"/>
        </w:rPr>
        <w:t>articolului</w:t>
      </w:r>
      <w:r w:rsidR="005E2F6F">
        <w:rPr>
          <w:rFonts w:ascii="Verdana" w:hAnsi="Verdana"/>
          <w:sz w:val="18"/>
          <w:szCs w:val="18"/>
          <w:lang w:val="ro-RO"/>
        </w:rPr>
        <w:t xml:space="preserve"> </w:t>
      </w:r>
      <w:r w:rsidRPr="008E0501">
        <w:rPr>
          <w:rFonts w:ascii="Verdana" w:hAnsi="Verdana"/>
          <w:sz w:val="18"/>
          <w:szCs w:val="18"/>
          <w:lang w:val="ro-RO"/>
        </w:rPr>
        <w:t>64</w:t>
      </w:r>
      <w:r w:rsidR="005E2F6F">
        <w:rPr>
          <w:rFonts w:ascii="Verdana" w:hAnsi="Verdana"/>
          <w:sz w:val="18"/>
          <w:szCs w:val="18"/>
          <w:lang w:val="ro-RO"/>
        </w:rPr>
        <w:t xml:space="preserve"> </w:t>
      </w:r>
      <w:r w:rsidRPr="008E0501">
        <w:rPr>
          <w:rFonts w:ascii="Verdana" w:hAnsi="Verdana"/>
          <w:sz w:val="18"/>
          <w:szCs w:val="18"/>
          <w:lang w:val="ro-RO"/>
        </w:rPr>
        <w:t>din</w:t>
      </w:r>
      <w:r w:rsidR="005E2F6F">
        <w:rPr>
          <w:rFonts w:ascii="Verdana" w:hAnsi="Verdana"/>
          <w:sz w:val="18"/>
          <w:szCs w:val="18"/>
          <w:lang w:val="ro-RO"/>
        </w:rPr>
        <w:t xml:space="preserve"> </w:t>
      </w:r>
      <w:r w:rsidRPr="008E0501">
        <w:rPr>
          <w:rFonts w:ascii="Verdana" w:hAnsi="Verdana"/>
          <w:sz w:val="18"/>
          <w:szCs w:val="18"/>
          <w:lang w:val="ro-RO"/>
        </w:rPr>
        <w:t>Ordonanța</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urgență</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195/2002</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circulația</w:t>
      </w:r>
      <w:r w:rsidR="005E2F6F">
        <w:rPr>
          <w:rFonts w:ascii="Verdana" w:hAnsi="Verdana"/>
          <w:sz w:val="18"/>
          <w:szCs w:val="18"/>
          <w:lang w:val="ro-RO"/>
        </w:rPr>
        <w:t xml:space="preserve"> </w:t>
      </w:r>
      <w:r w:rsidRPr="008E0501">
        <w:rPr>
          <w:rFonts w:ascii="Verdana" w:hAnsi="Verdana"/>
          <w:sz w:val="18"/>
          <w:szCs w:val="18"/>
          <w:lang w:val="ro-RO"/>
        </w:rPr>
        <w:t>pe</w:t>
      </w:r>
      <w:r w:rsidR="005E2F6F">
        <w:rPr>
          <w:rFonts w:ascii="Verdana" w:hAnsi="Verdana"/>
          <w:sz w:val="18"/>
          <w:szCs w:val="18"/>
          <w:lang w:val="ro-RO"/>
        </w:rPr>
        <w:t xml:space="preserve"> </w:t>
      </w:r>
      <w:r w:rsidRPr="008E0501">
        <w:rPr>
          <w:rFonts w:ascii="Verdana" w:hAnsi="Verdana"/>
          <w:sz w:val="18"/>
          <w:szCs w:val="18"/>
          <w:lang w:val="ro-RO"/>
        </w:rPr>
        <w:t>drumurile</w:t>
      </w:r>
      <w:r w:rsidR="005E2F6F">
        <w:rPr>
          <w:rFonts w:ascii="Verdana" w:hAnsi="Verdana"/>
          <w:sz w:val="18"/>
          <w:szCs w:val="18"/>
          <w:lang w:val="ro-RO"/>
        </w:rPr>
        <w:t xml:space="preserve"> </w:t>
      </w:r>
      <w:r w:rsidRPr="008E0501">
        <w:rPr>
          <w:rFonts w:ascii="Verdana" w:hAnsi="Verdana"/>
          <w:sz w:val="18"/>
          <w:szCs w:val="18"/>
          <w:lang w:val="ro-RO"/>
        </w:rPr>
        <w:t>publice.</w:t>
      </w:r>
    </w:p>
    <w:p w14:paraId="71275CC4" w14:textId="7B5BF992" w:rsidR="008E0501" w:rsidRDefault="008E0501" w:rsidP="008E0501">
      <w:pPr>
        <w:pStyle w:val="ListParagraph"/>
        <w:numPr>
          <w:ilvl w:val="0"/>
          <w:numId w:val="2"/>
        </w:numPr>
        <w:ind w:left="0" w:right="198"/>
        <w:jc w:val="both"/>
        <w:rPr>
          <w:rFonts w:ascii="Verdana" w:hAnsi="Verdana"/>
          <w:sz w:val="18"/>
          <w:szCs w:val="18"/>
          <w:lang w:val="ro-RO"/>
        </w:rPr>
      </w:pPr>
      <w:bookmarkStart w:id="75" w:name="_Hlk119653493"/>
      <w:r w:rsidRPr="008E0501">
        <w:rPr>
          <w:rFonts w:ascii="Verdana" w:hAnsi="Verdana"/>
          <w:b/>
          <w:sz w:val="18"/>
          <w:szCs w:val="18"/>
          <w:lang w:val="ro-RO"/>
        </w:rPr>
        <w:t>155</w:t>
      </w:r>
      <w:r w:rsidR="005E2F6F">
        <w:rPr>
          <w:rFonts w:ascii="Verdana" w:hAnsi="Verdana"/>
          <w:b/>
          <w:sz w:val="18"/>
          <w:szCs w:val="18"/>
          <w:lang w:val="ro-RO"/>
        </w:rPr>
        <w:t xml:space="preserve"> </w:t>
      </w:r>
      <w:r w:rsidRPr="00773505">
        <w:rPr>
          <w:lang w:val="ro-RO"/>
        </w:rPr>
        <w:t>–</w:t>
      </w:r>
      <w:r w:rsidR="005E2F6F">
        <w:rPr>
          <w:lang w:val="ro-RO"/>
        </w:rPr>
        <w:t xml:space="preserve"> </w:t>
      </w:r>
      <w:r>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Ordonanță</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urgență</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completarea</w:t>
      </w:r>
      <w:r w:rsidR="005E2F6F">
        <w:rPr>
          <w:rFonts w:ascii="Verdana" w:hAnsi="Verdana"/>
          <w:sz w:val="18"/>
          <w:szCs w:val="18"/>
          <w:lang w:val="ro-RO"/>
        </w:rPr>
        <w:t xml:space="preserve"> </w:t>
      </w:r>
      <w:r w:rsidRPr="008E0501">
        <w:rPr>
          <w:rFonts w:ascii="Verdana" w:hAnsi="Verdana"/>
          <w:sz w:val="18"/>
          <w:szCs w:val="18"/>
          <w:lang w:val="ro-RO"/>
        </w:rPr>
        <w:t>Ordonanței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urgență</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Guvernului</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173/2020</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reglementarea</w:t>
      </w:r>
      <w:r w:rsidR="005E2F6F">
        <w:rPr>
          <w:rFonts w:ascii="Verdana" w:hAnsi="Verdana"/>
          <w:sz w:val="18"/>
          <w:szCs w:val="18"/>
          <w:lang w:val="ro-RO"/>
        </w:rPr>
        <w:t xml:space="preserve"> </w:t>
      </w:r>
      <w:r w:rsidRPr="008E0501">
        <w:rPr>
          <w:rFonts w:ascii="Verdana" w:hAnsi="Verdana"/>
          <w:sz w:val="18"/>
          <w:szCs w:val="18"/>
          <w:lang w:val="ro-RO"/>
        </w:rPr>
        <w:t>condițiilor</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atribuirea</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închirierea</w:t>
      </w:r>
      <w:r w:rsidR="005E2F6F">
        <w:rPr>
          <w:rFonts w:ascii="Verdana" w:hAnsi="Verdana"/>
          <w:sz w:val="18"/>
          <w:szCs w:val="18"/>
          <w:lang w:val="ro-RO"/>
        </w:rPr>
        <w:t xml:space="preserve"> </w:t>
      </w:r>
      <w:r w:rsidRPr="008E0501">
        <w:rPr>
          <w:rFonts w:ascii="Verdana" w:hAnsi="Verdana"/>
          <w:sz w:val="18"/>
          <w:szCs w:val="18"/>
          <w:lang w:val="ro-RO"/>
        </w:rPr>
        <w:t>unor</w:t>
      </w:r>
      <w:r w:rsidR="005E2F6F">
        <w:rPr>
          <w:rFonts w:ascii="Verdana" w:hAnsi="Verdana"/>
          <w:sz w:val="18"/>
          <w:szCs w:val="18"/>
          <w:lang w:val="ro-RO"/>
        </w:rPr>
        <w:t xml:space="preserve"> </w:t>
      </w:r>
      <w:r w:rsidRPr="008E0501">
        <w:rPr>
          <w:rFonts w:ascii="Verdana" w:hAnsi="Verdana"/>
          <w:sz w:val="18"/>
          <w:szCs w:val="18"/>
          <w:lang w:val="ro-RO"/>
        </w:rPr>
        <w:t>imobile,</w:t>
      </w:r>
      <w:r w:rsidR="005E2F6F">
        <w:rPr>
          <w:rFonts w:ascii="Verdana" w:hAnsi="Verdana"/>
          <w:sz w:val="18"/>
          <w:szCs w:val="18"/>
          <w:lang w:val="ro-RO"/>
        </w:rPr>
        <w:t xml:space="preserve"> </w:t>
      </w:r>
      <w:r w:rsidRPr="008E0501">
        <w:rPr>
          <w:rFonts w:ascii="Verdana" w:hAnsi="Verdana"/>
          <w:sz w:val="18"/>
          <w:szCs w:val="18"/>
          <w:lang w:val="ro-RO"/>
        </w:rPr>
        <w:t>proprietate</w:t>
      </w:r>
      <w:r w:rsidR="005E2F6F">
        <w:rPr>
          <w:rFonts w:ascii="Verdana" w:hAnsi="Verdana"/>
          <w:sz w:val="18"/>
          <w:szCs w:val="18"/>
          <w:lang w:val="ro-RO"/>
        </w:rPr>
        <w:t xml:space="preserve"> </w:t>
      </w:r>
      <w:r w:rsidRPr="008E0501">
        <w:rPr>
          <w:rFonts w:ascii="Verdana" w:hAnsi="Verdana"/>
          <w:sz w:val="18"/>
          <w:szCs w:val="18"/>
          <w:lang w:val="ro-RO"/>
        </w:rPr>
        <w:t>publică</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privată</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statului,</w:t>
      </w:r>
      <w:r w:rsidR="005E2F6F">
        <w:rPr>
          <w:rFonts w:ascii="Verdana" w:hAnsi="Verdana"/>
          <w:sz w:val="18"/>
          <w:szCs w:val="18"/>
          <w:lang w:val="ro-RO"/>
        </w:rPr>
        <w:t xml:space="preserve"> </w:t>
      </w:r>
      <w:r w:rsidRPr="008E0501">
        <w:rPr>
          <w:rFonts w:ascii="Verdana" w:hAnsi="Verdana"/>
          <w:sz w:val="18"/>
          <w:szCs w:val="18"/>
          <w:lang w:val="ro-RO"/>
        </w:rPr>
        <w:t>aflate</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administrarea</w:t>
      </w:r>
      <w:r w:rsidR="005E2F6F">
        <w:rPr>
          <w:rFonts w:ascii="Verdana" w:hAnsi="Verdana"/>
          <w:sz w:val="18"/>
          <w:szCs w:val="18"/>
          <w:lang w:val="ro-RO"/>
        </w:rPr>
        <w:t xml:space="preserve"> </w:t>
      </w:r>
      <w:r w:rsidRPr="008E0501">
        <w:rPr>
          <w:rFonts w:ascii="Verdana" w:hAnsi="Verdana"/>
          <w:sz w:val="18"/>
          <w:szCs w:val="18"/>
          <w:lang w:val="ro-RO"/>
        </w:rPr>
        <w:t>Regiei</w:t>
      </w:r>
      <w:r w:rsidR="005E2F6F">
        <w:rPr>
          <w:rFonts w:ascii="Verdana" w:hAnsi="Verdana"/>
          <w:sz w:val="18"/>
          <w:szCs w:val="18"/>
          <w:lang w:val="ro-RO"/>
        </w:rPr>
        <w:t xml:space="preserve"> </w:t>
      </w:r>
      <w:r w:rsidRPr="008E0501">
        <w:rPr>
          <w:rFonts w:ascii="Verdana" w:hAnsi="Verdana"/>
          <w:sz w:val="18"/>
          <w:szCs w:val="18"/>
          <w:lang w:val="ro-RO"/>
        </w:rPr>
        <w:t>Autonome</w:t>
      </w:r>
      <w:r w:rsidR="005E2F6F">
        <w:rPr>
          <w:rFonts w:ascii="Verdana" w:hAnsi="Verdana"/>
          <w:sz w:val="18"/>
          <w:szCs w:val="18"/>
          <w:lang w:val="ro-RO"/>
        </w:rPr>
        <w:t xml:space="preserve"> </w:t>
      </w:r>
      <w:bookmarkEnd w:id="75"/>
      <w:r w:rsidRPr="008E0501">
        <w:rPr>
          <w:rFonts w:ascii="Verdana" w:hAnsi="Verdana"/>
          <w:sz w:val="18"/>
          <w:szCs w:val="18"/>
          <w:lang w:val="ro-RO"/>
        </w:rPr>
        <w:t>„Administrația</w:t>
      </w:r>
      <w:r w:rsidR="005E2F6F">
        <w:rPr>
          <w:rFonts w:ascii="Verdana" w:hAnsi="Verdana"/>
          <w:sz w:val="18"/>
          <w:szCs w:val="18"/>
          <w:lang w:val="ro-RO"/>
        </w:rPr>
        <w:t xml:space="preserve"> </w:t>
      </w:r>
      <w:r w:rsidRPr="008E0501">
        <w:rPr>
          <w:rFonts w:ascii="Verdana" w:hAnsi="Verdana"/>
          <w:sz w:val="18"/>
          <w:szCs w:val="18"/>
          <w:lang w:val="ro-RO"/>
        </w:rPr>
        <w:t>Patrimoniului</w:t>
      </w:r>
      <w:r w:rsidR="005E2F6F">
        <w:rPr>
          <w:rFonts w:ascii="Verdana" w:hAnsi="Verdana"/>
          <w:sz w:val="18"/>
          <w:szCs w:val="18"/>
          <w:lang w:val="ro-RO"/>
        </w:rPr>
        <w:t xml:space="preserve"> </w:t>
      </w:r>
      <w:r w:rsidRPr="008E0501">
        <w:rPr>
          <w:rFonts w:ascii="Verdana" w:hAnsi="Verdana"/>
          <w:sz w:val="18"/>
          <w:szCs w:val="18"/>
          <w:lang w:val="ro-RO"/>
        </w:rPr>
        <w:t>Protocolului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Stat“</w:t>
      </w:r>
      <w:r w:rsidR="005E2F6F">
        <w:rPr>
          <w:rFonts w:ascii="Verdana" w:hAnsi="Verdana"/>
          <w:sz w:val="18"/>
          <w:szCs w:val="18"/>
          <w:lang w:val="ro-RO"/>
        </w:rPr>
        <w:t xml:space="preserve"> </w:t>
      </w:r>
      <w:r w:rsidRPr="008E0501">
        <w:rPr>
          <w:rFonts w:ascii="Verdana" w:hAnsi="Verdana"/>
          <w:sz w:val="18"/>
          <w:szCs w:val="18"/>
          <w:lang w:val="ro-RO"/>
        </w:rPr>
        <w:t>.</w:t>
      </w:r>
    </w:p>
    <w:p w14:paraId="397BCFCF" w14:textId="2789D1F9" w:rsidR="008E0501" w:rsidRDefault="008E0501" w:rsidP="008E0501">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6217</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Educației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Ordin</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aprobarea</w:t>
      </w:r>
      <w:r w:rsidR="005E2F6F">
        <w:rPr>
          <w:rFonts w:ascii="Verdana" w:hAnsi="Verdana"/>
          <w:sz w:val="18"/>
          <w:szCs w:val="18"/>
          <w:lang w:val="ro-RO"/>
        </w:rPr>
        <w:t xml:space="preserve"> </w:t>
      </w:r>
      <w:r w:rsidRPr="008E0501">
        <w:rPr>
          <w:rFonts w:ascii="Verdana" w:hAnsi="Verdana"/>
          <w:sz w:val="18"/>
          <w:szCs w:val="18"/>
          <w:lang w:val="ro-RO"/>
        </w:rPr>
        <w:t>Metodologiei</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fundamentarea</w:t>
      </w:r>
      <w:r w:rsidR="005E2F6F">
        <w:rPr>
          <w:rFonts w:ascii="Verdana" w:hAnsi="Verdana"/>
          <w:sz w:val="18"/>
          <w:szCs w:val="18"/>
          <w:lang w:val="ro-RO"/>
        </w:rPr>
        <w:t xml:space="preserve"> </w:t>
      </w:r>
      <w:r w:rsidRPr="008E0501">
        <w:rPr>
          <w:rFonts w:ascii="Verdana" w:hAnsi="Verdana"/>
          <w:sz w:val="18"/>
          <w:szCs w:val="18"/>
          <w:lang w:val="ro-RO"/>
        </w:rPr>
        <w:t>cifrei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școlarizare</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învățământul</w:t>
      </w:r>
      <w:r w:rsidR="005E2F6F">
        <w:rPr>
          <w:rFonts w:ascii="Verdana" w:hAnsi="Verdana"/>
          <w:sz w:val="18"/>
          <w:szCs w:val="18"/>
          <w:lang w:val="ro-RO"/>
        </w:rPr>
        <w:t xml:space="preserve"> </w:t>
      </w:r>
      <w:r w:rsidRPr="008E0501">
        <w:rPr>
          <w:rFonts w:ascii="Verdana" w:hAnsi="Verdana"/>
          <w:sz w:val="18"/>
          <w:szCs w:val="18"/>
          <w:lang w:val="ro-RO"/>
        </w:rPr>
        <w:t>preuniversitar</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stat,</w:t>
      </w:r>
      <w:r w:rsidR="005E2F6F">
        <w:rPr>
          <w:rFonts w:ascii="Verdana" w:hAnsi="Verdana"/>
          <w:sz w:val="18"/>
          <w:szCs w:val="18"/>
          <w:lang w:val="ro-RO"/>
        </w:rPr>
        <w:t xml:space="preserve"> </w:t>
      </w:r>
      <w:r w:rsidRPr="008E0501">
        <w:rPr>
          <w:rFonts w:ascii="Verdana" w:hAnsi="Verdana"/>
          <w:sz w:val="18"/>
          <w:szCs w:val="18"/>
          <w:lang w:val="ro-RO"/>
        </w:rPr>
        <w:t>evidența</w:t>
      </w:r>
      <w:r w:rsidR="005E2F6F">
        <w:rPr>
          <w:rFonts w:ascii="Verdana" w:hAnsi="Verdana"/>
          <w:sz w:val="18"/>
          <w:szCs w:val="18"/>
          <w:lang w:val="ro-RO"/>
        </w:rPr>
        <w:t xml:space="preserve"> </w:t>
      </w:r>
      <w:r w:rsidRPr="008E0501">
        <w:rPr>
          <w:rFonts w:ascii="Verdana" w:hAnsi="Verdana"/>
          <w:sz w:val="18"/>
          <w:szCs w:val="18"/>
          <w:lang w:val="ro-RO"/>
        </w:rPr>
        <w:t>efectivelor</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proofErr w:type="spellStart"/>
      <w:r w:rsidRPr="008E0501">
        <w:rPr>
          <w:rFonts w:ascii="Verdana" w:hAnsi="Verdana"/>
          <w:sz w:val="18"/>
          <w:szCs w:val="18"/>
          <w:lang w:val="ro-RO"/>
        </w:rPr>
        <w:t>antepreșcolari</w:t>
      </w:r>
      <w:proofErr w:type="spellEnd"/>
      <w:r w:rsidRPr="008E0501">
        <w:rPr>
          <w:rFonts w:ascii="Verdana" w:hAnsi="Verdana"/>
          <w:sz w:val="18"/>
          <w:szCs w:val="18"/>
          <w:lang w:val="ro-RO"/>
        </w:rPr>
        <w:t>/preșcolari</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elevi</w:t>
      </w:r>
      <w:r w:rsidR="005E2F6F">
        <w:rPr>
          <w:rFonts w:ascii="Verdana" w:hAnsi="Verdana"/>
          <w:sz w:val="18"/>
          <w:szCs w:val="18"/>
          <w:lang w:val="ro-RO"/>
        </w:rPr>
        <w:t xml:space="preserve"> </w:t>
      </w:r>
      <w:r w:rsidRPr="008E0501">
        <w:rPr>
          <w:rFonts w:ascii="Verdana" w:hAnsi="Verdana"/>
          <w:sz w:val="18"/>
          <w:szCs w:val="18"/>
          <w:lang w:val="ro-RO"/>
        </w:rPr>
        <w:t>școlarizați</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unitățile</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învățământ</w:t>
      </w:r>
      <w:r w:rsidR="005E2F6F">
        <w:rPr>
          <w:rFonts w:ascii="Verdana" w:hAnsi="Verdana"/>
          <w:sz w:val="18"/>
          <w:szCs w:val="18"/>
          <w:lang w:val="ro-RO"/>
        </w:rPr>
        <w:t xml:space="preserve"> </w:t>
      </w:r>
      <w:r w:rsidRPr="008E0501">
        <w:rPr>
          <w:rFonts w:ascii="Verdana" w:hAnsi="Verdana"/>
          <w:sz w:val="18"/>
          <w:szCs w:val="18"/>
          <w:lang w:val="ro-RO"/>
        </w:rPr>
        <w:t>particular,</w:t>
      </w:r>
      <w:r w:rsidR="005E2F6F">
        <w:rPr>
          <w:rFonts w:ascii="Verdana" w:hAnsi="Verdana"/>
          <w:sz w:val="18"/>
          <w:szCs w:val="18"/>
          <w:lang w:val="ro-RO"/>
        </w:rPr>
        <w:t xml:space="preserve"> </w:t>
      </w:r>
      <w:r w:rsidRPr="008E0501">
        <w:rPr>
          <w:rFonts w:ascii="Verdana" w:hAnsi="Verdana"/>
          <w:sz w:val="18"/>
          <w:szCs w:val="18"/>
          <w:lang w:val="ro-RO"/>
        </w:rPr>
        <w:t>precum</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emiterea</w:t>
      </w:r>
      <w:r w:rsidR="005E2F6F">
        <w:rPr>
          <w:rFonts w:ascii="Verdana" w:hAnsi="Verdana"/>
          <w:sz w:val="18"/>
          <w:szCs w:val="18"/>
          <w:lang w:val="ro-RO"/>
        </w:rPr>
        <w:t xml:space="preserve"> </w:t>
      </w:r>
      <w:r w:rsidRPr="008E0501">
        <w:rPr>
          <w:rFonts w:ascii="Verdana" w:hAnsi="Verdana"/>
          <w:sz w:val="18"/>
          <w:szCs w:val="18"/>
          <w:lang w:val="ro-RO"/>
        </w:rPr>
        <w:t>avizului</w:t>
      </w:r>
      <w:r w:rsidR="005E2F6F">
        <w:rPr>
          <w:rFonts w:ascii="Verdana" w:hAnsi="Verdana"/>
          <w:sz w:val="18"/>
          <w:szCs w:val="18"/>
          <w:lang w:val="ro-RO"/>
        </w:rPr>
        <w:t xml:space="preserve"> </w:t>
      </w:r>
      <w:r w:rsidRPr="008E0501">
        <w:rPr>
          <w:rFonts w:ascii="Verdana" w:hAnsi="Verdana"/>
          <w:sz w:val="18"/>
          <w:szCs w:val="18"/>
          <w:lang w:val="ro-RO"/>
        </w:rPr>
        <w:t>conform</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vederea</w:t>
      </w:r>
      <w:r w:rsidR="005E2F6F">
        <w:rPr>
          <w:rFonts w:ascii="Verdana" w:hAnsi="Verdana"/>
          <w:sz w:val="18"/>
          <w:szCs w:val="18"/>
          <w:lang w:val="ro-RO"/>
        </w:rPr>
        <w:t xml:space="preserve"> </w:t>
      </w:r>
      <w:r w:rsidRPr="008E0501">
        <w:rPr>
          <w:rFonts w:ascii="Verdana" w:hAnsi="Verdana"/>
          <w:sz w:val="18"/>
          <w:szCs w:val="18"/>
          <w:lang w:val="ro-RO"/>
        </w:rPr>
        <w:t>organizării</w:t>
      </w:r>
      <w:r w:rsidR="005E2F6F">
        <w:rPr>
          <w:rFonts w:ascii="Verdana" w:hAnsi="Verdana"/>
          <w:sz w:val="18"/>
          <w:szCs w:val="18"/>
          <w:lang w:val="ro-RO"/>
        </w:rPr>
        <w:t xml:space="preserve"> </w:t>
      </w:r>
      <w:r w:rsidRPr="008E0501">
        <w:rPr>
          <w:rFonts w:ascii="Verdana" w:hAnsi="Verdana"/>
          <w:sz w:val="18"/>
          <w:szCs w:val="18"/>
          <w:lang w:val="ro-RO"/>
        </w:rPr>
        <w:t>rețelei</w:t>
      </w:r>
      <w:r w:rsidR="005E2F6F">
        <w:rPr>
          <w:rFonts w:ascii="Verdana" w:hAnsi="Verdana"/>
          <w:sz w:val="18"/>
          <w:szCs w:val="18"/>
          <w:lang w:val="ro-RO"/>
        </w:rPr>
        <w:t xml:space="preserve"> </w:t>
      </w:r>
      <w:r w:rsidRPr="008E0501">
        <w:rPr>
          <w:rFonts w:ascii="Verdana" w:hAnsi="Verdana"/>
          <w:sz w:val="18"/>
          <w:szCs w:val="18"/>
          <w:lang w:val="ro-RO"/>
        </w:rPr>
        <w:t>unităților</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învățământ</w:t>
      </w:r>
      <w:r w:rsidR="005E2F6F">
        <w:rPr>
          <w:rFonts w:ascii="Verdana" w:hAnsi="Verdana"/>
          <w:sz w:val="18"/>
          <w:szCs w:val="18"/>
          <w:lang w:val="ro-RO"/>
        </w:rPr>
        <w:t xml:space="preserve"> </w:t>
      </w:r>
      <w:r w:rsidRPr="008E0501">
        <w:rPr>
          <w:rFonts w:ascii="Verdana" w:hAnsi="Verdana"/>
          <w:sz w:val="18"/>
          <w:szCs w:val="18"/>
          <w:lang w:val="ro-RO"/>
        </w:rPr>
        <w:t>preuniversitar</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anul</w:t>
      </w:r>
      <w:r w:rsidR="005E2F6F">
        <w:rPr>
          <w:rFonts w:ascii="Verdana" w:hAnsi="Verdana"/>
          <w:sz w:val="18"/>
          <w:szCs w:val="18"/>
          <w:lang w:val="ro-RO"/>
        </w:rPr>
        <w:t xml:space="preserve"> </w:t>
      </w:r>
      <w:r w:rsidRPr="008E0501">
        <w:rPr>
          <w:rFonts w:ascii="Verdana" w:hAnsi="Verdana"/>
          <w:sz w:val="18"/>
          <w:szCs w:val="18"/>
          <w:lang w:val="ro-RO"/>
        </w:rPr>
        <w:t>școlar</w:t>
      </w:r>
      <w:r w:rsidR="005E2F6F">
        <w:rPr>
          <w:rFonts w:ascii="Verdana" w:hAnsi="Verdana"/>
          <w:sz w:val="18"/>
          <w:szCs w:val="18"/>
          <w:lang w:val="ro-RO"/>
        </w:rPr>
        <w:t xml:space="preserve"> </w:t>
      </w:r>
      <w:r w:rsidRPr="008E0501">
        <w:rPr>
          <w:rFonts w:ascii="Verdana" w:hAnsi="Verdana"/>
          <w:sz w:val="18"/>
          <w:szCs w:val="18"/>
          <w:lang w:val="ro-RO"/>
        </w:rPr>
        <w:t>2023-2024.</w:t>
      </w:r>
    </w:p>
    <w:p w14:paraId="1A0442D4" w14:textId="1253D57F" w:rsidR="008E0501" w:rsidRPr="000B7404" w:rsidRDefault="008E0501" w:rsidP="008E0501">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1108</w:t>
      </w:r>
      <w:r w:rsidR="005E2F6F">
        <w:rPr>
          <w:rFonts w:cs="Arial"/>
          <w:b/>
          <w:bCs/>
          <w:smallCaps/>
          <w:color w:val="0000FF"/>
          <w:szCs w:val="18"/>
          <w:u w:val="single"/>
        </w:rPr>
        <w:t xml:space="preserve"> </w:t>
      </w:r>
      <w:r>
        <w:rPr>
          <w:rFonts w:cs="Arial"/>
          <w:b/>
          <w:bCs/>
          <w:smallCaps/>
          <w:color w:val="0000FF"/>
          <w:szCs w:val="18"/>
          <w:u w:val="single"/>
        </w:rPr>
        <w:t>/17</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30BBAB27" w14:textId="3616EF04" w:rsidR="008E0501" w:rsidRDefault="008E0501" w:rsidP="008E0501">
      <w:pPr>
        <w:pStyle w:val="ListParagraph"/>
        <w:numPr>
          <w:ilvl w:val="0"/>
          <w:numId w:val="2"/>
        </w:numPr>
        <w:ind w:left="0" w:right="198"/>
        <w:jc w:val="both"/>
        <w:rPr>
          <w:rFonts w:ascii="Verdana" w:hAnsi="Verdana"/>
          <w:sz w:val="18"/>
          <w:szCs w:val="18"/>
          <w:lang w:val="ro-RO"/>
        </w:rPr>
      </w:pPr>
      <w:r w:rsidRPr="008E0501">
        <w:rPr>
          <w:rFonts w:ascii="Verdana" w:hAnsi="Verdana"/>
          <w:b/>
          <w:sz w:val="18"/>
          <w:szCs w:val="18"/>
          <w:lang w:val="ro-RO"/>
        </w:rPr>
        <w:t>2802</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Mediului,</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Apelor</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Pădurilor</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Ordin</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modificarea</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completarea</w:t>
      </w:r>
      <w:r w:rsidR="005E2F6F">
        <w:rPr>
          <w:rFonts w:ascii="Verdana" w:hAnsi="Verdana"/>
          <w:sz w:val="18"/>
          <w:szCs w:val="18"/>
          <w:lang w:val="ro-RO"/>
        </w:rPr>
        <w:t xml:space="preserve"> </w:t>
      </w:r>
      <w:r w:rsidRPr="008E0501">
        <w:rPr>
          <w:rFonts w:ascii="Verdana" w:hAnsi="Verdana"/>
          <w:sz w:val="18"/>
          <w:szCs w:val="18"/>
          <w:lang w:val="ro-RO"/>
        </w:rPr>
        <w:t>Ordinului</w:t>
      </w:r>
      <w:r w:rsidR="005E2F6F">
        <w:rPr>
          <w:rFonts w:ascii="Verdana" w:hAnsi="Verdana"/>
          <w:sz w:val="18"/>
          <w:szCs w:val="18"/>
          <w:lang w:val="ro-RO"/>
        </w:rPr>
        <w:t xml:space="preserve"> </w:t>
      </w:r>
      <w:r w:rsidRPr="008E0501">
        <w:rPr>
          <w:rFonts w:ascii="Verdana" w:hAnsi="Verdana"/>
          <w:sz w:val="18"/>
          <w:szCs w:val="18"/>
          <w:lang w:val="ro-RO"/>
        </w:rPr>
        <w:t>ministrului</w:t>
      </w:r>
      <w:r w:rsidR="005E2F6F">
        <w:rPr>
          <w:rFonts w:ascii="Verdana" w:hAnsi="Verdana"/>
          <w:sz w:val="18"/>
          <w:szCs w:val="18"/>
          <w:lang w:val="ro-RO"/>
        </w:rPr>
        <w:t xml:space="preserve"> </w:t>
      </w:r>
      <w:r w:rsidRPr="008E0501">
        <w:rPr>
          <w:rFonts w:ascii="Verdana" w:hAnsi="Verdana"/>
          <w:sz w:val="18"/>
          <w:szCs w:val="18"/>
          <w:lang w:val="ro-RO"/>
        </w:rPr>
        <w:t>mediului</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schimbărilor</w:t>
      </w:r>
      <w:r w:rsidR="005E2F6F">
        <w:rPr>
          <w:rFonts w:ascii="Verdana" w:hAnsi="Verdana"/>
          <w:sz w:val="18"/>
          <w:szCs w:val="18"/>
          <w:lang w:val="ro-RO"/>
        </w:rPr>
        <w:t xml:space="preserve"> </w:t>
      </w:r>
      <w:r w:rsidRPr="008E0501">
        <w:rPr>
          <w:rFonts w:ascii="Verdana" w:hAnsi="Verdana"/>
          <w:sz w:val="18"/>
          <w:szCs w:val="18"/>
          <w:lang w:val="ro-RO"/>
        </w:rPr>
        <w:t>climatice</w:t>
      </w:r>
      <w:r w:rsidR="005E2F6F">
        <w:rPr>
          <w:rFonts w:ascii="Verdana" w:hAnsi="Verdana"/>
          <w:sz w:val="18"/>
          <w:szCs w:val="18"/>
          <w:lang w:val="ro-RO"/>
        </w:rPr>
        <w:t xml:space="preserve"> </w:t>
      </w:r>
      <w:r w:rsidRPr="008E0501">
        <w:rPr>
          <w:rFonts w:ascii="Verdana" w:hAnsi="Verdana"/>
          <w:sz w:val="18"/>
          <w:szCs w:val="18"/>
          <w:lang w:val="ro-RO"/>
        </w:rPr>
        <w:t>nr.</w:t>
      </w:r>
      <w:r w:rsidR="005E2F6F">
        <w:rPr>
          <w:rFonts w:ascii="Verdana" w:hAnsi="Verdana"/>
          <w:sz w:val="18"/>
          <w:szCs w:val="18"/>
          <w:lang w:val="ro-RO"/>
        </w:rPr>
        <w:t xml:space="preserve"> </w:t>
      </w:r>
      <w:r w:rsidRPr="008E0501">
        <w:rPr>
          <w:rFonts w:ascii="Verdana" w:hAnsi="Verdana"/>
          <w:sz w:val="18"/>
          <w:szCs w:val="18"/>
          <w:lang w:val="ro-RO"/>
        </w:rPr>
        <w:t>44/2013</w:t>
      </w:r>
      <w:r w:rsidR="005E2F6F">
        <w:rPr>
          <w:rFonts w:ascii="Verdana" w:hAnsi="Verdana"/>
          <w:sz w:val="18"/>
          <w:szCs w:val="18"/>
          <w:lang w:val="ro-RO"/>
        </w:rPr>
        <w:t xml:space="preserve"> </w:t>
      </w:r>
      <w:r w:rsidRPr="008E0501">
        <w:rPr>
          <w:rFonts w:ascii="Verdana" w:hAnsi="Verdana"/>
          <w:sz w:val="18"/>
          <w:szCs w:val="18"/>
          <w:lang w:val="ro-RO"/>
        </w:rPr>
        <w:t>pentru</w:t>
      </w:r>
      <w:r w:rsidR="005E2F6F">
        <w:rPr>
          <w:rFonts w:ascii="Verdana" w:hAnsi="Verdana"/>
          <w:sz w:val="18"/>
          <w:szCs w:val="18"/>
          <w:lang w:val="ro-RO"/>
        </w:rPr>
        <w:t xml:space="preserve"> </w:t>
      </w:r>
      <w:r w:rsidRPr="008E0501">
        <w:rPr>
          <w:rFonts w:ascii="Verdana" w:hAnsi="Verdana"/>
          <w:sz w:val="18"/>
          <w:szCs w:val="18"/>
          <w:lang w:val="ro-RO"/>
        </w:rPr>
        <w:t>aprobarea</w:t>
      </w:r>
      <w:r w:rsidR="005E2F6F">
        <w:rPr>
          <w:rFonts w:ascii="Verdana" w:hAnsi="Verdana"/>
          <w:sz w:val="18"/>
          <w:szCs w:val="18"/>
          <w:lang w:val="ro-RO"/>
        </w:rPr>
        <w:t xml:space="preserve"> </w:t>
      </w:r>
      <w:r w:rsidRPr="008E0501">
        <w:rPr>
          <w:rFonts w:ascii="Verdana" w:hAnsi="Verdana"/>
          <w:sz w:val="18"/>
          <w:szCs w:val="18"/>
          <w:lang w:val="ro-RO"/>
        </w:rPr>
        <w:t>caracteristicilor</w:t>
      </w:r>
      <w:r w:rsidR="005E2F6F">
        <w:rPr>
          <w:rFonts w:ascii="Verdana" w:hAnsi="Verdana"/>
          <w:sz w:val="18"/>
          <w:szCs w:val="18"/>
          <w:lang w:val="ro-RO"/>
        </w:rPr>
        <w:t xml:space="preserve"> </w:t>
      </w:r>
      <w:r w:rsidRPr="008E0501">
        <w:rPr>
          <w:rFonts w:ascii="Verdana" w:hAnsi="Verdana"/>
          <w:sz w:val="18"/>
          <w:szCs w:val="18"/>
          <w:lang w:val="ro-RO"/>
        </w:rPr>
        <w:t>tehnice</w:t>
      </w:r>
      <w:r w:rsidR="005E2F6F">
        <w:rPr>
          <w:rFonts w:ascii="Verdana" w:hAnsi="Verdana"/>
          <w:sz w:val="18"/>
          <w:szCs w:val="18"/>
          <w:lang w:val="ro-RO"/>
        </w:rPr>
        <w:t xml:space="preserve"> </w:t>
      </w:r>
      <w:r w:rsidRPr="008E0501">
        <w:rPr>
          <w:rFonts w:ascii="Verdana" w:hAnsi="Verdana"/>
          <w:sz w:val="18"/>
          <w:szCs w:val="18"/>
          <w:lang w:val="ro-RO"/>
        </w:rPr>
        <w:t>ale</w:t>
      </w:r>
      <w:r w:rsidR="005E2F6F">
        <w:rPr>
          <w:rFonts w:ascii="Verdana" w:hAnsi="Verdana"/>
          <w:sz w:val="18"/>
          <w:szCs w:val="18"/>
          <w:lang w:val="ro-RO"/>
        </w:rPr>
        <w:t xml:space="preserve"> </w:t>
      </w:r>
      <w:r w:rsidRPr="008E0501">
        <w:rPr>
          <w:rFonts w:ascii="Verdana" w:hAnsi="Verdana"/>
          <w:sz w:val="18"/>
          <w:szCs w:val="18"/>
          <w:lang w:val="ro-RO"/>
        </w:rPr>
        <w:t>curselor</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capcanelor</w:t>
      </w:r>
      <w:r w:rsidR="005E2F6F">
        <w:rPr>
          <w:rFonts w:ascii="Verdana" w:hAnsi="Verdana"/>
          <w:sz w:val="18"/>
          <w:szCs w:val="18"/>
          <w:lang w:val="ro-RO"/>
        </w:rPr>
        <w:t xml:space="preserve"> </w:t>
      </w:r>
      <w:r w:rsidRPr="008E0501">
        <w:rPr>
          <w:rFonts w:ascii="Verdana" w:hAnsi="Verdana"/>
          <w:sz w:val="18"/>
          <w:szCs w:val="18"/>
          <w:lang w:val="ro-RO"/>
        </w:rPr>
        <w:t>care</w:t>
      </w:r>
      <w:r w:rsidR="005E2F6F">
        <w:rPr>
          <w:rFonts w:ascii="Verdana" w:hAnsi="Verdana"/>
          <w:sz w:val="18"/>
          <w:szCs w:val="18"/>
          <w:lang w:val="ro-RO"/>
        </w:rPr>
        <w:t xml:space="preserve"> </w:t>
      </w:r>
      <w:r w:rsidRPr="008E0501">
        <w:rPr>
          <w:rFonts w:ascii="Verdana" w:hAnsi="Verdana"/>
          <w:sz w:val="18"/>
          <w:szCs w:val="18"/>
          <w:lang w:val="ro-RO"/>
        </w:rPr>
        <w:t>se</w:t>
      </w:r>
      <w:r w:rsidR="005E2F6F">
        <w:rPr>
          <w:rFonts w:ascii="Verdana" w:hAnsi="Verdana"/>
          <w:sz w:val="18"/>
          <w:szCs w:val="18"/>
          <w:lang w:val="ro-RO"/>
        </w:rPr>
        <w:t xml:space="preserve"> </w:t>
      </w:r>
      <w:r w:rsidRPr="008E0501">
        <w:rPr>
          <w:rFonts w:ascii="Verdana" w:hAnsi="Verdana"/>
          <w:sz w:val="18"/>
          <w:szCs w:val="18"/>
          <w:lang w:val="ro-RO"/>
        </w:rPr>
        <w:t>folosesc</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scopul</w:t>
      </w:r>
      <w:r w:rsidR="005E2F6F">
        <w:rPr>
          <w:rFonts w:ascii="Verdana" w:hAnsi="Verdana"/>
          <w:sz w:val="18"/>
          <w:szCs w:val="18"/>
          <w:lang w:val="ro-RO"/>
        </w:rPr>
        <w:t xml:space="preserve"> </w:t>
      </w:r>
      <w:r w:rsidRPr="008E0501">
        <w:rPr>
          <w:rFonts w:ascii="Verdana" w:hAnsi="Verdana"/>
          <w:sz w:val="18"/>
          <w:szCs w:val="18"/>
          <w:lang w:val="ro-RO"/>
        </w:rPr>
        <w:t>capturării</w:t>
      </w:r>
      <w:r w:rsidR="005E2F6F">
        <w:rPr>
          <w:rFonts w:ascii="Verdana" w:hAnsi="Verdana"/>
          <w:sz w:val="18"/>
          <w:szCs w:val="18"/>
          <w:lang w:val="ro-RO"/>
        </w:rPr>
        <w:t xml:space="preserve"> </w:t>
      </w:r>
      <w:r w:rsidRPr="008E0501">
        <w:rPr>
          <w:rFonts w:ascii="Verdana" w:hAnsi="Verdana"/>
          <w:sz w:val="18"/>
          <w:szCs w:val="18"/>
          <w:lang w:val="ro-RO"/>
        </w:rPr>
        <w:t>exemplarelor</w:t>
      </w:r>
      <w:r w:rsidR="005E2F6F">
        <w:rPr>
          <w:rFonts w:ascii="Verdana" w:hAnsi="Verdana"/>
          <w:sz w:val="18"/>
          <w:szCs w:val="18"/>
          <w:lang w:val="ro-RO"/>
        </w:rPr>
        <w:t xml:space="preserve"> </w:t>
      </w:r>
      <w:r w:rsidRPr="008E0501">
        <w:rPr>
          <w:rFonts w:ascii="Verdana" w:hAnsi="Verdana"/>
          <w:sz w:val="18"/>
          <w:szCs w:val="18"/>
          <w:lang w:val="ro-RO"/>
        </w:rPr>
        <w:t>din</w:t>
      </w:r>
      <w:r w:rsidR="005E2F6F">
        <w:rPr>
          <w:rFonts w:ascii="Verdana" w:hAnsi="Verdana"/>
          <w:sz w:val="18"/>
          <w:szCs w:val="18"/>
          <w:lang w:val="ro-RO"/>
        </w:rPr>
        <w:t xml:space="preserve"> </w:t>
      </w:r>
      <w:r w:rsidRPr="008E0501">
        <w:rPr>
          <w:rFonts w:ascii="Verdana" w:hAnsi="Verdana"/>
          <w:sz w:val="18"/>
          <w:szCs w:val="18"/>
          <w:lang w:val="ro-RO"/>
        </w:rPr>
        <w:t>speciile</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faună</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interes</w:t>
      </w:r>
      <w:r w:rsidR="005E2F6F">
        <w:rPr>
          <w:rFonts w:ascii="Verdana" w:hAnsi="Verdana"/>
          <w:sz w:val="18"/>
          <w:szCs w:val="18"/>
          <w:lang w:val="ro-RO"/>
        </w:rPr>
        <w:t xml:space="preserve"> </w:t>
      </w:r>
      <w:r w:rsidRPr="008E0501">
        <w:rPr>
          <w:rFonts w:ascii="Verdana" w:hAnsi="Verdana"/>
          <w:sz w:val="18"/>
          <w:szCs w:val="18"/>
          <w:lang w:val="ro-RO"/>
        </w:rPr>
        <w:t>cinegetic.</w:t>
      </w:r>
    </w:p>
    <w:p w14:paraId="4D542DC9" w14:textId="1A529B4C" w:rsidR="008E0501" w:rsidRPr="000B7404" w:rsidRDefault="008E0501" w:rsidP="008E0501">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1109</w:t>
      </w:r>
      <w:r w:rsidR="005E2F6F">
        <w:rPr>
          <w:rFonts w:cs="Arial"/>
          <w:b/>
          <w:bCs/>
          <w:smallCaps/>
          <w:color w:val="0000FF"/>
          <w:szCs w:val="18"/>
          <w:u w:val="single"/>
        </w:rPr>
        <w:t xml:space="preserve"> </w:t>
      </w:r>
      <w:r>
        <w:rPr>
          <w:rFonts w:cs="Arial"/>
          <w:b/>
          <w:bCs/>
          <w:smallCaps/>
          <w:color w:val="0000FF"/>
          <w:szCs w:val="18"/>
          <w:u w:val="single"/>
        </w:rPr>
        <w:t>/17</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787615A6" w14:textId="66CCC4A3" w:rsidR="008E0501" w:rsidRDefault="008E0501" w:rsidP="008E0501">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300</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8E0501">
        <w:rPr>
          <w:rFonts w:ascii="Verdana" w:hAnsi="Verdana"/>
          <w:sz w:val="18"/>
          <w:szCs w:val="18"/>
          <w:lang w:val="ro-RO"/>
        </w:rPr>
        <w:t>Lege</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stabilirea</w:t>
      </w:r>
      <w:r w:rsidR="005E2F6F">
        <w:rPr>
          <w:rFonts w:ascii="Verdana" w:hAnsi="Verdana"/>
          <w:sz w:val="18"/>
          <w:szCs w:val="18"/>
          <w:lang w:val="ro-RO"/>
        </w:rPr>
        <w:t xml:space="preserve"> </w:t>
      </w:r>
      <w:r w:rsidRPr="008E0501">
        <w:rPr>
          <w:rFonts w:ascii="Verdana" w:hAnsi="Verdana"/>
          <w:sz w:val="18"/>
          <w:szCs w:val="18"/>
          <w:lang w:val="ro-RO"/>
        </w:rPr>
        <w:t>cadrului</w:t>
      </w:r>
      <w:r w:rsidR="005E2F6F">
        <w:rPr>
          <w:rFonts w:ascii="Verdana" w:hAnsi="Verdana"/>
          <w:sz w:val="18"/>
          <w:szCs w:val="18"/>
          <w:lang w:val="ro-RO"/>
        </w:rPr>
        <w:t xml:space="preserve"> </w:t>
      </w:r>
      <w:r w:rsidRPr="008E0501">
        <w:rPr>
          <w:rFonts w:ascii="Verdana" w:hAnsi="Verdana"/>
          <w:sz w:val="18"/>
          <w:szCs w:val="18"/>
          <w:lang w:val="ro-RO"/>
        </w:rPr>
        <w:t>organizatoric</w:t>
      </w:r>
      <w:r w:rsidR="005E2F6F">
        <w:rPr>
          <w:rFonts w:ascii="Verdana" w:hAnsi="Verdana"/>
          <w:sz w:val="18"/>
          <w:szCs w:val="18"/>
          <w:lang w:val="ro-RO"/>
        </w:rPr>
        <w:t xml:space="preserve"> </w:t>
      </w:r>
      <w:r w:rsidRPr="008E0501">
        <w:rPr>
          <w:rFonts w:ascii="Verdana" w:hAnsi="Verdana"/>
          <w:sz w:val="18"/>
          <w:szCs w:val="18"/>
          <w:lang w:val="ro-RO"/>
        </w:rPr>
        <w:t>în</w:t>
      </w:r>
      <w:r w:rsidR="005E2F6F">
        <w:rPr>
          <w:rFonts w:ascii="Verdana" w:hAnsi="Verdana"/>
          <w:sz w:val="18"/>
          <w:szCs w:val="18"/>
          <w:lang w:val="ro-RO"/>
        </w:rPr>
        <w:t xml:space="preserve"> </w:t>
      </w:r>
      <w:r w:rsidRPr="008E0501">
        <w:rPr>
          <w:rFonts w:ascii="Verdana" w:hAnsi="Verdana"/>
          <w:sz w:val="18"/>
          <w:szCs w:val="18"/>
          <w:lang w:val="ro-RO"/>
        </w:rPr>
        <w:t>scopul</w:t>
      </w:r>
      <w:r w:rsidR="005E2F6F">
        <w:rPr>
          <w:rFonts w:ascii="Verdana" w:hAnsi="Verdana"/>
          <w:sz w:val="18"/>
          <w:szCs w:val="18"/>
          <w:lang w:val="ro-RO"/>
        </w:rPr>
        <w:t xml:space="preserve"> </w:t>
      </w:r>
      <w:r w:rsidRPr="008E0501">
        <w:rPr>
          <w:rFonts w:ascii="Verdana" w:hAnsi="Verdana"/>
          <w:sz w:val="18"/>
          <w:szCs w:val="18"/>
          <w:lang w:val="ro-RO"/>
        </w:rPr>
        <w:t>operaționalizării</w:t>
      </w:r>
      <w:r w:rsidR="005E2F6F">
        <w:rPr>
          <w:rFonts w:ascii="Verdana" w:hAnsi="Verdana"/>
          <w:sz w:val="18"/>
          <w:szCs w:val="18"/>
          <w:lang w:val="ro-RO"/>
        </w:rPr>
        <w:t xml:space="preserve"> </w:t>
      </w:r>
      <w:r w:rsidRPr="008E0501">
        <w:rPr>
          <w:rFonts w:ascii="Verdana" w:hAnsi="Verdana"/>
          <w:sz w:val="18"/>
          <w:szCs w:val="18"/>
          <w:lang w:val="ro-RO"/>
        </w:rPr>
        <w:t>la</w:t>
      </w:r>
      <w:r w:rsidR="005E2F6F">
        <w:rPr>
          <w:rFonts w:ascii="Verdana" w:hAnsi="Verdana"/>
          <w:sz w:val="18"/>
          <w:szCs w:val="18"/>
          <w:lang w:val="ro-RO"/>
        </w:rPr>
        <w:t xml:space="preserve"> </w:t>
      </w:r>
      <w:r w:rsidRPr="008E0501">
        <w:rPr>
          <w:rFonts w:ascii="Verdana" w:hAnsi="Verdana"/>
          <w:sz w:val="18"/>
          <w:szCs w:val="18"/>
          <w:lang w:val="ro-RO"/>
        </w:rPr>
        <w:t>nivel</w:t>
      </w:r>
      <w:r w:rsidR="005E2F6F">
        <w:rPr>
          <w:rFonts w:ascii="Verdana" w:hAnsi="Verdana"/>
          <w:sz w:val="18"/>
          <w:szCs w:val="18"/>
          <w:lang w:val="ro-RO"/>
        </w:rPr>
        <w:t xml:space="preserve"> </w:t>
      </w:r>
      <w:r w:rsidRPr="008E0501">
        <w:rPr>
          <w:rFonts w:ascii="Verdana" w:hAnsi="Verdana"/>
          <w:sz w:val="18"/>
          <w:szCs w:val="18"/>
          <w:lang w:val="ro-RO"/>
        </w:rPr>
        <w:t>național</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Sistemului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intrare/ieșire</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a</w:t>
      </w:r>
      <w:r w:rsidR="005E2F6F">
        <w:rPr>
          <w:rFonts w:ascii="Verdana" w:hAnsi="Verdana"/>
          <w:sz w:val="18"/>
          <w:szCs w:val="18"/>
          <w:lang w:val="ro-RO"/>
        </w:rPr>
        <w:t xml:space="preserve"> </w:t>
      </w:r>
      <w:r w:rsidRPr="008E0501">
        <w:rPr>
          <w:rFonts w:ascii="Verdana" w:hAnsi="Verdana"/>
          <w:sz w:val="18"/>
          <w:szCs w:val="18"/>
          <w:lang w:val="ro-RO"/>
        </w:rPr>
        <w:t>Sistemului</w:t>
      </w:r>
      <w:r w:rsidR="005E2F6F">
        <w:rPr>
          <w:rFonts w:ascii="Verdana" w:hAnsi="Verdana"/>
          <w:sz w:val="18"/>
          <w:szCs w:val="18"/>
          <w:lang w:val="ro-RO"/>
        </w:rPr>
        <w:t xml:space="preserve"> </w:t>
      </w:r>
      <w:r w:rsidRPr="008E0501">
        <w:rPr>
          <w:rFonts w:ascii="Verdana" w:hAnsi="Verdana"/>
          <w:sz w:val="18"/>
          <w:szCs w:val="18"/>
          <w:lang w:val="ro-RO"/>
        </w:rPr>
        <w:t>european</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informații</w:t>
      </w:r>
      <w:r w:rsidR="005E2F6F">
        <w:rPr>
          <w:rFonts w:ascii="Verdana" w:hAnsi="Verdana"/>
          <w:sz w:val="18"/>
          <w:szCs w:val="18"/>
          <w:lang w:val="ro-RO"/>
        </w:rPr>
        <w:t xml:space="preserve"> </w:t>
      </w:r>
      <w:r w:rsidRPr="008E0501">
        <w:rPr>
          <w:rFonts w:ascii="Verdana" w:hAnsi="Verdana"/>
          <w:sz w:val="18"/>
          <w:szCs w:val="18"/>
          <w:lang w:val="ro-RO"/>
        </w:rPr>
        <w:t>și</w:t>
      </w:r>
      <w:r w:rsidR="005E2F6F">
        <w:rPr>
          <w:rFonts w:ascii="Verdana" w:hAnsi="Verdana"/>
          <w:sz w:val="18"/>
          <w:szCs w:val="18"/>
          <w:lang w:val="ro-RO"/>
        </w:rPr>
        <w:t xml:space="preserve"> </w:t>
      </w:r>
      <w:r w:rsidRPr="008E0501">
        <w:rPr>
          <w:rFonts w:ascii="Verdana" w:hAnsi="Verdana"/>
          <w:sz w:val="18"/>
          <w:szCs w:val="18"/>
          <w:lang w:val="ro-RO"/>
        </w:rPr>
        <w:t>de</w:t>
      </w:r>
      <w:r w:rsidR="005E2F6F">
        <w:rPr>
          <w:rFonts w:ascii="Verdana" w:hAnsi="Verdana"/>
          <w:sz w:val="18"/>
          <w:szCs w:val="18"/>
          <w:lang w:val="ro-RO"/>
        </w:rPr>
        <w:t xml:space="preserve"> </w:t>
      </w:r>
      <w:r w:rsidRPr="008E0501">
        <w:rPr>
          <w:rFonts w:ascii="Verdana" w:hAnsi="Verdana"/>
          <w:sz w:val="18"/>
          <w:szCs w:val="18"/>
          <w:lang w:val="ro-RO"/>
        </w:rPr>
        <w:t>autorizare</w:t>
      </w:r>
      <w:r w:rsidR="005E2F6F">
        <w:rPr>
          <w:rFonts w:ascii="Verdana" w:hAnsi="Verdana"/>
          <w:sz w:val="18"/>
          <w:szCs w:val="18"/>
          <w:lang w:val="ro-RO"/>
        </w:rPr>
        <w:t xml:space="preserve"> </w:t>
      </w:r>
      <w:r w:rsidRPr="008E0501">
        <w:rPr>
          <w:rFonts w:ascii="Verdana" w:hAnsi="Verdana"/>
          <w:sz w:val="18"/>
          <w:szCs w:val="18"/>
          <w:lang w:val="ro-RO"/>
        </w:rPr>
        <w:t>privind</w:t>
      </w:r>
      <w:r w:rsidR="005E2F6F">
        <w:rPr>
          <w:rFonts w:ascii="Verdana" w:hAnsi="Verdana"/>
          <w:sz w:val="18"/>
          <w:szCs w:val="18"/>
          <w:lang w:val="ro-RO"/>
        </w:rPr>
        <w:t xml:space="preserve"> </w:t>
      </w:r>
      <w:r w:rsidRPr="008E0501">
        <w:rPr>
          <w:rFonts w:ascii="Verdana" w:hAnsi="Verdana"/>
          <w:sz w:val="18"/>
          <w:szCs w:val="18"/>
          <w:lang w:val="ro-RO"/>
        </w:rPr>
        <w:t>călătoriile.</w:t>
      </w:r>
    </w:p>
    <w:p w14:paraId="6A92F879" w14:textId="698743A6" w:rsidR="008E0501" w:rsidRDefault="008E0501" w:rsidP="008E0501">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309</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00E33220" w:rsidRPr="00E33220">
        <w:rPr>
          <w:rFonts w:ascii="Verdana" w:hAnsi="Verdana"/>
          <w:sz w:val="18"/>
          <w:szCs w:val="18"/>
          <w:lang w:val="ro-RO"/>
        </w:rPr>
        <w:t>Lege</w:t>
      </w:r>
      <w:r w:rsidR="005E2F6F">
        <w:rPr>
          <w:rFonts w:ascii="Verdana" w:hAnsi="Verdana"/>
          <w:sz w:val="18"/>
          <w:szCs w:val="18"/>
          <w:lang w:val="ro-RO"/>
        </w:rPr>
        <w:t xml:space="preserve"> </w:t>
      </w:r>
      <w:r w:rsidR="00E33220" w:rsidRPr="00E33220">
        <w:rPr>
          <w:rFonts w:ascii="Verdana" w:hAnsi="Verdana"/>
          <w:sz w:val="18"/>
          <w:szCs w:val="18"/>
          <w:lang w:val="ro-RO"/>
        </w:rPr>
        <w:t>pentru</w:t>
      </w:r>
      <w:r w:rsidR="005E2F6F">
        <w:rPr>
          <w:rFonts w:ascii="Verdana" w:hAnsi="Verdana"/>
          <w:sz w:val="18"/>
          <w:szCs w:val="18"/>
          <w:lang w:val="ro-RO"/>
        </w:rPr>
        <w:t xml:space="preserve"> </w:t>
      </w:r>
      <w:r w:rsidR="00E33220" w:rsidRPr="00E33220">
        <w:rPr>
          <w:rFonts w:ascii="Verdana" w:hAnsi="Verdana"/>
          <w:sz w:val="18"/>
          <w:szCs w:val="18"/>
          <w:lang w:val="ro-RO"/>
        </w:rPr>
        <w:t>modificarea</w:t>
      </w:r>
      <w:r w:rsidR="005E2F6F">
        <w:rPr>
          <w:rFonts w:ascii="Verdana" w:hAnsi="Verdana"/>
          <w:sz w:val="18"/>
          <w:szCs w:val="18"/>
          <w:lang w:val="ro-RO"/>
        </w:rPr>
        <w:t xml:space="preserve"> </w:t>
      </w:r>
      <w:r w:rsidR="00E33220" w:rsidRPr="00E33220">
        <w:rPr>
          <w:rFonts w:ascii="Verdana" w:hAnsi="Verdana"/>
          <w:sz w:val="18"/>
          <w:szCs w:val="18"/>
          <w:lang w:val="ro-RO"/>
        </w:rPr>
        <w:t>Legii</w:t>
      </w:r>
      <w:r w:rsidR="005E2F6F">
        <w:rPr>
          <w:rFonts w:ascii="Verdana" w:hAnsi="Verdana"/>
          <w:sz w:val="18"/>
          <w:szCs w:val="18"/>
          <w:lang w:val="ro-RO"/>
        </w:rPr>
        <w:t xml:space="preserve"> </w:t>
      </w:r>
      <w:r w:rsidR="00E33220" w:rsidRPr="00E33220">
        <w:rPr>
          <w:rFonts w:ascii="Verdana" w:hAnsi="Verdana"/>
          <w:sz w:val="18"/>
          <w:szCs w:val="18"/>
          <w:lang w:val="ro-RO"/>
        </w:rPr>
        <w:t>nr.</w:t>
      </w:r>
      <w:r w:rsidR="005E2F6F">
        <w:rPr>
          <w:rFonts w:ascii="Verdana" w:hAnsi="Verdana"/>
          <w:sz w:val="18"/>
          <w:szCs w:val="18"/>
          <w:lang w:val="ro-RO"/>
        </w:rPr>
        <w:t xml:space="preserve"> </w:t>
      </w:r>
      <w:r w:rsidR="00E33220" w:rsidRPr="00E33220">
        <w:rPr>
          <w:rFonts w:ascii="Verdana" w:hAnsi="Verdana"/>
          <w:sz w:val="18"/>
          <w:szCs w:val="18"/>
          <w:lang w:val="ro-RO"/>
        </w:rPr>
        <w:t>227/2015</w:t>
      </w:r>
      <w:r w:rsidR="005E2F6F">
        <w:rPr>
          <w:rFonts w:ascii="Verdana" w:hAnsi="Verdana"/>
          <w:sz w:val="18"/>
          <w:szCs w:val="18"/>
          <w:lang w:val="ro-RO"/>
        </w:rPr>
        <w:t xml:space="preserve"> </w:t>
      </w:r>
      <w:r w:rsidR="00E33220" w:rsidRPr="00E33220">
        <w:rPr>
          <w:rFonts w:ascii="Verdana" w:hAnsi="Verdana"/>
          <w:sz w:val="18"/>
          <w:szCs w:val="18"/>
          <w:lang w:val="ro-RO"/>
        </w:rPr>
        <w:t>privind</w:t>
      </w:r>
      <w:r w:rsidR="005E2F6F">
        <w:rPr>
          <w:rFonts w:ascii="Verdana" w:hAnsi="Verdana"/>
          <w:sz w:val="18"/>
          <w:szCs w:val="18"/>
          <w:lang w:val="ro-RO"/>
        </w:rPr>
        <w:t xml:space="preserve"> </w:t>
      </w:r>
      <w:r w:rsidR="00E33220" w:rsidRPr="00E33220">
        <w:rPr>
          <w:rFonts w:ascii="Verdana" w:hAnsi="Verdana"/>
          <w:sz w:val="18"/>
          <w:szCs w:val="18"/>
          <w:lang w:val="ro-RO"/>
        </w:rPr>
        <w:t>Codul</w:t>
      </w:r>
      <w:r w:rsidR="005E2F6F">
        <w:rPr>
          <w:rFonts w:ascii="Verdana" w:hAnsi="Verdana"/>
          <w:sz w:val="18"/>
          <w:szCs w:val="18"/>
          <w:lang w:val="ro-RO"/>
        </w:rPr>
        <w:t xml:space="preserve"> </w:t>
      </w:r>
      <w:r w:rsidR="00E33220" w:rsidRPr="00E33220">
        <w:rPr>
          <w:rFonts w:ascii="Verdana" w:hAnsi="Verdana"/>
          <w:sz w:val="18"/>
          <w:szCs w:val="18"/>
          <w:lang w:val="ro-RO"/>
        </w:rPr>
        <w:t>fiscal.</w:t>
      </w:r>
    </w:p>
    <w:p w14:paraId="7415B17A" w14:textId="2754DD57" w:rsidR="00E33220" w:rsidRDefault="00E33220" w:rsidP="00E3322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340</w:t>
      </w:r>
      <w:r w:rsidR="005E2F6F">
        <w:rPr>
          <w:rFonts w:ascii="Verdana" w:hAnsi="Verdana"/>
          <w:b/>
          <w:sz w:val="18"/>
          <w:szCs w:val="18"/>
          <w:lang w:val="ro-RO"/>
        </w:rPr>
        <w:t xml:space="preserve"> </w:t>
      </w:r>
      <w:r w:rsidRPr="00773505">
        <w:rPr>
          <w:lang w:val="ro-RO"/>
        </w:rPr>
        <w:t>–</w:t>
      </w:r>
      <w:r w:rsidR="005E2F6F">
        <w:rPr>
          <w:lang w:val="ro-RO"/>
        </w:rPr>
        <w:t xml:space="preserve"> </w:t>
      </w:r>
      <w:r w:rsidRPr="00E33220">
        <w:rPr>
          <w:rFonts w:ascii="Verdana" w:hAnsi="Verdana" w:cs="Arial"/>
          <w:b/>
          <w:color w:val="153E7E"/>
          <w:sz w:val="18"/>
          <w:szCs w:val="18"/>
          <w:lang w:val="ro-RO"/>
        </w:rPr>
        <w:t>Ministerul</w:t>
      </w:r>
      <w:r w:rsidR="005E2F6F">
        <w:rPr>
          <w:rFonts w:ascii="Verdana" w:hAnsi="Verdana" w:cs="Arial"/>
          <w:b/>
          <w:color w:val="153E7E"/>
          <w:sz w:val="18"/>
          <w:szCs w:val="18"/>
          <w:lang w:val="ro-RO"/>
        </w:rPr>
        <w:t xml:space="preserve"> </w:t>
      </w:r>
      <w:r w:rsidRPr="00E33220">
        <w:rPr>
          <w:rFonts w:ascii="Verdana" w:hAnsi="Verdana" w:cs="Arial"/>
          <w:b/>
          <w:color w:val="153E7E"/>
          <w:sz w:val="18"/>
          <w:szCs w:val="18"/>
          <w:lang w:val="ro-RO"/>
        </w:rPr>
        <w:t>Agriculturii</w:t>
      </w:r>
      <w:r w:rsidR="005E2F6F">
        <w:rPr>
          <w:rFonts w:ascii="Verdana" w:hAnsi="Verdana" w:cs="Arial"/>
          <w:b/>
          <w:color w:val="153E7E"/>
          <w:sz w:val="18"/>
          <w:szCs w:val="18"/>
          <w:lang w:val="ro-RO"/>
        </w:rPr>
        <w:t xml:space="preserve"> </w:t>
      </w:r>
      <w:r w:rsidRPr="00E33220">
        <w:rPr>
          <w:rFonts w:ascii="Verdana" w:hAnsi="Verdana" w:cs="Arial"/>
          <w:b/>
          <w:color w:val="153E7E"/>
          <w:sz w:val="18"/>
          <w:szCs w:val="18"/>
          <w:lang w:val="ro-RO"/>
        </w:rPr>
        <w:t>și</w:t>
      </w:r>
      <w:r w:rsidR="005E2F6F">
        <w:rPr>
          <w:rFonts w:ascii="Verdana" w:hAnsi="Verdana" w:cs="Arial"/>
          <w:b/>
          <w:color w:val="153E7E"/>
          <w:sz w:val="18"/>
          <w:szCs w:val="18"/>
          <w:lang w:val="ro-RO"/>
        </w:rPr>
        <w:t xml:space="preserve"> </w:t>
      </w:r>
      <w:r w:rsidRPr="00E33220">
        <w:rPr>
          <w:rFonts w:ascii="Verdana" w:hAnsi="Verdana" w:cs="Arial"/>
          <w:b/>
          <w:color w:val="153E7E"/>
          <w:sz w:val="18"/>
          <w:szCs w:val="18"/>
          <w:lang w:val="ro-RO"/>
        </w:rPr>
        <w:t>Dezvoltării</w:t>
      </w:r>
      <w:r w:rsidR="005E2F6F">
        <w:rPr>
          <w:rFonts w:ascii="Verdana" w:hAnsi="Verdana" w:cs="Arial"/>
          <w:b/>
          <w:color w:val="153E7E"/>
          <w:sz w:val="18"/>
          <w:szCs w:val="18"/>
          <w:lang w:val="ro-RO"/>
        </w:rPr>
        <w:t xml:space="preserve"> </w:t>
      </w:r>
      <w:r w:rsidRPr="00E33220">
        <w:rPr>
          <w:rFonts w:ascii="Verdana" w:hAnsi="Verdana" w:cs="Arial"/>
          <w:b/>
          <w:color w:val="153E7E"/>
          <w:sz w:val="18"/>
          <w:szCs w:val="18"/>
          <w:lang w:val="ro-RO"/>
        </w:rPr>
        <w:t>Rurale</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E33220">
        <w:rPr>
          <w:rFonts w:ascii="Verdana" w:hAnsi="Verdana"/>
          <w:sz w:val="18"/>
          <w:szCs w:val="18"/>
          <w:lang w:val="ro-RO"/>
        </w:rPr>
        <w:t>Ordin</w:t>
      </w:r>
      <w:r w:rsidR="005E2F6F">
        <w:rPr>
          <w:rFonts w:ascii="Verdana" w:hAnsi="Verdana"/>
          <w:sz w:val="18"/>
          <w:szCs w:val="18"/>
          <w:lang w:val="ro-RO"/>
        </w:rPr>
        <w:t xml:space="preserve"> </w:t>
      </w:r>
      <w:r w:rsidRPr="00E33220">
        <w:rPr>
          <w:rFonts w:ascii="Verdana" w:hAnsi="Verdana"/>
          <w:sz w:val="18"/>
          <w:szCs w:val="18"/>
          <w:lang w:val="ro-RO"/>
        </w:rPr>
        <w:t>pentru</w:t>
      </w:r>
      <w:r w:rsidR="005E2F6F">
        <w:rPr>
          <w:rFonts w:ascii="Verdana" w:hAnsi="Verdana"/>
          <w:sz w:val="18"/>
          <w:szCs w:val="18"/>
          <w:lang w:val="ro-RO"/>
        </w:rPr>
        <w:t xml:space="preserve"> </w:t>
      </w:r>
      <w:r w:rsidRPr="00E33220">
        <w:rPr>
          <w:rFonts w:ascii="Verdana" w:hAnsi="Verdana"/>
          <w:sz w:val="18"/>
          <w:szCs w:val="18"/>
          <w:lang w:val="ro-RO"/>
        </w:rPr>
        <w:t>modificarea</w:t>
      </w:r>
      <w:r w:rsidR="005E2F6F">
        <w:rPr>
          <w:rFonts w:ascii="Verdana" w:hAnsi="Verdana"/>
          <w:sz w:val="18"/>
          <w:szCs w:val="18"/>
          <w:lang w:val="ro-RO"/>
        </w:rPr>
        <w:t xml:space="preserve"> </w:t>
      </w:r>
      <w:r w:rsidRPr="00E33220">
        <w:rPr>
          <w:rFonts w:ascii="Verdana" w:hAnsi="Verdana"/>
          <w:sz w:val="18"/>
          <w:szCs w:val="18"/>
          <w:lang w:val="ro-RO"/>
        </w:rPr>
        <w:t>anexei</w:t>
      </w:r>
      <w:r w:rsidR="005E2F6F">
        <w:rPr>
          <w:rFonts w:ascii="Verdana" w:hAnsi="Verdana"/>
          <w:sz w:val="18"/>
          <w:szCs w:val="18"/>
          <w:lang w:val="ro-RO"/>
        </w:rPr>
        <w:t xml:space="preserve"> </w:t>
      </w:r>
      <w:r w:rsidRPr="00E33220">
        <w:rPr>
          <w:rFonts w:ascii="Verdana" w:hAnsi="Verdana"/>
          <w:sz w:val="18"/>
          <w:szCs w:val="18"/>
          <w:lang w:val="ro-RO"/>
        </w:rPr>
        <w:t>nr.</w:t>
      </w:r>
      <w:r w:rsidR="005E2F6F">
        <w:rPr>
          <w:rFonts w:ascii="Verdana" w:hAnsi="Verdana"/>
          <w:sz w:val="18"/>
          <w:szCs w:val="18"/>
          <w:lang w:val="ro-RO"/>
        </w:rPr>
        <w:t xml:space="preserve"> </w:t>
      </w:r>
      <w:r w:rsidRPr="00E33220">
        <w:rPr>
          <w:rFonts w:ascii="Verdana" w:hAnsi="Verdana"/>
          <w:sz w:val="18"/>
          <w:szCs w:val="18"/>
          <w:lang w:val="ro-RO"/>
        </w:rPr>
        <w:t>2</w:t>
      </w:r>
      <w:r w:rsidR="005E2F6F">
        <w:rPr>
          <w:rFonts w:ascii="Verdana" w:hAnsi="Verdana"/>
          <w:sz w:val="18"/>
          <w:szCs w:val="18"/>
          <w:lang w:val="ro-RO"/>
        </w:rPr>
        <w:t xml:space="preserve"> </w:t>
      </w:r>
      <w:r w:rsidRPr="00E33220">
        <w:rPr>
          <w:rFonts w:ascii="Verdana" w:hAnsi="Verdana"/>
          <w:sz w:val="18"/>
          <w:szCs w:val="18"/>
          <w:lang w:val="ro-RO"/>
        </w:rPr>
        <w:t>la</w:t>
      </w:r>
      <w:r w:rsidR="005E2F6F">
        <w:rPr>
          <w:rFonts w:ascii="Verdana" w:hAnsi="Verdana"/>
          <w:sz w:val="18"/>
          <w:szCs w:val="18"/>
          <w:lang w:val="ro-RO"/>
        </w:rPr>
        <w:t xml:space="preserve"> </w:t>
      </w:r>
      <w:r w:rsidRPr="00E33220">
        <w:rPr>
          <w:rFonts w:ascii="Verdana" w:hAnsi="Verdana"/>
          <w:sz w:val="18"/>
          <w:szCs w:val="18"/>
          <w:lang w:val="ro-RO"/>
        </w:rPr>
        <w:t>Ordinul</w:t>
      </w:r>
      <w:r w:rsidR="005E2F6F">
        <w:rPr>
          <w:rFonts w:ascii="Verdana" w:hAnsi="Verdana"/>
          <w:sz w:val="18"/>
          <w:szCs w:val="18"/>
          <w:lang w:val="ro-RO"/>
        </w:rPr>
        <w:t xml:space="preserve"> </w:t>
      </w:r>
      <w:r w:rsidRPr="00E33220">
        <w:rPr>
          <w:rFonts w:ascii="Verdana" w:hAnsi="Verdana"/>
          <w:sz w:val="18"/>
          <w:szCs w:val="18"/>
          <w:lang w:val="ro-RO"/>
        </w:rPr>
        <w:t>ministrului</w:t>
      </w:r>
      <w:r w:rsidR="005E2F6F">
        <w:rPr>
          <w:rFonts w:ascii="Verdana" w:hAnsi="Verdana"/>
          <w:sz w:val="18"/>
          <w:szCs w:val="18"/>
          <w:lang w:val="ro-RO"/>
        </w:rPr>
        <w:t xml:space="preserve"> </w:t>
      </w:r>
      <w:r w:rsidRPr="00E33220">
        <w:rPr>
          <w:rFonts w:ascii="Verdana" w:hAnsi="Verdana"/>
          <w:sz w:val="18"/>
          <w:szCs w:val="18"/>
          <w:lang w:val="ro-RO"/>
        </w:rPr>
        <w:t>agriculturii</w:t>
      </w:r>
      <w:r w:rsidR="005E2F6F">
        <w:rPr>
          <w:rFonts w:ascii="Verdana" w:hAnsi="Verdana"/>
          <w:sz w:val="18"/>
          <w:szCs w:val="18"/>
          <w:lang w:val="ro-RO"/>
        </w:rPr>
        <w:t xml:space="preserve"> </w:t>
      </w:r>
      <w:r w:rsidRPr="00E33220">
        <w:rPr>
          <w:rFonts w:ascii="Verdana" w:hAnsi="Verdana"/>
          <w:sz w:val="18"/>
          <w:szCs w:val="18"/>
          <w:lang w:val="ro-RO"/>
        </w:rPr>
        <w:t>și</w:t>
      </w:r>
      <w:r w:rsidR="005E2F6F">
        <w:rPr>
          <w:rFonts w:ascii="Verdana" w:hAnsi="Verdana"/>
          <w:sz w:val="18"/>
          <w:szCs w:val="18"/>
          <w:lang w:val="ro-RO"/>
        </w:rPr>
        <w:t xml:space="preserve"> </w:t>
      </w:r>
      <w:r w:rsidRPr="00E33220">
        <w:rPr>
          <w:rFonts w:ascii="Verdana" w:hAnsi="Verdana"/>
          <w:sz w:val="18"/>
          <w:szCs w:val="18"/>
          <w:lang w:val="ro-RO"/>
        </w:rPr>
        <w:t>dezvoltării</w:t>
      </w:r>
      <w:r w:rsidR="005E2F6F">
        <w:rPr>
          <w:rFonts w:ascii="Verdana" w:hAnsi="Verdana"/>
          <w:sz w:val="18"/>
          <w:szCs w:val="18"/>
          <w:lang w:val="ro-RO"/>
        </w:rPr>
        <w:t xml:space="preserve"> </w:t>
      </w:r>
      <w:r w:rsidRPr="00E33220">
        <w:rPr>
          <w:rFonts w:ascii="Verdana" w:hAnsi="Verdana"/>
          <w:sz w:val="18"/>
          <w:szCs w:val="18"/>
          <w:lang w:val="ro-RO"/>
        </w:rPr>
        <w:t>rurale</w:t>
      </w:r>
      <w:r w:rsidR="005E2F6F">
        <w:rPr>
          <w:rFonts w:ascii="Verdana" w:hAnsi="Verdana"/>
          <w:sz w:val="18"/>
          <w:szCs w:val="18"/>
          <w:lang w:val="ro-RO"/>
        </w:rPr>
        <w:t xml:space="preserve"> </w:t>
      </w:r>
      <w:r w:rsidRPr="00E33220">
        <w:rPr>
          <w:rFonts w:ascii="Verdana" w:hAnsi="Verdana"/>
          <w:sz w:val="18"/>
          <w:szCs w:val="18"/>
          <w:lang w:val="ro-RO"/>
        </w:rPr>
        <w:t>nr.</w:t>
      </w:r>
      <w:r w:rsidR="005E2F6F">
        <w:rPr>
          <w:rFonts w:ascii="Verdana" w:hAnsi="Verdana"/>
          <w:sz w:val="18"/>
          <w:szCs w:val="18"/>
          <w:lang w:val="ro-RO"/>
        </w:rPr>
        <w:t xml:space="preserve"> </w:t>
      </w:r>
      <w:r w:rsidRPr="00E33220">
        <w:rPr>
          <w:rFonts w:ascii="Verdana" w:hAnsi="Verdana"/>
          <w:sz w:val="18"/>
          <w:szCs w:val="18"/>
          <w:lang w:val="ro-RO"/>
        </w:rPr>
        <w:t>296/2022</w:t>
      </w:r>
      <w:r w:rsidR="005E2F6F">
        <w:rPr>
          <w:rFonts w:ascii="Verdana" w:hAnsi="Verdana"/>
          <w:sz w:val="18"/>
          <w:szCs w:val="18"/>
          <w:lang w:val="ro-RO"/>
        </w:rPr>
        <w:t xml:space="preserve"> </w:t>
      </w:r>
      <w:r w:rsidRPr="00E33220">
        <w:rPr>
          <w:rFonts w:ascii="Verdana" w:hAnsi="Verdana"/>
          <w:sz w:val="18"/>
          <w:szCs w:val="18"/>
          <w:lang w:val="ro-RO"/>
        </w:rPr>
        <w:t>privind</w:t>
      </w:r>
      <w:r w:rsidR="005E2F6F">
        <w:rPr>
          <w:rFonts w:ascii="Verdana" w:hAnsi="Verdana"/>
          <w:sz w:val="18"/>
          <w:szCs w:val="18"/>
          <w:lang w:val="ro-RO"/>
        </w:rPr>
        <w:t xml:space="preserve"> </w:t>
      </w:r>
      <w:r w:rsidRPr="00E33220">
        <w:rPr>
          <w:rFonts w:ascii="Verdana" w:hAnsi="Verdana"/>
          <w:sz w:val="18"/>
          <w:szCs w:val="18"/>
          <w:lang w:val="ro-RO"/>
        </w:rPr>
        <w:t>stabilirea</w:t>
      </w:r>
      <w:r w:rsidR="005E2F6F">
        <w:rPr>
          <w:rFonts w:ascii="Verdana" w:hAnsi="Verdana"/>
          <w:sz w:val="18"/>
          <w:szCs w:val="18"/>
          <w:lang w:val="ro-RO"/>
        </w:rPr>
        <w:t xml:space="preserve"> </w:t>
      </w:r>
      <w:r w:rsidRPr="00E33220">
        <w:rPr>
          <w:rFonts w:ascii="Verdana" w:hAnsi="Verdana"/>
          <w:sz w:val="18"/>
          <w:szCs w:val="18"/>
          <w:lang w:val="ro-RO"/>
        </w:rPr>
        <w:t>indicatorilor</w:t>
      </w:r>
      <w:r w:rsidR="005E2F6F">
        <w:rPr>
          <w:rFonts w:ascii="Verdana" w:hAnsi="Verdana"/>
          <w:sz w:val="18"/>
          <w:szCs w:val="18"/>
          <w:lang w:val="ro-RO"/>
        </w:rPr>
        <w:t xml:space="preserve"> </w:t>
      </w:r>
      <w:r w:rsidRPr="00E33220">
        <w:rPr>
          <w:rFonts w:ascii="Verdana" w:hAnsi="Verdana"/>
          <w:sz w:val="18"/>
          <w:szCs w:val="18"/>
          <w:lang w:val="ro-RO"/>
        </w:rPr>
        <w:t>pentru</w:t>
      </w:r>
      <w:r w:rsidR="005E2F6F">
        <w:rPr>
          <w:rFonts w:ascii="Verdana" w:hAnsi="Verdana"/>
          <w:sz w:val="18"/>
          <w:szCs w:val="18"/>
          <w:lang w:val="ro-RO"/>
        </w:rPr>
        <w:t xml:space="preserve"> </w:t>
      </w:r>
      <w:r w:rsidRPr="00E33220">
        <w:rPr>
          <w:rFonts w:ascii="Verdana" w:hAnsi="Verdana"/>
          <w:sz w:val="18"/>
          <w:szCs w:val="18"/>
          <w:lang w:val="ro-RO"/>
        </w:rPr>
        <w:t>realizarea</w:t>
      </w:r>
      <w:r w:rsidR="005E2F6F">
        <w:rPr>
          <w:rFonts w:ascii="Verdana" w:hAnsi="Verdana"/>
          <w:sz w:val="18"/>
          <w:szCs w:val="18"/>
          <w:lang w:val="ro-RO"/>
        </w:rPr>
        <w:t xml:space="preserve"> </w:t>
      </w:r>
      <w:r w:rsidRPr="00E33220">
        <w:rPr>
          <w:rFonts w:ascii="Verdana" w:hAnsi="Verdana"/>
          <w:sz w:val="18"/>
          <w:szCs w:val="18"/>
          <w:lang w:val="ro-RO"/>
        </w:rPr>
        <w:t>evaluării</w:t>
      </w:r>
      <w:r w:rsidR="005E2F6F">
        <w:rPr>
          <w:rFonts w:ascii="Verdana" w:hAnsi="Verdana"/>
          <w:sz w:val="18"/>
          <w:szCs w:val="18"/>
          <w:lang w:val="ro-RO"/>
        </w:rPr>
        <w:t xml:space="preserve"> </w:t>
      </w:r>
      <w:r w:rsidRPr="00E33220">
        <w:rPr>
          <w:rFonts w:ascii="Verdana" w:hAnsi="Verdana"/>
          <w:sz w:val="18"/>
          <w:szCs w:val="18"/>
          <w:lang w:val="ro-RO"/>
        </w:rPr>
        <w:t>Programului</w:t>
      </w:r>
      <w:r w:rsidR="005E2F6F">
        <w:rPr>
          <w:rFonts w:ascii="Verdana" w:hAnsi="Verdana"/>
          <w:sz w:val="18"/>
          <w:szCs w:val="18"/>
          <w:lang w:val="ro-RO"/>
        </w:rPr>
        <w:t xml:space="preserve"> </w:t>
      </w:r>
      <w:r w:rsidRPr="00E33220">
        <w:rPr>
          <w:rFonts w:ascii="Verdana" w:hAnsi="Verdana"/>
          <w:sz w:val="18"/>
          <w:szCs w:val="18"/>
          <w:lang w:val="ro-RO"/>
        </w:rPr>
        <w:t>pentru</w:t>
      </w:r>
      <w:r w:rsidR="005E2F6F">
        <w:rPr>
          <w:rFonts w:ascii="Verdana" w:hAnsi="Verdana"/>
          <w:sz w:val="18"/>
          <w:szCs w:val="18"/>
          <w:lang w:val="ro-RO"/>
        </w:rPr>
        <w:t xml:space="preserve"> </w:t>
      </w:r>
      <w:r w:rsidRPr="00E33220">
        <w:rPr>
          <w:rFonts w:ascii="Verdana" w:hAnsi="Verdana"/>
          <w:sz w:val="18"/>
          <w:szCs w:val="18"/>
          <w:lang w:val="ro-RO"/>
        </w:rPr>
        <w:t>școli</w:t>
      </w:r>
      <w:r w:rsidR="005E2F6F">
        <w:rPr>
          <w:rFonts w:ascii="Verdana" w:hAnsi="Verdana"/>
          <w:sz w:val="18"/>
          <w:szCs w:val="18"/>
          <w:lang w:val="ro-RO"/>
        </w:rPr>
        <w:t xml:space="preserve"> </w:t>
      </w:r>
      <w:r w:rsidRPr="00E33220">
        <w:rPr>
          <w:rFonts w:ascii="Verdana" w:hAnsi="Verdana"/>
          <w:sz w:val="18"/>
          <w:szCs w:val="18"/>
          <w:lang w:val="ro-RO"/>
        </w:rPr>
        <w:t>al</w:t>
      </w:r>
      <w:r w:rsidR="005E2F6F">
        <w:rPr>
          <w:rFonts w:ascii="Verdana" w:hAnsi="Verdana"/>
          <w:sz w:val="18"/>
          <w:szCs w:val="18"/>
          <w:lang w:val="ro-RO"/>
        </w:rPr>
        <w:t xml:space="preserve"> </w:t>
      </w:r>
      <w:r w:rsidRPr="00E33220">
        <w:rPr>
          <w:rFonts w:ascii="Verdana" w:hAnsi="Verdana"/>
          <w:sz w:val="18"/>
          <w:szCs w:val="18"/>
          <w:lang w:val="ro-RO"/>
        </w:rPr>
        <w:t>României</w:t>
      </w:r>
      <w:r w:rsidR="005E2F6F">
        <w:rPr>
          <w:rFonts w:ascii="Verdana" w:hAnsi="Verdana"/>
          <w:sz w:val="18"/>
          <w:szCs w:val="18"/>
          <w:lang w:val="ro-RO"/>
        </w:rPr>
        <w:t xml:space="preserve"> </w:t>
      </w:r>
      <w:r w:rsidRPr="00E33220">
        <w:rPr>
          <w:rFonts w:ascii="Verdana" w:hAnsi="Verdana"/>
          <w:sz w:val="18"/>
          <w:szCs w:val="18"/>
          <w:lang w:val="ro-RO"/>
        </w:rPr>
        <w:t>aferente</w:t>
      </w:r>
      <w:r w:rsidR="005E2F6F">
        <w:rPr>
          <w:rFonts w:ascii="Verdana" w:hAnsi="Verdana"/>
          <w:sz w:val="18"/>
          <w:szCs w:val="18"/>
          <w:lang w:val="ro-RO"/>
        </w:rPr>
        <w:t xml:space="preserve"> </w:t>
      </w:r>
      <w:r w:rsidRPr="00E33220">
        <w:rPr>
          <w:rFonts w:ascii="Verdana" w:hAnsi="Verdana"/>
          <w:sz w:val="18"/>
          <w:szCs w:val="18"/>
          <w:lang w:val="ro-RO"/>
        </w:rPr>
        <w:t>perioadei</w:t>
      </w:r>
      <w:r w:rsidR="005E2F6F">
        <w:rPr>
          <w:rFonts w:ascii="Verdana" w:hAnsi="Verdana"/>
          <w:sz w:val="18"/>
          <w:szCs w:val="18"/>
          <w:lang w:val="ro-RO"/>
        </w:rPr>
        <w:t xml:space="preserve"> </w:t>
      </w:r>
      <w:r w:rsidRPr="00E33220">
        <w:rPr>
          <w:rFonts w:ascii="Verdana" w:hAnsi="Verdana"/>
          <w:sz w:val="18"/>
          <w:szCs w:val="18"/>
          <w:lang w:val="ro-RO"/>
        </w:rPr>
        <w:t>2017-2022</w:t>
      </w:r>
      <w:r w:rsidR="005E2F6F">
        <w:rPr>
          <w:rFonts w:ascii="Verdana" w:hAnsi="Verdana"/>
          <w:sz w:val="18"/>
          <w:szCs w:val="18"/>
          <w:lang w:val="ro-RO"/>
        </w:rPr>
        <w:t xml:space="preserve"> </w:t>
      </w:r>
      <w:r w:rsidRPr="00E33220">
        <w:rPr>
          <w:rFonts w:ascii="Verdana" w:hAnsi="Verdana"/>
          <w:sz w:val="18"/>
          <w:szCs w:val="18"/>
          <w:lang w:val="ro-RO"/>
        </w:rPr>
        <w:t>și</w:t>
      </w:r>
      <w:r w:rsidR="005E2F6F">
        <w:rPr>
          <w:rFonts w:ascii="Verdana" w:hAnsi="Verdana"/>
          <w:sz w:val="18"/>
          <w:szCs w:val="18"/>
          <w:lang w:val="ro-RO"/>
        </w:rPr>
        <w:t xml:space="preserve"> </w:t>
      </w:r>
      <w:r w:rsidRPr="00E33220">
        <w:rPr>
          <w:rFonts w:ascii="Verdana" w:hAnsi="Verdana"/>
          <w:sz w:val="18"/>
          <w:szCs w:val="18"/>
          <w:lang w:val="ro-RO"/>
        </w:rPr>
        <w:t>a</w:t>
      </w:r>
      <w:r w:rsidR="005E2F6F">
        <w:rPr>
          <w:rFonts w:ascii="Verdana" w:hAnsi="Verdana"/>
          <w:sz w:val="18"/>
          <w:szCs w:val="18"/>
          <w:lang w:val="ro-RO"/>
        </w:rPr>
        <w:t xml:space="preserve"> </w:t>
      </w:r>
      <w:r w:rsidRPr="00E33220">
        <w:rPr>
          <w:rFonts w:ascii="Verdana" w:hAnsi="Verdana"/>
          <w:sz w:val="18"/>
          <w:szCs w:val="18"/>
          <w:lang w:val="ro-RO"/>
        </w:rPr>
        <w:t>obligațiilor</w:t>
      </w:r>
      <w:r w:rsidR="005E2F6F">
        <w:rPr>
          <w:rFonts w:ascii="Verdana" w:hAnsi="Verdana"/>
          <w:sz w:val="18"/>
          <w:szCs w:val="18"/>
          <w:lang w:val="ro-RO"/>
        </w:rPr>
        <w:t xml:space="preserve"> </w:t>
      </w:r>
      <w:r w:rsidRPr="00E33220">
        <w:rPr>
          <w:rFonts w:ascii="Verdana" w:hAnsi="Verdana"/>
          <w:sz w:val="18"/>
          <w:szCs w:val="18"/>
          <w:lang w:val="ro-RO"/>
        </w:rPr>
        <w:t>evaluatorului.</w:t>
      </w:r>
    </w:p>
    <w:p w14:paraId="537A1148" w14:textId="5CDD5002" w:rsidR="00E33220" w:rsidRPr="000B7404" w:rsidRDefault="00E33220" w:rsidP="00E33220">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1110</w:t>
      </w:r>
      <w:r w:rsidR="005E2F6F">
        <w:rPr>
          <w:rFonts w:cs="Arial"/>
          <w:b/>
          <w:bCs/>
          <w:smallCaps/>
          <w:color w:val="0000FF"/>
          <w:szCs w:val="18"/>
          <w:u w:val="single"/>
        </w:rPr>
        <w:t xml:space="preserve"> </w:t>
      </w:r>
      <w:r>
        <w:rPr>
          <w:rFonts w:cs="Arial"/>
          <w:b/>
          <w:bCs/>
          <w:smallCaps/>
          <w:color w:val="0000FF"/>
          <w:szCs w:val="18"/>
          <w:u w:val="single"/>
        </w:rPr>
        <w:t>/17</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394C16C3" w14:textId="6568998E" w:rsidR="00E33220" w:rsidRDefault="00E33220" w:rsidP="00E3322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306</w:t>
      </w:r>
      <w:r w:rsidR="005E2F6F">
        <w:rPr>
          <w:rFonts w:ascii="Verdana" w:hAnsi="Verdana"/>
          <w:b/>
          <w:sz w:val="18"/>
          <w:szCs w:val="18"/>
          <w:lang w:val="ro-RO"/>
        </w:rPr>
        <w:t xml:space="preserve"> </w:t>
      </w:r>
      <w:r w:rsidRPr="00773505">
        <w:rPr>
          <w:lang w:val="ro-RO"/>
        </w:rPr>
        <w:t>–</w:t>
      </w:r>
      <w:r w:rsidR="005E2F6F">
        <w:rPr>
          <w:lang w:val="ro-RO"/>
        </w:rPr>
        <w:t xml:space="preserve"> </w:t>
      </w:r>
      <w:r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E33220">
        <w:rPr>
          <w:rFonts w:ascii="Verdana" w:hAnsi="Verdana"/>
          <w:sz w:val="18"/>
          <w:szCs w:val="18"/>
          <w:lang w:val="ro-RO"/>
        </w:rPr>
        <w:t>Lege</w:t>
      </w:r>
      <w:r w:rsidR="005E2F6F">
        <w:rPr>
          <w:rFonts w:ascii="Verdana" w:hAnsi="Verdana"/>
          <w:sz w:val="18"/>
          <w:szCs w:val="18"/>
          <w:lang w:val="ro-RO"/>
        </w:rPr>
        <w:t xml:space="preserve"> </w:t>
      </w:r>
      <w:r w:rsidRPr="00E33220">
        <w:rPr>
          <w:rFonts w:ascii="Verdana" w:hAnsi="Verdana"/>
          <w:sz w:val="18"/>
          <w:szCs w:val="18"/>
          <w:lang w:val="ro-RO"/>
        </w:rPr>
        <w:t>pentru</w:t>
      </w:r>
      <w:r w:rsidR="005E2F6F">
        <w:rPr>
          <w:rFonts w:ascii="Verdana" w:hAnsi="Verdana"/>
          <w:sz w:val="18"/>
          <w:szCs w:val="18"/>
          <w:lang w:val="ro-RO"/>
        </w:rPr>
        <w:t xml:space="preserve"> </w:t>
      </w:r>
      <w:r w:rsidRPr="00E33220">
        <w:rPr>
          <w:rFonts w:ascii="Verdana" w:hAnsi="Verdana"/>
          <w:sz w:val="18"/>
          <w:szCs w:val="18"/>
          <w:lang w:val="ro-RO"/>
        </w:rPr>
        <w:t>modificarea</w:t>
      </w:r>
      <w:r w:rsidR="005E2F6F">
        <w:rPr>
          <w:rFonts w:ascii="Verdana" w:hAnsi="Verdana"/>
          <w:sz w:val="18"/>
          <w:szCs w:val="18"/>
          <w:lang w:val="ro-RO"/>
        </w:rPr>
        <w:t xml:space="preserve"> </w:t>
      </w:r>
      <w:r w:rsidRPr="00E33220">
        <w:rPr>
          <w:rFonts w:ascii="Verdana" w:hAnsi="Verdana"/>
          <w:sz w:val="18"/>
          <w:szCs w:val="18"/>
          <w:lang w:val="ro-RO"/>
        </w:rPr>
        <w:t>și</w:t>
      </w:r>
      <w:r w:rsidR="005E2F6F">
        <w:rPr>
          <w:rFonts w:ascii="Verdana" w:hAnsi="Verdana"/>
          <w:sz w:val="18"/>
          <w:szCs w:val="18"/>
          <w:lang w:val="ro-RO"/>
        </w:rPr>
        <w:t xml:space="preserve"> </w:t>
      </w:r>
      <w:r w:rsidRPr="00E33220">
        <w:rPr>
          <w:rFonts w:ascii="Verdana" w:hAnsi="Verdana"/>
          <w:sz w:val="18"/>
          <w:szCs w:val="18"/>
          <w:lang w:val="ro-RO"/>
        </w:rPr>
        <w:t>completarea</w:t>
      </w:r>
      <w:r w:rsidR="005E2F6F">
        <w:rPr>
          <w:rFonts w:ascii="Verdana" w:hAnsi="Verdana"/>
          <w:sz w:val="18"/>
          <w:szCs w:val="18"/>
          <w:lang w:val="ro-RO"/>
        </w:rPr>
        <w:t xml:space="preserve"> </w:t>
      </w:r>
      <w:r w:rsidRPr="00E33220">
        <w:rPr>
          <w:rFonts w:ascii="Verdana" w:hAnsi="Verdana"/>
          <w:sz w:val="18"/>
          <w:szCs w:val="18"/>
          <w:lang w:val="ro-RO"/>
        </w:rPr>
        <w:t>Legii</w:t>
      </w:r>
      <w:r w:rsidR="005E2F6F">
        <w:rPr>
          <w:rFonts w:ascii="Verdana" w:hAnsi="Verdana"/>
          <w:sz w:val="18"/>
          <w:szCs w:val="18"/>
          <w:lang w:val="ro-RO"/>
        </w:rPr>
        <w:t xml:space="preserve"> </w:t>
      </w:r>
      <w:r w:rsidRPr="00E33220">
        <w:rPr>
          <w:rFonts w:ascii="Verdana" w:hAnsi="Verdana"/>
          <w:sz w:val="18"/>
          <w:szCs w:val="18"/>
          <w:lang w:val="ro-RO"/>
        </w:rPr>
        <w:t>nr.</w:t>
      </w:r>
      <w:r w:rsidR="005E2F6F">
        <w:rPr>
          <w:rFonts w:ascii="Verdana" w:hAnsi="Verdana"/>
          <w:sz w:val="18"/>
          <w:szCs w:val="18"/>
          <w:lang w:val="ro-RO"/>
        </w:rPr>
        <w:t xml:space="preserve"> </w:t>
      </w:r>
      <w:r w:rsidRPr="00E33220">
        <w:rPr>
          <w:rFonts w:ascii="Verdana" w:hAnsi="Verdana"/>
          <w:sz w:val="18"/>
          <w:szCs w:val="18"/>
          <w:lang w:val="ro-RO"/>
        </w:rPr>
        <w:t>302/2004</w:t>
      </w:r>
      <w:r w:rsidR="005E2F6F">
        <w:rPr>
          <w:rFonts w:ascii="Verdana" w:hAnsi="Verdana"/>
          <w:sz w:val="18"/>
          <w:szCs w:val="18"/>
          <w:lang w:val="ro-RO"/>
        </w:rPr>
        <w:t xml:space="preserve"> </w:t>
      </w:r>
      <w:r w:rsidRPr="00E33220">
        <w:rPr>
          <w:rFonts w:ascii="Verdana" w:hAnsi="Verdana"/>
          <w:sz w:val="18"/>
          <w:szCs w:val="18"/>
          <w:lang w:val="ro-RO"/>
        </w:rPr>
        <w:t>privind</w:t>
      </w:r>
      <w:r w:rsidR="005E2F6F">
        <w:rPr>
          <w:rFonts w:ascii="Verdana" w:hAnsi="Verdana"/>
          <w:sz w:val="18"/>
          <w:szCs w:val="18"/>
          <w:lang w:val="ro-RO"/>
        </w:rPr>
        <w:t xml:space="preserve"> </w:t>
      </w:r>
      <w:r w:rsidRPr="00E33220">
        <w:rPr>
          <w:rFonts w:ascii="Verdana" w:hAnsi="Verdana"/>
          <w:sz w:val="18"/>
          <w:szCs w:val="18"/>
          <w:lang w:val="ro-RO"/>
        </w:rPr>
        <w:t>cooperarea</w:t>
      </w:r>
      <w:r w:rsidR="005E2F6F">
        <w:rPr>
          <w:rFonts w:ascii="Verdana" w:hAnsi="Verdana"/>
          <w:sz w:val="18"/>
          <w:szCs w:val="18"/>
          <w:lang w:val="ro-RO"/>
        </w:rPr>
        <w:t xml:space="preserve"> </w:t>
      </w:r>
      <w:r w:rsidRPr="00E33220">
        <w:rPr>
          <w:rFonts w:ascii="Verdana" w:hAnsi="Verdana"/>
          <w:sz w:val="18"/>
          <w:szCs w:val="18"/>
          <w:lang w:val="ro-RO"/>
        </w:rPr>
        <w:t>judiciară</w:t>
      </w:r>
      <w:r w:rsidR="005E2F6F">
        <w:rPr>
          <w:rFonts w:ascii="Verdana" w:hAnsi="Verdana"/>
          <w:sz w:val="18"/>
          <w:szCs w:val="18"/>
          <w:lang w:val="ro-RO"/>
        </w:rPr>
        <w:t xml:space="preserve"> </w:t>
      </w:r>
      <w:r w:rsidRPr="00E33220">
        <w:rPr>
          <w:rFonts w:ascii="Verdana" w:hAnsi="Verdana"/>
          <w:sz w:val="18"/>
          <w:szCs w:val="18"/>
          <w:lang w:val="ro-RO"/>
        </w:rPr>
        <w:t>internațională</w:t>
      </w:r>
      <w:r w:rsidR="005E2F6F">
        <w:rPr>
          <w:rFonts w:ascii="Verdana" w:hAnsi="Verdana"/>
          <w:sz w:val="18"/>
          <w:szCs w:val="18"/>
          <w:lang w:val="ro-RO"/>
        </w:rPr>
        <w:t xml:space="preserve"> </w:t>
      </w:r>
      <w:r w:rsidRPr="00E33220">
        <w:rPr>
          <w:rFonts w:ascii="Verdana" w:hAnsi="Verdana"/>
          <w:sz w:val="18"/>
          <w:szCs w:val="18"/>
          <w:lang w:val="ro-RO"/>
        </w:rPr>
        <w:t>în</w:t>
      </w:r>
      <w:r w:rsidR="005E2F6F">
        <w:rPr>
          <w:rFonts w:ascii="Verdana" w:hAnsi="Verdana"/>
          <w:sz w:val="18"/>
          <w:szCs w:val="18"/>
          <w:lang w:val="ro-RO"/>
        </w:rPr>
        <w:t xml:space="preserve"> </w:t>
      </w:r>
      <w:r w:rsidRPr="00E33220">
        <w:rPr>
          <w:rFonts w:ascii="Verdana" w:hAnsi="Verdana"/>
          <w:sz w:val="18"/>
          <w:szCs w:val="18"/>
          <w:lang w:val="ro-RO"/>
        </w:rPr>
        <w:t>materie</w:t>
      </w:r>
      <w:r w:rsidR="005E2F6F">
        <w:rPr>
          <w:rFonts w:ascii="Verdana" w:hAnsi="Verdana"/>
          <w:sz w:val="18"/>
          <w:szCs w:val="18"/>
          <w:lang w:val="ro-RO"/>
        </w:rPr>
        <w:t xml:space="preserve"> </w:t>
      </w:r>
      <w:r w:rsidRPr="00E33220">
        <w:rPr>
          <w:rFonts w:ascii="Verdana" w:hAnsi="Verdana"/>
          <w:sz w:val="18"/>
          <w:szCs w:val="18"/>
          <w:lang w:val="ro-RO"/>
        </w:rPr>
        <w:t>penală.</w:t>
      </w:r>
    </w:p>
    <w:p w14:paraId="013FC5FB" w14:textId="766D6C98" w:rsidR="00E33220" w:rsidRDefault="005F5E84" w:rsidP="00E33220">
      <w:pPr>
        <w:pStyle w:val="ListParagraph"/>
        <w:numPr>
          <w:ilvl w:val="0"/>
          <w:numId w:val="2"/>
        </w:numPr>
        <w:ind w:left="0" w:right="198"/>
        <w:jc w:val="both"/>
        <w:rPr>
          <w:rFonts w:ascii="Verdana" w:hAnsi="Verdana"/>
          <w:sz w:val="18"/>
          <w:szCs w:val="18"/>
          <w:lang w:val="ro-RO"/>
        </w:rPr>
      </w:pPr>
      <w:r w:rsidRPr="005F5E84">
        <w:rPr>
          <w:rFonts w:ascii="Verdana" w:hAnsi="Verdana"/>
          <w:b/>
          <w:sz w:val="18"/>
          <w:szCs w:val="18"/>
          <w:lang w:val="ro-RO"/>
        </w:rPr>
        <w:t>307</w:t>
      </w:r>
      <w:r w:rsidR="005E2F6F">
        <w:rPr>
          <w:rFonts w:ascii="Verdana" w:hAnsi="Verdana"/>
          <w:b/>
          <w:sz w:val="18"/>
          <w:szCs w:val="18"/>
          <w:lang w:val="ro-RO"/>
        </w:rPr>
        <w:t xml:space="preserve"> </w:t>
      </w:r>
      <w:r w:rsidR="00E33220" w:rsidRPr="00773505">
        <w:rPr>
          <w:lang w:val="ro-RO"/>
        </w:rPr>
        <w:t>–</w:t>
      </w:r>
      <w:r w:rsidR="005E2F6F">
        <w:rPr>
          <w:lang w:val="ro-RO"/>
        </w:rPr>
        <w:t xml:space="preserve"> </w:t>
      </w:r>
      <w:r w:rsidR="00E33220" w:rsidRPr="008E0501">
        <w:rPr>
          <w:rFonts w:ascii="Verdana" w:hAnsi="Verdana" w:cs="Arial"/>
          <w:b/>
          <w:color w:val="153E7E"/>
          <w:sz w:val="18"/>
          <w:szCs w:val="18"/>
          <w:lang w:val="ro-RO"/>
        </w:rPr>
        <w:t>Parlamentul</w:t>
      </w:r>
      <w:r w:rsidR="005E2F6F">
        <w:rPr>
          <w:rFonts w:ascii="Verdana" w:hAnsi="Verdana" w:cs="Arial"/>
          <w:b/>
          <w:color w:val="153E7E"/>
          <w:sz w:val="18"/>
          <w:szCs w:val="18"/>
          <w:lang w:val="ro-RO"/>
        </w:rPr>
        <w:t xml:space="preserve"> </w:t>
      </w:r>
      <w:r w:rsidR="00E33220"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sidR="00E33220">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5F5E84">
        <w:rPr>
          <w:rFonts w:ascii="Verdana" w:hAnsi="Verdana"/>
          <w:sz w:val="18"/>
          <w:szCs w:val="18"/>
          <w:lang w:val="ro-RO"/>
        </w:rPr>
        <w:t>Lege</w:t>
      </w:r>
      <w:r>
        <w:rPr>
          <w:rFonts w:ascii="Verdana" w:hAnsi="Verdana"/>
          <w:sz w:val="18"/>
          <w:szCs w:val="18"/>
          <w:lang w:val="ro-RO"/>
        </w:rPr>
        <w:t>a</w:t>
      </w:r>
      <w:r w:rsidR="005E2F6F">
        <w:rPr>
          <w:rFonts w:ascii="Verdana" w:hAnsi="Verdana"/>
          <w:sz w:val="18"/>
          <w:szCs w:val="18"/>
          <w:lang w:val="ro-RO"/>
        </w:rPr>
        <w:t xml:space="preserve"> </w:t>
      </w:r>
      <w:r w:rsidRPr="005F5E84">
        <w:rPr>
          <w:rFonts w:ascii="Verdana" w:hAnsi="Verdana"/>
          <w:sz w:val="18"/>
          <w:szCs w:val="18"/>
          <w:lang w:val="ro-RO"/>
        </w:rPr>
        <w:t>laptelui</w:t>
      </w:r>
      <w:r w:rsidR="005E2F6F">
        <w:rPr>
          <w:rFonts w:ascii="Verdana" w:hAnsi="Verdana"/>
          <w:sz w:val="18"/>
          <w:szCs w:val="18"/>
          <w:lang w:val="ro-RO"/>
        </w:rPr>
        <w:t xml:space="preserve"> </w:t>
      </w:r>
      <w:r w:rsidRPr="005F5E84">
        <w:rPr>
          <w:rFonts w:ascii="Verdana" w:hAnsi="Verdana"/>
          <w:sz w:val="18"/>
          <w:szCs w:val="18"/>
          <w:lang w:val="ro-RO"/>
        </w:rPr>
        <w:t>și</w:t>
      </w:r>
      <w:r w:rsidR="005E2F6F">
        <w:rPr>
          <w:rFonts w:ascii="Verdana" w:hAnsi="Verdana"/>
          <w:sz w:val="18"/>
          <w:szCs w:val="18"/>
          <w:lang w:val="ro-RO"/>
        </w:rPr>
        <w:t xml:space="preserve"> </w:t>
      </w:r>
      <w:r w:rsidRPr="005F5E84">
        <w:rPr>
          <w:rFonts w:ascii="Verdana" w:hAnsi="Verdana"/>
          <w:sz w:val="18"/>
          <w:szCs w:val="18"/>
          <w:lang w:val="ro-RO"/>
        </w:rPr>
        <w:t>a</w:t>
      </w:r>
      <w:r w:rsidR="005E2F6F">
        <w:rPr>
          <w:rFonts w:ascii="Verdana" w:hAnsi="Verdana"/>
          <w:sz w:val="18"/>
          <w:szCs w:val="18"/>
          <w:lang w:val="ro-RO"/>
        </w:rPr>
        <w:t xml:space="preserve"> </w:t>
      </w:r>
      <w:r w:rsidRPr="005F5E84">
        <w:rPr>
          <w:rFonts w:ascii="Verdana" w:hAnsi="Verdana"/>
          <w:sz w:val="18"/>
          <w:szCs w:val="18"/>
          <w:lang w:val="ro-RO"/>
        </w:rPr>
        <w:t>produselor</w:t>
      </w:r>
      <w:r w:rsidR="005E2F6F">
        <w:rPr>
          <w:rFonts w:ascii="Verdana" w:hAnsi="Verdana"/>
          <w:sz w:val="18"/>
          <w:szCs w:val="18"/>
          <w:lang w:val="ro-RO"/>
        </w:rPr>
        <w:t xml:space="preserve"> </w:t>
      </w:r>
      <w:r w:rsidRPr="005F5E84">
        <w:rPr>
          <w:rFonts w:ascii="Verdana" w:hAnsi="Verdana"/>
          <w:sz w:val="18"/>
          <w:szCs w:val="18"/>
          <w:lang w:val="ro-RO"/>
        </w:rPr>
        <w:t>lactate.</w:t>
      </w:r>
    </w:p>
    <w:p w14:paraId="1B066736" w14:textId="59B09615" w:rsidR="005F5E84" w:rsidRDefault="005F5E84" w:rsidP="005F5E8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156</w:t>
      </w:r>
      <w:r w:rsidR="005E2F6F">
        <w:rPr>
          <w:rFonts w:ascii="Verdana" w:hAnsi="Verdana"/>
          <w:b/>
          <w:sz w:val="18"/>
          <w:szCs w:val="18"/>
          <w:lang w:val="ro-RO"/>
        </w:rPr>
        <w:t xml:space="preserve"> </w:t>
      </w:r>
      <w:r w:rsidRPr="00773505">
        <w:rPr>
          <w:lang w:val="ro-RO"/>
        </w:rPr>
        <w:t>–</w:t>
      </w:r>
      <w:r w:rsidR="005E2F6F">
        <w:rPr>
          <w:lang w:val="ro-RO"/>
        </w:rPr>
        <w:t xml:space="preserve"> </w:t>
      </w:r>
      <w:r w:rsidR="005E2F6F">
        <w:rPr>
          <w:rFonts w:ascii="Verdana" w:hAnsi="Verdana" w:cs="Arial"/>
          <w:b/>
          <w:color w:val="153E7E"/>
          <w:sz w:val="18"/>
          <w:szCs w:val="18"/>
          <w:lang w:val="ro-RO"/>
        </w:rPr>
        <w:t xml:space="preserve"> </w:t>
      </w:r>
      <w:r w:rsidRPr="005F5E84">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5F5E84">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5F5E84">
        <w:rPr>
          <w:rFonts w:ascii="Verdana" w:hAnsi="Verdana"/>
          <w:sz w:val="18"/>
          <w:szCs w:val="18"/>
          <w:lang w:val="ro-RO"/>
        </w:rPr>
        <w:t>Ordonanță</w:t>
      </w:r>
      <w:r w:rsidR="005E2F6F">
        <w:rPr>
          <w:rFonts w:ascii="Verdana" w:hAnsi="Verdana"/>
          <w:sz w:val="18"/>
          <w:szCs w:val="18"/>
          <w:lang w:val="ro-RO"/>
        </w:rPr>
        <w:t xml:space="preserve"> </w:t>
      </w:r>
      <w:r w:rsidRPr="005F5E84">
        <w:rPr>
          <w:rFonts w:ascii="Verdana" w:hAnsi="Verdana"/>
          <w:sz w:val="18"/>
          <w:szCs w:val="18"/>
          <w:lang w:val="ro-RO"/>
        </w:rPr>
        <w:t>de</w:t>
      </w:r>
      <w:r w:rsidR="005E2F6F">
        <w:rPr>
          <w:rFonts w:ascii="Verdana" w:hAnsi="Verdana"/>
          <w:sz w:val="18"/>
          <w:szCs w:val="18"/>
          <w:lang w:val="ro-RO"/>
        </w:rPr>
        <w:t xml:space="preserve"> </w:t>
      </w:r>
      <w:r w:rsidRPr="005F5E84">
        <w:rPr>
          <w:rFonts w:ascii="Verdana" w:hAnsi="Verdana"/>
          <w:sz w:val="18"/>
          <w:szCs w:val="18"/>
          <w:lang w:val="ro-RO"/>
        </w:rPr>
        <w:t>urgență</w:t>
      </w:r>
      <w:r w:rsidR="005E2F6F">
        <w:rPr>
          <w:rFonts w:ascii="Verdana" w:hAnsi="Verdana"/>
          <w:sz w:val="18"/>
          <w:szCs w:val="18"/>
          <w:lang w:val="ro-RO"/>
        </w:rPr>
        <w:t xml:space="preserve"> </w:t>
      </w:r>
      <w:r w:rsidRPr="005F5E84">
        <w:rPr>
          <w:rFonts w:ascii="Verdana" w:hAnsi="Verdana"/>
          <w:sz w:val="18"/>
          <w:szCs w:val="18"/>
          <w:lang w:val="ro-RO"/>
        </w:rPr>
        <w:t>pentru</w:t>
      </w:r>
      <w:r w:rsidR="005E2F6F">
        <w:rPr>
          <w:rFonts w:ascii="Verdana" w:hAnsi="Verdana"/>
          <w:sz w:val="18"/>
          <w:szCs w:val="18"/>
          <w:lang w:val="ro-RO"/>
        </w:rPr>
        <w:t xml:space="preserve"> </w:t>
      </w:r>
      <w:r w:rsidRPr="005F5E84">
        <w:rPr>
          <w:rFonts w:ascii="Verdana" w:hAnsi="Verdana"/>
          <w:sz w:val="18"/>
          <w:szCs w:val="18"/>
          <w:lang w:val="ro-RO"/>
        </w:rPr>
        <w:t>modificarea</w:t>
      </w:r>
      <w:r w:rsidR="005E2F6F">
        <w:rPr>
          <w:rFonts w:ascii="Verdana" w:hAnsi="Verdana"/>
          <w:sz w:val="18"/>
          <w:szCs w:val="18"/>
          <w:lang w:val="ro-RO"/>
        </w:rPr>
        <w:t xml:space="preserve"> </w:t>
      </w:r>
      <w:r w:rsidRPr="005F5E84">
        <w:rPr>
          <w:rFonts w:ascii="Verdana" w:hAnsi="Verdana"/>
          <w:sz w:val="18"/>
          <w:szCs w:val="18"/>
          <w:lang w:val="ro-RO"/>
        </w:rPr>
        <w:t>și</w:t>
      </w:r>
      <w:r w:rsidR="005E2F6F">
        <w:rPr>
          <w:rFonts w:ascii="Verdana" w:hAnsi="Verdana"/>
          <w:sz w:val="18"/>
          <w:szCs w:val="18"/>
          <w:lang w:val="ro-RO"/>
        </w:rPr>
        <w:t xml:space="preserve"> </w:t>
      </w:r>
      <w:r w:rsidRPr="005F5E84">
        <w:rPr>
          <w:rFonts w:ascii="Verdana" w:hAnsi="Verdana"/>
          <w:sz w:val="18"/>
          <w:szCs w:val="18"/>
          <w:lang w:val="ro-RO"/>
        </w:rPr>
        <w:t>completarea</w:t>
      </w:r>
      <w:r w:rsidR="005E2F6F">
        <w:rPr>
          <w:rFonts w:ascii="Verdana" w:hAnsi="Verdana"/>
          <w:sz w:val="18"/>
          <w:szCs w:val="18"/>
          <w:lang w:val="ro-RO"/>
        </w:rPr>
        <w:t xml:space="preserve"> </w:t>
      </w:r>
      <w:r w:rsidRPr="005F5E84">
        <w:rPr>
          <w:rFonts w:ascii="Verdana" w:hAnsi="Verdana"/>
          <w:sz w:val="18"/>
          <w:szCs w:val="18"/>
          <w:lang w:val="ro-RO"/>
        </w:rPr>
        <w:t>unor</w:t>
      </w:r>
      <w:r w:rsidR="005E2F6F">
        <w:rPr>
          <w:rFonts w:ascii="Verdana" w:hAnsi="Verdana"/>
          <w:sz w:val="18"/>
          <w:szCs w:val="18"/>
          <w:lang w:val="ro-RO"/>
        </w:rPr>
        <w:t xml:space="preserve"> </w:t>
      </w:r>
      <w:r w:rsidRPr="005F5E84">
        <w:rPr>
          <w:rFonts w:ascii="Verdana" w:hAnsi="Verdana"/>
          <w:sz w:val="18"/>
          <w:szCs w:val="18"/>
          <w:lang w:val="ro-RO"/>
        </w:rPr>
        <w:t>acte</w:t>
      </w:r>
      <w:r w:rsidR="005E2F6F">
        <w:rPr>
          <w:rFonts w:ascii="Verdana" w:hAnsi="Verdana"/>
          <w:sz w:val="18"/>
          <w:szCs w:val="18"/>
          <w:lang w:val="ro-RO"/>
        </w:rPr>
        <w:t xml:space="preserve"> </w:t>
      </w:r>
      <w:r w:rsidRPr="005F5E84">
        <w:rPr>
          <w:rFonts w:ascii="Verdana" w:hAnsi="Verdana"/>
          <w:sz w:val="18"/>
          <w:szCs w:val="18"/>
          <w:lang w:val="ro-RO"/>
        </w:rPr>
        <w:t>normative</w:t>
      </w:r>
      <w:r w:rsidR="005E2F6F">
        <w:rPr>
          <w:rFonts w:ascii="Verdana" w:hAnsi="Verdana"/>
          <w:sz w:val="18"/>
          <w:szCs w:val="18"/>
          <w:lang w:val="ro-RO"/>
        </w:rPr>
        <w:t xml:space="preserve"> </w:t>
      </w:r>
      <w:r w:rsidRPr="005F5E84">
        <w:rPr>
          <w:rFonts w:ascii="Verdana" w:hAnsi="Verdana"/>
          <w:sz w:val="18"/>
          <w:szCs w:val="18"/>
          <w:lang w:val="ro-RO"/>
        </w:rPr>
        <w:t>în</w:t>
      </w:r>
      <w:r w:rsidR="005E2F6F">
        <w:rPr>
          <w:rFonts w:ascii="Verdana" w:hAnsi="Verdana"/>
          <w:sz w:val="18"/>
          <w:szCs w:val="18"/>
          <w:lang w:val="ro-RO"/>
        </w:rPr>
        <w:t xml:space="preserve"> </w:t>
      </w:r>
      <w:r w:rsidRPr="005F5E84">
        <w:rPr>
          <w:rFonts w:ascii="Verdana" w:hAnsi="Verdana"/>
          <w:sz w:val="18"/>
          <w:szCs w:val="18"/>
          <w:lang w:val="ro-RO"/>
        </w:rPr>
        <w:t>domeniul</w:t>
      </w:r>
      <w:r w:rsidR="005E2F6F">
        <w:rPr>
          <w:rFonts w:ascii="Verdana" w:hAnsi="Verdana"/>
          <w:sz w:val="18"/>
          <w:szCs w:val="18"/>
          <w:lang w:val="ro-RO"/>
        </w:rPr>
        <w:t xml:space="preserve"> </w:t>
      </w:r>
      <w:r w:rsidRPr="005F5E84">
        <w:rPr>
          <w:rFonts w:ascii="Verdana" w:hAnsi="Verdana"/>
          <w:sz w:val="18"/>
          <w:szCs w:val="18"/>
          <w:lang w:val="ro-RO"/>
        </w:rPr>
        <w:t>fondurilor</w:t>
      </w:r>
      <w:r w:rsidR="005E2F6F">
        <w:rPr>
          <w:rFonts w:ascii="Verdana" w:hAnsi="Verdana"/>
          <w:sz w:val="18"/>
          <w:szCs w:val="18"/>
          <w:lang w:val="ro-RO"/>
        </w:rPr>
        <w:t xml:space="preserve"> </w:t>
      </w:r>
      <w:r w:rsidRPr="005F5E84">
        <w:rPr>
          <w:rFonts w:ascii="Verdana" w:hAnsi="Verdana"/>
          <w:sz w:val="18"/>
          <w:szCs w:val="18"/>
          <w:lang w:val="ro-RO"/>
        </w:rPr>
        <w:t>europene.</w:t>
      </w:r>
    </w:p>
    <w:p w14:paraId="51728864" w14:textId="2E2C223E" w:rsidR="005F5E84" w:rsidRDefault="005F5E84" w:rsidP="00E3322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1384</w:t>
      </w:r>
      <w:r w:rsidR="005E2F6F">
        <w:rPr>
          <w:rFonts w:ascii="Verdana" w:hAnsi="Verdana"/>
          <w:b/>
          <w:sz w:val="18"/>
          <w:szCs w:val="18"/>
          <w:lang w:val="ro-RO"/>
        </w:rPr>
        <w:t xml:space="preserve"> </w:t>
      </w:r>
      <w:r w:rsidRPr="00773505">
        <w:rPr>
          <w:lang w:val="ro-RO"/>
        </w:rPr>
        <w:t>–</w:t>
      </w:r>
      <w:r w:rsidR="005E2F6F">
        <w:rPr>
          <w:lang w:val="ro-RO"/>
        </w:rPr>
        <w:t xml:space="preserve"> </w:t>
      </w:r>
      <w:r w:rsidR="005E2F6F">
        <w:rPr>
          <w:rFonts w:ascii="Verdana" w:hAnsi="Verdana" w:cs="Arial"/>
          <w:b/>
          <w:color w:val="153E7E"/>
          <w:sz w:val="18"/>
          <w:szCs w:val="18"/>
          <w:lang w:val="ro-RO"/>
        </w:rPr>
        <w:t xml:space="preserve"> </w:t>
      </w:r>
      <w:r w:rsidRPr="005F5E84">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5F5E84">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5F5E84">
        <w:rPr>
          <w:rFonts w:ascii="Verdana" w:hAnsi="Verdana"/>
          <w:sz w:val="18"/>
          <w:szCs w:val="18"/>
          <w:lang w:val="ro-RO"/>
        </w:rPr>
        <w:t>Hotărâre</w:t>
      </w:r>
      <w:r w:rsidR="005E2F6F">
        <w:rPr>
          <w:rFonts w:ascii="Verdana" w:hAnsi="Verdana"/>
          <w:sz w:val="18"/>
          <w:szCs w:val="18"/>
          <w:lang w:val="ro-RO"/>
        </w:rPr>
        <w:t xml:space="preserve"> </w:t>
      </w:r>
      <w:r w:rsidRPr="005F5E84">
        <w:rPr>
          <w:rFonts w:ascii="Verdana" w:hAnsi="Verdana"/>
          <w:sz w:val="18"/>
          <w:szCs w:val="18"/>
          <w:lang w:val="ro-RO"/>
        </w:rPr>
        <w:t>pentru</w:t>
      </w:r>
      <w:r w:rsidR="005E2F6F">
        <w:rPr>
          <w:rFonts w:ascii="Verdana" w:hAnsi="Verdana"/>
          <w:sz w:val="18"/>
          <w:szCs w:val="18"/>
          <w:lang w:val="ro-RO"/>
        </w:rPr>
        <w:t xml:space="preserve"> </w:t>
      </w:r>
      <w:r w:rsidRPr="005F5E84">
        <w:rPr>
          <w:rFonts w:ascii="Verdana" w:hAnsi="Verdana"/>
          <w:sz w:val="18"/>
          <w:szCs w:val="18"/>
          <w:lang w:val="ro-RO"/>
        </w:rPr>
        <w:t>completarea</w:t>
      </w:r>
      <w:r w:rsidR="005E2F6F">
        <w:rPr>
          <w:rFonts w:ascii="Verdana" w:hAnsi="Verdana"/>
          <w:sz w:val="18"/>
          <w:szCs w:val="18"/>
          <w:lang w:val="ro-RO"/>
        </w:rPr>
        <w:t xml:space="preserve"> </w:t>
      </w:r>
      <w:r w:rsidRPr="005F5E84">
        <w:rPr>
          <w:rFonts w:ascii="Verdana" w:hAnsi="Verdana"/>
          <w:sz w:val="18"/>
          <w:szCs w:val="18"/>
          <w:lang w:val="ro-RO"/>
        </w:rPr>
        <w:t>Hotărârii</w:t>
      </w:r>
      <w:r w:rsidR="005E2F6F">
        <w:rPr>
          <w:rFonts w:ascii="Verdana" w:hAnsi="Verdana"/>
          <w:sz w:val="18"/>
          <w:szCs w:val="18"/>
          <w:lang w:val="ro-RO"/>
        </w:rPr>
        <w:t xml:space="preserve"> </w:t>
      </w:r>
      <w:r w:rsidRPr="005F5E84">
        <w:rPr>
          <w:rFonts w:ascii="Verdana" w:hAnsi="Verdana"/>
          <w:sz w:val="18"/>
          <w:szCs w:val="18"/>
          <w:lang w:val="ro-RO"/>
        </w:rPr>
        <w:t>Guvernului</w:t>
      </w:r>
      <w:r w:rsidR="005E2F6F">
        <w:rPr>
          <w:rFonts w:ascii="Verdana" w:hAnsi="Verdana"/>
          <w:sz w:val="18"/>
          <w:szCs w:val="18"/>
          <w:lang w:val="ro-RO"/>
        </w:rPr>
        <w:t xml:space="preserve"> </w:t>
      </w:r>
      <w:r w:rsidRPr="005F5E84">
        <w:rPr>
          <w:rFonts w:ascii="Verdana" w:hAnsi="Verdana"/>
          <w:sz w:val="18"/>
          <w:szCs w:val="18"/>
          <w:lang w:val="ro-RO"/>
        </w:rPr>
        <w:t>nr.</w:t>
      </w:r>
      <w:r w:rsidR="005E2F6F">
        <w:rPr>
          <w:rFonts w:ascii="Verdana" w:hAnsi="Verdana"/>
          <w:sz w:val="18"/>
          <w:szCs w:val="18"/>
          <w:lang w:val="ro-RO"/>
        </w:rPr>
        <w:t xml:space="preserve"> </w:t>
      </w:r>
      <w:r w:rsidRPr="005F5E84">
        <w:rPr>
          <w:rFonts w:ascii="Verdana" w:hAnsi="Verdana"/>
          <w:sz w:val="18"/>
          <w:szCs w:val="18"/>
          <w:lang w:val="ro-RO"/>
        </w:rPr>
        <w:t>208/2022</w:t>
      </w:r>
      <w:r w:rsidR="005E2F6F">
        <w:rPr>
          <w:rFonts w:ascii="Verdana" w:hAnsi="Verdana"/>
          <w:sz w:val="18"/>
          <w:szCs w:val="18"/>
          <w:lang w:val="ro-RO"/>
        </w:rPr>
        <w:t xml:space="preserve"> </w:t>
      </w:r>
      <w:r w:rsidRPr="005F5E84">
        <w:rPr>
          <w:rFonts w:ascii="Verdana" w:hAnsi="Verdana"/>
          <w:sz w:val="18"/>
          <w:szCs w:val="18"/>
          <w:lang w:val="ro-RO"/>
        </w:rPr>
        <w:t>privind</w:t>
      </w:r>
      <w:r w:rsidR="005E2F6F">
        <w:rPr>
          <w:rFonts w:ascii="Verdana" w:hAnsi="Verdana"/>
          <w:sz w:val="18"/>
          <w:szCs w:val="18"/>
          <w:lang w:val="ro-RO"/>
        </w:rPr>
        <w:t xml:space="preserve"> </w:t>
      </w:r>
      <w:r w:rsidRPr="005F5E84">
        <w:rPr>
          <w:rFonts w:ascii="Verdana" w:hAnsi="Verdana"/>
          <w:sz w:val="18"/>
          <w:szCs w:val="18"/>
          <w:lang w:val="ro-RO"/>
        </w:rPr>
        <w:t>înființarea,</w:t>
      </w:r>
      <w:r w:rsidR="005E2F6F">
        <w:rPr>
          <w:rFonts w:ascii="Verdana" w:hAnsi="Verdana"/>
          <w:sz w:val="18"/>
          <w:szCs w:val="18"/>
          <w:lang w:val="ro-RO"/>
        </w:rPr>
        <w:t xml:space="preserve"> </w:t>
      </w:r>
      <w:r w:rsidRPr="005F5E84">
        <w:rPr>
          <w:rFonts w:ascii="Verdana" w:hAnsi="Verdana"/>
          <w:sz w:val="18"/>
          <w:szCs w:val="18"/>
          <w:lang w:val="ro-RO"/>
        </w:rPr>
        <w:t>organizarea</w:t>
      </w:r>
      <w:r w:rsidR="005E2F6F">
        <w:rPr>
          <w:rFonts w:ascii="Verdana" w:hAnsi="Verdana"/>
          <w:sz w:val="18"/>
          <w:szCs w:val="18"/>
          <w:lang w:val="ro-RO"/>
        </w:rPr>
        <w:t xml:space="preserve"> </w:t>
      </w:r>
      <w:r w:rsidRPr="005F5E84">
        <w:rPr>
          <w:rFonts w:ascii="Verdana" w:hAnsi="Verdana"/>
          <w:sz w:val="18"/>
          <w:szCs w:val="18"/>
          <w:lang w:val="ro-RO"/>
        </w:rPr>
        <w:t>și</w:t>
      </w:r>
      <w:r w:rsidR="005E2F6F">
        <w:rPr>
          <w:rFonts w:ascii="Verdana" w:hAnsi="Verdana"/>
          <w:sz w:val="18"/>
          <w:szCs w:val="18"/>
          <w:lang w:val="ro-RO"/>
        </w:rPr>
        <w:t xml:space="preserve"> </w:t>
      </w:r>
      <w:r w:rsidRPr="005F5E84">
        <w:rPr>
          <w:rFonts w:ascii="Verdana" w:hAnsi="Verdana"/>
          <w:sz w:val="18"/>
          <w:szCs w:val="18"/>
          <w:lang w:val="ro-RO"/>
        </w:rPr>
        <w:t>funcționarea</w:t>
      </w:r>
      <w:r w:rsidR="005E2F6F">
        <w:rPr>
          <w:rFonts w:ascii="Verdana" w:hAnsi="Verdana"/>
          <w:sz w:val="18"/>
          <w:szCs w:val="18"/>
          <w:lang w:val="ro-RO"/>
        </w:rPr>
        <w:t xml:space="preserve"> </w:t>
      </w:r>
      <w:r w:rsidRPr="005F5E84">
        <w:rPr>
          <w:rFonts w:ascii="Verdana" w:hAnsi="Verdana"/>
          <w:sz w:val="18"/>
          <w:szCs w:val="18"/>
          <w:lang w:val="ro-RO"/>
        </w:rPr>
        <w:t>Comitetului</w:t>
      </w:r>
      <w:r w:rsidR="005E2F6F">
        <w:rPr>
          <w:rFonts w:ascii="Verdana" w:hAnsi="Verdana"/>
          <w:sz w:val="18"/>
          <w:szCs w:val="18"/>
          <w:lang w:val="ro-RO"/>
        </w:rPr>
        <w:t xml:space="preserve"> </w:t>
      </w:r>
      <w:r w:rsidRPr="005F5E84">
        <w:rPr>
          <w:rFonts w:ascii="Verdana" w:hAnsi="Verdana"/>
          <w:sz w:val="18"/>
          <w:szCs w:val="18"/>
          <w:lang w:val="ro-RO"/>
        </w:rPr>
        <w:t>interministerial</w:t>
      </w:r>
      <w:r w:rsidR="005E2F6F">
        <w:rPr>
          <w:rFonts w:ascii="Verdana" w:hAnsi="Verdana"/>
          <w:sz w:val="18"/>
          <w:szCs w:val="18"/>
          <w:lang w:val="ro-RO"/>
        </w:rPr>
        <w:t xml:space="preserve"> </w:t>
      </w:r>
      <w:r w:rsidRPr="005F5E84">
        <w:rPr>
          <w:rFonts w:ascii="Verdana" w:hAnsi="Verdana"/>
          <w:sz w:val="18"/>
          <w:szCs w:val="18"/>
          <w:lang w:val="ro-RO"/>
        </w:rPr>
        <w:t>pentru</w:t>
      </w:r>
      <w:r w:rsidR="005E2F6F">
        <w:rPr>
          <w:rFonts w:ascii="Verdana" w:hAnsi="Verdana"/>
          <w:sz w:val="18"/>
          <w:szCs w:val="18"/>
          <w:lang w:val="ro-RO"/>
        </w:rPr>
        <w:t xml:space="preserve"> </w:t>
      </w:r>
      <w:r w:rsidRPr="005F5E84">
        <w:rPr>
          <w:rFonts w:ascii="Verdana" w:hAnsi="Verdana"/>
          <w:sz w:val="18"/>
          <w:szCs w:val="18"/>
          <w:lang w:val="ro-RO"/>
        </w:rPr>
        <w:t>Programul</w:t>
      </w:r>
      <w:r w:rsidR="005E2F6F">
        <w:rPr>
          <w:rFonts w:ascii="Verdana" w:hAnsi="Verdana"/>
          <w:sz w:val="18"/>
          <w:szCs w:val="18"/>
          <w:lang w:val="ro-RO"/>
        </w:rPr>
        <w:t xml:space="preserve"> </w:t>
      </w:r>
      <w:r w:rsidRPr="005F5E84">
        <w:rPr>
          <w:rFonts w:ascii="Verdana" w:hAnsi="Verdana"/>
          <w:sz w:val="18"/>
          <w:szCs w:val="18"/>
          <w:lang w:val="ro-RO"/>
        </w:rPr>
        <w:t>România</w:t>
      </w:r>
      <w:r w:rsidR="005E2F6F">
        <w:rPr>
          <w:rFonts w:ascii="Verdana" w:hAnsi="Verdana"/>
          <w:sz w:val="18"/>
          <w:szCs w:val="18"/>
          <w:lang w:val="ro-RO"/>
        </w:rPr>
        <w:t xml:space="preserve"> </w:t>
      </w:r>
      <w:r w:rsidRPr="005F5E84">
        <w:rPr>
          <w:rFonts w:ascii="Verdana" w:hAnsi="Verdana"/>
          <w:sz w:val="18"/>
          <w:szCs w:val="18"/>
          <w:lang w:val="ro-RO"/>
        </w:rPr>
        <w:lastRenderedPageBreak/>
        <w:t>atractivă</w:t>
      </w:r>
      <w:r w:rsidR="005E2F6F">
        <w:rPr>
          <w:rFonts w:ascii="Verdana" w:hAnsi="Verdana"/>
          <w:sz w:val="18"/>
          <w:szCs w:val="18"/>
          <w:lang w:val="ro-RO"/>
        </w:rPr>
        <w:t xml:space="preserve"> </w:t>
      </w:r>
      <w:r w:rsidRPr="005F5E84">
        <w:rPr>
          <w:rFonts w:ascii="Verdana" w:hAnsi="Verdana"/>
          <w:sz w:val="18"/>
          <w:szCs w:val="18"/>
          <w:lang w:val="ro-RO"/>
        </w:rPr>
        <w:t>în</w:t>
      </w:r>
      <w:r w:rsidR="005E2F6F">
        <w:rPr>
          <w:rFonts w:ascii="Verdana" w:hAnsi="Verdana"/>
          <w:sz w:val="18"/>
          <w:szCs w:val="18"/>
          <w:lang w:val="ro-RO"/>
        </w:rPr>
        <w:t xml:space="preserve"> </w:t>
      </w:r>
      <w:r w:rsidRPr="005F5E84">
        <w:rPr>
          <w:rFonts w:ascii="Verdana" w:hAnsi="Verdana"/>
          <w:sz w:val="18"/>
          <w:szCs w:val="18"/>
          <w:lang w:val="ro-RO"/>
        </w:rPr>
        <w:t>vederea</w:t>
      </w:r>
      <w:r w:rsidR="005E2F6F">
        <w:rPr>
          <w:rFonts w:ascii="Verdana" w:hAnsi="Verdana"/>
          <w:sz w:val="18"/>
          <w:szCs w:val="18"/>
          <w:lang w:val="ro-RO"/>
        </w:rPr>
        <w:t xml:space="preserve"> </w:t>
      </w:r>
      <w:r w:rsidRPr="005F5E84">
        <w:rPr>
          <w:rFonts w:ascii="Verdana" w:hAnsi="Verdana"/>
          <w:sz w:val="18"/>
          <w:szCs w:val="18"/>
          <w:lang w:val="ro-RO"/>
        </w:rPr>
        <w:t>stabilirii</w:t>
      </w:r>
      <w:r w:rsidR="005E2F6F">
        <w:rPr>
          <w:rFonts w:ascii="Verdana" w:hAnsi="Verdana"/>
          <w:sz w:val="18"/>
          <w:szCs w:val="18"/>
          <w:lang w:val="ro-RO"/>
        </w:rPr>
        <w:t xml:space="preserve"> </w:t>
      </w:r>
      <w:r w:rsidRPr="005F5E84">
        <w:rPr>
          <w:rFonts w:ascii="Verdana" w:hAnsi="Verdana"/>
          <w:sz w:val="18"/>
          <w:szCs w:val="18"/>
          <w:lang w:val="ro-RO"/>
        </w:rPr>
        <w:t>obiectivelor</w:t>
      </w:r>
      <w:r w:rsidR="005E2F6F">
        <w:rPr>
          <w:rFonts w:ascii="Verdana" w:hAnsi="Verdana"/>
          <w:sz w:val="18"/>
          <w:szCs w:val="18"/>
          <w:lang w:val="ro-RO"/>
        </w:rPr>
        <w:t xml:space="preserve"> </w:t>
      </w:r>
      <w:r w:rsidRPr="005F5E84">
        <w:rPr>
          <w:rFonts w:ascii="Verdana" w:hAnsi="Verdana"/>
          <w:sz w:val="18"/>
          <w:szCs w:val="18"/>
          <w:lang w:val="ro-RO"/>
        </w:rPr>
        <w:t>incluse</w:t>
      </w:r>
      <w:r w:rsidR="005E2F6F">
        <w:rPr>
          <w:rFonts w:ascii="Verdana" w:hAnsi="Verdana"/>
          <w:sz w:val="18"/>
          <w:szCs w:val="18"/>
          <w:lang w:val="ro-RO"/>
        </w:rPr>
        <w:t xml:space="preserve"> </w:t>
      </w:r>
      <w:r w:rsidRPr="005F5E84">
        <w:rPr>
          <w:rFonts w:ascii="Verdana" w:hAnsi="Verdana"/>
          <w:sz w:val="18"/>
          <w:szCs w:val="18"/>
          <w:lang w:val="ro-RO"/>
        </w:rPr>
        <w:t>în</w:t>
      </w:r>
      <w:r w:rsidR="005E2F6F">
        <w:rPr>
          <w:rFonts w:ascii="Verdana" w:hAnsi="Verdana"/>
          <w:sz w:val="18"/>
          <w:szCs w:val="18"/>
          <w:lang w:val="ro-RO"/>
        </w:rPr>
        <w:t xml:space="preserve"> </w:t>
      </w:r>
      <w:r w:rsidRPr="005F5E84">
        <w:rPr>
          <w:rFonts w:ascii="Verdana" w:hAnsi="Verdana"/>
          <w:sz w:val="18"/>
          <w:szCs w:val="18"/>
          <w:lang w:val="ro-RO"/>
        </w:rPr>
        <w:t>cele</w:t>
      </w:r>
      <w:r w:rsidR="005E2F6F">
        <w:rPr>
          <w:rFonts w:ascii="Verdana" w:hAnsi="Verdana"/>
          <w:sz w:val="18"/>
          <w:szCs w:val="18"/>
          <w:lang w:val="ro-RO"/>
        </w:rPr>
        <w:t xml:space="preserve"> </w:t>
      </w:r>
      <w:r w:rsidRPr="005F5E84">
        <w:rPr>
          <w:rFonts w:ascii="Verdana" w:hAnsi="Verdana"/>
          <w:sz w:val="18"/>
          <w:szCs w:val="18"/>
          <w:lang w:val="ro-RO"/>
        </w:rPr>
        <w:t>12</w:t>
      </w:r>
      <w:r w:rsidR="005E2F6F">
        <w:rPr>
          <w:rFonts w:ascii="Verdana" w:hAnsi="Verdana"/>
          <w:sz w:val="18"/>
          <w:szCs w:val="18"/>
          <w:lang w:val="ro-RO"/>
        </w:rPr>
        <w:t xml:space="preserve"> </w:t>
      </w:r>
      <w:r w:rsidRPr="005F5E84">
        <w:rPr>
          <w:rFonts w:ascii="Verdana" w:hAnsi="Verdana"/>
          <w:sz w:val="18"/>
          <w:szCs w:val="18"/>
          <w:lang w:val="ro-RO"/>
        </w:rPr>
        <w:t>rute</w:t>
      </w:r>
      <w:r w:rsidR="005E2F6F">
        <w:rPr>
          <w:rFonts w:ascii="Verdana" w:hAnsi="Verdana"/>
          <w:sz w:val="18"/>
          <w:szCs w:val="18"/>
          <w:lang w:val="ro-RO"/>
        </w:rPr>
        <w:t xml:space="preserve"> </w:t>
      </w:r>
      <w:r w:rsidRPr="005F5E84">
        <w:rPr>
          <w:rFonts w:ascii="Verdana" w:hAnsi="Verdana"/>
          <w:sz w:val="18"/>
          <w:szCs w:val="18"/>
          <w:lang w:val="ro-RO"/>
        </w:rPr>
        <w:t>turistice/culturale</w:t>
      </w:r>
      <w:r w:rsidR="005E2F6F">
        <w:rPr>
          <w:rFonts w:ascii="Verdana" w:hAnsi="Verdana"/>
          <w:sz w:val="18"/>
          <w:szCs w:val="18"/>
          <w:lang w:val="ro-RO"/>
        </w:rPr>
        <w:t xml:space="preserve"> </w:t>
      </w:r>
      <w:r w:rsidRPr="005F5E84">
        <w:rPr>
          <w:rFonts w:ascii="Verdana" w:hAnsi="Verdana"/>
          <w:sz w:val="18"/>
          <w:szCs w:val="18"/>
          <w:lang w:val="ro-RO"/>
        </w:rPr>
        <w:t>din</w:t>
      </w:r>
      <w:r w:rsidR="005E2F6F">
        <w:rPr>
          <w:rFonts w:ascii="Verdana" w:hAnsi="Verdana"/>
          <w:sz w:val="18"/>
          <w:szCs w:val="18"/>
          <w:lang w:val="ro-RO"/>
        </w:rPr>
        <w:t xml:space="preserve"> </w:t>
      </w:r>
      <w:r w:rsidRPr="005F5E84">
        <w:rPr>
          <w:rFonts w:ascii="Verdana" w:hAnsi="Verdana"/>
          <w:sz w:val="18"/>
          <w:szCs w:val="18"/>
          <w:lang w:val="ro-RO"/>
        </w:rPr>
        <w:t>Planul</w:t>
      </w:r>
      <w:r w:rsidR="005E2F6F">
        <w:rPr>
          <w:rFonts w:ascii="Verdana" w:hAnsi="Verdana"/>
          <w:sz w:val="18"/>
          <w:szCs w:val="18"/>
          <w:lang w:val="ro-RO"/>
        </w:rPr>
        <w:t xml:space="preserve"> </w:t>
      </w:r>
      <w:r w:rsidRPr="005F5E84">
        <w:rPr>
          <w:rFonts w:ascii="Verdana" w:hAnsi="Verdana"/>
          <w:sz w:val="18"/>
          <w:szCs w:val="18"/>
          <w:lang w:val="ro-RO"/>
        </w:rPr>
        <w:t>național</w:t>
      </w:r>
      <w:r w:rsidR="005E2F6F">
        <w:rPr>
          <w:rFonts w:ascii="Verdana" w:hAnsi="Verdana"/>
          <w:sz w:val="18"/>
          <w:szCs w:val="18"/>
          <w:lang w:val="ro-RO"/>
        </w:rPr>
        <w:t xml:space="preserve"> </w:t>
      </w:r>
      <w:r w:rsidRPr="005F5E84">
        <w:rPr>
          <w:rFonts w:ascii="Verdana" w:hAnsi="Verdana"/>
          <w:sz w:val="18"/>
          <w:szCs w:val="18"/>
          <w:lang w:val="ro-RO"/>
        </w:rPr>
        <w:t>de</w:t>
      </w:r>
      <w:r w:rsidR="005E2F6F">
        <w:rPr>
          <w:rFonts w:ascii="Verdana" w:hAnsi="Verdana"/>
          <w:sz w:val="18"/>
          <w:szCs w:val="18"/>
          <w:lang w:val="ro-RO"/>
        </w:rPr>
        <w:t xml:space="preserve"> </w:t>
      </w:r>
      <w:r w:rsidRPr="005F5E84">
        <w:rPr>
          <w:rFonts w:ascii="Verdana" w:hAnsi="Verdana"/>
          <w:sz w:val="18"/>
          <w:szCs w:val="18"/>
          <w:lang w:val="ro-RO"/>
        </w:rPr>
        <w:t>redresare</w:t>
      </w:r>
      <w:r w:rsidR="005E2F6F">
        <w:rPr>
          <w:rFonts w:ascii="Verdana" w:hAnsi="Verdana"/>
          <w:sz w:val="18"/>
          <w:szCs w:val="18"/>
          <w:lang w:val="ro-RO"/>
        </w:rPr>
        <w:t xml:space="preserve"> </w:t>
      </w:r>
      <w:r w:rsidRPr="005F5E84">
        <w:rPr>
          <w:rFonts w:ascii="Verdana" w:hAnsi="Verdana"/>
          <w:sz w:val="18"/>
          <w:szCs w:val="18"/>
          <w:lang w:val="ro-RO"/>
        </w:rPr>
        <w:t>și</w:t>
      </w:r>
      <w:r w:rsidR="005E2F6F">
        <w:rPr>
          <w:rFonts w:ascii="Verdana" w:hAnsi="Verdana"/>
          <w:sz w:val="18"/>
          <w:szCs w:val="18"/>
          <w:lang w:val="ro-RO"/>
        </w:rPr>
        <w:t xml:space="preserve"> </w:t>
      </w:r>
      <w:r w:rsidRPr="005F5E84">
        <w:rPr>
          <w:rFonts w:ascii="Verdana" w:hAnsi="Verdana"/>
          <w:sz w:val="18"/>
          <w:szCs w:val="18"/>
          <w:lang w:val="ro-RO"/>
        </w:rPr>
        <w:t>reziliență</w:t>
      </w:r>
      <w:r w:rsidR="005E2F6F">
        <w:rPr>
          <w:rFonts w:ascii="Verdana" w:hAnsi="Verdana"/>
          <w:sz w:val="18"/>
          <w:szCs w:val="18"/>
          <w:lang w:val="ro-RO"/>
        </w:rPr>
        <w:t xml:space="preserve"> </w:t>
      </w:r>
      <w:r w:rsidRPr="005F5E84">
        <w:rPr>
          <w:rFonts w:ascii="Verdana" w:hAnsi="Verdana"/>
          <w:sz w:val="18"/>
          <w:szCs w:val="18"/>
          <w:lang w:val="ro-RO"/>
        </w:rPr>
        <w:t>al</w:t>
      </w:r>
      <w:r w:rsidR="005E2F6F">
        <w:rPr>
          <w:rFonts w:ascii="Verdana" w:hAnsi="Verdana"/>
          <w:sz w:val="18"/>
          <w:szCs w:val="18"/>
          <w:lang w:val="ro-RO"/>
        </w:rPr>
        <w:t xml:space="preserve"> </w:t>
      </w:r>
      <w:r w:rsidRPr="005F5E84">
        <w:rPr>
          <w:rFonts w:ascii="Verdana" w:hAnsi="Verdana"/>
          <w:sz w:val="18"/>
          <w:szCs w:val="18"/>
          <w:lang w:val="ro-RO"/>
        </w:rPr>
        <w:t>României.</w:t>
      </w:r>
    </w:p>
    <w:p w14:paraId="6DEE655C" w14:textId="380F0A95" w:rsidR="005F5E84" w:rsidRPr="000B7404" w:rsidRDefault="005F5E84" w:rsidP="005F5E84">
      <w:pPr>
        <w:ind w:right="198"/>
        <w:jc w:val="both"/>
        <w:rPr>
          <w:rFonts w:cs="Arial"/>
          <w:b/>
          <w:bCs/>
          <w:smallCaps/>
          <w:color w:val="0000FF"/>
          <w:szCs w:val="18"/>
          <w:u w:val="single"/>
        </w:rPr>
      </w:pPr>
      <w:r w:rsidRPr="000B7404">
        <w:rPr>
          <w:rFonts w:cs="Arial"/>
          <w:b/>
          <w:bCs/>
          <w:smallCaps/>
          <w:color w:val="0000FF"/>
          <w:szCs w:val="18"/>
          <w:u w:val="single"/>
        </w:rPr>
        <w:t>M.</w:t>
      </w:r>
      <w:r w:rsidR="005E2F6F">
        <w:rPr>
          <w:rFonts w:cs="Arial"/>
          <w:b/>
          <w:bCs/>
          <w:smallCaps/>
          <w:color w:val="0000FF"/>
          <w:szCs w:val="18"/>
          <w:u w:val="single"/>
        </w:rPr>
        <w:t xml:space="preserve"> </w:t>
      </w:r>
      <w:r w:rsidRPr="000B7404">
        <w:rPr>
          <w:rFonts w:cs="Arial"/>
          <w:b/>
          <w:bCs/>
          <w:smallCaps/>
          <w:color w:val="0000FF"/>
          <w:szCs w:val="18"/>
          <w:u w:val="single"/>
        </w:rPr>
        <w:t>Of.</w:t>
      </w:r>
      <w:r w:rsidR="005E2F6F">
        <w:rPr>
          <w:rFonts w:cs="Arial"/>
          <w:b/>
          <w:bCs/>
          <w:smallCaps/>
          <w:color w:val="0000FF"/>
          <w:szCs w:val="18"/>
          <w:u w:val="single"/>
        </w:rPr>
        <w:t xml:space="preserve"> </w:t>
      </w:r>
      <w:r w:rsidRPr="000B7404">
        <w:rPr>
          <w:rFonts w:cs="Arial"/>
          <w:b/>
          <w:bCs/>
          <w:smallCaps/>
          <w:color w:val="0000FF"/>
          <w:szCs w:val="18"/>
          <w:u w:val="single"/>
        </w:rPr>
        <w:t>nr.</w:t>
      </w:r>
      <w:r w:rsidR="005E2F6F">
        <w:rPr>
          <w:rFonts w:cs="Arial"/>
          <w:b/>
          <w:bCs/>
          <w:smallCaps/>
          <w:color w:val="0000FF"/>
          <w:szCs w:val="18"/>
          <w:u w:val="single"/>
        </w:rPr>
        <w:t xml:space="preserve"> </w:t>
      </w:r>
      <w:r>
        <w:rPr>
          <w:rFonts w:cs="Arial"/>
          <w:b/>
          <w:bCs/>
          <w:smallCaps/>
          <w:color w:val="0000FF"/>
          <w:szCs w:val="18"/>
          <w:u w:val="single"/>
        </w:rPr>
        <w:t>1111</w:t>
      </w:r>
      <w:r w:rsidR="005E2F6F">
        <w:rPr>
          <w:rFonts w:cs="Arial"/>
          <w:b/>
          <w:bCs/>
          <w:smallCaps/>
          <w:color w:val="0000FF"/>
          <w:szCs w:val="18"/>
          <w:u w:val="single"/>
        </w:rPr>
        <w:t xml:space="preserve"> </w:t>
      </w:r>
      <w:r>
        <w:rPr>
          <w:rFonts w:cs="Arial"/>
          <w:b/>
          <w:bCs/>
          <w:smallCaps/>
          <w:color w:val="0000FF"/>
          <w:szCs w:val="18"/>
          <w:u w:val="single"/>
        </w:rPr>
        <w:t>/17</w:t>
      </w:r>
      <w:r w:rsidR="005E2F6F">
        <w:rPr>
          <w:rFonts w:cs="Arial"/>
          <w:b/>
          <w:bCs/>
          <w:smallCaps/>
          <w:color w:val="0000FF"/>
          <w:szCs w:val="18"/>
          <w:u w:val="single"/>
        </w:rPr>
        <w:t xml:space="preserve"> </w:t>
      </w:r>
      <w:r>
        <w:rPr>
          <w:rFonts w:cs="Arial"/>
          <w:b/>
          <w:bCs/>
          <w:smallCaps/>
          <w:color w:val="0000FF"/>
          <w:szCs w:val="18"/>
          <w:u w:val="single"/>
        </w:rPr>
        <w:t>noiembrie</w:t>
      </w:r>
      <w:r w:rsidR="005E2F6F">
        <w:rPr>
          <w:rFonts w:cs="Arial"/>
          <w:b/>
          <w:bCs/>
          <w:smallCaps/>
          <w:color w:val="0000FF"/>
          <w:szCs w:val="18"/>
          <w:u w:val="single"/>
        </w:rPr>
        <w:t xml:space="preserve"> </w:t>
      </w:r>
      <w:r w:rsidRPr="000B7404">
        <w:rPr>
          <w:rFonts w:cs="Arial"/>
          <w:b/>
          <w:bCs/>
          <w:smallCaps/>
          <w:color w:val="0000FF"/>
          <w:szCs w:val="18"/>
          <w:u w:val="single"/>
        </w:rPr>
        <w:t>2022</w:t>
      </w:r>
    </w:p>
    <w:p w14:paraId="3A3F747D" w14:textId="3F82A7CD" w:rsidR="005F5E84" w:rsidRDefault="001E591D" w:rsidP="005F5E84">
      <w:pPr>
        <w:pStyle w:val="ListParagraph"/>
        <w:numPr>
          <w:ilvl w:val="0"/>
          <w:numId w:val="2"/>
        </w:numPr>
        <w:ind w:left="0" w:right="198"/>
        <w:jc w:val="both"/>
        <w:rPr>
          <w:rFonts w:ascii="Verdana" w:hAnsi="Verdana"/>
          <w:sz w:val="18"/>
          <w:szCs w:val="18"/>
          <w:lang w:val="ro-RO"/>
        </w:rPr>
      </w:pPr>
      <w:bookmarkStart w:id="76" w:name="_Hlk119656565"/>
      <w:r>
        <w:rPr>
          <w:rFonts w:ascii="Verdana" w:hAnsi="Verdana"/>
          <w:b/>
          <w:sz w:val="18"/>
          <w:szCs w:val="18"/>
          <w:lang w:val="ro-RO"/>
        </w:rPr>
        <w:t>157</w:t>
      </w:r>
      <w:r w:rsidR="005E2F6F">
        <w:rPr>
          <w:rFonts w:ascii="Verdana" w:hAnsi="Verdana"/>
          <w:b/>
          <w:sz w:val="18"/>
          <w:szCs w:val="18"/>
          <w:lang w:val="ro-RO"/>
        </w:rPr>
        <w:t xml:space="preserve"> </w:t>
      </w:r>
      <w:r w:rsidR="005F5E84" w:rsidRPr="00773505">
        <w:rPr>
          <w:lang w:val="ro-RO"/>
        </w:rPr>
        <w:t>–</w:t>
      </w:r>
      <w:r w:rsidR="005E2F6F">
        <w:rPr>
          <w:lang w:val="ro-RO"/>
        </w:rPr>
        <w:t xml:space="preserve"> </w:t>
      </w:r>
      <w:r>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005F5E84"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sidR="005F5E84">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1E591D">
        <w:rPr>
          <w:rFonts w:ascii="Verdana" w:hAnsi="Verdana"/>
          <w:sz w:val="18"/>
          <w:szCs w:val="18"/>
          <w:lang w:val="ro-RO"/>
        </w:rPr>
        <w:t>Ordonanță</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urgență</w:t>
      </w:r>
      <w:r w:rsidR="005E2F6F">
        <w:rPr>
          <w:rFonts w:ascii="Verdana" w:hAnsi="Verdana"/>
          <w:sz w:val="18"/>
          <w:szCs w:val="18"/>
          <w:lang w:val="ro-RO"/>
        </w:rPr>
        <w:t xml:space="preserve"> </w:t>
      </w:r>
      <w:r w:rsidRPr="001E591D">
        <w:rPr>
          <w:rFonts w:ascii="Verdana" w:hAnsi="Verdana"/>
          <w:sz w:val="18"/>
          <w:szCs w:val="18"/>
          <w:lang w:val="ro-RO"/>
        </w:rPr>
        <w:t>pentru</w:t>
      </w:r>
      <w:r w:rsidR="005E2F6F">
        <w:rPr>
          <w:rFonts w:ascii="Verdana" w:hAnsi="Verdana"/>
          <w:sz w:val="18"/>
          <w:szCs w:val="18"/>
          <w:lang w:val="ro-RO"/>
        </w:rPr>
        <w:t xml:space="preserve"> </w:t>
      </w:r>
      <w:r w:rsidRPr="001E591D">
        <w:rPr>
          <w:rFonts w:ascii="Verdana" w:hAnsi="Verdana"/>
          <w:sz w:val="18"/>
          <w:szCs w:val="18"/>
          <w:lang w:val="ro-RO"/>
        </w:rPr>
        <w:t>instituirea</w:t>
      </w:r>
      <w:r w:rsidR="005E2F6F">
        <w:rPr>
          <w:rFonts w:ascii="Verdana" w:hAnsi="Verdana"/>
          <w:sz w:val="18"/>
          <w:szCs w:val="18"/>
          <w:lang w:val="ro-RO"/>
        </w:rPr>
        <w:t xml:space="preserve"> </w:t>
      </w:r>
      <w:r w:rsidRPr="001E591D">
        <w:rPr>
          <w:rFonts w:ascii="Verdana" w:hAnsi="Verdana"/>
          <w:sz w:val="18"/>
          <w:szCs w:val="18"/>
          <w:lang w:val="ro-RO"/>
        </w:rPr>
        <w:t>unei</w:t>
      </w:r>
      <w:r w:rsidR="005E2F6F">
        <w:rPr>
          <w:rFonts w:ascii="Verdana" w:hAnsi="Verdana"/>
          <w:sz w:val="18"/>
          <w:szCs w:val="18"/>
          <w:lang w:val="ro-RO"/>
        </w:rPr>
        <w:t xml:space="preserve"> </w:t>
      </w:r>
      <w:r w:rsidRPr="001E591D">
        <w:rPr>
          <w:rFonts w:ascii="Verdana" w:hAnsi="Verdana"/>
          <w:sz w:val="18"/>
          <w:szCs w:val="18"/>
          <w:lang w:val="ro-RO"/>
        </w:rPr>
        <w:t>scheme</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ajutor</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stat</w:t>
      </w:r>
      <w:r w:rsidR="005E2F6F">
        <w:rPr>
          <w:rFonts w:ascii="Verdana" w:hAnsi="Verdana"/>
          <w:sz w:val="18"/>
          <w:szCs w:val="18"/>
          <w:lang w:val="ro-RO"/>
        </w:rPr>
        <w:t xml:space="preserve"> </w:t>
      </w:r>
      <w:r w:rsidRPr="001E591D">
        <w:rPr>
          <w:rFonts w:ascii="Verdana" w:hAnsi="Verdana"/>
          <w:sz w:val="18"/>
          <w:szCs w:val="18"/>
          <w:lang w:val="ro-RO"/>
        </w:rPr>
        <w:t>sub</w:t>
      </w:r>
      <w:r w:rsidR="005E2F6F">
        <w:rPr>
          <w:rFonts w:ascii="Verdana" w:hAnsi="Verdana"/>
          <w:sz w:val="18"/>
          <w:szCs w:val="18"/>
          <w:lang w:val="ro-RO"/>
        </w:rPr>
        <w:t xml:space="preserve"> </w:t>
      </w:r>
      <w:r w:rsidRPr="001E591D">
        <w:rPr>
          <w:rFonts w:ascii="Verdana" w:hAnsi="Verdana"/>
          <w:sz w:val="18"/>
          <w:szCs w:val="18"/>
          <w:lang w:val="ro-RO"/>
        </w:rPr>
        <w:t>forma</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grant</w:t>
      </w:r>
      <w:r w:rsidR="005E2F6F">
        <w:rPr>
          <w:rFonts w:ascii="Verdana" w:hAnsi="Verdana"/>
          <w:sz w:val="18"/>
          <w:szCs w:val="18"/>
          <w:lang w:val="ro-RO"/>
        </w:rPr>
        <w:t xml:space="preserve"> </w:t>
      </w:r>
      <w:r w:rsidRPr="001E591D">
        <w:rPr>
          <w:rFonts w:ascii="Verdana" w:hAnsi="Verdana"/>
          <w:sz w:val="18"/>
          <w:szCs w:val="18"/>
          <w:lang w:val="ro-RO"/>
        </w:rPr>
        <w:t>acordat</w:t>
      </w:r>
      <w:r w:rsidR="005E2F6F">
        <w:rPr>
          <w:rFonts w:ascii="Verdana" w:hAnsi="Verdana"/>
          <w:sz w:val="18"/>
          <w:szCs w:val="18"/>
          <w:lang w:val="ro-RO"/>
        </w:rPr>
        <w:t xml:space="preserve"> </w:t>
      </w:r>
      <w:r w:rsidRPr="001E591D">
        <w:rPr>
          <w:rFonts w:ascii="Verdana" w:hAnsi="Verdana"/>
          <w:sz w:val="18"/>
          <w:szCs w:val="18"/>
          <w:lang w:val="ro-RO"/>
        </w:rPr>
        <w:t>producătorilor</w:t>
      </w:r>
      <w:r w:rsidR="005E2F6F">
        <w:rPr>
          <w:rFonts w:ascii="Verdana" w:hAnsi="Verdana"/>
          <w:sz w:val="18"/>
          <w:szCs w:val="18"/>
          <w:lang w:val="ro-RO"/>
        </w:rPr>
        <w:t xml:space="preserve"> </w:t>
      </w:r>
      <w:r w:rsidRPr="001E591D">
        <w:rPr>
          <w:rFonts w:ascii="Verdana" w:hAnsi="Verdana"/>
          <w:sz w:val="18"/>
          <w:szCs w:val="18"/>
          <w:lang w:val="ro-RO"/>
        </w:rPr>
        <w:t>agricoli</w:t>
      </w:r>
      <w:r w:rsidR="005E2F6F">
        <w:rPr>
          <w:rFonts w:ascii="Verdana" w:hAnsi="Verdana"/>
          <w:sz w:val="18"/>
          <w:szCs w:val="18"/>
          <w:lang w:val="ro-RO"/>
        </w:rPr>
        <w:t xml:space="preserve"> </w:t>
      </w:r>
      <w:r w:rsidRPr="001E591D">
        <w:rPr>
          <w:rFonts w:ascii="Verdana" w:hAnsi="Verdana"/>
          <w:sz w:val="18"/>
          <w:szCs w:val="18"/>
          <w:lang w:val="ro-RO"/>
        </w:rPr>
        <w:t>care</w:t>
      </w:r>
      <w:r w:rsidR="005E2F6F">
        <w:rPr>
          <w:rFonts w:ascii="Verdana" w:hAnsi="Verdana"/>
          <w:sz w:val="18"/>
          <w:szCs w:val="18"/>
          <w:lang w:val="ro-RO"/>
        </w:rPr>
        <w:t xml:space="preserve"> </w:t>
      </w:r>
      <w:r w:rsidRPr="001E591D">
        <w:rPr>
          <w:rFonts w:ascii="Verdana" w:hAnsi="Verdana"/>
          <w:sz w:val="18"/>
          <w:szCs w:val="18"/>
          <w:lang w:val="ro-RO"/>
        </w:rPr>
        <w:t>au</w:t>
      </w:r>
      <w:r w:rsidR="005E2F6F">
        <w:rPr>
          <w:rFonts w:ascii="Verdana" w:hAnsi="Verdana"/>
          <w:sz w:val="18"/>
          <w:szCs w:val="18"/>
          <w:lang w:val="ro-RO"/>
        </w:rPr>
        <w:t xml:space="preserve"> </w:t>
      </w:r>
      <w:r w:rsidRPr="001E591D">
        <w:rPr>
          <w:rFonts w:ascii="Verdana" w:hAnsi="Verdana"/>
          <w:sz w:val="18"/>
          <w:szCs w:val="18"/>
          <w:lang w:val="ro-RO"/>
        </w:rPr>
        <w:t>înființat</w:t>
      </w:r>
      <w:r w:rsidR="005E2F6F">
        <w:rPr>
          <w:rFonts w:ascii="Verdana" w:hAnsi="Verdana"/>
          <w:sz w:val="18"/>
          <w:szCs w:val="18"/>
          <w:lang w:val="ro-RO"/>
        </w:rPr>
        <w:t xml:space="preserve"> </w:t>
      </w:r>
      <w:r w:rsidRPr="001E591D">
        <w:rPr>
          <w:rFonts w:ascii="Verdana" w:hAnsi="Verdana"/>
          <w:sz w:val="18"/>
          <w:szCs w:val="18"/>
          <w:lang w:val="ro-RO"/>
        </w:rPr>
        <w:t>culturi</w:t>
      </w:r>
      <w:r w:rsidR="005E2F6F">
        <w:rPr>
          <w:rFonts w:ascii="Verdana" w:hAnsi="Verdana"/>
          <w:sz w:val="18"/>
          <w:szCs w:val="18"/>
          <w:lang w:val="ro-RO"/>
        </w:rPr>
        <w:t xml:space="preserve"> </w:t>
      </w:r>
      <w:r w:rsidRPr="001E591D">
        <w:rPr>
          <w:rFonts w:ascii="Verdana" w:hAnsi="Verdana"/>
          <w:sz w:val="18"/>
          <w:szCs w:val="18"/>
          <w:lang w:val="ro-RO"/>
        </w:rPr>
        <w:t>în</w:t>
      </w:r>
      <w:r w:rsidR="005E2F6F">
        <w:rPr>
          <w:rFonts w:ascii="Verdana" w:hAnsi="Verdana"/>
          <w:sz w:val="18"/>
          <w:szCs w:val="18"/>
          <w:lang w:val="ro-RO"/>
        </w:rPr>
        <w:t xml:space="preserve"> </w:t>
      </w:r>
      <w:r w:rsidRPr="001E591D">
        <w:rPr>
          <w:rFonts w:ascii="Verdana" w:hAnsi="Verdana"/>
          <w:sz w:val="18"/>
          <w:szCs w:val="18"/>
          <w:lang w:val="ro-RO"/>
        </w:rPr>
        <w:t>toamna</w:t>
      </w:r>
      <w:r w:rsidR="005E2F6F">
        <w:rPr>
          <w:rFonts w:ascii="Verdana" w:hAnsi="Verdana"/>
          <w:sz w:val="18"/>
          <w:szCs w:val="18"/>
          <w:lang w:val="ro-RO"/>
        </w:rPr>
        <w:t xml:space="preserve"> </w:t>
      </w:r>
      <w:r w:rsidRPr="001E591D">
        <w:rPr>
          <w:rFonts w:ascii="Verdana" w:hAnsi="Verdana"/>
          <w:sz w:val="18"/>
          <w:szCs w:val="18"/>
          <w:lang w:val="ro-RO"/>
        </w:rPr>
        <w:t>anului</w:t>
      </w:r>
      <w:r w:rsidR="005E2F6F">
        <w:rPr>
          <w:rFonts w:ascii="Verdana" w:hAnsi="Verdana"/>
          <w:sz w:val="18"/>
          <w:szCs w:val="18"/>
          <w:lang w:val="ro-RO"/>
        </w:rPr>
        <w:t xml:space="preserve"> </w:t>
      </w:r>
      <w:r w:rsidRPr="001E591D">
        <w:rPr>
          <w:rFonts w:ascii="Verdana" w:hAnsi="Verdana"/>
          <w:sz w:val="18"/>
          <w:szCs w:val="18"/>
          <w:lang w:val="ro-RO"/>
        </w:rPr>
        <w:t>2021</w:t>
      </w:r>
      <w:r w:rsidR="005E2F6F">
        <w:rPr>
          <w:rFonts w:ascii="Verdana" w:hAnsi="Verdana"/>
          <w:sz w:val="18"/>
          <w:szCs w:val="18"/>
          <w:lang w:val="ro-RO"/>
        </w:rPr>
        <w:t xml:space="preserve"> </w:t>
      </w:r>
      <w:bookmarkEnd w:id="76"/>
      <w:r w:rsidRPr="001E591D">
        <w:rPr>
          <w:rFonts w:ascii="Verdana" w:hAnsi="Verdana"/>
          <w:sz w:val="18"/>
          <w:szCs w:val="18"/>
          <w:lang w:val="ro-RO"/>
        </w:rPr>
        <w:t>ce</w:t>
      </w:r>
      <w:r w:rsidR="005E2F6F">
        <w:rPr>
          <w:rFonts w:ascii="Verdana" w:hAnsi="Verdana"/>
          <w:sz w:val="18"/>
          <w:szCs w:val="18"/>
          <w:lang w:val="ro-RO"/>
        </w:rPr>
        <w:t xml:space="preserve"> </w:t>
      </w:r>
      <w:r w:rsidRPr="001E591D">
        <w:rPr>
          <w:rFonts w:ascii="Verdana" w:hAnsi="Verdana"/>
          <w:sz w:val="18"/>
          <w:szCs w:val="18"/>
          <w:lang w:val="ro-RO"/>
        </w:rPr>
        <w:t>au</w:t>
      </w:r>
      <w:r w:rsidR="005E2F6F">
        <w:rPr>
          <w:rFonts w:ascii="Verdana" w:hAnsi="Verdana"/>
          <w:sz w:val="18"/>
          <w:szCs w:val="18"/>
          <w:lang w:val="ro-RO"/>
        </w:rPr>
        <w:t xml:space="preserve"> </w:t>
      </w:r>
      <w:r w:rsidRPr="001E591D">
        <w:rPr>
          <w:rFonts w:ascii="Verdana" w:hAnsi="Verdana"/>
          <w:sz w:val="18"/>
          <w:szCs w:val="18"/>
          <w:lang w:val="ro-RO"/>
        </w:rPr>
        <w:t>fost</w:t>
      </w:r>
      <w:r w:rsidR="005E2F6F">
        <w:rPr>
          <w:rFonts w:ascii="Verdana" w:hAnsi="Verdana"/>
          <w:sz w:val="18"/>
          <w:szCs w:val="18"/>
          <w:lang w:val="ro-RO"/>
        </w:rPr>
        <w:t xml:space="preserve"> </w:t>
      </w:r>
      <w:r w:rsidRPr="001E591D">
        <w:rPr>
          <w:rFonts w:ascii="Verdana" w:hAnsi="Verdana"/>
          <w:sz w:val="18"/>
          <w:szCs w:val="18"/>
          <w:lang w:val="ro-RO"/>
        </w:rPr>
        <w:t>afectate</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seceta</w:t>
      </w:r>
      <w:r w:rsidR="005E2F6F">
        <w:rPr>
          <w:rFonts w:ascii="Verdana" w:hAnsi="Verdana"/>
          <w:sz w:val="18"/>
          <w:szCs w:val="18"/>
          <w:lang w:val="ro-RO"/>
        </w:rPr>
        <w:t xml:space="preserve"> </w:t>
      </w:r>
      <w:r w:rsidRPr="001E591D">
        <w:rPr>
          <w:rFonts w:ascii="Verdana" w:hAnsi="Verdana"/>
          <w:sz w:val="18"/>
          <w:szCs w:val="18"/>
          <w:lang w:val="ro-RO"/>
        </w:rPr>
        <w:t>pedologică.</w:t>
      </w:r>
    </w:p>
    <w:p w14:paraId="225C666A" w14:textId="0592F1CD" w:rsidR="001E591D" w:rsidRDefault="001E591D" w:rsidP="005F5E8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158</w:t>
      </w:r>
      <w:r w:rsidR="005E2F6F">
        <w:rPr>
          <w:rFonts w:ascii="Verdana" w:hAnsi="Verdana"/>
          <w:b/>
          <w:sz w:val="18"/>
          <w:szCs w:val="18"/>
          <w:lang w:val="ro-RO"/>
        </w:rPr>
        <w:t xml:space="preserve"> </w:t>
      </w:r>
      <w:r w:rsidRPr="00773505">
        <w:rPr>
          <w:lang w:val="ro-RO"/>
        </w:rPr>
        <w:t>–</w:t>
      </w:r>
      <w:r w:rsidR="005E2F6F">
        <w:rPr>
          <w:lang w:val="ro-RO"/>
        </w:rPr>
        <w:t xml:space="preserve"> </w:t>
      </w:r>
      <w:r>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1E591D">
        <w:rPr>
          <w:rFonts w:ascii="Verdana" w:hAnsi="Verdana"/>
          <w:sz w:val="18"/>
          <w:szCs w:val="18"/>
          <w:lang w:val="ro-RO"/>
        </w:rPr>
        <w:t>Ordonanță</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urgență</w:t>
      </w:r>
      <w:r w:rsidR="005E2F6F">
        <w:rPr>
          <w:rFonts w:ascii="Verdana" w:hAnsi="Verdana"/>
          <w:sz w:val="18"/>
          <w:szCs w:val="18"/>
          <w:lang w:val="ro-RO"/>
        </w:rPr>
        <w:t xml:space="preserve"> </w:t>
      </w:r>
      <w:r w:rsidRPr="001E591D">
        <w:rPr>
          <w:rFonts w:ascii="Verdana" w:hAnsi="Verdana"/>
          <w:sz w:val="18"/>
          <w:szCs w:val="18"/>
          <w:lang w:val="ro-RO"/>
        </w:rPr>
        <w:t>pentru</w:t>
      </w:r>
      <w:r w:rsidR="005E2F6F">
        <w:rPr>
          <w:rFonts w:ascii="Verdana" w:hAnsi="Verdana"/>
          <w:sz w:val="18"/>
          <w:szCs w:val="18"/>
          <w:lang w:val="ro-RO"/>
        </w:rPr>
        <w:t xml:space="preserve"> </w:t>
      </w:r>
      <w:r w:rsidRPr="001E591D">
        <w:rPr>
          <w:rFonts w:ascii="Verdana" w:hAnsi="Verdana"/>
          <w:sz w:val="18"/>
          <w:szCs w:val="18"/>
          <w:lang w:val="ro-RO"/>
        </w:rPr>
        <w:t>completarea</w:t>
      </w:r>
      <w:r w:rsidR="005E2F6F">
        <w:rPr>
          <w:rFonts w:ascii="Verdana" w:hAnsi="Verdana"/>
          <w:sz w:val="18"/>
          <w:szCs w:val="18"/>
          <w:lang w:val="ro-RO"/>
        </w:rPr>
        <w:t xml:space="preserve"> </w:t>
      </w:r>
      <w:r w:rsidRPr="001E591D">
        <w:rPr>
          <w:rFonts w:ascii="Verdana" w:hAnsi="Verdana"/>
          <w:sz w:val="18"/>
          <w:szCs w:val="18"/>
          <w:lang w:val="ro-RO"/>
        </w:rPr>
        <w:t>Ordonanței</w:t>
      </w:r>
      <w:r w:rsidR="005E2F6F">
        <w:rPr>
          <w:rFonts w:ascii="Verdana" w:hAnsi="Verdana"/>
          <w:sz w:val="18"/>
          <w:szCs w:val="18"/>
          <w:lang w:val="ro-RO"/>
        </w:rPr>
        <w:t xml:space="preserve"> </w:t>
      </w:r>
      <w:r w:rsidRPr="001E591D">
        <w:rPr>
          <w:rFonts w:ascii="Verdana" w:hAnsi="Verdana"/>
          <w:sz w:val="18"/>
          <w:szCs w:val="18"/>
          <w:lang w:val="ro-RO"/>
        </w:rPr>
        <w:t>Guvernului</w:t>
      </w:r>
      <w:r w:rsidR="005E2F6F">
        <w:rPr>
          <w:rFonts w:ascii="Verdana" w:hAnsi="Verdana"/>
          <w:sz w:val="18"/>
          <w:szCs w:val="18"/>
          <w:lang w:val="ro-RO"/>
        </w:rPr>
        <w:t xml:space="preserve"> </w:t>
      </w:r>
      <w:r w:rsidRPr="001E591D">
        <w:rPr>
          <w:rFonts w:ascii="Verdana" w:hAnsi="Verdana"/>
          <w:sz w:val="18"/>
          <w:szCs w:val="18"/>
          <w:lang w:val="ro-RO"/>
        </w:rPr>
        <w:t>nr.</w:t>
      </w:r>
      <w:r w:rsidR="005E2F6F">
        <w:rPr>
          <w:rFonts w:ascii="Verdana" w:hAnsi="Verdana"/>
          <w:sz w:val="18"/>
          <w:szCs w:val="18"/>
          <w:lang w:val="ro-RO"/>
        </w:rPr>
        <w:t xml:space="preserve"> </w:t>
      </w:r>
      <w:r w:rsidRPr="001E591D">
        <w:rPr>
          <w:rFonts w:ascii="Verdana" w:hAnsi="Verdana"/>
          <w:sz w:val="18"/>
          <w:szCs w:val="18"/>
          <w:lang w:val="ro-RO"/>
        </w:rPr>
        <w:t>36/2006</w:t>
      </w:r>
      <w:r w:rsidR="005E2F6F">
        <w:rPr>
          <w:rFonts w:ascii="Verdana" w:hAnsi="Verdana"/>
          <w:sz w:val="18"/>
          <w:szCs w:val="18"/>
          <w:lang w:val="ro-RO"/>
        </w:rPr>
        <w:t xml:space="preserve"> </w:t>
      </w:r>
      <w:r w:rsidRPr="001E591D">
        <w:rPr>
          <w:rFonts w:ascii="Verdana" w:hAnsi="Verdana"/>
          <w:sz w:val="18"/>
          <w:szCs w:val="18"/>
          <w:lang w:val="ro-RO"/>
        </w:rPr>
        <w:t>privind</w:t>
      </w:r>
      <w:r w:rsidR="005E2F6F">
        <w:rPr>
          <w:rFonts w:ascii="Verdana" w:hAnsi="Verdana"/>
          <w:sz w:val="18"/>
          <w:szCs w:val="18"/>
          <w:lang w:val="ro-RO"/>
        </w:rPr>
        <w:t xml:space="preserve"> </w:t>
      </w:r>
      <w:r w:rsidRPr="001E591D">
        <w:rPr>
          <w:rFonts w:ascii="Verdana" w:hAnsi="Verdana"/>
          <w:sz w:val="18"/>
          <w:szCs w:val="18"/>
          <w:lang w:val="ro-RO"/>
        </w:rPr>
        <w:t>unele</w:t>
      </w:r>
      <w:r w:rsidR="005E2F6F">
        <w:rPr>
          <w:rFonts w:ascii="Verdana" w:hAnsi="Verdana"/>
          <w:sz w:val="18"/>
          <w:szCs w:val="18"/>
          <w:lang w:val="ro-RO"/>
        </w:rPr>
        <w:t xml:space="preserve"> </w:t>
      </w:r>
      <w:r w:rsidRPr="001E591D">
        <w:rPr>
          <w:rFonts w:ascii="Verdana" w:hAnsi="Verdana"/>
          <w:sz w:val="18"/>
          <w:szCs w:val="18"/>
          <w:lang w:val="ro-RO"/>
        </w:rPr>
        <w:t>măsuri</w:t>
      </w:r>
      <w:r w:rsidR="005E2F6F">
        <w:rPr>
          <w:rFonts w:ascii="Verdana" w:hAnsi="Verdana"/>
          <w:sz w:val="18"/>
          <w:szCs w:val="18"/>
          <w:lang w:val="ro-RO"/>
        </w:rPr>
        <w:t xml:space="preserve"> </w:t>
      </w:r>
      <w:r w:rsidRPr="001E591D">
        <w:rPr>
          <w:rFonts w:ascii="Verdana" w:hAnsi="Verdana"/>
          <w:sz w:val="18"/>
          <w:szCs w:val="18"/>
          <w:lang w:val="ro-RO"/>
        </w:rPr>
        <w:t>pentru</w:t>
      </w:r>
      <w:r w:rsidR="005E2F6F">
        <w:rPr>
          <w:rFonts w:ascii="Verdana" w:hAnsi="Verdana"/>
          <w:sz w:val="18"/>
          <w:szCs w:val="18"/>
          <w:lang w:val="ro-RO"/>
        </w:rPr>
        <w:t xml:space="preserve"> </w:t>
      </w:r>
      <w:r w:rsidRPr="001E591D">
        <w:rPr>
          <w:rFonts w:ascii="Verdana" w:hAnsi="Verdana"/>
          <w:sz w:val="18"/>
          <w:szCs w:val="18"/>
          <w:lang w:val="ro-RO"/>
        </w:rPr>
        <w:t>funcționarea</w:t>
      </w:r>
      <w:r w:rsidR="005E2F6F">
        <w:rPr>
          <w:rFonts w:ascii="Verdana" w:hAnsi="Verdana"/>
          <w:sz w:val="18"/>
          <w:szCs w:val="18"/>
          <w:lang w:val="ro-RO"/>
        </w:rPr>
        <w:t xml:space="preserve"> </w:t>
      </w:r>
      <w:r w:rsidRPr="001E591D">
        <w:rPr>
          <w:rFonts w:ascii="Verdana" w:hAnsi="Verdana"/>
          <w:sz w:val="18"/>
          <w:szCs w:val="18"/>
          <w:lang w:val="ro-RO"/>
        </w:rPr>
        <w:t>sistemelor</w:t>
      </w:r>
      <w:r w:rsidR="005E2F6F">
        <w:rPr>
          <w:rFonts w:ascii="Verdana" w:hAnsi="Verdana"/>
          <w:sz w:val="18"/>
          <w:szCs w:val="18"/>
          <w:lang w:val="ro-RO"/>
        </w:rPr>
        <w:t xml:space="preserve"> </w:t>
      </w:r>
      <w:r w:rsidRPr="001E591D">
        <w:rPr>
          <w:rFonts w:ascii="Verdana" w:hAnsi="Verdana"/>
          <w:sz w:val="18"/>
          <w:szCs w:val="18"/>
          <w:lang w:val="ro-RO"/>
        </w:rPr>
        <w:t>centralizate</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alimentare</w:t>
      </w:r>
      <w:r w:rsidR="005E2F6F">
        <w:rPr>
          <w:rFonts w:ascii="Verdana" w:hAnsi="Verdana"/>
          <w:sz w:val="18"/>
          <w:szCs w:val="18"/>
          <w:lang w:val="ro-RO"/>
        </w:rPr>
        <w:t xml:space="preserve"> </w:t>
      </w:r>
      <w:r w:rsidRPr="001E591D">
        <w:rPr>
          <w:rFonts w:ascii="Verdana" w:hAnsi="Verdana"/>
          <w:sz w:val="18"/>
          <w:szCs w:val="18"/>
          <w:lang w:val="ro-RO"/>
        </w:rPr>
        <w:t>cu</w:t>
      </w:r>
      <w:r w:rsidR="005E2F6F">
        <w:rPr>
          <w:rFonts w:ascii="Verdana" w:hAnsi="Verdana"/>
          <w:sz w:val="18"/>
          <w:szCs w:val="18"/>
          <w:lang w:val="ro-RO"/>
        </w:rPr>
        <w:t xml:space="preserve"> </w:t>
      </w:r>
      <w:r w:rsidRPr="001E591D">
        <w:rPr>
          <w:rFonts w:ascii="Verdana" w:hAnsi="Verdana"/>
          <w:sz w:val="18"/>
          <w:szCs w:val="18"/>
          <w:lang w:val="ro-RO"/>
        </w:rPr>
        <w:t>energie</w:t>
      </w:r>
      <w:r w:rsidR="005E2F6F">
        <w:rPr>
          <w:rFonts w:ascii="Verdana" w:hAnsi="Verdana"/>
          <w:sz w:val="18"/>
          <w:szCs w:val="18"/>
          <w:lang w:val="ro-RO"/>
        </w:rPr>
        <w:t xml:space="preserve"> </w:t>
      </w:r>
      <w:r w:rsidRPr="001E591D">
        <w:rPr>
          <w:rFonts w:ascii="Verdana" w:hAnsi="Verdana"/>
          <w:sz w:val="18"/>
          <w:szCs w:val="18"/>
          <w:lang w:val="ro-RO"/>
        </w:rPr>
        <w:t>termică</w:t>
      </w:r>
      <w:r w:rsidR="005E2F6F">
        <w:rPr>
          <w:rFonts w:ascii="Verdana" w:hAnsi="Verdana"/>
          <w:sz w:val="18"/>
          <w:szCs w:val="18"/>
          <w:lang w:val="ro-RO"/>
        </w:rPr>
        <w:t xml:space="preserve"> </w:t>
      </w:r>
      <w:r w:rsidRPr="001E591D">
        <w:rPr>
          <w:rFonts w:ascii="Verdana" w:hAnsi="Verdana"/>
          <w:sz w:val="18"/>
          <w:szCs w:val="18"/>
          <w:lang w:val="ro-RO"/>
        </w:rPr>
        <w:t>a</w:t>
      </w:r>
      <w:r w:rsidR="005E2F6F">
        <w:rPr>
          <w:rFonts w:ascii="Verdana" w:hAnsi="Verdana"/>
          <w:sz w:val="18"/>
          <w:szCs w:val="18"/>
          <w:lang w:val="ro-RO"/>
        </w:rPr>
        <w:t xml:space="preserve"> </w:t>
      </w:r>
      <w:r w:rsidRPr="001E591D">
        <w:rPr>
          <w:rFonts w:ascii="Verdana" w:hAnsi="Verdana"/>
          <w:sz w:val="18"/>
          <w:szCs w:val="18"/>
          <w:lang w:val="ro-RO"/>
        </w:rPr>
        <w:t>populației.</w:t>
      </w:r>
    </w:p>
    <w:p w14:paraId="76322C49" w14:textId="77B07AB7" w:rsidR="001E591D" w:rsidRDefault="001E591D" w:rsidP="005F5E8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159</w:t>
      </w:r>
      <w:r w:rsidR="005E2F6F">
        <w:rPr>
          <w:rFonts w:ascii="Verdana" w:hAnsi="Verdana"/>
          <w:b/>
          <w:sz w:val="18"/>
          <w:szCs w:val="18"/>
          <w:lang w:val="ro-RO"/>
        </w:rPr>
        <w:t xml:space="preserve"> </w:t>
      </w:r>
      <w:r w:rsidRPr="00773505">
        <w:rPr>
          <w:lang w:val="ro-RO"/>
        </w:rPr>
        <w:t>–</w:t>
      </w:r>
      <w:r w:rsidR="005E2F6F">
        <w:rPr>
          <w:lang w:val="ro-RO"/>
        </w:rPr>
        <w:t xml:space="preserve"> </w:t>
      </w:r>
      <w:r>
        <w:rPr>
          <w:rFonts w:ascii="Verdana" w:hAnsi="Verdana" w:cs="Arial"/>
          <w:b/>
          <w:color w:val="153E7E"/>
          <w:sz w:val="18"/>
          <w:szCs w:val="18"/>
          <w:lang w:val="ro-RO"/>
        </w:rPr>
        <w:t>Guvernul</w:t>
      </w:r>
      <w:r w:rsidR="005E2F6F">
        <w:rPr>
          <w:rFonts w:ascii="Verdana" w:hAnsi="Verdana" w:cs="Arial"/>
          <w:b/>
          <w:color w:val="153E7E"/>
          <w:sz w:val="18"/>
          <w:szCs w:val="18"/>
          <w:lang w:val="ro-RO"/>
        </w:rPr>
        <w:t xml:space="preserve"> </w:t>
      </w:r>
      <w:r w:rsidRPr="008E0501">
        <w:rPr>
          <w:rFonts w:ascii="Verdana" w:hAnsi="Verdana" w:cs="Arial"/>
          <w:b/>
          <w:color w:val="153E7E"/>
          <w:sz w:val="18"/>
          <w:szCs w:val="18"/>
          <w:lang w:val="ro-RO"/>
        </w:rPr>
        <w:t>României</w:t>
      </w:r>
      <w:r w:rsidR="005E2F6F">
        <w:rPr>
          <w:rFonts w:ascii="Verdana" w:hAnsi="Verdana" w:cs="Arial"/>
          <w:b/>
          <w:color w:val="153E7E"/>
          <w:sz w:val="18"/>
          <w:szCs w:val="18"/>
          <w:lang w:val="ro-RO"/>
        </w:rPr>
        <w:t xml:space="preserve"> </w:t>
      </w:r>
      <w:r>
        <w:rPr>
          <w:rFonts w:ascii="Verdana" w:hAnsi="Verdana" w:cs="Arial"/>
          <w:b/>
          <w:color w:val="153E7E"/>
          <w:sz w:val="18"/>
          <w:szCs w:val="18"/>
          <w:lang w:val="ro-RO"/>
        </w:rPr>
        <w:t>-</w:t>
      </w:r>
      <w:r w:rsidR="005E2F6F">
        <w:rPr>
          <w:rFonts w:ascii="Verdana" w:hAnsi="Verdana" w:cs="Arial"/>
          <w:b/>
          <w:color w:val="153E7E"/>
          <w:sz w:val="18"/>
          <w:szCs w:val="18"/>
          <w:lang w:val="ro-RO"/>
        </w:rPr>
        <w:t xml:space="preserve"> </w:t>
      </w:r>
      <w:r w:rsidRPr="001E591D">
        <w:rPr>
          <w:rFonts w:ascii="Verdana" w:hAnsi="Verdana"/>
          <w:sz w:val="18"/>
          <w:szCs w:val="18"/>
          <w:lang w:val="ro-RO"/>
        </w:rPr>
        <w:t>Ordonanță</w:t>
      </w:r>
      <w:r w:rsidR="005E2F6F">
        <w:rPr>
          <w:rFonts w:ascii="Verdana" w:hAnsi="Verdana"/>
          <w:sz w:val="18"/>
          <w:szCs w:val="18"/>
          <w:lang w:val="ro-RO"/>
        </w:rPr>
        <w:t xml:space="preserve"> </w:t>
      </w:r>
      <w:r w:rsidRPr="001E591D">
        <w:rPr>
          <w:rFonts w:ascii="Verdana" w:hAnsi="Verdana"/>
          <w:sz w:val="18"/>
          <w:szCs w:val="18"/>
          <w:lang w:val="ro-RO"/>
        </w:rPr>
        <w:t>de</w:t>
      </w:r>
      <w:r w:rsidR="005E2F6F">
        <w:rPr>
          <w:rFonts w:ascii="Verdana" w:hAnsi="Verdana"/>
          <w:sz w:val="18"/>
          <w:szCs w:val="18"/>
          <w:lang w:val="ro-RO"/>
        </w:rPr>
        <w:t xml:space="preserve"> </w:t>
      </w:r>
      <w:r w:rsidRPr="001E591D">
        <w:rPr>
          <w:rFonts w:ascii="Verdana" w:hAnsi="Verdana"/>
          <w:sz w:val="18"/>
          <w:szCs w:val="18"/>
          <w:lang w:val="ro-RO"/>
        </w:rPr>
        <w:t>urgență</w:t>
      </w:r>
      <w:r w:rsidR="005E2F6F">
        <w:rPr>
          <w:rFonts w:ascii="Verdana" w:hAnsi="Verdana"/>
          <w:sz w:val="18"/>
          <w:szCs w:val="18"/>
          <w:lang w:val="ro-RO"/>
        </w:rPr>
        <w:t xml:space="preserve"> </w:t>
      </w:r>
      <w:r w:rsidRPr="001E591D">
        <w:rPr>
          <w:rFonts w:ascii="Verdana" w:hAnsi="Verdana"/>
          <w:sz w:val="18"/>
          <w:szCs w:val="18"/>
          <w:lang w:val="ro-RO"/>
        </w:rPr>
        <w:t>pentru</w:t>
      </w:r>
      <w:r w:rsidR="005E2F6F">
        <w:rPr>
          <w:rFonts w:ascii="Verdana" w:hAnsi="Verdana"/>
          <w:sz w:val="18"/>
          <w:szCs w:val="18"/>
          <w:lang w:val="ro-RO"/>
        </w:rPr>
        <w:t xml:space="preserve"> </w:t>
      </w:r>
      <w:r w:rsidRPr="001E591D">
        <w:rPr>
          <w:rFonts w:ascii="Verdana" w:hAnsi="Verdana"/>
          <w:sz w:val="18"/>
          <w:szCs w:val="18"/>
          <w:lang w:val="ro-RO"/>
        </w:rPr>
        <w:t>modificarea</w:t>
      </w:r>
      <w:r w:rsidR="005E2F6F">
        <w:rPr>
          <w:rFonts w:ascii="Verdana" w:hAnsi="Verdana"/>
          <w:sz w:val="18"/>
          <w:szCs w:val="18"/>
          <w:lang w:val="ro-RO"/>
        </w:rPr>
        <w:t xml:space="preserve"> </w:t>
      </w:r>
      <w:r w:rsidRPr="001E591D">
        <w:rPr>
          <w:rFonts w:ascii="Verdana" w:hAnsi="Verdana"/>
          <w:sz w:val="18"/>
          <w:szCs w:val="18"/>
          <w:lang w:val="ro-RO"/>
        </w:rPr>
        <w:t>și</w:t>
      </w:r>
      <w:r w:rsidR="005E2F6F">
        <w:rPr>
          <w:rFonts w:ascii="Verdana" w:hAnsi="Verdana"/>
          <w:sz w:val="18"/>
          <w:szCs w:val="18"/>
          <w:lang w:val="ro-RO"/>
        </w:rPr>
        <w:t xml:space="preserve"> </w:t>
      </w:r>
      <w:r w:rsidRPr="001E591D">
        <w:rPr>
          <w:rFonts w:ascii="Verdana" w:hAnsi="Verdana"/>
          <w:sz w:val="18"/>
          <w:szCs w:val="18"/>
          <w:lang w:val="ro-RO"/>
        </w:rPr>
        <w:t>completarea</w:t>
      </w:r>
      <w:r w:rsidR="005E2F6F">
        <w:rPr>
          <w:rFonts w:ascii="Verdana" w:hAnsi="Verdana"/>
          <w:sz w:val="18"/>
          <w:szCs w:val="18"/>
          <w:lang w:val="ro-RO"/>
        </w:rPr>
        <w:t xml:space="preserve"> </w:t>
      </w:r>
      <w:r w:rsidRPr="001E591D">
        <w:rPr>
          <w:rFonts w:ascii="Verdana" w:hAnsi="Verdana"/>
          <w:sz w:val="18"/>
          <w:szCs w:val="18"/>
          <w:lang w:val="ro-RO"/>
        </w:rPr>
        <w:t>art.</w:t>
      </w:r>
      <w:r w:rsidR="005E2F6F">
        <w:rPr>
          <w:rFonts w:ascii="Verdana" w:hAnsi="Verdana"/>
          <w:sz w:val="18"/>
          <w:szCs w:val="18"/>
          <w:lang w:val="ro-RO"/>
        </w:rPr>
        <w:t xml:space="preserve"> </w:t>
      </w:r>
      <w:r w:rsidRPr="001E591D">
        <w:rPr>
          <w:rFonts w:ascii="Verdana" w:hAnsi="Verdana"/>
          <w:sz w:val="18"/>
          <w:szCs w:val="18"/>
          <w:lang w:val="ro-RO"/>
        </w:rPr>
        <w:t>84</w:t>
      </w:r>
      <w:r w:rsidR="005E2F6F">
        <w:rPr>
          <w:rFonts w:ascii="Verdana" w:hAnsi="Verdana"/>
          <w:sz w:val="18"/>
          <w:szCs w:val="18"/>
          <w:lang w:val="ro-RO"/>
        </w:rPr>
        <w:t xml:space="preserve"> </w:t>
      </w:r>
      <w:r w:rsidRPr="001E591D">
        <w:rPr>
          <w:rFonts w:ascii="Verdana" w:hAnsi="Verdana"/>
          <w:sz w:val="18"/>
          <w:szCs w:val="18"/>
          <w:lang w:val="ro-RO"/>
        </w:rPr>
        <w:t>din</w:t>
      </w:r>
      <w:r w:rsidR="005E2F6F">
        <w:rPr>
          <w:rFonts w:ascii="Verdana" w:hAnsi="Verdana"/>
          <w:sz w:val="18"/>
          <w:szCs w:val="18"/>
          <w:lang w:val="ro-RO"/>
        </w:rPr>
        <w:t xml:space="preserve"> </w:t>
      </w:r>
      <w:r w:rsidRPr="001E591D">
        <w:rPr>
          <w:rFonts w:ascii="Verdana" w:hAnsi="Verdana"/>
          <w:sz w:val="18"/>
          <w:szCs w:val="18"/>
          <w:lang w:val="ro-RO"/>
        </w:rPr>
        <w:t>Legea</w:t>
      </w:r>
      <w:r w:rsidR="005E2F6F">
        <w:rPr>
          <w:rFonts w:ascii="Verdana" w:hAnsi="Verdana"/>
          <w:sz w:val="18"/>
          <w:szCs w:val="18"/>
          <w:lang w:val="ro-RO"/>
        </w:rPr>
        <w:t xml:space="preserve"> </w:t>
      </w:r>
      <w:r w:rsidRPr="001E591D">
        <w:rPr>
          <w:rFonts w:ascii="Verdana" w:hAnsi="Verdana"/>
          <w:sz w:val="18"/>
          <w:szCs w:val="18"/>
          <w:lang w:val="ro-RO"/>
        </w:rPr>
        <w:t>educației</w:t>
      </w:r>
      <w:r w:rsidR="005E2F6F">
        <w:rPr>
          <w:rFonts w:ascii="Verdana" w:hAnsi="Verdana"/>
          <w:sz w:val="18"/>
          <w:szCs w:val="18"/>
          <w:lang w:val="ro-RO"/>
        </w:rPr>
        <w:t xml:space="preserve"> </w:t>
      </w:r>
      <w:r w:rsidRPr="001E591D">
        <w:rPr>
          <w:rFonts w:ascii="Verdana" w:hAnsi="Verdana"/>
          <w:sz w:val="18"/>
          <w:szCs w:val="18"/>
          <w:lang w:val="ro-RO"/>
        </w:rPr>
        <w:t>naționale</w:t>
      </w:r>
      <w:r w:rsidR="005E2F6F">
        <w:rPr>
          <w:rFonts w:ascii="Verdana" w:hAnsi="Verdana"/>
          <w:sz w:val="18"/>
          <w:szCs w:val="18"/>
          <w:lang w:val="ro-RO"/>
        </w:rPr>
        <w:t xml:space="preserve"> </w:t>
      </w:r>
      <w:r w:rsidRPr="001E591D">
        <w:rPr>
          <w:rFonts w:ascii="Verdana" w:hAnsi="Verdana"/>
          <w:sz w:val="18"/>
          <w:szCs w:val="18"/>
          <w:lang w:val="ro-RO"/>
        </w:rPr>
        <w:t>nr.</w:t>
      </w:r>
      <w:r w:rsidR="005E2F6F">
        <w:rPr>
          <w:rFonts w:ascii="Verdana" w:hAnsi="Verdana"/>
          <w:sz w:val="18"/>
          <w:szCs w:val="18"/>
          <w:lang w:val="ro-RO"/>
        </w:rPr>
        <w:t xml:space="preserve"> </w:t>
      </w:r>
      <w:r w:rsidRPr="001E591D">
        <w:rPr>
          <w:rFonts w:ascii="Verdana" w:hAnsi="Verdana"/>
          <w:sz w:val="18"/>
          <w:szCs w:val="18"/>
          <w:lang w:val="ro-RO"/>
        </w:rPr>
        <w:t>1/2011.</w:t>
      </w:r>
    </w:p>
    <w:p w14:paraId="667B042C" w14:textId="7E01CAD5" w:rsidR="00025D94" w:rsidRPr="000B7404" w:rsidRDefault="00025D94" w:rsidP="00025D94">
      <w:pPr>
        <w:ind w:right="198"/>
        <w:jc w:val="both"/>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1113 /18 noiembrie </w:t>
      </w:r>
      <w:r w:rsidRPr="000B7404">
        <w:rPr>
          <w:rFonts w:cs="Arial"/>
          <w:b/>
          <w:bCs/>
          <w:smallCaps/>
          <w:color w:val="0000FF"/>
          <w:szCs w:val="18"/>
          <w:u w:val="single"/>
        </w:rPr>
        <w:t>2022</w:t>
      </w:r>
    </w:p>
    <w:p w14:paraId="4860B4DE" w14:textId="6A7207B5" w:rsidR="00025D94" w:rsidRDefault="00025D94" w:rsidP="00025D94">
      <w:pPr>
        <w:pStyle w:val="ListParagraph"/>
        <w:numPr>
          <w:ilvl w:val="0"/>
          <w:numId w:val="2"/>
        </w:numPr>
        <w:ind w:left="0" w:right="198"/>
        <w:jc w:val="both"/>
        <w:rPr>
          <w:rFonts w:ascii="Verdana" w:hAnsi="Verdana"/>
          <w:sz w:val="18"/>
          <w:szCs w:val="18"/>
          <w:lang w:val="ro-RO"/>
        </w:rPr>
      </w:pPr>
      <w:bookmarkStart w:id="77" w:name="_Hlk119911059"/>
      <w:r>
        <w:rPr>
          <w:rFonts w:ascii="Verdana" w:hAnsi="Verdana"/>
          <w:b/>
          <w:sz w:val="18"/>
          <w:szCs w:val="18"/>
          <w:lang w:val="ro-RO"/>
        </w:rPr>
        <w:t xml:space="preserve">308 </w:t>
      </w:r>
      <w:r w:rsidRPr="00773505">
        <w:rPr>
          <w:lang w:val="ro-RO"/>
        </w:rPr>
        <w:t>–</w:t>
      </w:r>
      <w:r>
        <w:rPr>
          <w:lang w:val="ro-RO"/>
        </w:rPr>
        <w:t xml:space="preserve"> </w:t>
      </w:r>
      <w:r>
        <w:rPr>
          <w:rFonts w:ascii="Verdana" w:hAnsi="Verdana" w:cs="Arial"/>
          <w:b/>
          <w:color w:val="153E7E"/>
          <w:sz w:val="18"/>
          <w:szCs w:val="18"/>
          <w:lang w:val="ro-RO"/>
        </w:rPr>
        <w:t xml:space="preserve">Parlamentul </w:t>
      </w:r>
      <w:r w:rsidRPr="008E0501">
        <w:rPr>
          <w:rFonts w:ascii="Verdana" w:hAnsi="Verdana" w:cs="Arial"/>
          <w:b/>
          <w:color w:val="153E7E"/>
          <w:sz w:val="18"/>
          <w:szCs w:val="18"/>
          <w:lang w:val="ro-RO"/>
        </w:rPr>
        <w:t>României</w:t>
      </w:r>
      <w:r>
        <w:rPr>
          <w:rFonts w:ascii="Verdana" w:hAnsi="Verdana" w:cs="Arial"/>
          <w:b/>
          <w:color w:val="153E7E"/>
          <w:sz w:val="18"/>
          <w:szCs w:val="18"/>
          <w:lang w:val="ro-RO"/>
        </w:rPr>
        <w:t xml:space="preserve"> - </w:t>
      </w:r>
      <w:r w:rsidRPr="00025D94">
        <w:rPr>
          <w:rFonts w:ascii="Verdana" w:hAnsi="Verdana"/>
          <w:sz w:val="18"/>
          <w:szCs w:val="18"/>
          <w:lang w:val="ro-RO"/>
        </w:rPr>
        <w:t>Lege privind aprobarea Ordonanței Guvernului nr. 14/2022 pentru modificarea</w:t>
      </w:r>
      <w:bookmarkEnd w:id="77"/>
      <w:r w:rsidRPr="00025D94">
        <w:rPr>
          <w:rFonts w:ascii="Verdana" w:hAnsi="Verdana"/>
          <w:sz w:val="18"/>
          <w:szCs w:val="18"/>
          <w:lang w:val="ro-RO"/>
        </w:rPr>
        <w:t xml:space="preserve"> și completarea Legii nr. 95/2006 privind reforma în domeniul sănătății.</w:t>
      </w:r>
    </w:p>
    <w:p w14:paraId="339E8FD5" w14:textId="18E53692" w:rsidR="00025D94" w:rsidRDefault="00025D94" w:rsidP="00025D9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311 </w:t>
      </w:r>
      <w:r w:rsidRPr="00773505">
        <w:rPr>
          <w:lang w:val="ro-RO"/>
        </w:rPr>
        <w:t>–</w:t>
      </w:r>
      <w:r>
        <w:rPr>
          <w:lang w:val="ro-RO"/>
        </w:rPr>
        <w:t xml:space="preserve"> </w:t>
      </w:r>
      <w:r>
        <w:rPr>
          <w:rFonts w:ascii="Verdana" w:hAnsi="Verdana" w:cs="Arial"/>
          <w:b/>
          <w:color w:val="153E7E"/>
          <w:sz w:val="18"/>
          <w:szCs w:val="18"/>
          <w:lang w:val="ro-RO"/>
        </w:rPr>
        <w:t xml:space="preserve">Parlamentul </w:t>
      </w:r>
      <w:r w:rsidRPr="008E0501">
        <w:rPr>
          <w:rFonts w:ascii="Verdana" w:hAnsi="Verdana" w:cs="Arial"/>
          <w:b/>
          <w:color w:val="153E7E"/>
          <w:sz w:val="18"/>
          <w:szCs w:val="18"/>
          <w:lang w:val="ro-RO"/>
        </w:rPr>
        <w:t>României</w:t>
      </w:r>
      <w:r>
        <w:rPr>
          <w:rFonts w:ascii="Verdana" w:hAnsi="Verdana" w:cs="Arial"/>
          <w:b/>
          <w:color w:val="153E7E"/>
          <w:sz w:val="18"/>
          <w:szCs w:val="18"/>
          <w:lang w:val="ro-RO"/>
        </w:rPr>
        <w:t xml:space="preserve"> - </w:t>
      </w:r>
      <w:r w:rsidRPr="00025D94">
        <w:rPr>
          <w:rFonts w:ascii="Verdana" w:hAnsi="Verdana"/>
          <w:sz w:val="18"/>
          <w:szCs w:val="18"/>
          <w:lang w:val="ro-RO"/>
        </w:rPr>
        <w:t>Lege pentru aprobarea Ordonanței de urgență a Guvernului nr. 6/2019 privind unele măsuri pentru buna organizare și desfășurare a alegerilor pentru membrii din România în Parlamentul European din anul 2019.</w:t>
      </w:r>
    </w:p>
    <w:p w14:paraId="36219D8B" w14:textId="09C3F2C5" w:rsidR="00025D94" w:rsidRPr="000B7404" w:rsidRDefault="00025D94" w:rsidP="00025D94">
      <w:pPr>
        <w:ind w:right="198"/>
        <w:jc w:val="both"/>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1114 /18 noiembrie </w:t>
      </w:r>
      <w:r w:rsidRPr="000B7404">
        <w:rPr>
          <w:rFonts w:cs="Arial"/>
          <w:b/>
          <w:bCs/>
          <w:smallCaps/>
          <w:color w:val="0000FF"/>
          <w:szCs w:val="18"/>
          <w:u w:val="single"/>
        </w:rPr>
        <w:t>2022</w:t>
      </w:r>
    </w:p>
    <w:p w14:paraId="2C6B4459" w14:textId="428C4DAE" w:rsidR="00025D94" w:rsidRDefault="00025D94" w:rsidP="00025D9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1436 </w:t>
      </w:r>
      <w:r w:rsidRPr="00773505">
        <w:rPr>
          <w:lang w:val="ro-RO"/>
        </w:rPr>
        <w:t>–</w:t>
      </w:r>
      <w:r>
        <w:rPr>
          <w:lang w:val="ro-RO"/>
        </w:rPr>
        <w:t xml:space="preserve"> </w:t>
      </w:r>
      <w:r w:rsidRPr="00025D94">
        <w:rPr>
          <w:rFonts w:ascii="Verdana" w:hAnsi="Verdana" w:cs="Arial"/>
          <w:b/>
          <w:color w:val="153E7E"/>
          <w:sz w:val="18"/>
          <w:szCs w:val="18"/>
          <w:lang w:val="ro-RO"/>
        </w:rPr>
        <w:t>Ministerul Economiei</w:t>
      </w:r>
      <w:r>
        <w:rPr>
          <w:rFonts w:ascii="Verdana" w:hAnsi="Verdana" w:cs="Arial"/>
          <w:b/>
          <w:color w:val="153E7E"/>
          <w:sz w:val="18"/>
          <w:szCs w:val="18"/>
          <w:lang w:val="ro-RO"/>
        </w:rPr>
        <w:t xml:space="preserve"> - </w:t>
      </w:r>
      <w:r w:rsidRPr="00025D94">
        <w:rPr>
          <w:rFonts w:ascii="Verdana" w:hAnsi="Verdana"/>
          <w:sz w:val="18"/>
          <w:szCs w:val="18"/>
          <w:lang w:val="ro-RO"/>
        </w:rPr>
        <w:t xml:space="preserve">Ordin privind aprobarea Ghidului solicitantului pentru instituirea schemei de ajutor de </w:t>
      </w:r>
      <w:proofErr w:type="spellStart"/>
      <w:r w:rsidRPr="00025D94">
        <w:rPr>
          <w:rFonts w:ascii="Verdana" w:hAnsi="Verdana"/>
          <w:sz w:val="18"/>
          <w:szCs w:val="18"/>
          <w:lang w:val="ro-RO"/>
        </w:rPr>
        <w:t>minimis</w:t>
      </w:r>
      <w:proofErr w:type="spellEnd"/>
      <w:r w:rsidRPr="00025D94">
        <w:rPr>
          <w:rFonts w:ascii="Verdana" w:hAnsi="Verdana"/>
          <w:sz w:val="18"/>
          <w:szCs w:val="18"/>
          <w:lang w:val="ro-RO"/>
        </w:rPr>
        <w:t xml:space="preserve"> în vederea tranziției către economia circulară.</w:t>
      </w:r>
    </w:p>
    <w:p w14:paraId="6A66E136" w14:textId="5A898C38" w:rsidR="00025D94" w:rsidRPr="000B7404" w:rsidRDefault="00025D94" w:rsidP="00025D94">
      <w:pPr>
        <w:ind w:right="198"/>
        <w:jc w:val="both"/>
        <w:rPr>
          <w:rFonts w:cs="Arial"/>
          <w:b/>
          <w:bCs/>
          <w:smallCaps/>
          <w:color w:val="0000FF"/>
          <w:szCs w:val="18"/>
          <w:u w:val="single"/>
        </w:rPr>
      </w:pPr>
      <w:bookmarkStart w:id="78" w:name="_Hlk119911345"/>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1115 /18 noiembrie </w:t>
      </w:r>
      <w:r w:rsidRPr="000B7404">
        <w:rPr>
          <w:rFonts w:cs="Arial"/>
          <w:b/>
          <w:bCs/>
          <w:smallCaps/>
          <w:color w:val="0000FF"/>
          <w:szCs w:val="18"/>
          <w:u w:val="single"/>
        </w:rPr>
        <w:t>2022</w:t>
      </w:r>
    </w:p>
    <w:p w14:paraId="1B8CF411" w14:textId="3490FC9F" w:rsidR="00025D94" w:rsidRDefault="00025D94" w:rsidP="00025D94">
      <w:pPr>
        <w:pStyle w:val="ListParagraph"/>
        <w:numPr>
          <w:ilvl w:val="0"/>
          <w:numId w:val="2"/>
        </w:numPr>
        <w:ind w:left="0" w:right="198"/>
        <w:jc w:val="both"/>
        <w:rPr>
          <w:rFonts w:ascii="Verdana" w:hAnsi="Verdana"/>
          <w:sz w:val="18"/>
          <w:szCs w:val="18"/>
          <w:lang w:val="ro-RO"/>
        </w:rPr>
      </w:pPr>
      <w:bookmarkStart w:id="79" w:name="_Hlk119911300"/>
      <w:bookmarkEnd w:id="78"/>
      <w:r>
        <w:rPr>
          <w:rFonts w:ascii="Verdana" w:hAnsi="Verdana"/>
          <w:b/>
          <w:sz w:val="18"/>
          <w:szCs w:val="18"/>
          <w:lang w:val="ro-RO"/>
        </w:rPr>
        <w:t xml:space="preserve">160 </w:t>
      </w:r>
      <w:r w:rsidRPr="00773505">
        <w:rPr>
          <w:lang w:val="ro-RO"/>
        </w:rPr>
        <w:t>–</w:t>
      </w:r>
      <w:r>
        <w:rPr>
          <w:lang w:val="ro-RO"/>
        </w:rPr>
        <w:t xml:space="preserve"> </w:t>
      </w:r>
      <w:r w:rsidRPr="00025D94">
        <w:rPr>
          <w:rFonts w:ascii="Verdana" w:hAnsi="Verdana" w:cs="Arial"/>
          <w:b/>
          <w:color w:val="153E7E"/>
          <w:sz w:val="18"/>
          <w:szCs w:val="18"/>
          <w:lang w:val="ro-RO"/>
        </w:rPr>
        <w:t xml:space="preserve">Guvernul României </w:t>
      </w:r>
      <w:r>
        <w:rPr>
          <w:rFonts w:ascii="Verdana" w:hAnsi="Verdana" w:cs="Arial"/>
          <w:b/>
          <w:color w:val="153E7E"/>
          <w:sz w:val="18"/>
          <w:szCs w:val="18"/>
          <w:lang w:val="ro-RO"/>
        </w:rPr>
        <w:t xml:space="preserve">- </w:t>
      </w:r>
      <w:r w:rsidRPr="00025D94">
        <w:rPr>
          <w:rFonts w:ascii="Verdana" w:hAnsi="Verdana"/>
          <w:sz w:val="18"/>
          <w:szCs w:val="18"/>
          <w:lang w:val="ro-RO"/>
        </w:rPr>
        <w:t>Ordonanță de urgență cu privire la rectificarea bugetului de stat pe anul 202</w:t>
      </w:r>
      <w:bookmarkEnd w:id="79"/>
      <w:r w:rsidRPr="00025D94">
        <w:rPr>
          <w:rFonts w:ascii="Verdana" w:hAnsi="Verdana"/>
          <w:sz w:val="18"/>
          <w:szCs w:val="18"/>
          <w:lang w:val="ro-RO"/>
        </w:rPr>
        <w:t>2.</w:t>
      </w:r>
    </w:p>
    <w:p w14:paraId="393825AC" w14:textId="2B6F3B5B" w:rsidR="00025D94" w:rsidRPr="00025D94" w:rsidRDefault="00025D94" w:rsidP="00025D94">
      <w:pPr>
        <w:ind w:right="198"/>
        <w:jc w:val="both"/>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1116 /18 noiembrie </w:t>
      </w:r>
      <w:r w:rsidRPr="000B7404">
        <w:rPr>
          <w:rFonts w:cs="Arial"/>
          <w:b/>
          <w:bCs/>
          <w:smallCaps/>
          <w:color w:val="0000FF"/>
          <w:szCs w:val="18"/>
          <w:u w:val="single"/>
        </w:rPr>
        <w:t>2022</w:t>
      </w:r>
    </w:p>
    <w:p w14:paraId="78015D45" w14:textId="2934AD2B" w:rsidR="00025D94" w:rsidRDefault="00025D94" w:rsidP="00025D9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161 </w:t>
      </w:r>
      <w:r w:rsidRPr="00773505">
        <w:rPr>
          <w:lang w:val="ro-RO"/>
        </w:rPr>
        <w:t>–</w:t>
      </w:r>
      <w:r>
        <w:rPr>
          <w:lang w:val="ro-RO"/>
        </w:rPr>
        <w:t xml:space="preserve"> </w:t>
      </w:r>
      <w:r w:rsidRPr="00025D94">
        <w:rPr>
          <w:rFonts w:ascii="Verdana" w:hAnsi="Verdana" w:cs="Arial"/>
          <w:b/>
          <w:color w:val="153E7E"/>
          <w:sz w:val="18"/>
          <w:szCs w:val="18"/>
          <w:lang w:val="ro-RO"/>
        </w:rPr>
        <w:t xml:space="preserve">Guvernul României </w:t>
      </w:r>
      <w:r>
        <w:rPr>
          <w:rFonts w:ascii="Verdana" w:hAnsi="Verdana" w:cs="Arial"/>
          <w:b/>
          <w:color w:val="153E7E"/>
          <w:sz w:val="18"/>
          <w:szCs w:val="18"/>
          <w:lang w:val="ro-RO"/>
        </w:rPr>
        <w:t xml:space="preserve">- </w:t>
      </w:r>
      <w:r w:rsidRPr="00025D94">
        <w:rPr>
          <w:rFonts w:ascii="Verdana" w:hAnsi="Verdana"/>
          <w:sz w:val="18"/>
          <w:szCs w:val="18"/>
          <w:lang w:val="ro-RO"/>
        </w:rPr>
        <w:t>Ordonanță de urgență pentru rectificarea bugetului asigurărilor sociale de stat pe anul 2022.</w:t>
      </w:r>
    </w:p>
    <w:p w14:paraId="0BD9E126" w14:textId="5A0295BF" w:rsidR="00E96770" w:rsidRPr="00025D94" w:rsidRDefault="00E96770" w:rsidP="00E96770">
      <w:pPr>
        <w:ind w:right="198"/>
        <w:jc w:val="both"/>
        <w:rPr>
          <w:rFonts w:cs="Arial"/>
          <w:b/>
          <w:bCs/>
          <w:smallCaps/>
          <w:color w:val="0000FF"/>
          <w:szCs w:val="18"/>
          <w:u w:val="single"/>
        </w:rPr>
      </w:pPr>
      <w:r w:rsidRPr="000B7404">
        <w:rPr>
          <w:rFonts w:cs="Arial"/>
          <w:b/>
          <w:bCs/>
          <w:smallCaps/>
          <w:color w:val="0000FF"/>
          <w:szCs w:val="18"/>
          <w:u w:val="single"/>
        </w:rPr>
        <w:t>M.</w:t>
      </w:r>
      <w:r>
        <w:rPr>
          <w:rFonts w:cs="Arial"/>
          <w:b/>
          <w:bCs/>
          <w:smallCaps/>
          <w:color w:val="0000FF"/>
          <w:szCs w:val="18"/>
          <w:u w:val="single"/>
        </w:rPr>
        <w:t xml:space="preserve"> </w:t>
      </w:r>
      <w:r w:rsidRPr="000B7404">
        <w:rPr>
          <w:rFonts w:cs="Arial"/>
          <w:b/>
          <w:bCs/>
          <w:smallCaps/>
          <w:color w:val="0000FF"/>
          <w:szCs w:val="18"/>
          <w:u w:val="single"/>
        </w:rPr>
        <w:t>Of.</w:t>
      </w:r>
      <w:r>
        <w:rPr>
          <w:rFonts w:cs="Arial"/>
          <w:b/>
          <w:bCs/>
          <w:smallCaps/>
          <w:color w:val="0000FF"/>
          <w:szCs w:val="18"/>
          <w:u w:val="single"/>
        </w:rPr>
        <w:t xml:space="preserve"> </w:t>
      </w:r>
      <w:r w:rsidRPr="000B7404">
        <w:rPr>
          <w:rFonts w:cs="Arial"/>
          <w:b/>
          <w:bCs/>
          <w:smallCaps/>
          <w:color w:val="0000FF"/>
          <w:szCs w:val="18"/>
          <w:u w:val="single"/>
        </w:rPr>
        <w:t>nr.</w:t>
      </w:r>
      <w:r>
        <w:rPr>
          <w:rFonts w:cs="Arial"/>
          <w:b/>
          <w:bCs/>
          <w:smallCaps/>
          <w:color w:val="0000FF"/>
          <w:szCs w:val="18"/>
          <w:u w:val="single"/>
        </w:rPr>
        <w:t xml:space="preserve"> 1117 /18 noiembrie </w:t>
      </w:r>
      <w:r w:rsidRPr="000B7404">
        <w:rPr>
          <w:rFonts w:cs="Arial"/>
          <w:b/>
          <w:bCs/>
          <w:smallCaps/>
          <w:color w:val="0000FF"/>
          <w:szCs w:val="18"/>
          <w:u w:val="single"/>
        </w:rPr>
        <w:t>2022</w:t>
      </w:r>
    </w:p>
    <w:p w14:paraId="64E41D1D" w14:textId="2141A48C" w:rsidR="00E96770" w:rsidRDefault="00E96770" w:rsidP="00E9677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310 </w:t>
      </w:r>
      <w:r w:rsidRPr="00773505">
        <w:rPr>
          <w:lang w:val="ro-RO"/>
        </w:rPr>
        <w:t>–</w:t>
      </w:r>
      <w:r>
        <w:rPr>
          <w:lang w:val="ro-RO"/>
        </w:rPr>
        <w:t xml:space="preserve"> </w:t>
      </w:r>
      <w:r w:rsidRPr="00E96770">
        <w:rPr>
          <w:rFonts w:ascii="Verdana" w:hAnsi="Verdana" w:cs="Arial"/>
          <w:b/>
          <w:color w:val="153E7E"/>
          <w:sz w:val="18"/>
          <w:szCs w:val="18"/>
          <w:lang w:val="ro-RO"/>
        </w:rPr>
        <w:t>Parlamentul României</w:t>
      </w:r>
      <w:r w:rsidRPr="00025D94">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96770">
        <w:rPr>
          <w:rFonts w:ascii="Verdana" w:hAnsi="Verdana"/>
          <w:sz w:val="18"/>
          <w:szCs w:val="18"/>
          <w:lang w:val="ro-RO"/>
        </w:rPr>
        <w:t>Lege privind aprobarea Ordonanței Guvernului nr. 18/2021 pentru modificarea și completarea Legii nr. 95/2006 privind reforma în domeniul sănătății și pentru modificarea unor acte normative în domeniul sănătății, precum și pentru abrogarea art. 4 din Legea nr. 584/2002 privind măsurile de prevenire a răspândirii maladiei SIDA în România și de protecție a persoanelor infectate cu HIV sau bolnave de SIDA.</w:t>
      </w:r>
    </w:p>
    <w:bookmarkEnd w:id="71"/>
    <w:bookmarkEnd w:id="72"/>
    <w:p w14:paraId="2453DA20" w14:textId="77777777" w:rsidR="00DB2AD0" w:rsidRPr="00773505" w:rsidRDefault="00DB2AD0" w:rsidP="004329D3">
      <w:pPr>
        <w:pStyle w:val="ListParagraph"/>
        <w:ind w:left="4766" w:right="198"/>
        <w:jc w:val="both"/>
        <w:rPr>
          <w:rFonts w:ascii="Verdana" w:hAnsi="Verdana"/>
          <w:sz w:val="18"/>
          <w:szCs w:val="18"/>
          <w:lang w:val="ro-RO"/>
        </w:rPr>
      </w:pPr>
    </w:p>
    <w:p w14:paraId="29F128EA" w14:textId="3EBCDFD1" w:rsidR="00DB1642" w:rsidRPr="001A4C20" w:rsidRDefault="002F743E" w:rsidP="00575A27">
      <w:pPr>
        <w:pStyle w:val="Stilsursa"/>
        <w:spacing w:before="0"/>
        <w:ind w:right="198"/>
        <w:rPr>
          <w:szCs w:val="14"/>
        </w:rPr>
      </w:pPr>
      <w:r w:rsidRPr="001A4C20">
        <w:rPr>
          <w:szCs w:val="14"/>
        </w:rPr>
        <w:t>Descărcați</w:t>
      </w:r>
      <w:r w:rsidR="005E2F6F">
        <w:rPr>
          <w:szCs w:val="14"/>
        </w:rPr>
        <w:t xml:space="preserve"> </w:t>
      </w:r>
      <w:r w:rsidR="00DB1642" w:rsidRPr="001A4C20">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Pr>
          <w:szCs w:val="14"/>
        </w:rPr>
        <w:t xml:space="preserve"> </w:t>
      </w:r>
      <w:r w:rsidR="00DB1642" w:rsidRPr="001A4C20">
        <w:rPr>
          <w:szCs w:val="14"/>
        </w:rPr>
        <w:t>ADOBE</w:t>
      </w:r>
      <w:r w:rsidR="005E2F6F">
        <w:rPr>
          <w:szCs w:val="14"/>
        </w:rPr>
        <w:t xml:space="preserve"> </w:t>
      </w:r>
      <w:r w:rsidR="00DB1642" w:rsidRPr="001A4C20">
        <w:rPr>
          <w:szCs w:val="14"/>
        </w:rPr>
        <w:t>READER</w:t>
      </w:r>
      <w:r w:rsidR="005E2F6F">
        <w:rPr>
          <w:szCs w:val="14"/>
        </w:rPr>
        <w:t xml:space="preserve"> </w:t>
      </w:r>
      <w:r w:rsidR="00DB1642" w:rsidRPr="001A4C20">
        <w:rPr>
          <w:szCs w:val="14"/>
        </w:rPr>
        <w:t>-</w:t>
      </w:r>
      <w:r w:rsidR="005E2F6F">
        <w:rPr>
          <w:szCs w:val="14"/>
        </w:rPr>
        <w:t xml:space="preserve"> </w:t>
      </w:r>
      <w:hyperlink r:id="rId13" w:history="1">
        <w:r w:rsidR="00DB1642" w:rsidRPr="001A4C20">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80" w:name="_Toc466963739"/>
      <w:bookmarkStart w:id="81" w:name="_Toc466979916"/>
      <w:bookmarkStart w:id="82" w:name="_Toc471563015"/>
      <w:bookmarkStart w:id="83" w:name="_Toc471731292"/>
      <w:bookmarkStart w:id="84" w:name="_Toc472338683"/>
      <w:bookmarkStart w:id="85" w:name="_Toc473218180"/>
      <w:bookmarkStart w:id="86" w:name="_Toc474059051"/>
      <w:bookmarkStart w:id="87" w:name="_Toc474495557"/>
      <w:bookmarkStart w:id="88" w:name="_Toc475352759"/>
      <w:bookmarkStart w:id="89" w:name="_Toc476739894"/>
      <w:bookmarkStart w:id="90" w:name="_Toc477177296"/>
      <w:bookmarkStart w:id="91" w:name="_Toc477777062"/>
      <w:bookmarkStart w:id="92" w:name="_Toc478389420"/>
      <w:bookmarkStart w:id="93" w:name="_Toc479606758"/>
      <w:bookmarkStart w:id="94" w:name="_Toc486251855"/>
      <w:bookmarkStart w:id="95" w:name="_Toc486331070"/>
      <w:bookmarkStart w:id="96" w:name="_Toc486333440"/>
      <w:bookmarkStart w:id="97" w:name="_Toc492996408"/>
      <w:bookmarkStart w:id="98" w:name="_Toc503284367"/>
      <w:bookmarkStart w:id="99" w:name="_Toc504038454"/>
      <w:bookmarkStart w:id="100" w:name="_Toc534654854"/>
      <w:bookmarkStart w:id="101" w:name="_Toc534655685"/>
      <w:bookmarkStart w:id="102" w:name="_Toc534656759"/>
      <w:bookmarkStart w:id="103" w:name="_Toc534657364"/>
      <w:bookmarkStart w:id="104" w:name="_Toc534657904"/>
      <w:bookmarkStart w:id="105" w:name="_Toc534658319"/>
      <w:bookmarkStart w:id="106" w:name="_Toc534658840"/>
      <w:bookmarkStart w:id="107" w:name="_Toc534659385"/>
      <w:bookmarkStart w:id="108" w:name="_Toc534659920"/>
      <w:bookmarkStart w:id="109" w:name="_Toc534660444"/>
      <w:bookmarkStart w:id="110" w:name="_Toc534661788"/>
      <w:bookmarkStart w:id="111" w:name="_Toc534662923"/>
      <w:bookmarkStart w:id="112" w:name="_Toc534663922"/>
      <w:bookmarkStart w:id="113" w:name="_Toc535315378"/>
      <w:bookmarkStart w:id="114" w:name="_Toc535315448"/>
      <w:bookmarkStart w:id="115" w:name="_Toc536193153"/>
      <w:bookmarkStart w:id="116" w:name="_Toc2601511"/>
      <w:bookmarkStart w:id="117" w:name="_Toc3205609"/>
      <w:bookmarkStart w:id="118" w:name="_Toc4760790"/>
      <w:bookmarkStart w:id="119" w:name="_Toc5634690"/>
      <w:bookmarkStart w:id="120" w:name="_Toc6411932"/>
      <w:bookmarkStart w:id="121" w:name="_Toc7101129"/>
      <w:bookmarkStart w:id="122" w:name="_Toc8805104"/>
      <w:bookmarkStart w:id="123" w:name="_Toc8805134"/>
      <w:bookmarkStart w:id="124" w:name="_Toc9266394"/>
      <w:bookmarkStart w:id="125" w:name="_Toc12617698"/>
      <w:bookmarkStart w:id="126"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039CAB7" w14:textId="2AC3679E" w:rsidR="003F589E" w:rsidRDefault="003F589E">
      <w:pPr>
        <w:spacing w:before="0"/>
        <w:rPr>
          <w:color w:val="9999FF"/>
          <w:spacing w:val="40"/>
          <w:sz w:val="16"/>
          <w:szCs w:val="16"/>
        </w:rPr>
      </w:pPr>
      <w:bookmarkStart w:id="127" w:name="_Hlk94011750"/>
      <w:r>
        <w:br w:type="page"/>
      </w:r>
    </w:p>
    <w:p w14:paraId="75271948" w14:textId="2965B061" w:rsidR="00D91995" w:rsidRPr="001A4C20" w:rsidRDefault="00D91995" w:rsidP="00D26BAD">
      <w:pPr>
        <w:pStyle w:val="separatorcapitole"/>
        <w:spacing w:before="120"/>
        <w:ind w:right="198"/>
      </w:pPr>
      <w:r w:rsidRPr="001A4C20">
        <w:lastRenderedPageBreak/>
        <w:sym w:font="Wingdings" w:char="F07B"/>
      </w:r>
      <w:r w:rsidRPr="001A4C20">
        <w:sym w:font="Wingdings" w:char="F07B"/>
      </w:r>
      <w:r w:rsidRPr="001A4C20">
        <w:sym w:font="Wingdings" w:char="F07B"/>
      </w:r>
    </w:p>
    <w:p w14:paraId="34AC69A7" w14:textId="143DC9A6" w:rsidR="00654928" w:rsidRDefault="00D93DE6" w:rsidP="00654928">
      <w:pPr>
        <w:pStyle w:val="InfoEuropeana"/>
        <w:spacing w:before="0"/>
        <w:ind w:right="198"/>
      </w:pPr>
      <w:bookmarkStart w:id="128" w:name="_Toc119916268"/>
      <w:bookmarkEnd w:id="127"/>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28"/>
    </w:p>
    <w:p w14:paraId="476FE57B" w14:textId="77777777" w:rsidR="003F589E" w:rsidRPr="003F589E" w:rsidRDefault="003F589E" w:rsidP="003F589E"/>
    <w:p w14:paraId="67F70ED6" w14:textId="6576E46B" w:rsidR="00D92B89" w:rsidRDefault="00D92B89" w:rsidP="00D92B89">
      <w:pPr>
        <w:spacing w:before="0"/>
        <w:ind w:firstLine="567"/>
        <w:rPr>
          <w:b/>
          <w:color w:val="000080"/>
          <w:szCs w:val="18"/>
        </w:rPr>
      </w:pPr>
      <w:r w:rsidRPr="00D92B89">
        <w:rPr>
          <w:b/>
          <w:color w:val="000080"/>
          <w:szCs w:val="18"/>
        </w:rPr>
        <w:t>Premierul</w:t>
      </w:r>
      <w:r w:rsidR="005E2F6F">
        <w:rPr>
          <w:b/>
          <w:color w:val="000080"/>
          <w:szCs w:val="18"/>
        </w:rPr>
        <w:t xml:space="preserve"> </w:t>
      </w:r>
      <w:r w:rsidRPr="00D92B89">
        <w:rPr>
          <w:b/>
          <w:color w:val="000080"/>
          <w:szCs w:val="18"/>
        </w:rPr>
        <w:t>Nicolae-Ionel</w:t>
      </w:r>
      <w:r w:rsidR="005E2F6F">
        <w:rPr>
          <w:b/>
          <w:color w:val="000080"/>
          <w:szCs w:val="18"/>
        </w:rPr>
        <w:t xml:space="preserve"> </w:t>
      </w:r>
      <w:r w:rsidRPr="00D92B89">
        <w:rPr>
          <w:b/>
          <w:color w:val="000080"/>
          <w:szCs w:val="18"/>
        </w:rPr>
        <w:t>Ciucă,</w:t>
      </w:r>
      <w:r w:rsidR="005E2F6F">
        <w:rPr>
          <w:b/>
          <w:color w:val="000080"/>
          <w:szCs w:val="18"/>
        </w:rPr>
        <w:t xml:space="preserve"> </w:t>
      </w:r>
      <w:r w:rsidRPr="00D92B89">
        <w:rPr>
          <w:b/>
          <w:color w:val="000080"/>
          <w:szCs w:val="18"/>
        </w:rPr>
        <w:t>întrevedere</w:t>
      </w:r>
      <w:r w:rsidR="005E2F6F">
        <w:rPr>
          <w:b/>
          <w:color w:val="000080"/>
          <w:szCs w:val="18"/>
        </w:rPr>
        <w:t xml:space="preserve"> </w:t>
      </w:r>
      <w:r w:rsidRPr="00D92B89">
        <w:rPr>
          <w:b/>
          <w:color w:val="000080"/>
          <w:szCs w:val="18"/>
        </w:rPr>
        <w:t>cu</w:t>
      </w:r>
      <w:r w:rsidR="005E2F6F">
        <w:rPr>
          <w:b/>
          <w:color w:val="000080"/>
          <w:szCs w:val="18"/>
        </w:rPr>
        <w:t xml:space="preserve"> </w:t>
      </w:r>
      <w:r w:rsidRPr="00D92B89">
        <w:rPr>
          <w:b/>
          <w:color w:val="000080"/>
          <w:szCs w:val="18"/>
        </w:rPr>
        <w:t>o</w:t>
      </w:r>
      <w:r w:rsidR="005E2F6F">
        <w:rPr>
          <w:b/>
          <w:color w:val="000080"/>
          <w:szCs w:val="18"/>
        </w:rPr>
        <w:t xml:space="preserve"> </w:t>
      </w:r>
      <w:r w:rsidRPr="00D92B89">
        <w:rPr>
          <w:b/>
          <w:color w:val="000080"/>
          <w:szCs w:val="18"/>
        </w:rPr>
        <w:t>delegație</w:t>
      </w:r>
      <w:r w:rsidR="005E2F6F">
        <w:rPr>
          <w:b/>
          <w:color w:val="000080"/>
          <w:szCs w:val="18"/>
        </w:rPr>
        <w:t xml:space="preserve"> </w:t>
      </w:r>
      <w:r w:rsidRPr="00D92B89">
        <w:rPr>
          <w:b/>
          <w:color w:val="000080"/>
          <w:szCs w:val="18"/>
        </w:rPr>
        <w:t>a</w:t>
      </w:r>
      <w:r w:rsidR="005E2F6F">
        <w:rPr>
          <w:b/>
          <w:color w:val="000080"/>
          <w:szCs w:val="18"/>
        </w:rPr>
        <w:t xml:space="preserve"> </w:t>
      </w:r>
      <w:r w:rsidRPr="00D92B89">
        <w:rPr>
          <w:b/>
          <w:color w:val="000080"/>
          <w:szCs w:val="18"/>
        </w:rPr>
        <w:t>CONAF</w:t>
      </w:r>
      <w:r w:rsidR="005E2F6F">
        <w:rPr>
          <w:b/>
          <w:color w:val="000080"/>
          <w:szCs w:val="18"/>
        </w:rPr>
        <w:t xml:space="preserve"> </w:t>
      </w:r>
      <w:r w:rsidRPr="00D92B89">
        <w:rPr>
          <w:b/>
          <w:color w:val="000080"/>
          <w:szCs w:val="18"/>
        </w:rPr>
        <w:t>pe</w:t>
      </w:r>
      <w:r w:rsidR="005E2F6F">
        <w:rPr>
          <w:b/>
          <w:color w:val="000080"/>
          <w:szCs w:val="18"/>
        </w:rPr>
        <w:t xml:space="preserve"> </w:t>
      </w:r>
      <w:r w:rsidRPr="00D92B89">
        <w:rPr>
          <w:b/>
          <w:color w:val="000080"/>
          <w:szCs w:val="18"/>
        </w:rPr>
        <w:t>tema</w:t>
      </w:r>
      <w:r w:rsidR="005E2F6F">
        <w:rPr>
          <w:b/>
          <w:color w:val="000080"/>
          <w:szCs w:val="18"/>
        </w:rPr>
        <w:t xml:space="preserve"> </w:t>
      </w:r>
      <w:r w:rsidRPr="00D92B89">
        <w:rPr>
          <w:b/>
          <w:color w:val="000080"/>
          <w:szCs w:val="18"/>
        </w:rPr>
        <w:t>reducerii</w:t>
      </w:r>
      <w:r w:rsidR="005E2F6F">
        <w:rPr>
          <w:b/>
          <w:color w:val="000080"/>
          <w:szCs w:val="18"/>
        </w:rPr>
        <w:t xml:space="preserve"> </w:t>
      </w:r>
      <w:r w:rsidRPr="00D92B89">
        <w:rPr>
          <w:b/>
          <w:color w:val="000080"/>
          <w:szCs w:val="18"/>
        </w:rPr>
        <w:t>abandonului</w:t>
      </w:r>
      <w:r w:rsidR="005E2F6F">
        <w:rPr>
          <w:b/>
          <w:color w:val="000080"/>
          <w:szCs w:val="18"/>
        </w:rPr>
        <w:t xml:space="preserve"> </w:t>
      </w:r>
      <w:r w:rsidRPr="00D92B89">
        <w:rPr>
          <w:b/>
          <w:color w:val="000080"/>
          <w:szCs w:val="18"/>
        </w:rPr>
        <w:t>școlar</w:t>
      </w:r>
    </w:p>
    <w:p w14:paraId="1BEFA577" w14:textId="1D5FDB80" w:rsidR="00D92B89" w:rsidRPr="00D92B89" w:rsidRDefault="00D92B89" w:rsidP="00D92B89">
      <w:pPr>
        <w:jc w:val="both"/>
      </w:pPr>
      <w:r w:rsidRPr="00D92B89">
        <w:t>Prim-ministrul</w:t>
      </w:r>
      <w:r w:rsidR="005E2F6F">
        <w:t xml:space="preserve"> </w:t>
      </w:r>
      <w:r w:rsidRPr="00D92B89">
        <w:t>Nicolae-Ionel</w:t>
      </w:r>
      <w:r w:rsidR="005E2F6F">
        <w:t xml:space="preserve"> </w:t>
      </w:r>
      <w:r w:rsidRPr="00D92B89">
        <w:t>Ciucă</w:t>
      </w:r>
      <w:r w:rsidR="005E2F6F">
        <w:t xml:space="preserve"> </w:t>
      </w:r>
      <w:r w:rsidRPr="00D92B89">
        <w:t>a</w:t>
      </w:r>
      <w:r w:rsidR="005E2F6F">
        <w:t xml:space="preserve"> </w:t>
      </w:r>
      <w:r w:rsidRPr="00D92B89">
        <w:t>avut</w:t>
      </w:r>
      <w:r w:rsidR="005E2F6F">
        <w:t xml:space="preserve"> </w:t>
      </w:r>
      <w:r w:rsidRPr="00D92B89">
        <w:t>astăzi,</w:t>
      </w:r>
      <w:r w:rsidR="005E2F6F">
        <w:t xml:space="preserve"> </w:t>
      </w:r>
      <w:r w:rsidRPr="00D92B89">
        <w:t>la</w:t>
      </w:r>
      <w:r w:rsidR="005E2F6F">
        <w:t xml:space="preserve"> </w:t>
      </w:r>
      <w:r w:rsidRPr="00D92B89">
        <w:t>Palatul</w:t>
      </w:r>
      <w:r w:rsidR="005E2F6F">
        <w:t xml:space="preserve"> </w:t>
      </w:r>
      <w:r w:rsidRPr="00D92B89">
        <w:t>Victoria,</w:t>
      </w:r>
      <w:r w:rsidR="005E2F6F">
        <w:t xml:space="preserve"> </w:t>
      </w:r>
      <w:r w:rsidRPr="00D92B89">
        <w:t>o</w:t>
      </w:r>
      <w:r w:rsidR="005E2F6F">
        <w:t xml:space="preserve"> </w:t>
      </w:r>
      <w:r w:rsidRPr="00D92B89">
        <w:t>întrevedere</w:t>
      </w:r>
      <w:r w:rsidR="005E2F6F">
        <w:t xml:space="preserve"> </w:t>
      </w:r>
      <w:r w:rsidRPr="00D92B89">
        <w:t>cu</w:t>
      </w:r>
      <w:r w:rsidR="005E2F6F">
        <w:t xml:space="preserve"> </w:t>
      </w:r>
      <w:r w:rsidRPr="00D92B89">
        <w:t>o</w:t>
      </w:r>
      <w:r w:rsidR="005E2F6F">
        <w:t xml:space="preserve"> </w:t>
      </w:r>
      <w:r w:rsidRPr="00D92B89">
        <w:t>delegație</w:t>
      </w:r>
      <w:r w:rsidR="005E2F6F">
        <w:t xml:space="preserve"> </w:t>
      </w:r>
      <w:r w:rsidRPr="00D92B89">
        <w:t>a</w:t>
      </w:r>
      <w:r w:rsidR="005E2F6F">
        <w:t xml:space="preserve"> </w:t>
      </w:r>
      <w:r w:rsidRPr="00D92B89">
        <w:t>Confederației</w:t>
      </w:r>
      <w:r w:rsidR="005E2F6F">
        <w:t xml:space="preserve"> </w:t>
      </w:r>
      <w:r w:rsidRPr="00D92B89">
        <w:t>Naționale</w:t>
      </w:r>
      <w:r w:rsidR="005E2F6F">
        <w:t xml:space="preserve"> </w:t>
      </w:r>
      <w:r w:rsidRPr="00D92B89">
        <w:t>pentru</w:t>
      </w:r>
      <w:r w:rsidR="005E2F6F">
        <w:t xml:space="preserve"> </w:t>
      </w:r>
      <w:r w:rsidRPr="00D92B89">
        <w:t>Antreprenoriat</w:t>
      </w:r>
      <w:r w:rsidR="005E2F6F">
        <w:t xml:space="preserve"> </w:t>
      </w:r>
      <w:r w:rsidRPr="00D92B89">
        <w:t>Feminin</w:t>
      </w:r>
      <w:r w:rsidR="005E2F6F">
        <w:t xml:space="preserve"> </w:t>
      </w:r>
      <w:r w:rsidRPr="00D92B89">
        <w:t>(CONAF)</w:t>
      </w:r>
      <w:r w:rsidR="005E2F6F">
        <w:t xml:space="preserve"> </w:t>
      </w:r>
      <w:r w:rsidRPr="00D92B89">
        <w:t>condusă</w:t>
      </w:r>
      <w:r w:rsidR="005E2F6F">
        <w:t xml:space="preserve"> </w:t>
      </w:r>
      <w:r w:rsidRPr="00D92B89">
        <w:t>de</w:t>
      </w:r>
      <w:r w:rsidR="005E2F6F">
        <w:t xml:space="preserve"> </w:t>
      </w:r>
      <w:r w:rsidRPr="00D92B89">
        <w:t>Cristina</w:t>
      </w:r>
      <w:r w:rsidR="005E2F6F">
        <w:t xml:space="preserve"> </w:t>
      </w:r>
      <w:r w:rsidRPr="00D92B89">
        <w:t>Chiriac,</w:t>
      </w:r>
      <w:r w:rsidR="005E2F6F">
        <w:t xml:space="preserve"> </w:t>
      </w:r>
      <w:r w:rsidRPr="00D92B89">
        <w:t>agenda</w:t>
      </w:r>
      <w:r w:rsidR="005E2F6F">
        <w:t xml:space="preserve"> </w:t>
      </w:r>
      <w:r w:rsidRPr="00D92B89">
        <w:t>discuției</w:t>
      </w:r>
      <w:r w:rsidR="005E2F6F">
        <w:t xml:space="preserve"> </w:t>
      </w:r>
      <w:r w:rsidRPr="00D92B89">
        <w:t>fiind</w:t>
      </w:r>
      <w:r w:rsidR="005E2F6F">
        <w:t xml:space="preserve"> </w:t>
      </w:r>
      <w:r w:rsidRPr="00D92B89">
        <w:t>centrată</w:t>
      </w:r>
      <w:r w:rsidR="005E2F6F">
        <w:t xml:space="preserve"> </w:t>
      </w:r>
      <w:r w:rsidRPr="00D92B89">
        <w:t>pe</w:t>
      </w:r>
      <w:r w:rsidR="005E2F6F">
        <w:t xml:space="preserve"> </w:t>
      </w:r>
      <w:r w:rsidRPr="00D92B89">
        <w:t>reducerea</w:t>
      </w:r>
      <w:r w:rsidR="005E2F6F">
        <w:t xml:space="preserve"> </w:t>
      </w:r>
      <w:r w:rsidRPr="00D92B89">
        <w:t>abandonului</w:t>
      </w:r>
      <w:r w:rsidR="005E2F6F">
        <w:t xml:space="preserve"> </w:t>
      </w:r>
      <w:r w:rsidRPr="00D92B89">
        <w:t>școlar</w:t>
      </w:r>
      <w:r w:rsidR="005E2F6F">
        <w:t xml:space="preserve"> </w:t>
      </w:r>
      <w:r w:rsidRPr="00D92B89">
        <w:t>în</w:t>
      </w:r>
      <w:r w:rsidR="005E2F6F">
        <w:t xml:space="preserve"> </w:t>
      </w:r>
      <w:r w:rsidRPr="00D92B89">
        <w:t>România.</w:t>
      </w:r>
    </w:p>
    <w:p w14:paraId="53AB7F66" w14:textId="7B7D774C" w:rsidR="00D92B89" w:rsidRPr="00D92B89" w:rsidRDefault="00D92B89" w:rsidP="00D92B89">
      <w:pPr>
        <w:jc w:val="both"/>
      </w:pPr>
      <w:r w:rsidRPr="00D92B89">
        <w:t>Din</w:t>
      </w:r>
      <w:r w:rsidR="005E2F6F">
        <w:t xml:space="preserve"> </w:t>
      </w:r>
      <w:r w:rsidRPr="00D92B89">
        <w:t>partea</w:t>
      </w:r>
      <w:r w:rsidR="005E2F6F">
        <w:t xml:space="preserve"> </w:t>
      </w:r>
      <w:r w:rsidRPr="00D92B89">
        <w:t>Guvernului,</w:t>
      </w:r>
      <w:r w:rsidR="005E2F6F">
        <w:t xml:space="preserve"> </w:t>
      </w:r>
      <w:r w:rsidRPr="00D92B89">
        <w:t>alături</w:t>
      </w:r>
      <w:r w:rsidR="005E2F6F">
        <w:t xml:space="preserve"> </w:t>
      </w:r>
      <w:r w:rsidRPr="00D92B89">
        <w:t>de</w:t>
      </w:r>
      <w:r w:rsidR="005E2F6F">
        <w:t xml:space="preserve"> </w:t>
      </w:r>
      <w:r w:rsidRPr="00D92B89">
        <w:t>prim-ministrul</w:t>
      </w:r>
      <w:r w:rsidR="005E2F6F">
        <w:t xml:space="preserve"> </w:t>
      </w:r>
      <w:r w:rsidRPr="00D92B89">
        <w:t>Nicolae-Ionel</w:t>
      </w:r>
      <w:r w:rsidR="005E2F6F">
        <w:t xml:space="preserve"> </w:t>
      </w:r>
      <w:r w:rsidRPr="00D92B89">
        <w:t>Ciucă,</w:t>
      </w:r>
      <w:r w:rsidR="005E2F6F">
        <w:t xml:space="preserve"> </w:t>
      </w:r>
      <w:r w:rsidRPr="00D92B89">
        <w:t>la</w:t>
      </w:r>
      <w:r w:rsidR="005E2F6F">
        <w:t xml:space="preserve"> </w:t>
      </w:r>
      <w:r w:rsidRPr="00D92B89">
        <w:t>întrevedere</w:t>
      </w:r>
      <w:r w:rsidR="005E2F6F">
        <w:t xml:space="preserve"> </w:t>
      </w:r>
      <w:r w:rsidRPr="00D92B89">
        <w:t>au</w:t>
      </w:r>
      <w:r w:rsidR="005E2F6F">
        <w:t xml:space="preserve"> </w:t>
      </w:r>
      <w:r w:rsidRPr="00D92B89">
        <w:t>participat</w:t>
      </w:r>
      <w:r w:rsidR="005E2F6F">
        <w:t xml:space="preserve"> </w:t>
      </w:r>
      <w:r w:rsidRPr="00D92B89">
        <w:t>ministrul</w:t>
      </w:r>
      <w:r w:rsidR="005E2F6F">
        <w:t xml:space="preserve"> </w:t>
      </w:r>
      <w:r w:rsidRPr="00D92B89">
        <w:t>Educației,</w:t>
      </w:r>
      <w:r w:rsidR="005E2F6F">
        <w:t xml:space="preserve"> </w:t>
      </w:r>
      <w:r w:rsidRPr="00D92B89">
        <w:t>Ligia</w:t>
      </w:r>
      <w:r w:rsidR="005E2F6F">
        <w:t xml:space="preserve"> </w:t>
      </w:r>
      <w:proofErr w:type="spellStart"/>
      <w:r w:rsidRPr="00D92B89">
        <w:t>Deca</w:t>
      </w:r>
      <w:proofErr w:type="spellEnd"/>
      <w:r w:rsidRPr="00D92B89">
        <w:t>,</w:t>
      </w:r>
      <w:r w:rsidR="005E2F6F">
        <w:t xml:space="preserve"> </w:t>
      </w:r>
      <w:r w:rsidRPr="00D92B89">
        <w:t>ministrul</w:t>
      </w:r>
      <w:r w:rsidR="005E2F6F">
        <w:t xml:space="preserve"> </w:t>
      </w:r>
      <w:r w:rsidRPr="00D92B89">
        <w:t>Familiei,</w:t>
      </w:r>
      <w:r w:rsidR="005E2F6F">
        <w:t xml:space="preserve"> </w:t>
      </w:r>
      <w:r w:rsidRPr="00D92B89">
        <w:t>Tineretului</w:t>
      </w:r>
      <w:r w:rsidR="005E2F6F">
        <w:t xml:space="preserve"> </w:t>
      </w:r>
      <w:r w:rsidRPr="00D92B89">
        <w:t>și</w:t>
      </w:r>
      <w:r w:rsidR="005E2F6F">
        <w:t xml:space="preserve"> </w:t>
      </w:r>
      <w:r w:rsidRPr="00D92B89">
        <w:t>Egalității</w:t>
      </w:r>
      <w:r w:rsidR="005E2F6F">
        <w:t xml:space="preserve"> </w:t>
      </w:r>
      <w:r w:rsidRPr="00D92B89">
        <w:t>de</w:t>
      </w:r>
      <w:r w:rsidR="005E2F6F">
        <w:t xml:space="preserve"> </w:t>
      </w:r>
      <w:r w:rsidRPr="00D92B89">
        <w:t>Șanse,</w:t>
      </w:r>
      <w:r w:rsidR="005E2F6F">
        <w:t xml:space="preserve"> </w:t>
      </w:r>
      <w:r w:rsidRPr="00D92B89">
        <w:t>Gabriela</w:t>
      </w:r>
      <w:r w:rsidR="005E2F6F">
        <w:t xml:space="preserve"> </w:t>
      </w:r>
      <w:r w:rsidRPr="00D92B89">
        <w:t>Firea,</w:t>
      </w:r>
      <w:r w:rsidR="005E2F6F">
        <w:t xml:space="preserve"> </w:t>
      </w:r>
      <w:r w:rsidRPr="00D92B89">
        <w:t>ministrul</w:t>
      </w:r>
      <w:r w:rsidR="005E2F6F">
        <w:t xml:space="preserve"> </w:t>
      </w:r>
      <w:r w:rsidRPr="00D92B89">
        <w:t>Muncii</w:t>
      </w:r>
      <w:r w:rsidR="005E2F6F">
        <w:t xml:space="preserve"> </w:t>
      </w:r>
      <w:r w:rsidRPr="00D92B89">
        <w:t>și</w:t>
      </w:r>
      <w:r w:rsidR="005E2F6F">
        <w:t xml:space="preserve"> </w:t>
      </w:r>
      <w:r w:rsidRPr="00D92B89">
        <w:t>Solidarității</w:t>
      </w:r>
      <w:r w:rsidR="005E2F6F">
        <w:t xml:space="preserve"> </w:t>
      </w:r>
      <w:r w:rsidRPr="00D92B89">
        <w:t>Sociale,</w:t>
      </w:r>
      <w:r w:rsidR="005E2F6F">
        <w:t xml:space="preserve"> </w:t>
      </w:r>
      <w:r w:rsidRPr="00D92B89">
        <w:t>Marius</w:t>
      </w:r>
      <w:r w:rsidR="005E2F6F">
        <w:t xml:space="preserve"> </w:t>
      </w:r>
      <w:r w:rsidRPr="00D92B89">
        <w:t>Budăi,</w:t>
      </w:r>
      <w:r w:rsidR="005E2F6F">
        <w:t xml:space="preserve"> </w:t>
      </w:r>
      <w:r w:rsidRPr="00D92B89">
        <w:t>reprezentanți</w:t>
      </w:r>
      <w:r w:rsidR="005E2F6F">
        <w:t xml:space="preserve"> </w:t>
      </w:r>
      <w:r w:rsidRPr="00D92B89">
        <w:t>ai</w:t>
      </w:r>
      <w:r w:rsidR="005E2F6F">
        <w:t xml:space="preserve"> </w:t>
      </w:r>
      <w:r w:rsidRPr="00D92B89">
        <w:t>altor</w:t>
      </w:r>
      <w:r w:rsidR="005E2F6F">
        <w:t xml:space="preserve"> </w:t>
      </w:r>
      <w:r w:rsidRPr="00D92B89">
        <w:t>ministere</w:t>
      </w:r>
      <w:r w:rsidR="005E2F6F">
        <w:t xml:space="preserve"> </w:t>
      </w:r>
      <w:r w:rsidRPr="00D92B89">
        <w:t>și</w:t>
      </w:r>
      <w:r w:rsidR="005E2F6F">
        <w:t xml:space="preserve"> </w:t>
      </w:r>
      <w:r w:rsidRPr="00D92B89">
        <w:t>autorități</w:t>
      </w:r>
      <w:r w:rsidR="005E2F6F">
        <w:t xml:space="preserve"> </w:t>
      </w:r>
      <w:r w:rsidRPr="00D92B89">
        <w:t>publice</w:t>
      </w:r>
      <w:r w:rsidR="005E2F6F">
        <w:t xml:space="preserve"> </w:t>
      </w:r>
      <w:r w:rsidRPr="00D92B89">
        <w:t>cu</w:t>
      </w:r>
      <w:r w:rsidR="005E2F6F">
        <w:t xml:space="preserve"> </w:t>
      </w:r>
      <w:r w:rsidRPr="00D92B89">
        <w:t>responsabilități</w:t>
      </w:r>
      <w:r w:rsidR="005E2F6F">
        <w:t xml:space="preserve"> </w:t>
      </w:r>
      <w:r w:rsidRPr="00D92B89">
        <w:t>în</w:t>
      </w:r>
      <w:r w:rsidR="005E2F6F">
        <w:t xml:space="preserve"> </w:t>
      </w:r>
      <w:r w:rsidRPr="00D92B89">
        <w:t>domeniu.</w:t>
      </w:r>
    </w:p>
    <w:p w14:paraId="75435C98" w14:textId="718D2264" w:rsidR="00D92B89" w:rsidRPr="00D92B89" w:rsidRDefault="00D92B89" w:rsidP="00D92B89">
      <w:pPr>
        <w:jc w:val="both"/>
      </w:pPr>
      <w:r w:rsidRPr="00D92B89">
        <w:t>Șeful</w:t>
      </w:r>
      <w:r w:rsidR="005E2F6F">
        <w:t xml:space="preserve"> </w:t>
      </w:r>
      <w:r w:rsidRPr="00D92B89">
        <w:t>Executivului</w:t>
      </w:r>
      <w:r w:rsidR="005E2F6F">
        <w:t xml:space="preserve"> </w:t>
      </w:r>
      <w:r w:rsidRPr="00D92B89">
        <w:t>a</w:t>
      </w:r>
      <w:r w:rsidR="005E2F6F">
        <w:t xml:space="preserve"> </w:t>
      </w:r>
      <w:r w:rsidRPr="00D92B89">
        <w:t>reamintit</w:t>
      </w:r>
      <w:r w:rsidR="005E2F6F">
        <w:t xml:space="preserve"> </w:t>
      </w:r>
      <w:r w:rsidRPr="00D92B89">
        <w:t>că</w:t>
      </w:r>
      <w:r w:rsidR="005E2F6F">
        <w:t xml:space="preserve"> </w:t>
      </w:r>
      <w:r w:rsidRPr="00D92B89">
        <w:t>reducerea</w:t>
      </w:r>
      <w:r w:rsidR="005E2F6F">
        <w:t xml:space="preserve"> </w:t>
      </w:r>
      <w:r w:rsidRPr="00D92B89">
        <w:t>abandonului</w:t>
      </w:r>
      <w:r w:rsidR="005E2F6F">
        <w:t xml:space="preserve"> </w:t>
      </w:r>
      <w:r w:rsidRPr="00D92B89">
        <w:t>școlar</w:t>
      </w:r>
      <w:r w:rsidR="005E2F6F">
        <w:t xml:space="preserve"> </w:t>
      </w:r>
      <w:r w:rsidRPr="00D92B89">
        <w:t>este</w:t>
      </w:r>
      <w:r w:rsidR="005E2F6F">
        <w:t xml:space="preserve"> </w:t>
      </w:r>
      <w:r w:rsidRPr="00D92B89">
        <w:t>un</w:t>
      </w:r>
      <w:r w:rsidR="005E2F6F">
        <w:t xml:space="preserve"> </w:t>
      </w:r>
      <w:r w:rsidRPr="00D92B89">
        <w:t>obiectiv</w:t>
      </w:r>
      <w:r w:rsidR="005E2F6F">
        <w:t xml:space="preserve"> </w:t>
      </w:r>
      <w:r w:rsidRPr="00D92B89">
        <w:t>strategic</w:t>
      </w:r>
      <w:r w:rsidR="005E2F6F">
        <w:t xml:space="preserve"> </w:t>
      </w:r>
      <w:r w:rsidRPr="00D92B89">
        <w:t>asumat</w:t>
      </w:r>
      <w:r w:rsidR="005E2F6F">
        <w:t xml:space="preserve"> </w:t>
      </w:r>
      <w:r w:rsidRPr="00D92B89">
        <w:t>de</w:t>
      </w:r>
      <w:r w:rsidR="005E2F6F">
        <w:t xml:space="preserve"> </w:t>
      </w:r>
      <w:r w:rsidRPr="00D92B89">
        <w:t>Guvern.</w:t>
      </w:r>
      <w:r w:rsidR="005E2F6F">
        <w:t xml:space="preserve"> </w:t>
      </w:r>
      <w:r w:rsidRPr="00D92B89">
        <w:t>Programul</w:t>
      </w:r>
      <w:r w:rsidR="005E2F6F">
        <w:t xml:space="preserve"> </w:t>
      </w:r>
      <w:r w:rsidRPr="00D92B89">
        <w:t>Național</w:t>
      </w:r>
      <w:r w:rsidR="005E2F6F">
        <w:t xml:space="preserve"> </w:t>
      </w:r>
      <w:r w:rsidRPr="00D92B89">
        <w:t>pentru</w:t>
      </w:r>
      <w:r w:rsidR="005E2F6F">
        <w:t xml:space="preserve"> </w:t>
      </w:r>
      <w:r w:rsidRPr="00D92B89">
        <w:t>Reducerea</w:t>
      </w:r>
      <w:r w:rsidR="005E2F6F">
        <w:t xml:space="preserve"> </w:t>
      </w:r>
      <w:r w:rsidRPr="00D92B89">
        <w:t>Abandonului</w:t>
      </w:r>
      <w:r w:rsidR="005E2F6F">
        <w:t xml:space="preserve"> </w:t>
      </w:r>
      <w:r w:rsidRPr="00D92B89">
        <w:t>Școlar</w:t>
      </w:r>
      <w:r w:rsidR="005E2F6F">
        <w:t xml:space="preserve"> </w:t>
      </w:r>
      <w:r w:rsidRPr="00D92B89">
        <w:t>(PNRAS),</w:t>
      </w:r>
      <w:r w:rsidR="005E2F6F">
        <w:t xml:space="preserve"> </w:t>
      </w:r>
      <w:r w:rsidRPr="00D92B89">
        <w:t>un</w:t>
      </w:r>
      <w:r w:rsidR="005E2F6F">
        <w:t xml:space="preserve"> </w:t>
      </w:r>
      <w:r w:rsidRPr="00D92B89">
        <w:t>program</w:t>
      </w:r>
      <w:r w:rsidR="005E2F6F">
        <w:t xml:space="preserve"> </w:t>
      </w:r>
      <w:r w:rsidRPr="00D92B89">
        <w:t>concret</w:t>
      </w:r>
      <w:r w:rsidR="005E2F6F">
        <w:t xml:space="preserve"> </w:t>
      </w:r>
      <w:r w:rsidRPr="00D92B89">
        <w:t>al</w:t>
      </w:r>
      <w:r w:rsidR="005E2F6F">
        <w:t xml:space="preserve"> </w:t>
      </w:r>
      <w:r w:rsidRPr="00D92B89">
        <w:t>strategiei</w:t>
      </w:r>
      <w:r w:rsidR="005E2F6F">
        <w:t xml:space="preserve"> </w:t>
      </w:r>
      <w:r w:rsidRPr="00D92B89">
        <w:t>România</w:t>
      </w:r>
      <w:r w:rsidR="005E2F6F">
        <w:t xml:space="preserve"> </w:t>
      </w:r>
      <w:r w:rsidRPr="00D92B89">
        <w:t>Educată,</w:t>
      </w:r>
      <w:r w:rsidR="005E2F6F">
        <w:t xml:space="preserve"> </w:t>
      </w:r>
      <w:r w:rsidRPr="00D92B89">
        <w:t>beneficiază</w:t>
      </w:r>
      <w:r w:rsidR="005E2F6F">
        <w:t xml:space="preserve"> </w:t>
      </w:r>
      <w:r w:rsidRPr="00D92B89">
        <w:t>de</w:t>
      </w:r>
      <w:r w:rsidR="005E2F6F">
        <w:t xml:space="preserve"> </w:t>
      </w:r>
      <w:r w:rsidRPr="00D92B89">
        <w:t>finanțare</w:t>
      </w:r>
      <w:r w:rsidR="005E2F6F">
        <w:t xml:space="preserve"> </w:t>
      </w:r>
      <w:r w:rsidRPr="00D92B89">
        <w:t>prin</w:t>
      </w:r>
      <w:r w:rsidR="005E2F6F">
        <w:t xml:space="preserve"> </w:t>
      </w:r>
      <w:r w:rsidRPr="00D92B89">
        <w:t>Planul</w:t>
      </w:r>
      <w:r w:rsidR="005E2F6F">
        <w:t xml:space="preserve"> </w:t>
      </w:r>
      <w:r w:rsidRPr="00D92B89">
        <w:t>Național</w:t>
      </w:r>
      <w:r w:rsidR="005E2F6F">
        <w:t xml:space="preserve"> </w:t>
      </w:r>
      <w:r w:rsidRPr="00D92B89">
        <w:t>de</w:t>
      </w:r>
      <w:r w:rsidR="005E2F6F">
        <w:t xml:space="preserve"> </w:t>
      </w:r>
      <w:r w:rsidRPr="00D92B89">
        <w:t>Redresare</w:t>
      </w:r>
      <w:r w:rsidR="005E2F6F">
        <w:t xml:space="preserve"> </w:t>
      </w:r>
      <w:r w:rsidRPr="00D92B89">
        <w:t>și</w:t>
      </w:r>
      <w:r w:rsidR="005E2F6F">
        <w:t xml:space="preserve"> </w:t>
      </w:r>
      <w:r w:rsidRPr="00D92B89">
        <w:t>Reziliență</w:t>
      </w:r>
      <w:r w:rsidR="005E2F6F">
        <w:t xml:space="preserve"> </w:t>
      </w:r>
      <w:r w:rsidRPr="00D92B89">
        <w:t>(PNRR),</w:t>
      </w:r>
      <w:r w:rsidR="005E2F6F">
        <w:t xml:space="preserve"> </w:t>
      </w:r>
      <w:r w:rsidRPr="00D92B89">
        <w:t>în</w:t>
      </w:r>
      <w:r w:rsidR="005E2F6F">
        <w:t xml:space="preserve"> </w:t>
      </w:r>
      <w:r w:rsidRPr="00D92B89">
        <w:t>sprijinul</w:t>
      </w:r>
      <w:r w:rsidR="005E2F6F">
        <w:t xml:space="preserve"> </w:t>
      </w:r>
      <w:r w:rsidRPr="00D92B89">
        <w:t>copiilor</w:t>
      </w:r>
      <w:r w:rsidR="005E2F6F">
        <w:t xml:space="preserve"> </w:t>
      </w:r>
      <w:r w:rsidRPr="00D92B89">
        <w:t>aflați</w:t>
      </w:r>
      <w:r w:rsidR="005E2F6F">
        <w:t xml:space="preserve"> </w:t>
      </w:r>
      <w:r w:rsidRPr="00D92B89">
        <w:t>în</w:t>
      </w:r>
      <w:r w:rsidR="005E2F6F">
        <w:t xml:space="preserve"> </w:t>
      </w:r>
      <w:r w:rsidRPr="00D92B89">
        <w:t>situații</w:t>
      </w:r>
      <w:r w:rsidR="005E2F6F">
        <w:t xml:space="preserve"> </w:t>
      </w:r>
      <w:r w:rsidRPr="00D92B89">
        <w:t>sociale</w:t>
      </w:r>
      <w:r w:rsidR="005E2F6F">
        <w:t xml:space="preserve"> </w:t>
      </w:r>
      <w:r w:rsidRPr="00D92B89">
        <w:t>dificile.</w:t>
      </w:r>
      <w:r w:rsidR="005E2F6F">
        <w:t xml:space="preserve"> </w:t>
      </w:r>
      <w:r w:rsidRPr="00D92B89">
        <w:t>În</w:t>
      </w:r>
      <w:r w:rsidR="005E2F6F">
        <w:t xml:space="preserve"> </w:t>
      </w:r>
      <w:r w:rsidRPr="00D92B89">
        <w:t>cadrul</w:t>
      </w:r>
      <w:r w:rsidR="005E2F6F">
        <w:t xml:space="preserve"> </w:t>
      </w:r>
      <w:r w:rsidRPr="00D92B89">
        <w:t>acestui</w:t>
      </w:r>
      <w:r w:rsidR="005E2F6F">
        <w:t xml:space="preserve"> </w:t>
      </w:r>
      <w:r w:rsidRPr="00D92B89">
        <w:t>program,</w:t>
      </w:r>
      <w:r w:rsidR="005E2F6F">
        <w:t xml:space="preserve"> </w:t>
      </w:r>
      <w:r w:rsidRPr="00D92B89">
        <w:t>a</w:t>
      </w:r>
      <w:r w:rsidR="005E2F6F">
        <w:t xml:space="preserve"> </w:t>
      </w:r>
      <w:r w:rsidRPr="00D92B89">
        <w:t>fost</w:t>
      </w:r>
      <w:r w:rsidR="005E2F6F">
        <w:t xml:space="preserve"> </w:t>
      </w:r>
      <w:r w:rsidRPr="00D92B89">
        <w:t>deja</w:t>
      </w:r>
      <w:r w:rsidR="005E2F6F">
        <w:t xml:space="preserve"> </w:t>
      </w:r>
      <w:r w:rsidRPr="00D92B89">
        <w:t>inițiată</w:t>
      </w:r>
      <w:r w:rsidR="005E2F6F">
        <w:t xml:space="preserve"> </w:t>
      </w:r>
      <w:r w:rsidRPr="00D92B89">
        <w:t>schema</w:t>
      </w:r>
      <w:r w:rsidR="005E2F6F">
        <w:t xml:space="preserve"> </w:t>
      </w:r>
      <w:r w:rsidRPr="00D92B89">
        <w:t>de</w:t>
      </w:r>
      <w:r w:rsidR="005E2F6F">
        <w:t xml:space="preserve"> </w:t>
      </w:r>
      <w:r w:rsidRPr="00D92B89">
        <w:t>granturi</w:t>
      </w:r>
      <w:r w:rsidR="005E2F6F">
        <w:t xml:space="preserve"> </w:t>
      </w:r>
      <w:r w:rsidRPr="00D92B89">
        <w:t>care</w:t>
      </w:r>
      <w:r w:rsidR="005E2F6F">
        <w:t xml:space="preserve"> </w:t>
      </w:r>
      <w:r w:rsidRPr="00D92B89">
        <w:t>se</w:t>
      </w:r>
      <w:r w:rsidR="005E2F6F">
        <w:t xml:space="preserve"> </w:t>
      </w:r>
      <w:r w:rsidRPr="00D92B89">
        <w:t>adresează</w:t>
      </w:r>
      <w:r w:rsidR="005E2F6F">
        <w:t xml:space="preserve"> </w:t>
      </w:r>
      <w:r w:rsidRPr="00D92B89">
        <w:t>unităților</w:t>
      </w:r>
      <w:r w:rsidR="005E2F6F">
        <w:t xml:space="preserve"> </w:t>
      </w:r>
      <w:r w:rsidRPr="00D92B89">
        <w:t>de</w:t>
      </w:r>
      <w:r w:rsidR="005E2F6F">
        <w:t xml:space="preserve"> </w:t>
      </w:r>
      <w:r w:rsidRPr="00D92B89">
        <w:t>învățământ</w:t>
      </w:r>
      <w:r w:rsidR="005E2F6F">
        <w:t xml:space="preserve"> </w:t>
      </w:r>
      <w:r w:rsidRPr="00D92B89">
        <w:t>gimnazial</w:t>
      </w:r>
      <w:r w:rsidR="005E2F6F">
        <w:t xml:space="preserve"> </w:t>
      </w:r>
      <w:r w:rsidRPr="00D92B89">
        <w:t>de</w:t>
      </w:r>
      <w:r w:rsidR="005E2F6F">
        <w:t xml:space="preserve"> </w:t>
      </w:r>
      <w:r w:rsidRPr="00D92B89">
        <w:t>stat</w:t>
      </w:r>
      <w:r w:rsidR="005E2F6F">
        <w:t xml:space="preserve"> </w:t>
      </w:r>
      <w:r w:rsidRPr="00D92B89">
        <w:t>cu</w:t>
      </w:r>
      <w:r w:rsidR="005E2F6F">
        <w:t xml:space="preserve"> </w:t>
      </w:r>
      <w:r w:rsidRPr="00D92B89">
        <w:t>risc</w:t>
      </w:r>
      <w:r w:rsidR="005E2F6F">
        <w:t xml:space="preserve"> </w:t>
      </w:r>
      <w:r w:rsidRPr="00D92B89">
        <w:t>ridicat</w:t>
      </w:r>
      <w:r w:rsidR="005E2F6F">
        <w:t xml:space="preserve"> </w:t>
      </w:r>
      <w:r w:rsidRPr="00D92B89">
        <w:t>și</w:t>
      </w:r>
      <w:r w:rsidR="005E2F6F">
        <w:t xml:space="preserve"> </w:t>
      </w:r>
      <w:r w:rsidRPr="00D92B89">
        <w:t>mediu</w:t>
      </w:r>
      <w:r w:rsidR="005E2F6F">
        <w:t xml:space="preserve"> </w:t>
      </w:r>
      <w:r w:rsidRPr="00D92B89">
        <w:t>de</w:t>
      </w:r>
      <w:r w:rsidR="005E2F6F">
        <w:t xml:space="preserve"> </w:t>
      </w:r>
      <w:r w:rsidRPr="00D92B89">
        <w:t>abandon</w:t>
      </w:r>
      <w:r w:rsidR="005E2F6F">
        <w:t xml:space="preserve"> </w:t>
      </w:r>
      <w:r w:rsidRPr="00D92B89">
        <w:t>și</w:t>
      </w:r>
      <w:r w:rsidR="005E2F6F">
        <w:t xml:space="preserve"> </w:t>
      </w:r>
      <w:r w:rsidRPr="00D92B89">
        <w:t>părăsire</w:t>
      </w:r>
      <w:r w:rsidR="005E2F6F">
        <w:t xml:space="preserve"> </w:t>
      </w:r>
      <w:r w:rsidRPr="00D92B89">
        <w:t>timpurie</w:t>
      </w:r>
      <w:r w:rsidR="005E2F6F">
        <w:t xml:space="preserve"> </w:t>
      </w:r>
      <w:r w:rsidRPr="00D92B89">
        <w:t>a</w:t>
      </w:r>
      <w:r w:rsidR="005E2F6F">
        <w:t xml:space="preserve"> </w:t>
      </w:r>
      <w:r w:rsidRPr="00D92B89">
        <w:t>școlii.</w:t>
      </w:r>
      <w:r w:rsidR="005E2F6F">
        <w:t xml:space="preserve"> </w:t>
      </w:r>
      <w:r w:rsidRPr="00D92B89">
        <w:t>Fiecare</w:t>
      </w:r>
      <w:r w:rsidR="005E2F6F">
        <w:t xml:space="preserve"> </w:t>
      </w:r>
      <w:r w:rsidRPr="00D92B89">
        <w:t>grant</w:t>
      </w:r>
      <w:r w:rsidR="005E2F6F">
        <w:t xml:space="preserve"> </w:t>
      </w:r>
      <w:r w:rsidRPr="00D92B89">
        <w:t>are</w:t>
      </w:r>
      <w:r w:rsidR="005E2F6F">
        <w:t xml:space="preserve"> </w:t>
      </w:r>
      <w:r w:rsidRPr="00D92B89">
        <w:t>o</w:t>
      </w:r>
      <w:r w:rsidR="005E2F6F">
        <w:t xml:space="preserve"> </w:t>
      </w:r>
      <w:r w:rsidRPr="00D92B89">
        <w:t>valoare</w:t>
      </w:r>
      <w:r w:rsidR="005E2F6F">
        <w:t xml:space="preserve"> </w:t>
      </w:r>
      <w:r w:rsidRPr="00D92B89">
        <w:t>de</w:t>
      </w:r>
      <w:r w:rsidR="005E2F6F">
        <w:t xml:space="preserve"> </w:t>
      </w:r>
      <w:r w:rsidRPr="00D92B89">
        <w:t>maximum</w:t>
      </w:r>
      <w:r w:rsidR="005E2F6F">
        <w:t xml:space="preserve"> </w:t>
      </w:r>
      <w:r w:rsidRPr="00D92B89">
        <w:t>200</w:t>
      </w:r>
      <w:r w:rsidR="005E2F6F">
        <w:t xml:space="preserve"> </w:t>
      </w:r>
      <w:r w:rsidRPr="00D92B89">
        <w:t>de</w:t>
      </w:r>
      <w:r w:rsidR="005E2F6F">
        <w:t xml:space="preserve"> </w:t>
      </w:r>
      <w:r w:rsidRPr="00D92B89">
        <w:t>mii</w:t>
      </w:r>
      <w:r w:rsidR="005E2F6F">
        <w:t xml:space="preserve"> </w:t>
      </w:r>
      <w:r w:rsidRPr="00D92B89">
        <w:t>de</w:t>
      </w:r>
      <w:r w:rsidR="005E2F6F">
        <w:t xml:space="preserve"> </w:t>
      </w:r>
      <w:r w:rsidRPr="00D92B89">
        <w:t>euro</w:t>
      </w:r>
      <w:r w:rsidR="005E2F6F">
        <w:t xml:space="preserve"> </w:t>
      </w:r>
      <w:r w:rsidRPr="00D92B89">
        <w:t>și</w:t>
      </w:r>
      <w:r w:rsidR="005E2F6F">
        <w:t xml:space="preserve"> </w:t>
      </w:r>
      <w:r w:rsidRPr="00D92B89">
        <w:t>va</w:t>
      </w:r>
      <w:r w:rsidR="005E2F6F">
        <w:t xml:space="preserve"> </w:t>
      </w:r>
      <w:r w:rsidRPr="00D92B89">
        <w:t>fi</w:t>
      </w:r>
      <w:r w:rsidR="005E2F6F">
        <w:t xml:space="preserve"> </w:t>
      </w:r>
      <w:r w:rsidRPr="00D92B89">
        <w:t>implementat</w:t>
      </w:r>
      <w:r w:rsidR="005E2F6F">
        <w:t xml:space="preserve"> </w:t>
      </w:r>
      <w:r w:rsidRPr="00D92B89">
        <w:t>pe</w:t>
      </w:r>
      <w:r w:rsidR="005E2F6F">
        <w:t xml:space="preserve"> </w:t>
      </w:r>
      <w:r w:rsidRPr="00D92B89">
        <w:t>o</w:t>
      </w:r>
      <w:r w:rsidR="005E2F6F">
        <w:t xml:space="preserve"> </w:t>
      </w:r>
      <w:r w:rsidRPr="00D92B89">
        <w:t>durată</w:t>
      </w:r>
      <w:r w:rsidR="005E2F6F">
        <w:t xml:space="preserve"> </w:t>
      </w:r>
      <w:r w:rsidRPr="00D92B89">
        <w:t>de</w:t>
      </w:r>
      <w:r w:rsidR="005E2F6F">
        <w:t xml:space="preserve"> </w:t>
      </w:r>
      <w:r w:rsidRPr="00D92B89">
        <w:t>3</w:t>
      </w:r>
      <w:r w:rsidR="005E2F6F">
        <w:t xml:space="preserve"> </w:t>
      </w:r>
      <w:r w:rsidRPr="00D92B89">
        <w:t>ani.</w:t>
      </w:r>
    </w:p>
    <w:p w14:paraId="34442CAE" w14:textId="26C3312C" w:rsidR="00D92B89" w:rsidRPr="00D92B89" w:rsidRDefault="00D92B89" w:rsidP="00D92B89">
      <w:pPr>
        <w:jc w:val="both"/>
      </w:pPr>
      <w:r w:rsidRPr="00D92B89">
        <w:t>De</w:t>
      </w:r>
      <w:r w:rsidR="005E2F6F">
        <w:t xml:space="preserve"> </w:t>
      </w:r>
      <w:r w:rsidRPr="00D92B89">
        <w:t>asemenea,</w:t>
      </w:r>
      <w:r w:rsidR="005E2F6F">
        <w:t xml:space="preserve"> </w:t>
      </w:r>
      <w:r w:rsidRPr="00D92B89">
        <w:t>Guvernul</w:t>
      </w:r>
      <w:r w:rsidR="005E2F6F">
        <w:t xml:space="preserve"> </w:t>
      </w:r>
      <w:r w:rsidRPr="00D92B89">
        <w:t>implementează</w:t>
      </w:r>
      <w:r w:rsidR="005E2F6F">
        <w:t xml:space="preserve"> </w:t>
      </w:r>
      <w:r w:rsidRPr="00D92B89">
        <w:t>Programul</w:t>
      </w:r>
      <w:r w:rsidR="005E2F6F">
        <w:t xml:space="preserve"> </w:t>
      </w:r>
      <w:r w:rsidRPr="00D92B89">
        <w:t>Național</w:t>
      </w:r>
      <w:r w:rsidR="005E2F6F">
        <w:t xml:space="preserve"> </w:t>
      </w:r>
      <w:r w:rsidRPr="00D92B89">
        <w:t>„Din</w:t>
      </w:r>
      <w:r w:rsidR="005E2F6F">
        <w:t xml:space="preserve"> </w:t>
      </w:r>
      <w:r w:rsidRPr="00D92B89">
        <w:t>grijă</w:t>
      </w:r>
      <w:r w:rsidR="005E2F6F">
        <w:t xml:space="preserve"> </w:t>
      </w:r>
      <w:r w:rsidRPr="00D92B89">
        <w:t>pentru</w:t>
      </w:r>
      <w:r w:rsidR="005E2F6F">
        <w:t xml:space="preserve"> </w:t>
      </w:r>
      <w:r w:rsidRPr="00D92B89">
        <w:t>copii”,</w:t>
      </w:r>
      <w:r w:rsidR="005E2F6F">
        <w:t xml:space="preserve"> </w:t>
      </w:r>
      <w:r w:rsidRPr="00D92B89">
        <w:t>cu</w:t>
      </w:r>
      <w:r w:rsidR="005E2F6F">
        <w:t xml:space="preserve"> </w:t>
      </w:r>
      <w:r w:rsidRPr="00D92B89">
        <w:t>o</w:t>
      </w:r>
      <w:r w:rsidR="005E2F6F">
        <w:t xml:space="preserve"> </w:t>
      </w:r>
      <w:r w:rsidRPr="00D92B89">
        <w:t>alocare</w:t>
      </w:r>
      <w:r w:rsidR="005E2F6F">
        <w:t xml:space="preserve"> </w:t>
      </w:r>
      <w:r w:rsidRPr="00D92B89">
        <w:t>de</w:t>
      </w:r>
      <w:r w:rsidR="005E2F6F">
        <w:t xml:space="preserve"> </w:t>
      </w:r>
      <w:r w:rsidRPr="00D92B89">
        <w:t>peste</w:t>
      </w:r>
      <w:r w:rsidR="005E2F6F">
        <w:t xml:space="preserve"> </w:t>
      </w:r>
      <w:r w:rsidRPr="00D92B89">
        <w:t>6</w:t>
      </w:r>
      <w:r w:rsidR="005E2F6F">
        <w:t xml:space="preserve"> </w:t>
      </w:r>
      <w:r w:rsidRPr="00D92B89">
        <w:t>milioane</w:t>
      </w:r>
      <w:r w:rsidR="005E2F6F">
        <w:t xml:space="preserve"> </w:t>
      </w:r>
      <w:r w:rsidRPr="00D92B89">
        <w:t>de</w:t>
      </w:r>
      <w:r w:rsidR="005E2F6F">
        <w:t xml:space="preserve"> </w:t>
      </w:r>
      <w:r w:rsidRPr="00D92B89">
        <w:t>euro</w:t>
      </w:r>
      <w:r w:rsidR="005E2F6F">
        <w:t xml:space="preserve"> </w:t>
      </w:r>
      <w:r w:rsidRPr="00D92B89">
        <w:t>de</w:t>
      </w:r>
      <w:r w:rsidR="005E2F6F">
        <w:t xml:space="preserve"> </w:t>
      </w:r>
      <w:r w:rsidRPr="00D92B89">
        <w:t>la</w:t>
      </w:r>
      <w:r w:rsidR="005E2F6F">
        <w:t xml:space="preserve"> </w:t>
      </w:r>
      <w:r w:rsidRPr="00D92B89">
        <w:t>bugetul</w:t>
      </w:r>
      <w:r w:rsidR="005E2F6F">
        <w:t xml:space="preserve"> </w:t>
      </w:r>
      <w:r w:rsidRPr="00D92B89">
        <w:t>de</w:t>
      </w:r>
      <w:r w:rsidR="005E2F6F">
        <w:t xml:space="preserve"> </w:t>
      </w:r>
      <w:r w:rsidRPr="00D92B89">
        <w:t>stat,</w:t>
      </w:r>
      <w:r w:rsidR="005E2F6F">
        <w:t xml:space="preserve"> </w:t>
      </w:r>
      <w:r w:rsidRPr="00D92B89">
        <w:t>pentru</w:t>
      </w:r>
      <w:r w:rsidR="005E2F6F">
        <w:t xml:space="preserve"> </w:t>
      </w:r>
      <w:r w:rsidRPr="00D92B89">
        <w:t>suportul</w:t>
      </w:r>
      <w:r w:rsidR="005E2F6F">
        <w:t xml:space="preserve"> </w:t>
      </w:r>
      <w:proofErr w:type="spellStart"/>
      <w:r w:rsidRPr="00D92B89">
        <w:t>psiho</w:t>
      </w:r>
      <w:proofErr w:type="spellEnd"/>
      <w:r w:rsidRPr="00D92B89">
        <w:t>-emoțional</w:t>
      </w:r>
      <w:r w:rsidR="005E2F6F">
        <w:t xml:space="preserve"> </w:t>
      </w:r>
      <w:r w:rsidRPr="00D92B89">
        <w:t>al</w:t>
      </w:r>
      <w:r w:rsidR="005E2F6F">
        <w:t xml:space="preserve"> </w:t>
      </w:r>
      <w:r w:rsidRPr="00D92B89">
        <w:t>copiilor</w:t>
      </w:r>
      <w:r w:rsidR="005E2F6F">
        <w:t xml:space="preserve"> </w:t>
      </w:r>
      <w:r w:rsidRPr="00D92B89">
        <w:t>și</w:t>
      </w:r>
      <w:r w:rsidR="005E2F6F">
        <w:t xml:space="preserve"> </w:t>
      </w:r>
      <w:r w:rsidRPr="00D92B89">
        <w:t>siguranța</w:t>
      </w:r>
      <w:r w:rsidR="005E2F6F">
        <w:t xml:space="preserve"> </w:t>
      </w:r>
      <w:r w:rsidRPr="00D92B89">
        <w:t>lor,</w:t>
      </w:r>
      <w:r w:rsidR="005E2F6F">
        <w:t xml:space="preserve"> </w:t>
      </w:r>
      <w:r w:rsidRPr="00D92B89">
        <w:t>iar</w:t>
      </w:r>
      <w:r w:rsidR="005E2F6F">
        <w:t xml:space="preserve"> </w:t>
      </w:r>
      <w:r w:rsidRPr="00D92B89">
        <w:t>sistemul</w:t>
      </w:r>
      <w:r w:rsidR="005E2F6F">
        <w:t xml:space="preserve"> </w:t>
      </w:r>
      <w:r w:rsidRPr="00D92B89">
        <w:t>RO-Alert</w:t>
      </w:r>
      <w:r w:rsidR="005E2F6F">
        <w:t xml:space="preserve"> </w:t>
      </w:r>
      <w:r w:rsidRPr="00D92B89">
        <w:t>pentru</w:t>
      </w:r>
      <w:r w:rsidR="005E2F6F">
        <w:t xml:space="preserve"> </w:t>
      </w:r>
      <w:r w:rsidRPr="00D92B89">
        <w:t>copii</w:t>
      </w:r>
      <w:r w:rsidR="005E2F6F">
        <w:t xml:space="preserve"> </w:t>
      </w:r>
      <w:r w:rsidRPr="00D92B89">
        <w:t>dispăruți,</w:t>
      </w:r>
      <w:r w:rsidR="005E2F6F">
        <w:t xml:space="preserve"> </w:t>
      </w:r>
      <w:r w:rsidRPr="00D92B89">
        <w:t>de</w:t>
      </w:r>
      <w:r w:rsidR="005E2F6F">
        <w:t xml:space="preserve"> </w:t>
      </w:r>
      <w:r w:rsidRPr="00D92B89">
        <w:t>la</w:t>
      </w:r>
      <w:r w:rsidR="005E2F6F">
        <w:t xml:space="preserve"> </w:t>
      </w:r>
      <w:r w:rsidRPr="00D92B89">
        <w:t>lansarea</w:t>
      </w:r>
      <w:r w:rsidR="005E2F6F">
        <w:t xml:space="preserve"> </w:t>
      </w:r>
      <w:r w:rsidRPr="00D92B89">
        <w:t>sa,</w:t>
      </w:r>
      <w:r w:rsidR="005E2F6F">
        <w:t xml:space="preserve"> </w:t>
      </w:r>
      <w:r w:rsidRPr="00D92B89">
        <w:t>a</w:t>
      </w:r>
      <w:r w:rsidR="005E2F6F">
        <w:t xml:space="preserve"> </w:t>
      </w:r>
      <w:r w:rsidRPr="00D92B89">
        <w:t>salvat</w:t>
      </w:r>
      <w:r w:rsidR="005E2F6F">
        <w:t xml:space="preserve"> </w:t>
      </w:r>
      <w:r w:rsidRPr="00D92B89">
        <w:t>mii</w:t>
      </w:r>
      <w:r w:rsidR="005E2F6F">
        <w:t xml:space="preserve"> </w:t>
      </w:r>
      <w:r w:rsidRPr="00D92B89">
        <w:t>de</w:t>
      </w:r>
      <w:r w:rsidR="005E2F6F">
        <w:t xml:space="preserve"> </w:t>
      </w:r>
      <w:r w:rsidRPr="00D92B89">
        <w:t>copii</w:t>
      </w:r>
      <w:r w:rsidR="005E2F6F">
        <w:t xml:space="preserve"> </w:t>
      </w:r>
      <w:r w:rsidRPr="00D92B89">
        <w:t>din</w:t>
      </w:r>
      <w:r w:rsidR="005E2F6F">
        <w:t xml:space="preserve"> </w:t>
      </w:r>
      <w:r w:rsidRPr="00D92B89">
        <w:t>situații</w:t>
      </w:r>
      <w:r w:rsidR="005E2F6F">
        <w:t xml:space="preserve"> </w:t>
      </w:r>
      <w:r w:rsidRPr="00D92B89">
        <w:t>dificile.</w:t>
      </w:r>
    </w:p>
    <w:p w14:paraId="3672D39F" w14:textId="6CC8F8AE" w:rsidR="00D92B89" w:rsidRPr="00D92B89" w:rsidRDefault="00D92B89" w:rsidP="00D92B89">
      <w:pPr>
        <w:jc w:val="both"/>
      </w:pPr>
      <w:r w:rsidRPr="00D92B89">
        <w:t>Totodată,</w:t>
      </w:r>
      <w:r w:rsidR="005E2F6F">
        <w:t xml:space="preserve"> </w:t>
      </w:r>
      <w:r w:rsidRPr="00D92B89">
        <w:t>la</w:t>
      </w:r>
      <w:r w:rsidR="005E2F6F">
        <w:t xml:space="preserve"> </w:t>
      </w:r>
      <w:r w:rsidRPr="00D92B89">
        <w:t>nivelul</w:t>
      </w:r>
      <w:r w:rsidR="005E2F6F">
        <w:t xml:space="preserve"> </w:t>
      </w:r>
      <w:r w:rsidRPr="00D92B89">
        <w:t>executivului,</w:t>
      </w:r>
      <w:r w:rsidR="005E2F6F">
        <w:t xml:space="preserve"> </w:t>
      </w:r>
      <w:r w:rsidRPr="00D92B89">
        <w:t>va</w:t>
      </w:r>
      <w:r w:rsidR="005E2F6F">
        <w:t xml:space="preserve"> </w:t>
      </w:r>
      <w:r w:rsidRPr="00D92B89">
        <w:t>continua</w:t>
      </w:r>
      <w:r w:rsidR="005E2F6F">
        <w:t xml:space="preserve"> </w:t>
      </w:r>
      <w:r w:rsidRPr="00D92B89">
        <w:t>implementarea</w:t>
      </w:r>
      <w:r w:rsidR="005E2F6F">
        <w:t xml:space="preserve"> </w:t>
      </w:r>
      <w:r w:rsidRPr="00D92B89">
        <w:t>măsurilor</w:t>
      </w:r>
      <w:r w:rsidR="005E2F6F">
        <w:t xml:space="preserve"> </w:t>
      </w:r>
      <w:r w:rsidRPr="00D92B89">
        <w:t>precum</w:t>
      </w:r>
      <w:r w:rsidR="005E2F6F">
        <w:t xml:space="preserve"> </w:t>
      </w:r>
      <w:r w:rsidRPr="00D92B89">
        <w:t>asigurarea</w:t>
      </w:r>
      <w:r w:rsidR="005E2F6F">
        <w:t xml:space="preserve"> </w:t>
      </w:r>
      <w:r w:rsidRPr="00D92B89">
        <w:t>transportului</w:t>
      </w:r>
      <w:r w:rsidR="005E2F6F">
        <w:t xml:space="preserve"> </w:t>
      </w:r>
      <w:r w:rsidRPr="00D92B89">
        <w:t>școlarilor,</w:t>
      </w:r>
      <w:r w:rsidR="005E2F6F">
        <w:t xml:space="preserve"> </w:t>
      </w:r>
      <w:r w:rsidRPr="00D92B89">
        <w:t>programele</w:t>
      </w:r>
      <w:r w:rsidR="005E2F6F">
        <w:t xml:space="preserve"> </w:t>
      </w:r>
      <w:r w:rsidRPr="00D92B89">
        <w:t>Masa</w:t>
      </w:r>
      <w:r w:rsidR="005E2F6F">
        <w:t xml:space="preserve"> </w:t>
      </w:r>
      <w:r w:rsidRPr="00D92B89">
        <w:t>caldă</w:t>
      </w:r>
      <w:r w:rsidR="005E2F6F">
        <w:t xml:space="preserve"> </w:t>
      </w:r>
      <w:r w:rsidRPr="00D92B89">
        <w:t>în</w:t>
      </w:r>
      <w:r w:rsidR="005E2F6F">
        <w:t xml:space="preserve"> </w:t>
      </w:r>
      <w:r w:rsidRPr="00D92B89">
        <w:t>școli</w:t>
      </w:r>
      <w:r w:rsidR="005E2F6F">
        <w:t xml:space="preserve"> </w:t>
      </w:r>
      <w:r w:rsidRPr="00D92B89">
        <w:t>și</w:t>
      </w:r>
      <w:r w:rsidR="005E2F6F">
        <w:t xml:space="preserve"> </w:t>
      </w:r>
      <w:r w:rsidRPr="00D92B89">
        <w:t>Observatorul</w:t>
      </w:r>
      <w:r w:rsidR="005E2F6F">
        <w:t xml:space="preserve"> </w:t>
      </w:r>
      <w:r w:rsidRPr="00D92B89">
        <w:t>copilului,</w:t>
      </w:r>
      <w:r w:rsidR="005E2F6F">
        <w:t xml:space="preserve"> </w:t>
      </w:r>
      <w:r w:rsidRPr="00D92B89">
        <w:t>alături</w:t>
      </w:r>
      <w:r w:rsidR="005E2F6F">
        <w:t xml:space="preserve"> </w:t>
      </w:r>
      <w:r w:rsidRPr="00D92B89">
        <w:t>de</w:t>
      </w:r>
      <w:r w:rsidR="005E2F6F">
        <w:t xml:space="preserve"> </w:t>
      </w:r>
      <w:r w:rsidRPr="00D92B89">
        <w:t>sprijinul</w:t>
      </w:r>
      <w:r w:rsidR="005E2F6F">
        <w:t xml:space="preserve"> </w:t>
      </w:r>
      <w:r w:rsidRPr="00D92B89">
        <w:t>acordat</w:t>
      </w:r>
      <w:r w:rsidR="005E2F6F">
        <w:t xml:space="preserve"> </w:t>
      </w:r>
      <w:r w:rsidRPr="00D92B89">
        <w:t>pentru</w:t>
      </w:r>
      <w:r w:rsidR="005E2F6F">
        <w:t xml:space="preserve"> </w:t>
      </w:r>
      <w:r w:rsidRPr="00D92B89">
        <w:t>întoarcerea</w:t>
      </w:r>
      <w:r w:rsidR="005E2F6F">
        <w:t xml:space="preserve"> </w:t>
      </w:r>
      <w:r w:rsidRPr="00D92B89">
        <w:t>la</w:t>
      </w:r>
      <w:r w:rsidR="005E2F6F">
        <w:t xml:space="preserve"> </w:t>
      </w:r>
      <w:r w:rsidRPr="00D92B89">
        <w:t>școală</w:t>
      </w:r>
      <w:r w:rsidR="005E2F6F">
        <w:t xml:space="preserve"> </w:t>
      </w:r>
      <w:r w:rsidRPr="00D92B89">
        <w:t>a</w:t>
      </w:r>
      <w:r w:rsidR="005E2F6F">
        <w:t xml:space="preserve"> </w:t>
      </w:r>
      <w:r w:rsidRPr="00D92B89">
        <w:t>elevilor,</w:t>
      </w:r>
      <w:r w:rsidR="005E2F6F">
        <w:t xml:space="preserve"> </w:t>
      </w:r>
      <w:r w:rsidRPr="00D92B89">
        <w:t>campaniile</w:t>
      </w:r>
      <w:r w:rsidR="005E2F6F">
        <w:t xml:space="preserve"> </w:t>
      </w:r>
      <w:r w:rsidRPr="00D92B89">
        <w:t>de</w:t>
      </w:r>
      <w:r w:rsidR="005E2F6F">
        <w:t xml:space="preserve"> </w:t>
      </w:r>
      <w:r w:rsidRPr="00D92B89">
        <w:t>reducere</w:t>
      </w:r>
      <w:r w:rsidR="005E2F6F">
        <w:t xml:space="preserve"> </w:t>
      </w:r>
      <w:r w:rsidRPr="00D92B89">
        <w:t>a</w:t>
      </w:r>
      <w:r w:rsidR="005E2F6F">
        <w:t xml:space="preserve"> </w:t>
      </w:r>
      <w:r w:rsidRPr="00D92B89">
        <w:t>violenței</w:t>
      </w:r>
      <w:r w:rsidR="005E2F6F">
        <w:t xml:space="preserve"> </w:t>
      </w:r>
      <w:r w:rsidRPr="00D92B89">
        <w:t>în</w:t>
      </w:r>
      <w:r w:rsidR="005E2F6F">
        <w:t xml:space="preserve"> </w:t>
      </w:r>
      <w:r w:rsidRPr="00D92B89">
        <w:t>școli.</w:t>
      </w:r>
    </w:p>
    <w:p w14:paraId="6E2D4E61" w14:textId="0FC412C2" w:rsidR="00D92B89" w:rsidRPr="00D92B89" w:rsidRDefault="00D92B89" w:rsidP="00D92B89">
      <w:pPr>
        <w:jc w:val="both"/>
      </w:pPr>
      <w:r w:rsidRPr="00D92B89">
        <w:t>Săptămâna</w:t>
      </w:r>
      <w:r w:rsidR="005E2F6F">
        <w:t xml:space="preserve"> </w:t>
      </w:r>
      <w:r w:rsidRPr="00D92B89">
        <w:t>trecută,</w:t>
      </w:r>
      <w:r w:rsidR="005E2F6F">
        <w:t xml:space="preserve"> </w:t>
      </w:r>
      <w:r w:rsidRPr="00D92B89">
        <w:t>a</w:t>
      </w:r>
      <w:r w:rsidR="005E2F6F">
        <w:t xml:space="preserve"> </w:t>
      </w:r>
      <w:r w:rsidRPr="00D92B89">
        <w:t>fost</w:t>
      </w:r>
      <w:r w:rsidR="005E2F6F">
        <w:t xml:space="preserve"> </w:t>
      </w:r>
      <w:r w:rsidRPr="00D92B89">
        <w:t>lansat</w:t>
      </w:r>
      <w:r w:rsidR="005E2F6F">
        <w:t xml:space="preserve"> </w:t>
      </w:r>
      <w:r w:rsidRPr="00D92B89">
        <w:t>apelul</w:t>
      </w:r>
      <w:r w:rsidR="005E2F6F">
        <w:t xml:space="preserve"> </w:t>
      </w:r>
      <w:r w:rsidRPr="00D92B89">
        <w:t>de</w:t>
      </w:r>
      <w:r w:rsidR="005E2F6F">
        <w:t xml:space="preserve"> </w:t>
      </w:r>
      <w:r w:rsidRPr="00D92B89">
        <w:t>proiecte</w:t>
      </w:r>
      <w:r w:rsidR="005E2F6F">
        <w:t xml:space="preserve"> </w:t>
      </w:r>
      <w:r w:rsidRPr="00D92B89">
        <w:t>pentru</w:t>
      </w:r>
      <w:r w:rsidR="005E2F6F">
        <w:t xml:space="preserve"> </w:t>
      </w:r>
      <w:r w:rsidRPr="00D92B89">
        <w:t>rețeaua</w:t>
      </w:r>
      <w:r w:rsidR="005E2F6F">
        <w:t xml:space="preserve"> </w:t>
      </w:r>
      <w:r w:rsidRPr="00D92B89">
        <w:t>celor</w:t>
      </w:r>
      <w:r w:rsidR="005E2F6F">
        <w:t xml:space="preserve"> </w:t>
      </w:r>
      <w:r w:rsidRPr="00D92B89">
        <w:t>150</w:t>
      </w:r>
      <w:r w:rsidR="005E2F6F">
        <w:t xml:space="preserve"> </w:t>
      </w:r>
      <w:r w:rsidRPr="00D92B89">
        <w:t>de</w:t>
      </w:r>
      <w:r w:rsidR="005E2F6F">
        <w:t xml:space="preserve"> </w:t>
      </w:r>
      <w:r w:rsidRPr="00D92B89">
        <w:t>centre</w:t>
      </w:r>
      <w:r w:rsidR="005E2F6F">
        <w:t xml:space="preserve"> </w:t>
      </w:r>
      <w:r w:rsidRPr="00D92B89">
        <w:t>de</w:t>
      </w:r>
      <w:r w:rsidR="005E2F6F">
        <w:t xml:space="preserve"> </w:t>
      </w:r>
      <w:r w:rsidRPr="00D92B89">
        <w:t>zi</w:t>
      </w:r>
      <w:r w:rsidR="005E2F6F">
        <w:t xml:space="preserve"> </w:t>
      </w:r>
      <w:r w:rsidRPr="00D92B89">
        <w:t>pentru</w:t>
      </w:r>
      <w:r w:rsidR="005E2F6F">
        <w:t xml:space="preserve"> </w:t>
      </w:r>
      <w:r w:rsidRPr="00D92B89">
        <w:t>copii.</w:t>
      </w:r>
      <w:r w:rsidR="005E2F6F">
        <w:t xml:space="preserve"> </w:t>
      </w:r>
      <w:r w:rsidRPr="00D92B89">
        <w:t>Finanțarea</w:t>
      </w:r>
      <w:r w:rsidR="005E2F6F">
        <w:t xml:space="preserve"> </w:t>
      </w:r>
      <w:r w:rsidRPr="00D92B89">
        <w:t>pentru</w:t>
      </w:r>
      <w:r w:rsidR="005E2F6F">
        <w:t xml:space="preserve"> </w:t>
      </w:r>
      <w:r w:rsidRPr="00D92B89">
        <w:t>construcția</w:t>
      </w:r>
      <w:r w:rsidR="005E2F6F">
        <w:t xml:space="preserve"> </w:t>
      </w:r>
      <w:r w:rsidRPr="00D92B89">
        <w:t>acestor</w:t>
      </w:r>
      <w:r w:rsidR="005E2F6F">
        <w:t xml:space="preserve"> </w:t>
      </w:r>
      <w:r w:rsidRPr="00D92B89">
        <w:t>centre</w:t>
      </w:r>
      <w:r w:rsidR="005E2F6F">
        <w:t xml:space="preserve"> </w:t>
      </w:r>
      <w:r w:rsidRPr="00D92B89">
        <w:t>a</w:t>
      </w:r>
      <w:r w:rsidR="005E2F6F">
        <w:t xml:space="preserve"> </w:t>
      </w:r>
      <w:r w:rsidRPr="00D92B89">
        <w:t>fost</w:t>
      </w:r>
      <w:r w:rsidR="005E2F6F">
        <w:t xml:space="preserve"> </w:t>
      </w:r>
      <w:r w:rsidRPr="00D92B89">
        <w:t>inclusă</w:t>
      </w:r>
      <w:r w:rsidR="005E2F6F">
        <w:t xml:space="preserve"> </w:t>
      </w:r>
      <w:r w:rsidRPr="00D92B89">
        <w:t>în</w:t>
      </w:r>
      <w:r w:rsidR="005E2F6F">
        <w:t xml:space="preserve"> </w:t>
      </w:r>
      <w:r w:rsidRPr="00D92B89">
        <w:t>PNRR</w:t>
      </w:r>
      <w:r w:rsidR="005E2F6F">
        <w:t xml:space="preserve"> </w:t>
      </w:r>
      <w:r w:rsidRPr="00D92B89">
        <w:t>și</w:t>
      </w:r>
      <w:r w:rsidR="005E2F6F">
        <w:t xml:space="preserve"> </w:t>
      </w:r>
      <w:r w:rsidRPr="00D92B89">
        <w:t>se</w:t>
      </w:r>
      <w:r w:rsidR="005E2F6F">
        <w:t xml:space="preserve"> </w:t>
      </w:r>
      <w:r w:rsidRPr="00D92B89">
        <w:t>ridică</w:t>
      </w:r>
      <w:r w:rsidR="005E2F6F">
        <w:t xml:space="preserve"> </w:t>
      </w:r>
      <w:r w:rsidRPr="00D92B89">
        <w:t>la</w:t>
      </w:r>
      <w:r w:rsidR="005E2F6F">
        <w:t xml:space="preserve"> </w:t>
      </w:r>
      <w:r w:rsidRPr="00D92B89">
        <w:t>50</w:t>
      </w:r>
      <w:r w:rsidR="005E2F6F">
        <w:t xml:space="preserve"> </w:t>
      </w:r>
      <w:r w:rsidRPr="00D92B89">
        <w:t>de</w:t>
      </w:r>
      <w:r w:rsidR="005E2F6F">
        <w:t xml:space="preserve"> </w:t>
      </w:r>
      <w:r w:rsidRPr="00D92B89">
        <w:t>milioane</w:t>
      </w:r>
      <w:r w:rsidR="005E2F6F">
        <w:t xml:space="preserve"> </w:t>
      </w:r>
      <w:r w:rsidRPr="00D92B89">
        <w:t>de</w:t>
      </w:r>
      <w:r w:rsidR="005E2F6F">
        <w:t xml:space="preserve"> </w:t>
      </w:r>
      <w:r w:rsidRPr="00D92B89">
        <w:t>euro,</w:t>
      </w:r>
      <w:r w:rsidR="005E2F6F">
        <w:t xml:space="preserve"> </w:t>
      </w:r>
      <w:r w:rsidRPr="00D92B89">
        <w:t>fiind</w:t>
      </w:r>
      <w:r w:rsidR="005E2F6F">
        <w:t xml:space="preserve"> </w:t>
      </w:r>
      <w:r w:rsidRPr="00D92B89">
        <w:t>asigurată</w:t>
      </w:r>
      <w:r w:rsidR="005E2F6F">
        <w:t xml:space="preserve"> </w:t>
      </w:r>
      <w:r w:rsidRPr="00D92B89">
        <w:t>și</w:t>
      </w:r>
      <w:r w:rsidR="005E2F6F">
        <w:t xml:space="preserve"> </w:t>
      </w:r>
      <w:r w:rsidRPr="00D92B89">
        <w:t>funcționarea</w:t>
      </w:r>
      <w:r w:rsidR="005E2F6F">
        <w:t xml:space="preserve"> </w:t>
      </w:r>
      <w:r w:rsidRPr="00D92B89">
        <w:t>centrelor</w:t>
      </w:r>
      <w:r w:rsidR="005E2F6F">
        <w:t xml:space="preserve"> </w:t>
      </w:r>
      <w:r w:rsidRPr="00D92B89">
        <w:t>în</w:t>
      </w:r>
      <w:r w:rsidR="005E2F6F">
        <w:t xml:space="preserve"> </w:t>
      </w:r>
      <w:r w:rsidRPr="00D92B89">
        <w:t>primii</w:t>
      </w:r>
      <w:r w:rsidR="005E2F6F">
        <w:t xml:space="preserve"> </w:t>
      </w:r>
      <w:r w:rsidRPr="00D92B89">
        <w:t>doi</w:t>
      </w:r>
      <w:r w:rsidR="005E2F6F">
        <w:t xml:space="preserve"> </w:t>
      </w:r>
      <w:r w:rsidRPr="00D92B89">
        <w:t>ani.</w:t>
      </w:r>
    </w:p>
    <w:p w14:paraId="5B24D45A" w14:textId="05D49D73" w:rsidR="00D92B89" w:rsidRPr="00D92B89" w:rsidRDefault="00D92B89" w:rsidP="00D92B89">
      <w:pPr>
        <w:jc w:val="both"/>
      </w:pPr>
      <w:r w:rsidRPr="00D92B89">
        <w:t>„Pentru</w:t>
      </w:r>
      <w:r w:rsidR="005E2F6F">
        <w:t xml:space="preserve"> </w:t>
      </w:r>
      <w:r w:rsidRPr="00D92B89">
        <w:t>rezultate</w:t>
      </w:r>
      <w:r w:rsidR="005E2F6F">
        <w:t xml:space="preserve"> </w:t>
      </w:r>
      <w:r w:rsidRPr="00D92B89">
        <w:t>concrete</w:t>
      </w:r>
      <w:r w:rsidR="005E2F6F">
        <w:t xml:space="preserve"> </w:t>
      </w:r>
      <w:r w:rsidRPr="00D92B89">
        <w:t>în</w:t>
      </w:r>
      <w:r w:rsidR="005E2F6F">
        <w:t xml:space="preserve"> </w:t>
      </w:r>
      <w:r w:rsidRPr="00D92B89">
        <w:t>reducerea</w:t>
      </w:r>
      <w:r w:rsidR="005E2F6F">
        <w:t xml:space="preserve"> </w:t>
      </w:r>
      <w:r w:rsidRPr="00D92B89">
        <w:t>abandonului</w:t>
      </w:r>
      <w:r w:rsidR="005E2F6F">
        <w:t xml:space="preserve"> </w:t>
      </w:r>
      <w:r w:rsidRPr="00D92B89">
        <w:t>școlar</w:t>
      </w:r>
      <w:r w:rsidR="005E2F6F">
        <w:t xml:space="preserve"> </w:t>
      </w:r>
      <w:r w:rsidRPr="00D92B89">
        <w:t>și</w:t>
      </w:r>
      <w:r w:rsidR="005E2F6F">
        <w:t xml:space="preserve"> </w:t>
      </w:r>
      <w:r w:rsidRPr="00D92B89">
        <w:t>a</w:t>
      </w:r>
      <w:r w:rsidR="005E2F6F">
        <w:t xml:space="preserve"> </w:t>
      </w:r>
      <w:r w:rsidRPr="00D92B89">
        <w:t>consecințelor</w:t>
      </w:r>
      <w:r w:rsidR="005E2F6F">
        <w:t xml:space="preserve"> </w:t>
      </w:r>
      <w:r w:rsidRPr="00D92B89">
        <w:t>sale</w:t>
      </w:r>
      <w:r w:rsidR="005E2F6F">
        <w:t xml:space="preserve"> </w:t>
      </w:r>
      <w:r w:rsidRPr="00D92B89">
        <w:t>sociale,</w:t>
      </w:r>
      <w:r w:rsidR="005E2F6F">
        <w:t xml:space="preserve"> </w:t>
      </w:r>
      <w:r w:rsidRPr="00D92B89">
        <w:t>este</w:t>
      </w:r>
      <w:r w:rsidR="005E2F6F">
        <w:t xml:space="preserve"> </w:t>
      </w:r>
      <w:r w:rsidRPr="00D92B89">
        <w:t>nevoie</w:t>
      </w:r>
      <w:r w:rsidR="005E2F6F">
        <w:t xml:space="preserve"> </w:t>
      </w:r>
      <w:r w:rsidRPr="00D92B89">
        <w:t>de</w:t>
      </w:r>
      <w:r w:rsidR="005E2F6F">
        <w:t xml:space="preserve"> </w:t>
      </w:r>
      <w:r w:rsidRPr="00D92B89">
        <w:t>o</w:t>
      </w:r>
      <w:r w:rsidR="005E2F6F">
        <w:t xml:space="preserve"> </w:t>
      </w:r>
      <w:r w:rsidRPr="00D92B89">
        <w:t>abordare</w:t>
      </w:r>
      <w:r w:rsidR="005E2F6F">
        <w:t xml:space="preserve"> </w:t>
      </w:r>
      <w:r w:rsidRPr="00D92B89">
        <w:t>integrată,</w:t>
      </w:r>
      <w:r w:rsidR="005E2F6F">
        <w:t xml:space="preserve"> </w:t>
      </w:r>
      <w:r w:rsidRPr="00D92B89">
        <w:t>din</w:t>
      </w:r>
      <w:r w:rsidR="005E2F6F">
        <w:t xml:space="preserve"> </w:t>
      </w:r>
      <w:r w:rsidRPr="00D92B89">
        <w:t>mai</w:t>
      </w:r>
      <w:r w:rsidR="005E2F6F">
        <w:t xml:space="preserve"> </w:t>
      </w:r>
      <w:r w:rsidRPr="00D92B89">
        <w:t>multe</w:t>
      </w:r>
      <w:r w:rsidR="005E2F6F">
        <w:t xml:space="preserve"> </w:t>
      </w:r>
      <w:r w:rsidRPr="00D92B89">
        <w:t>perspective.</w:t>
      </w:r>
      <w:r w:rsidR="005E2F6F">
        <w:t xml:space="preserve"> </w:t>
      </w:r>
      <w:r w:rsidRPr="00D92B89">
        <w:t>În</w:t>
      </w:r>
      <w:r w:rsidR="005E2F6F">
        <w:t xml:space="preserve"> </w:t>
      </w:r>
      <w:r w:rsidRPr="00D92B89">
        <w:t>acest</w:t>
      </w:r>
      <w:r w:rsidR="005E2F6F">
        <w:t xml:space="preserve"> </w:t>
      </w:r>
      <w:r w:rsidRPr="00D92B89">
        <w:t>sens,</w:t>
      </w:r>
      <w:r w:rsidR="005E2F6F">
        <w:t xml:space="preserve"> </w:t>
      </w:r>
      <w:r w:rsidRPr="00D92B89">
        <w:t>soluția</w:t>
      </w:r>
      <w:r w:rsidR="005E2F6F">
        <w:t xml:space="preserve"> </w:t>
      </w:r>
      <w:r w:rsidRPr="00D92B89">
        <w:t>evidențiată</w:t>
      </w:r>
      <w:r w:rsidR="005E2F6F">
        <w:t xml:space="preserve"> </w:t>
      </w:r>
      <w:r w:rsidRPr="00D92B89">
        <w:t>în</w:t>
      </w:r>
      <w:r w:rsidR="005E2F6F">
        <w:t xml:space="preserve"> </w:t>
      </w:r>
      <w:r w:rsidRPr="00D92B89">
        <w:t>discuția</w:t>
      </w:r>
      <w:r w:rsidR="005E2F6F">
        <w:t xml:space="preserve"> </w:t>
      </w:r>
      <w:r w:rsidRPr="00D92B89">
        <w:t>cu</w:t>
      </w:r>
      <w:r w:rsidR="005E2F6F">
        <w:t xml:space="preserve"> </w:t>
      </w:r>
      <w:r w:rsidRPr="00D92B89">
        <w:t>reprezentanții</w:t>
      </w:r>
      <w:r w:rsidR="005E2F6F">
        <w:t xml:space="preserve"> </w:t>
      </w:r>
      <w:r w:rsidRPr="00D92B89">
        <w:t>CONAF,</w:t>
      </w:r>
      <w:r w:rsidR="005E2F6F">
        <w:t xml:space="preserve"> </w:t>
      </w:r>
      <w:r w:rsidRPr="00D92B89">
        <w:t>privind</w:t>
      </w:r>
      <w:r w:rsidR="005E2F6F">
        <w:t xml:space="preserve"> </w:t>
      </w:r>
      <w:r w:rsidRPr="00D92B89">
        <w:t>crearea</w:t>
      </w:r>
      <w:r w:rsidR="005E2F6F">
        <w:t xml:space="preserve"> </w:t>
      </w:r>
      <w:r w:rsidRPr="00D92B89">
        <w:t>unui</w:t>
      </w:r>
      <w:r w:rsidR="005E2F6F">
        <w:t xml:space="preserve"> </w:t>
      </w:r>
      <w:r w:rsidRPr="00D92B89">
        <w:t>Comitet</w:t>
      </w:r>
      <w:r w:rsidR="005E2F6F">
        <w:t xml:space="preserve"> </w:t>
      </w:r>
      <w:r w:rsidRPr="00D92B89">
        <w:t>pentru</w:t>
      </w:r>
      <w:r w:rsidR="005E2F6F">
        <w:t xml:space="preserve"> </w:t>
      </w:r>
      <w:r w:rsidRPr="00D92B89">
        <w:t>prevenirea</w:t>
      </w:r>
      <w:r w:rsidR="005E2F6F">
        <w:t xml:space="preserve"> </w:t>
      </w:r>
      <w:r w:rsidRPr="00D92B89">
        <w:t>și</w:t>
      </w:r>
      <w:r w:rsidR="005E2F6F">
        <w:t xml:space="preserve"> </w:t>
      </w:r>
      <w:r w:rsidRPr="00D92B89">
        <w:t>combaterea</w:t>
      </w:r>
      <w:r w:rsidR="005E2F6F">
        <w:t xml:space="preserve"> </w:t>
      </w:r>
      <w:r w:rsidRPr="00D92B89">
        <w:t>abandonului</w:t>
      </w:r>
      <w:r w:rsidR="005E2F6F">
        <w:t xml:space="preserve"> </w:t>
      </w:r>
      <w:r w:rsidRPr="00D92B89">
        <w:t>școlar,</w:t>
      </w:r>
      <w:r w:rsidR="005E2F6F">
        <w:t xml:space="preserve"> </w:t>
      </w:r>
      <w:r w:rsidRPr="00D92B89">
        <w:t>va</w:t>
      </w:r>
      <w:r w:rsidR="005E2F6F">
        <w:t xml:space="preserve"> </w:t>
      </w:r>
      <w:r w:rsidRPr="00D92B89">
        <w:t>contribui</w:t>
      </w:r>
      <w:r w:rsidR="005E2F6F">
        <w:t xml:space="preserve"> </w:t>
      </w:r>
      <w:r w:rsidRPr="00D92B89">
        <w:t>la</w:t>
      </w:r>
      <w:r w:rsidR="005E2F6F">
        <w:t xml:space="preserve"> </w:t>
      </w:r>
      <w:r w:rsidRPr="00D92B89">
        <w:t>coerența</w:t>
      </w:r>
      <w:r w:rsidR="005E2F6F">
        <w:t xml:space="preserve"> </w:t>
      </w:r>
      <w:r w:rsidRPr="00D92B89">
        <w:t>măsurilor</w:t>
      </w:r>
      <w:r w:rsidR="005E2F6F">
        <w:t xml:space="preserve"> </w:t>
      </w:r>
      <w:r w:rsidRPr="00D92B89">
        <w:t>de</w:t>
      </w:r>
      <w:r w:rsidR="005E2F6F">
        <w:t xml:space="preserve"> </w:t>
      </w:r>
      <w:r w:rsidRPr="00D92B89">
        <w:t>care</w:t>
      </w:r>
      <w:r w:rsidR="005E2F6F">
        <w:t xml:space="preserve"> </w:t>
      </w:r>
      <w:r w:rsidRPr="00D92B89">
        <w:t>copiii</w:t>
      </w:r>
      <w:r w:rsidR="005E2F6F">
        <w:t xml:space="preserve"> </w:t>
      </w:r>
      <w:r w:rsidRPr="00D92B89">
        <w:t>au</w:t>
      </w:r>
      <w:r w:rsidR="005E2F6F">
        <w:t xml:space="preserve"> </w:t>
      </w:r>
      <w:r w:rsidRPr="00D92B89">
        <w:t>nevoie.</w:t>
      </w:r>
      <w:r w:rsidR="005E2F6F">
        <w:t xml:space="preserve"> </w:t>
      </w:r>
      <w:r w:rsidRPr="00D92B89">
        <w:t>Avem</w:t>
      </w:r>
      <w:r w:rsidR="005E2F6F">
        <w:t xml:space="preserve"> </w:t>
      </w:r>
      <w:r w:rsidRPr="00D92B89">
        <w:t>nevoie</w:t>
      </w:r>
      <w:r w:rsidR="005E2F6F">
        <w:t xml:space="preserve"> </w:t>
      </w:r>
      <w:r w:rsidRPr="00D92B89">
        <w:t>de</w:t>
      </w:r>
      <w:r w:rsidR="005E2F6F">
        <w:t xml:space="preserve"> </w:t>
      </w:r>
      <w:r w:rsidRPr="00D92B89">
        <w:t>coordonarea</w:t>
      </w:r>
      <w:r w:rsidR="005E2F6F">
        <w:t xml:space="preserve"> </w:t>
      </w:r>
      <w:r w:rsidRPr="00D92B89">
        <w:t>eforturilor</w:t>
      </w:r>
      <w:r w:rsidR="005E2F6F">
        <w:t xml:space="preserve"> </w:t>
      </w:r>
      <w:r w:rsidRPr="00D92B89">
        <w:t>guvernamentale</w:t>
      </w:r>
      <w:r w:rsidR="005E2F6F">
        <w:t xml:space="preserve"> </w:t>
      </w:r>
      <w:r w:rsidRPr="00D92B89">
        <w:t>cu</w:t>
      </w:r>
      <w:r w:rsidR="005E2F6F">
        <w:t xml:space="preserve"> </w:t>
      </w:r>
      <w:r w:rsidRPr="00D92B89">
        <w:t>cele</w:t>
      </w:r>
      <w:r w:rsidR="005E2F6F">
        <w:t xml:space="preserve"> </w:t>
      </w:r>
      <w:r w:rsidRPr="00D92B89">
        <w:t>ale</w:t>
      </w:r>
      <w:r w:rsidR="005E2F6F">
        <w:t xml:space="preserve"> </w:t>
      </w:r>
      <w:r w:rsidRPr="00D92B89">
        <w:t>partenerilor</w:t>
      </w:r>
      <w:r w:rsidR="005E2F6F">
        <w:t xml:space="preserve"> </w:t>
      </w:r>
      <w:r w:rsidRPr="00D92B89">
        <w:t>sociali,</w:t>
      </w:r>
      <w:r w:rsidR="005E2F6F">
        <w:t xml:space="preserve"> </w:t>
      </w:r>
      <w:r w:rsidRPr="00D92B89">
        <w:t>mediului</w:t>
      </w:r>
      <w:r w:rsidR="005E2F6F">
        <w:t xml:space="preserve"> </w:t>
      </w:r>
      <w:r w:rsidRPr="00D92B89">
        <w:t>privat,</w:t>
      </w:r>
      <w:r w:rsidR="005E2F6F">
        <w:t xml:space="preserve"> </w:t>
      </w:r>
      <w:proofErr w:type="spellStart"/>
      <w:r w:rsidRPr="00D92B89">
        <w:t>antreprenoriatului</w:t>
      </w:r>
      <w:proofErr w:type="spellEnd"/>
      <w:r w:rsidR="005E2F6F">
        <w:t xml:space="preserve"> </w:t>
      </w:r>
      <w:r w:rsidRPr="00D92B89">
        <w:t>românesc</w:t>
      </w:r>
      <w:r w:rsidR="005E2F6F">
        <w:t xml:space="preserve"> </w:t>
      </w:r>
      <w:r w:rsidRPr="00D92B89">
        <w:t>și</w:t>
      </w:r>
      <w:r w:rsidR="005E2F6F">
        <w:t xml:space="preserve"> </w:t>
      </w:r>
      <w:r w:rsidRPr="00D92B89">
        <w:t>autorităților</w:t>
      </w:r>
      <w:r w:rsidR="005E2F6F">
        <w:t xml:space="preserve"> </w:t>
      </w:r>
      <w:r w:rsidRPr="00D92B89">
        <w:t>locale”,</w:t>
      </w:r>
      <w:r w:rsidR="005E2F6F">
        <w:t xml:space="preserve"> </w:t>
      </w:r>
      <w:r w:rsidRPr="00D92B89">
        <w:t>a</w:t>
      </w:r>
      <w:r w:rsidR="005E2F6F">
        <w:t xml:space="preserve"> </w:t>
      </w:r>
      <w:r w:rsidRPr="00D92B89">
        <w:t>declarat</w:t>
      </w:r>
      <w:r w:rsidR="005E2F6F">
        <w:t xml:space="preserve"> </w:t>
      </w:r>
      <w:r w:rsidRPr="00D92B89">
        <w:t>premierul</w:t>
      </w:r>
      <w:r w:rsidR="005E2F6F">
        <w:t xml:space="preserve"> </w:t>
      </w:r>
      <w:r w:rsidRPr="00D92B89">
        <w:t>Nicolae-Ionel</w:t>
      </w:r>
      <w:r w:rsidR="005E2F6F">
        <w:t xml:space="preserve"> </w:t>
      </w:r>
      <w:r w:rsidRPr="00D92B89">
        <w:t>Ciucă.</w:t>
      </w:r>
    </w:p>
    <w:p w14:paraId="43797073" w14:textId="6D671AA6" w:rsidR="00A52123" w:rsidRDefault="00D92B89" w:rsidP="00D92B89">
      <w:pPr>
        <w:pStyle w:val="separatorarticole"/>
      </w:pPr>
      <w:r>
        <w:t>*</w:t>
      </w:r>
    </w:p>
    <w:p w14:paraId="27764BFD" w14:textId="517925C1" w:rsidR="00D92B89" w:rsidRDefault="00D92B89" w:rsidP="00D92B89">
      <w:pPr>
        <w:pStyle w:val="TitluArticolinINFOUE"/>
      </w:pPr>
      <w:bookmarkStart w:id="129" w:name="_Toc119916269"/>
      <w:r w:rsidRPr="00D92B89">
        <w:t>Dezbatere</w:t>
      </w:r>
      <w:r w:rsidR="005E2F6F">
        <w:t xml:space="preserve"> </w:t>
      </w:r>
      <w:r w:rsidRPr="00D92B89">
        <w:t>regională</w:t>
      </w:r>
      <w:r w:rsidR="005E2F6F">
        <w:t xml:space="preserve"> </w:t>
      </w:r>
      <w:r w:rsidRPr="00D92B89">
        <w:t>privind</w:t>
      </w:r>
      <w:r w:rsidR="005E2F6F">
        <w:t xml:space="preserve"> </w:t>
      </w:r>
      <w:r w:rsidRPr="00D92B89">
        <w:t>implementarea</w:t>
      </w:r>
      <w:r w:rsidR="005E2F6F">
        <w:t xml:space="preserve"> </w:t>
      </w:r>
      <w:r w:rsidRPr="00D92B89">
        <w:t>Strategiei</w:t>
      </w:r>
      <w:r w:rsidR="005E2F6F">
        <w:t xml:space="preserve"> </w:t>
      </w:r>
      <w:r w:rsidRPr="00D92B89">
        <w:t>naționale</w:t>
      </w:r>
      <w:r w:rsidR="005E2F6F">
        <w:t xml:space="preserve"> </w:t>
      </w:r>
      <w:r w:rsidRPr="00D92B89">
        <w:t>și</w:t>
      </w:r>
      <w:r w:rsidR="005E2F6F">
        <w:t xml:space="preserve"> </w:t>
      </w:r>
      <w:r w:rsidRPr="00D92B89">
        <w:t>planului</w:t>
      </w:r>
      <w:r w:rsidR="005E2F6F">
        <w:t xml:space="preserve"> </w:t>
      </w:r>
      <w:r w:rsidRPr="00D92B89">
        <w:t>de</w:t>
      </w:r>
      <w:r w:rsidR="005E2F6F">
        <w:t xml:space="preserve"> </w:t>
      </w:r>
      <w:r w:rsidRPr="00D92B89">
        <w:t>acțiune</w:t>
      </w:r>
      <w:r w:rsidR="005E2F6F">
        <w:t xml:space="preserve"> </w:t>
      </w:r>
      <w:r w:rsidRPr="00D92B89">
        <w:t>pentru</w:t>
      </w:r>
      <w:r w:rsidR="005E2F6F">
        <w:t xml:space="preserve"> </w:t>
      </w:r>
      <w:r w:rsidRPr="00D92B89">
        <w:t>dezvoltare</w:t>
      </w:r>
      <w:r w:rsidR="005E2F6F">
        <w:t xml:space="preserve"> </w:t>
      </w:r>
      <w:r w:rsidRPr="00D92B89">
        <w:t>durabilă,</w:t>
      </w:r>
      <w:r w:rsidR="005E2F6F">
        <w:t xml:space="preserve"> </w:t>
      </w:r>
      <w:r w:rsidRPr="00D92B89">
        <w:t>organizată</w:t>
      </w:r>
      <w:r w:rsidR="005E2F6F">
        <w:t xml:space="preserve"> </w:t>
      </w:r>
      <w:r w:rsidRPr="00D92B89">
        <w:t>la</w:t>
      </w:r>
      <w:r w:rsidR="005E2F6F">
        <w:t xml:space="preserve"> </w:t>
      </w:r>
      <w:r w:rsidRPr="00D92B89">
        <w:t>Craiova</w:t>
      </w:r>
      <w:bookmarkEnd w:id="129"/>
    </w:p>
    <w:p w14:paraId="296598DA" w14:textId="64A8B3C2" w:rsidR="00D92B89" w:rsidRDefault="00D92B89" w:rsidP="00D92B89">
      <w:pPr>
        <w:jc w:val="both"/>
      </w:pPr>
      <w:r w:rsidRPr="00D92B89">
        <w:t>Departamentul</w:t>
      </w:r>
      <w:r w:rsidR="005E2F6F">
        <w:t xml:space="preserve"> </w:t>
      </w:r>
      <w:r w:rsidRPr="00D92B89">
        <w:t>pentru</w:t>
      </w:r>
      <w:r w:rsidR="005E2F6F">
        <w:t xml:space="preserve"> </w:t>
      </w:r>
      <w:r w:rsidRPr="00D92B89">
        <w:t>Dezvoltare</w:t>
      </w:r>
      <w:r w:rsidR="005E2F6F">
        <w:t xml:space="preserve"> </w:t>
      </w:r>
      <w:r w:rsidRPr="00D92B89">
        <w:t>Durabilă</w:t>
      </w:r>
      <w:r w:rsidR="005E2F6F">
        <w:t xml:space="preserve"> </w:t>
      </w:r>
      <w:r w:rsidRPr="00D92B89">
        <w:t>din</w:t>
      </w:r>
      <w:r w:rsidR="005E2F6F">
        <w:t xml:space="preserve"> </w:t>
      </w:r>
      <w:r w:rsidRPr="00D92B89">
        <w:t>cadrul</w:t>
      </w:r>
      <w:r w:rsidR="005E2F6F">
        <w:t xml:space="preserve"> </w:t>
      </w:r>
      <w:r w:rsidRPr="00D92B89">
        <w:t>Guvernului</w:t>
      </w:r>
      <w:r w:rsidR="005E2F6F">
        <w:t xml:space="preserve"> </w:t>
      </w:r>
      <w:r w:rsidRPr="00D92B89">
        <w:t>României</w:t>
      </w:r>
      <w:r w:rsidR="005E2F6F">
        <w:t xml:space="preserve"> </w:t>
      </w:r>
      <w:r w:rsidRPr="00D92B89">
        <w:t>a</w:t>
      </w:r>
      <w:r w:rsidR="005E2F6F">
        <w:t xml:space="preserve"> </w:t>
      </w:r>
      <w:r w:rsidRPr="00D92B89">
        <w:t>organizat</w:t>
      </w:r>
      <w:r w:rsidR="005E2F6F">
        <w:t xml:space="preserve"> </w:t>
      </w:r>
      <w:r w:rsidRPr="00D92B89">
        <w:t>astăzi</w:t>
      </w:r>
      <w:r w:rsidR="005E2F6F">
        <w:t xml:space="preserve"> </w:t>
      </w:r>
      <w:r w:rsidRPr="00D92B89">
        <w:t>la</w:t>
      </w:r>
      <w:r w:rsidR="005E2F6F">
        <w:t xml:space="preserve"> </w:t>
      </w:r>
      <w:r w:rsidRPr="00D92B89">
        <w:t>Craiova</w:t>
      </w:r>
      <w:r w:rsidR="005E2F6F">
        <w:t xml:space="preserve"> </w:t>
      </w:r>
      <w:r w:rsidRPr="00D92B89">
        <w:t>un</w:t>
      </w:r>
      <w:r w:rsidR="005E2F6F">
        <w:t xml:space="preserve">  </w:t>
      </w:r>
      <w:r w:rsidRPr="00D92B89">
        <w:t>eveniment</w:t>
      </w:r>
      <w:r w:rsidR="005E2F6F">
        <w:t xml:space="preserve"> </w:t>
      </w:r>
      <w:r w:rsidRPr="00D92B89">
        <w:t>dedicat</w:t>
      </w:r>
      <w:r w:rsidR="005E2F6F">
        <w:t xml:space="preserve"> </w:t>
      </w:r>
      <w:r w:rsidRPr="00D92B89">
        <w:t>Strategiei</w:t>
      </w:r>
      <w:r w:rsidR="005E2F6F">
        <w:t xml:space="preserve"> </w:t>
      </w:r>
      <w:r w:rsidRPr="00D92B89">
        <w:t>naționale</w:t>
      </w:r>
      <w:r w:rsidR="005E2F6F">
        <w:t xml:space="preserve"> </w:t>
      </w:r>
      <w:r w:rsidRPr="00D92B89">
        <w:t>de</w:t>
      </w:r>
      <w:r w:rsidR="005E2F6F">
        <w:t xml:space="preserve"> </w:t>
      </w:r>
      <w:r w:rsidRPr="00D92B89">
        <w:t>dezvoltare</w:t>
      </w:r>
      <w:r w:rsidR="005E2F6F">
        <w:t xml:space="preserve"> </w:t>
      </w:r>
      <w:r w:rsidRPr="00D92B89">
        <w:t>durabilă</w:t>
      </w:r>
      <w:r w:rsidR="005E2F6F">
        <w:t xml:space="preserve"> </w:t>
      </w:r>
      <w:r w:rsidRPr="00D92B89">
        <w:t>2030</w:t>
      </w:r>
      <w:r w:rsidR="005E2F6F">
        <w:t xml:space="preserve"> </w:t>
      </w:r>
      <w:r w:rsidRPr="00D92B89">
        <w:t>și</w:t>
      </w:r>
      <w:r w:rsidR="005E2F6F">
        <w:t xml:space="preserve"> </w:t>
      </w:r>
      <w:r w:rsidRPr="00D92B89">
        <w:t>a</w:t>
      </w:r>
      <w:r w:rsidR="005E2F6F">
        <w:t xml:space="preserve"> </w:t>
      </w:r>
      <w:r w:rsidRPr="00D92B89">
        <w:t>planului</w:t>
      </w:r>
      <w:r w:rsidR="005E2F6F">
        <w:t xml:space="preserve"> </w:t>
      </w:r>
      <w:r w:rsidRPr="00D92B89">
        <w:t>de</w:t>
      </w:r>
      <w:r w:rsidR="005E2F6F">
        <w:t xml:space="preserve"> </w:t>
      </w:r>
      <w:r w:rsidRPr="00D92B89">
        <w:t>acțiune</w:t>
      </w:r>
      <w:r w:rsidR="005E2F6F">
        <w:t xml:space="preserve"> </w:t>
      </w:r>
      <w:r w:rsidRPr="00D92B89">
        <w:t>în</w:t>
      </w:r>
      <w:r w:rsidR="005E2F6F">
        <w:t xml:space="preserve"> </w:t>
      </w:r>
      <w:r w:rsidRPr="00D92B89">
        <w:t>care</w:t>
      </w:r>
      <w:r w:rsidR="005E2F6F">
        <w:t xml:space="preserve"> </w:t>
      </w:r>
      <w:r w:rsidRPr="00D92B89">
        <w:t>au</w:t>
      </w:r>
      <w:r w:rsidR="005E2F6F">
        <w:t xml:space="preserve"> </w:t>
      </w:r>
      <w:r w:rsidRPr="00D92B89">
        <w:t>fost</w:t>
      </w:r>
      <w:r w:rsidR="005E2F6F">
        <w:t xml:space="preserve"> </w:t>
      </w:r>
      <w:r w:rsidRPr="00D92B89">
        <w:t>prezentate</w:t>
      </w:r>
      <w:r w:rsidR="005E2F6F">
        <w:t xml:space="preserve"> </w:t>
      </w:r>
      <w:r w:rsidRPr="00D92B89">
        <w:t>principalele</w:t>
      </w:r>
      <w:r w:rsidR="005E2F6F">
        <w:t xml:space="preserve"> </w:t>
      </w:r>
      <w:r w:rsidRPr="00D92B89">
        <w:t>instrumente</w:t>
      </w:r>
      <w:r w:rsidR="005E2F6F">
        <w:t xml:space="preserve"> </w:t>
      </w:r>
      <w:r w:rsidRPr="00D92B89">
        <w:t>care</w:t>
      </w:r>
      <w:r w:rsidR="005E2F6F">
        <w:t xml:space="preserve"> </w:t>
      </w:r>
      <w:r w:rsidRPr="00D92B89">
        <w:t>vor</w:t>
      </w:r>
      <w:r w:rsidR="005E2F6F">
        <w:t xml:space="preserve"> </w:t>
      </w:r>
      <w:r w:rsidRPr="00D92B89">
        <w:t>contribui</w:t>
      </w:r>
      <w:r w:rsidR="005E2F6F">
        <w:t xml:space="preserve"> </w:t>
      </w:r>
      <w:r w:rsidRPr="00D92B89">
        <w:t>la</w:t>
      </w:r>
      <w:r w:rsidR="005E2F6F">
        <w:t xml:space="preserve"> </w:t>
      </w:r>
      <w:r w:rsidRPr="00D92B89">
        <w:t>implicarea</w:t>
      </w:r>
      <w:r w:rsidR="005E2F6F">
        <w:t xml:space="preserve"> </w:t>
      </w:r>
      <w:r w:rsidRPr="00D92B89">
        <w:t>nivelelor</w:t>
      </w:r>
      <w:r w:rsidR="005E2F6F">
        <w:t xml:space="preserve"> </w:t>
      </w:r>
      <w:r w:rsidRPr="00D92B89">
        <w:t>regional</w:t>
      </w:r>
      <w:r w:rsidR="005E2F6F">
        <w:t xml:space="preserve"> </w:t>
      </w:r>
      <w:r w:rsidRPr="00D92B89">
        <w:t>și</w:t>
      </w:r>
      <w:r w:rsidR="005E2F6F">
        <w:t xml:space="preserve"> </w:t>
      </w:r>
      <w:r w:rsidRPr="00D92B89">
        <w:t>local</w:t>
      </w:r>
      <w:r w:rsidR="005E2F6F">
        <w:t xml:space="preserve"> </w:t>
      </w:r>
      <w:r w:rsidRPr="00D92B89">
        <w:t>în</w:t>
      </w:r>
      <w:r w:rsidR="005E2F6F">
        <w:t xml:space="preserve"> </w:t>
      </w:r>
      <w:r w:rsidRPr="00D92B89">
        <w:t>implementarea</w:t>
      </w:r>
      <w:r w:rsidR="005E2F6F">
        <w:t xml:space="preserve"> </w:t>
      </w:r>
      <w:r w:rsidRPr="00D92B89">
        <w:t>celor</w:t>
      </w:r>
      <w:r w:rsidR="005E2F6F">
        <w:t xml:space="preserve"> </w:t>
      </w:r>
      <w:r w:rsidRPr="00D92B89">
        <w:t>17</w:t>
      </w:r>
      <w:r w:rsidR="005E2F6F">
        <w:t xml:space="preserve"> </w:t>
      </w:r>
      <w:r w:rsidRPr="00D92B89">
        <w:t>Obiective</w:t>
      </w:r>
      <w:r w:rsidR="005E2F6F">
        <w:t xml:space="preserve"> </w:t>
      </w:r>
      <w:r w:rsidRPr="00D92B89">
        <w:t>de</w:t>
      </w:r>
      <w:r w:rsidR="005E2F6F">
        <w:t xml:space="preserve"> </w:t>
      </w:r>
      <w:r w:rsidRPr="00D92B89">
        <w:t>Dezvoltare</w:t>
      </w:r>
      <w:r w:rsidR="005E2F6F">
        <w:t xml:space="preserve"> </w:t>
      </w:r>
      <w:r w:rsidRPr="00D92B89">
        <w:t>Durabilă.</w:t>
      </w:r>
      <w:r w:rsidR="005E2F6F">
        <w:t xml:space="preserve"> </w:t>
      </w:r>
      <w:r w:rsidRPr="00D92B89">
        <w:t>La</w:t>
      </w:r>
      <w:r w:rsidR="005E2F6F">
        <w:t xml:space="preserve"> </w:t>
      </w:r>
      <w:r w:rsidRPr="00D92B89">
        <w:t>eveniment</w:t>
      </w:r>
      <w:r w:rsidR="005E2F6F">
        <w:t xml:space="preserve"> </w:t>
      </w:r>
      <w:r w:rsidRPr="00D92B89">
        <w:t>au</w:t>
      </w:r>
      <w:r w:rsidR="005E2F6F">
        <w:t xml:space="preserve"> </w:t>
      </w:r>
      <w:r w:rsidRPr="00D92B89">
        <w:t>luat</w:t>
      </w:r>
      <w:r w:rsidR="005E2F6F">
        <w:t xml:space="preserve"> </w:t>
      </w:r>
      <w:r w:rsidRPr="00D92B89">
        <w:t>parte</w:t>
      </w:r>
      <w:r w:rsidR="005E2F6F">
        <w:t xml:space="preserve"> </w:t>
      </w:r>
      <w:r w:rsidRPr="00D92B89">
        <w:t>peste</w:t>
      </w:r>
      <w:r w:rsidR="005E2F6F">
        <w:t xml:space="preserve"> </w:t>
      </w:r>
      <w:r w:rsidRPr="00D92B89">
        <w:t>100</w:t>
      </w:r>
      <w:r w:rsidR="005E2F6F">
        <w:t xml:space="preserve"> </w:t>
      </w:r>
      <w:r w:rsidRPr="00D92B89">
        <w:t>de</w:t>
      </w:r>
      <w:r w:rsidR="005E2F6F">
        <w:t xml:space="preserve"> </w:t>
      </w:r>
      <w:r w:rsidRPr="00D92B89">
        <w:t>reprezentanți</w:t>
      </w:r>
      <w:r w:rsidR="005E2F6F">
        <w:t xml:space="preserve"> </w:t>
      </w:r>
      <w:r w:rsidRPr="00D92B89">
        <w:t>din</w:t>
      </w:r>
      <w:r w:rsidR="005E2F6F">
        <w:t xml:space="preserve"> </w:t>
      </w:r>
      <w:r w:rsidRPr="00D92B89">
        <w:t>toate</w:t>
      </w:r>
      <w:r w:rsidR="005E2F6F">
        <w:t xml:space="preserve"> </w:t>
      </w:r>
      <w:r w:rsidRPr="00D92B89">
        <w:t>județele</w:t>
      </w:r>
      <w:r w:rsidR="005E2F6F">
        <w:t xml:space="preserve"> </w:t>
      </w:r>
      <w:r w:rsidRPr="00D92B89">
        <w:t>din</w:t>
      </w:r>
      <w:r w:rsidR="005E2F6F">
        <w:t xml:space="preserve"> </w:t>
      </w:r>
      <w:r w:rsidRPr="00D92B89">
        <w:t>regiunea</w:t>
      </w:r>
      <w:r w:rsidR="005E2F6F">
        <w:t xml:space="preserve"> </w:t>
      </w:r>
      <w:r w:rsidRPr="00D92B89">
        <w:t>Sud-Vest</w:t>
      </w:r>
      <w:r w:rsidR="005E2F6F">
        <w:t xml:space="preserve"> </w:t>
      </w:r>
      <w:r w:rsidRPr="00D92B89">
        <w:t>printre</w:t>
      </w:r>
      <w:r w:rsidR="005E2F6F">
        <w:t xml:space="preserve"> </w:t>
      </w:r>
      <w:r w:rsidRPr="00D92B89">
        <w:t>care</w:t>
      </w:r>
      <w:r w:rsidR="005E2F6F">
        <w:t xml:space="preserve"> </w:t>
      </w:r>
      <w:r w:rsidRPr="00D92B89">
        <w:t>conducători</w:t>
      </w:r>
      <w:r w:rsidR="005E2F6F">
        <w:t xml:space="preserve"> </w:t>
      </w:r>
      <w:r w:rsidRPr="00D92B89">
        <w:t>de</w:t>
      </w:r>
      <w:r w:rsidR="005E2F6F">
        <w:t xml:space="preserve"> </w:t>
      </w:r>
      <w:r w:rsidRPr="00D92B89">
        <w:t>instituții</w:t>
      </w:r>
      <w:r w:rsidR="005E2F6F">
        <w:t xml:space="preserve"> </w:t>
      </w:r>
      <w:r w:rsidRPr="00D92B89">
        <w:t>publice</w:t>
      </w:r>
      <w:r w:rsidR="005E2F6F">
        <w:t xml:space="preserve"> </w:t>
      </w:r>
      <w:r w:rsidRPr="00D92B89">
        <w:t>locale</w:t>
      </w:r>
      <w:r w:rsidR="005E2F6F">
        <w:t xml:space="preserve"> </w:t>
      </w:r>
      <w:r w:rsidRPr="00D92B89">
        <w:t>și</w:t>
      </w:r>
      <w:r w:rsidR="005E2F6F">
        <w:t xml:space="preserve"> </w:t>
      </w:r>
      <w:r w:rsidRPr="00D92B89">
        <w:t>persoane</w:t>
      </w:r>
      <w:r w:rsidR="005E2F6F">
        <w:t xml:space="preserve"> </w:t>
      </w:r>
      <w:r w:rsidRPr="00D92B89">
        <w:t>care</w:t>
      </w:r>
      <w:r w:rsidR="005E2F6F">
        <w:t xml:space="preserve"> </w:t>
      </w:r>
      <w:r w:rsidRPr="00D92B89">
        <w:t>activează</w:t>
      </w:r>
      <w:r w:rsidR="005E2F6F">
        <w:t xml:space="preserve"> </w:t>
      </w:r>
      <w:r w:rsidRPr="00D92B89">
        <w:t>în</w:t>
      </w:r>
      <w:r w:rsidR="005E2F6F">
        <w:t xml:space="preserve"> </w:t>
      </w:r>
      <w:r w:rsidRPr="00D92B89">
        <w:t>mediul</w:t>
      </w:r>
      <w:r w:rsidR="005E2F6F">
        <w:t xml:space="preserve"> </w:t>
      </w:r>
      <w:r w:rsidRPr="00D92B89">
        <w:t>de</w:t>
      </w:r>
      <w:r w:rsidR="005E2F6F">
        <w:t xml:space="preserve"> </w:t>
      </w:r>
      <w:r w:rsidRPr="00D92B89">
        <w:t>afaceri,</w:t>
      </w:r>
      <w:r w:rsidR="005E2F6F">
        <w:t xml:space="preserve"> </w:t>
      </w:r>
      <w:r w:rsidRPr="00D92B89">
        <w:t>societatea</w:t>
      </w:r>
      <w:r w:rsidR="005E2F6F">
        <w:t xml:space="preserve"> </w:t>
      </w:r>
      <w:r w:rsidRPr="00D92B89">
        <w:t>civilă,</w:t>
      </w:r>
      <w:r w:rsidR="005E2F6F">
        <w:t xml:space="preserve"> </w:t>
      </w:r>
      <w:r w:rsidRPr="00D92B89">
        <w:t>universități</w:t>
      </w:r>
      <w:r w:rsidR="005E2F6F">
        <w:t xml:space="preserve"> </w:t>
      </w:r>
      <w:r w:rsidRPr="00D92B89">
        <w:t>și</w:t>
      </w:r>
      <w:r w:rsidR="005E2F6F">
        <w:t xml:space="preserve"> </w:t>
      </w:r>
      <w:r w:rsidRPr="00D92B89">
        <w:t>institute</w:t>
      </w:r>
      <w:r w:rsidR="005E2F6F">
        <w:t xml:space="preserve"> </w:t>
      </w:r>
      <w:r w:rsidRPr="00D92B89">
        <w:t>de</w:t>
      </w:r>
      <w:r w:rsidR="005E2F6F">
        <w:t xml:space="preserve"> </w:t>
      </w:r>
      <w:r w:rsidRPr="00D92B89">
        <w:t>cercetare,</w:t>
      </w:r>
      <w:r w:rsidR="005E2F6F">
        <w:t xml:space="preserve"> </w:t>
      </w:r>
      <w:r w:rsidRPr="00D92B89">
        <w:t>organizații</w:t>
      </w:r>
      <w:r w:rsidR="005E2F6F">
        <w:t xml:space="preserve"> </w:t>
      </w:r>
      <w:r w:rsidRPr="00D92B89">
        <w:t>de</w:t>
      </w:r>
      <w:r w:rsidR="005E2F6F">
        <w:t xml:space="preserve"> </w:t>
      </w:r>
      <w:r w:rsidRPr="00D92B89">
        <w:t>tineret.</w:t>
      </w:r>
    </w:p>
    <w:p w14:paraId="2BC4BBB3" w14:textId="79F63B63" w:rsidR="00D92B89" w:rsidRDefault="00D92B89" w:rsidP="00D92B89">
      <w:pPr>
        <w:jc w:val="both"/>
      </w:pPr>
      <w:r w:rsidRPr="00D92B89">
        <w:t>„Continuăm</w:t>
      </w:r>
      <w:r w:rsidR="005E2F6F">
        <w:t xml:space="preserve"> </w:t>
      </w:r>
      <w:r w:rsidRPr="00D92B89">
        <w:t>acțiunile</w:t>
      </w:r>
      <w:r w:rsidR="005E2F6F">
        <w:t xml:space="preserve"> </w:t>
      </w:r>
      <w:r w:rsidRPr="00D92B89">
        <w:t>la</w:t>
      </w:r>
      <w:r w:rsidR="005E2F6F">
        <w:t xml:space="preserve"> </w:t>
      </w:r>
      <w:r w:rsidRPr="00D92B89">
        <w:t>nivel</w:t>
      </w:r>
      <w:r w:rsidR="005E2F6F">
        <w:t xml:space="preserve"> </w:t>
      </w:r>
      <w:r w:rsidRPr="00D92B89">
        <w:t>local</w:t>
      </w:r>
      <w:r w:rsidR="005E2F6F">
        <w:t xml:space="preserve"> </w:t>
      </w:r>
      <w:r w:rsidRPr="00D92B89">
        <w:t>care</w:t>
      </w:r>
      <w:r w:rsidR="005E2F6F">
        <w:t xml:space="preserve"> </w:t>
      </w:r>
      <w:r w:rsidRPr="00D92B89">
        <w:t>sunt</w:t>
      </w:r>
      <w:r w:rsidR="005E2F6F">
        <w:t xml:space="preserve"> </w:t>
      </w:r>
      <w:r w:rsidRPr="00D92B89">
        <w:t>absolut</w:t>
      </w:r>
      <w:r w:rsidR="005E2F6F">
        <w:t xml:space="preserve"> </w:t>
      </w:r>
      <w:r w:rsidRPr="00D92B89">
        <w:t>necesare</w:t>
      </w:r>
      <w:r w:rsidR="005E2F6F">
        <w:t xml:space="preserve"> </w:t>
      </w:r>
      <w:r w:rsidRPr="00D92B89">
        <w:t>pentru</w:t>
      </w:r>
      <w:r w:rsidR="005E2F6F">
        <w:t xml:space="preserve"> </w:t>
      </w:r>
      <w:r w:rsidRPr="00D92B89">
        <w:t>implementarea</w:t>
      </w:r>
      <w:r w:rsidR="005E2F6F">
        <w:t xml:space="preserve"> </w:t>
      </w:r>
      <w:r w:rsidRPr="00D92B89">
        <w:t>Strategiei</w:t>
      </w:r>
      <w:r w:rsidR="005E2F6F">
        <w:t xml:space="preserve"> </w:t>
      </w:r>
      <w:r w:rsidRPr="00D92B89">
        <w:t>naționale</w:t>
      </w:r>
      <w:r w:rsidR="005E2F6F">
        <w:t xml:space="preserve"> </w:t>
      </w:r>
      <w:r w:rsidRPr="00D92B89">
        <w:t>de</w:t>
      </w:r>
      <w:r w:rsidR="005E2F6F">
        <w:t xml:space="preserve"> </w:t>
      </w:r>
      <w:r w:rsidRPr="00D92B89">
        <w:t>dezvoltare</w:t>
      </w:r>
      <w:r w:rsidR="005E2F6F">
        <w:t xml:space="preserve"> </w:t>
      </w:r>
      <w:r w:rsidRPr="00D92B89">
        <w:t>durabilă.</w:t>
      </w:r>
      <w:r w:rsidR="005E2F6F">
        <w:t xml:space="preserve"> </w:t>
      </w:r>
      <w:r w:rsidRPr="00D92B89">
        <w:t>Craiova</w:t>
      </w:r>
      <w:r w:rsidR="005E2F6F">
        <w:t xml:space="preserve"> </w:t>
      </w:r>
      <w:r w:rsidRPr="00D92B89">
        <w:t>și</w:t>
      </w:r>
      <w:r w:rsidR="005E2F6F">
        <w:t xml:space="preserve"> </w:t>
      </w:r>
      <w:r w:rsidRPr="00D92B89">
        <w:t>regiunea</w:t>
      </w:r>
      <w:r w:rsidR="005E2F6F">
        <w:t xml:space="preserve"> </w:t>
      </w:r>
      <w:r w:rsidRPr="00D92B89">
        <w:t>de</w:t>
      </w:r>
      <w:r w:rsidR="005E2F6F">
        <w:t xml:space="preserve"> </w:t>
      </w:r>
      <w:r w:rsidRPr="00D92B89">
        <w:t>Sud-Est</w:t>
      </w:r>
      <w:r w:rsidR="005E2F6F">
        <w:t xml:space="preserve"> </w:t>
      </w:r>
      <w:r w:rsidRPr="00D92B89">
        <w:t>reprezintă</w:t>
      </w:r>
      <w:r w:rsidR="005E2F6F">
        <w:t xml:space="preserve"> </w:t>
      </w:r>
      <w:r w:rsidRPr="00D92B89">
        <w:t>o</w:t>
      </w:r>
      <w:r w:rsidR="005E2F6F">
        <w:t xml:space="preserve"> </w:t>
      </w:r>
      <w:r w:rsidRPr="00D92B89">
        <w:t>zonă</w:t>
      </w:r>
      <w:r w:rsidR="005E2F6F">
        <w:t xml:space="preserve"> </w:t>
      </w:r>
      <w:r w:rsidRPr="00D92B89">
        <w:t>efervescentă</w:t>
      </w:r>
      <w:r w:rsidR="005E2F6F">
        <w:t xml:space="preserve"> </w:t>
      </w:r>
      <w:r w:rsidRPr="00D92B89">
        <w:t>cu</w:t>
      </w:r>
      <w:r w:rsidR="005E2F6F">
        <w:t xml:space="preserve"> </w:t>
      </w:r>
      <w:r w:rsidRPr="00D92B89">
        <w:t>un</w:t>
      </w:r>
      <w:r w:rsidR="005E2F6F">
        <w:t xml:space="preserve"> </w:t>
      </w:r>
      <w:r w:rsidRPr="00D92B89">
        <w:t>mediu</w:t>
      </w:r>
      <w:r w:rsidR="005E2F6F">
        <w:t xml:space="preserve"> </w:t>
      </w:r>
      <w:r w:rsidRPr="00D92B89">
        <w:t>universitar</w:t>
      </w:r>
      <w:r w:rsidR="005E2F6F">
        <w:t xml:space="preserve"> </w:t>
      </w:r>
      <w:r w:rsidRPr="00D92B89">
        <w:t>de</w:t>
      </w:r>
      <w:r w:rsidR="005E2F6F">
        <w:t xml:space="preserve"> </w:t>
      </w:r>
      <w:r w:rsidRPr="00D92B89">
        <w:t>tradiție</w:t>
      </w:r>
      <w:r w:rsidR="005E2F6F">
        <w:t xml:space="preserve"> </w:t>
      </w:r>
      <w:r w:rsidRPr="00D92B89">
        <w:t>și</w:t>
      </w:r>
      <w:r w:rsidR="005E2F6F">
        <w:t xml:space="preserve"> </w:t>
      </w:r>
      <w:r w:rsidRPr="00D92B89">
        <w:t>cu</w:t>
      </w:r>
      <w:r w:rsidR="005E2F6F">
        <w:t xml:space="preserve"> </w:t>
      </w:r>
      <w:r w:rsidRPr="00D92B89">
        <w:t>investiții</w:t>
      </w:r>
      <w:r w:rsidR="005E2F6F">
        <w:t xml:space="preserve"> </w:t>
      </w:r>
      <w:r w:rsidRPr="00D92B89">
        <w:t>importante</w:t>
      </w:r>
      <w:r w:rsidR="005E2F6F">
        <w:t xml:space="preserve"> </w:t>
      </w:r>
      <w:r w:rsidRPr="00D92B89">
        <w:t>în</w:t>
      </w:r>
      <w:r w:rsidR="005E2F6F">
        <w:t xml:space="preserve"> </w:t>
      </w:r>
      <w:r w:rsidRPr="00D92B89">
        <w:t>ultimii</w:t>
      </w:r>
      <w:r w:rsidR="005E2F6F">
        <w:t xml:space="preserve"> </w:t>
      </w:r>
      <w:r w:rsidRPr="00D92B89">
        <w:t>ani</w:t>
      </w:r>
      <w:r w:rsidR="005E2F6F">
        <w:t xml:space="preserve"> </w:t>
      </w:r>
      <w:r w:rsidRPr="00D92B89">
        <w:t>în</w:t>
      </w:r>
      <w:r w:rsidR="005E2F6F">
        <w:t xml:space="preserve"> </w:t>
      </w:r>
      <w:r w:rsidRPr="00D92B89">
        <w:t>industrie</w:t>
      </w:r>
      <w:r w:rsidR="005E2F6F">
        <w:t xml:space="preserve"> </w:t>
      </w:r>
      <w:r w:rsidRPr="00D92B89">
        <w:t>ai</w:t>
      </w:r>
      <w:r w:rsidR="005E2F6F">
        <w:t xml:space="preserve"> </w:t>
      </w:r>
      <w:r w:rsidRPr="00D92B89">
        <w:t>infrastructură.</w:t>
      </w:r>
      <w:r w:rsidR="005E2F6F">
        <w:t xml:space="preserve"> </w:t>
      </w:r>
      <w:r w:rsidRPr="00D92B89">
        <w:t>Este</w:t>
      </w:r>
      <w:r w:rsidR="005E2F6F">
        <w:t xml:space="preserve"> </w:t>
      </w:r>
      <w:r w:rsidRPr="00D92B89">
        <w:t>și</w:t>
      </w:r>
      <w:r w:rsidR="005E2F6F">
        <w:t xml:space="preserve"> </w:t>
      </w:r>
      <w:r w:rsidRPr="00D92B89">
        <w:t>o</w:t>
      </w:r>
      <w:r w:rsidR="005E2F6F">
        <w:t xml:space="preserve"> </w:t>
      </w:r>
      <w:r w:rsidRPr="00D92B89">
        <w:t>zonă</w:t>
      </w:r>
      <w:r w:rsidR="005E2F6F">
        <w:t xml:space="preserve"> </w:t>
      </w:r>
      <w:r w:rsidRPr="00D92B89">
        <w:t>unde</w:t>
      </w:r>
      <w:r w:rsidR="005E2F6F">
        <w:t xml:space="preserve">  </w:t>
      </w:r>
      <w:r w:rsidRPr="00D92B89">
        <w:t>,din</w:t>
      </w:r>
      <w:r w:rsidR="005E2F6F">
        <w:t xml:space="preserve"> </w:t>
      </w:r>
      <w:r w:rsidRPr="00D92B89">
        <w:t>păcate,</w:t>
      </w:r>
      <w:r w:rsidR="005E2F6F">
        <w:t xml:space="preserve"> </w:t>
      </w:r>
      <w:r w:rsidRPr="00D92B89">
        <w:t>se</w:t>
      </w:r>
      <w:r w:rsidR="005E2F6F">
        <w:t xml:space="preserve"> </w:t>
      </w:r>
      <w:r w:rsidRPr="00D92B89">
        <w:t>văd</w:t>
      </w:r>
      <w:r w:rsidR="005E2F6F">
        <w:t xml:space="preserve"> </w:t>
      </w:r>
      <w:r w:rsidRPr="00D92B89">
        <w:t>deja</w:t>
      </w:r>
      <w:r w:rsidR="005E2F6F">
        <w:t xml:space="preserve"> </w:t>
      </w:r>
      <w:r w:rsidRPr="00D92B89">
        <w:t>efectele</w:t>
      </w:r>
      <w:r w:rsidR="005E2F6F">
        <w:t xml:space="preserve"> </w:t>
      </w:r>
      <w:r w:rsidRPr="00D92B89">
        <w:t>schimbărilor</w:t>
      </w:r>
      <w:r w:rsidR="005E2F6F">
        <w:t xml:space="preserve"> </w:t>
      </w:r>
      <w:r w:rsidRPr="00D92B89">
        <w:t>climatice</w:t>
      </w:r>
      <w:r w:rsidR="005E2F6F">
        <w:t xml:space="preserve"> </w:t>
      </w:r>
      <w:r w:rsidRPr="00D92B89">
        <w:t>și</w:t>
      </w:r>
      <w:r w:rsidR="005E2F6F">
        <w:t xml:space="preserve"> </w:t>
      </w:r>
      <w:r w:rsidRPr="00D92B89">
        <w:t>mă</w:t>
      </w:r>
      <w:r w:rsidR="005E2F6F">
        <w:t xml:space="preserve"> </w:t>
      </w:r>
      <w:r w:rsidRPr="00D92B89">
        <w:t>refer</w:t>
      </w:r>
      <w:r w:rsidR="005E2F6F">
        <w:t xml:space="preserve"> </w:t>
      </w:r>
      <w:r w:rsidRPr="00D92B89">
        <w:t>aici</w:t>
      </w:r>
      <w:r w:rsidR="005E2F6F">
        <w:t xml:space="preserve"> </w:t>
      </w:r>
      <w:r w:rsidRPr="00D92B89">
        <w:t>la</w:t>
      </w:r>
      <w:r w:rsidR="005E2F6F">
        <w:t xml:space="preserve"> </w:t>
      </w:r>
      <w:r w:rsidRPr="00D92B89">
        <w:t>fenomenul</w:t>
      </w:r>
      <w:r w:rsidR="005E2F6F">
        <w:t xml:space="preserve"> </w:t>
      </w:r>
      <w:r w:rsidRPr="00D92B89">
        <w:t>de</w:t>
      </w:r>
      <w:r w:rsidR="005E2F6F">
        <w:t xml:space="preserve"> </w:t>
      </w:r>
      <w:r w:rsidRPr="00D92B89">
        <w:t>deșertificare.</w:t>
      </w:r>
      <w:r w:rsidR="005E2F6F">
        <w:t xml:space="preserve"> </w:t>
      </w:r>
      <w:r w:rsidRPr="00D92B89">
        <w:t>Fiecare</w:t>
      </w:r>
      <w:r w:rsidR="005E2F6F">
        <w:t xml:space="preserve"> </w:t>
      </w:r>
      <w:r w:rsidRPr="00D92B89">
        <w:t>regiune</w:t>
      </w:r>
      <w:r w:rsidR="005E2F6F">
        <w:t xml:space="preserve"> </w:t>
      </w:r>
      <w:r w:rsidRPr="00D92B89">
        <w:t>are</w:t>
      </w:r>
      <w:r w:rsidR="005E2F6F">
        <w:t xml:space="preserve"> </w:t>
      </w:r>
      <w:r w:rsidRPr="00D92B89">
        <w:t>provocări</w:t>
      </w:r>
      <w:r w:rsidR="005E2F6F">
        <w:t xml:space="preserve"> </w:t>
      </w:r>
      <w:r w:rsidRPr="00D92B89">
        <w:t>specifice,</w:t>
      </w:r>
      <w:r w:rsidR="005E2F6F">
        <w:t xml:space="preserve"> </w:t>
      </w:r>
      <w:r w:rsidRPr="00D92B89">
        <w:t>așa</w:t>
      </w:r>
      <w:r w:rsidR="005E2F6F">
        <w:t xml:space="preserve"> </w:t>
      </w:r>
      <w:r w:rsidRPr="00D92B89">
        <w:t>că</w:t>
      </w:r>
      <w:r w:rsidR="005E2F6F">
        <w:t xml:space="preserve"> </w:t>
      </w:r>
      <w:r w:rsidRPr="00D92B89">
        <w:t>prin</w:t>
      </w:r>
      <w:r w:rsidR="005E2F6F">
        <w:t xml:space="preserve"> </w:t>
      </w:r>
      <w:r w:rsidRPr="00D92B89">
        <w:t>cele</w:t>
      </w:r>
      <w:r w:rsidR="005E2F6F">
        <w:t xml:space="preserve"> </w:t>
      </w:r>
      <w:r w:rsidRPr="00D92B89">
        <w:t>trei</w:t>
      </w:r>
      <w:r w:rsidR="005E2F6F">
        <w:t xml:space="preserve"> </w:t>
      </w:r>
      <w:r w:rsidRPr="00D92B89">
        <w:t>instrumente</w:t>
      </w:r>
      <w:r w:rsidR="005E2F6F">
        <w:t xml:space="preserve"> </w:t>
      </w:r>
      <w:r w:rsidRPr="00D92B89">
        <w:t>pe</w:t>
      </w:r>
      <w:r w:rsidR="005E2F6F">
        <w:t xml:space="preserve"> </w:t>
      </w:r>
      <w:r w:rsidRPr="00D92B89">
        <w:t>care</w:t>
      </w:r>
      <w:r w:rsidR="005E2F6F">
        <w:t xml:space="preserve"> </w:t>
      </w:r>
      <w:r w:rsidRPr="00D92B89">
        <w:t>le</w:t>
      </w:r>
      <w:r w:rsidR="005E2F6F">
        <w:t xml:space="preserve"> </w:t>
      </w:r>
      <w:r w:rsidRPr="00D92B89">
        <w:t>vom</w:t>
      </w:r>
      <w:r w:rsidR="005E2F6F">
        <w:t xml:space="preserve"> </w:t>
      </w:r>
      <w:r w:rsidRPr="00D92B89">
        <w:t>dezvolta</w:t>
      </w:r>
      <w:r w:rsidR="005E2F6F">
        <w:t xml:space="preserve"> </w:t>
      </w:r>
      <w:r w:rsidRPr="00D92B89">
        <w:t>prin</w:t>
      </w:r>
      <w:r w:rsidR="005E2F6F">
        <w:t xml:space="preserve"> </w:t>
      </w:r>
      <w:r w:rsidRPr="00D92B89">
        <w:t>Programul</w:t>
      </w:r>
      <w:r w:rsidR="005E2F6F">
        <w:t xml:space="preserve"> </w:t>
      </w:r>
      <w:r w:rsidRPr="00D92B89">
        <w:t>Național</w:t>
      </w:r>
      <w:r w:rsidR="005E2F6F">
        <w:t xml:space="preserve"> </w:t>
      </w:r>
      <w:r w:rsidRPr="00D92B89">
        <w:t>de</w:t>
      </w:r>
      <w:r w:rsidR="005E2F6F">
        <w:t xml:space="preserve"> </w:t>
      </w:r>
      <w:r w:rsidRPr="00D92B89">
        <w:t>Redresare</w:t>
      </w:r>
      <w:r w:rsidR="005E2F6F">
        <w:t xml:space="preserve"> </w:t>
      </w:r>
      <w:r w:rsidRPr="00D92B89">
        <w:t>și</w:t>
      </w:r>
      <w:r w:rsidR="005E2F6F">
        <w:t xml:space="preserve"> </w:t>
      </w:r>
      <w:r w:rsidRPr="00D92B89">
        <w:t>Reziliență</w:t>
      </w:r>
      <w:r w:rsidR="005E2F6F">
        <w:t xml:space="preserve"> </w:t>
      </w:r>
      <w:r w:rsidRPr="00D92B89">
        <w:t>vom</w:t>
      </w:r>
      <w:r w:rsidR="005E2F6F">
        <w:t xml:space="preserve"> </w:t>
      </w:r>
      <w:r w:rsidRPr="00D92B89">
        <w:t>ține</w:t>
      </w:r>
      <w:r w:rsidR="005E2F6F">
        <w:t xml:space="preserve"> </w:t>
      </w:r>
      <w:r w:rsidRPr="00D92B89">
        <w:t>cont</w:t>
      </w:r>
      <w:r w:rsidR="005E2F6F">
        <w:t xml:space="preserve"> </w:t>
      </w:r>
      <w:r w:rsidRPr="00D92B89">
        <w:t>să</w:t>
      </w:r>
      <w:r w:rsidR="005E2F6F">
        <w:t xml:space="preserve"> </w:t>
      </w:r>
      <w:r w:rsidRPr="00D92B89">
        <w:t>existe</w:t>
      </w:r>
      <w:r w:rsidR="005E2F6F">
        <w:t xml:space="preserve"> </w:t>
      </w:r>
      <w:r w:rsidRPr="00D92B89">
        <w:t>o</w:t>
      </w:r>
      <w:r w:rsidR="005E2F6F">
        <w:t xml:space="preserve"> </w:t>
      </w:r>
      <w:r w:rsidRPr="00D92B89">
        <w:t>anumită</w:t>
      </w:r>
      <w:r w:rsidR="005E2F6F">
        <w:t xml:space="preserve"> </w:t>
      </w:r>
      <w:r w:rsidRPr="00D92B89">
        <w:t>flexibilitate.</w:t>
      </w:r>
      <w:r w:rsidR="005E2F6F">
        <w:t xml:space="preserve"> </w:t>
      </w:r>
      <w:r w:rsidRPr="00D92B89">
        <w:t>Spre</w:t>
      </w:r>
      <w:r w:rsidR="005E2F6F">
        <w:t xml:space="preserve"> </w:t>
      </w:r>
      <w:r w:rsidRPr="00D92B89">
        <w:lastRenderedPageBreak/>
        <w:t>exemplu,</w:t>
      </w:r>
      <w:r w:rsidR="005E2F6F">
        <w:t xml:space="preserve"> </w:t>
      </w:r>
      <w:r w:rsidRPr="00D92B89">
        <w:t>în</w:t>
      </w:r>
      <w:r w:rsidR="005E2F6F">
        <w:t xml:space="preserve"> </w:t>
      </w:r>
      <w:r w:rsidRPr="00D92B89">
        <w:t>ceea</w:t>
      </w:r>
      <w:r w:rsidR="005E2F6F">
        <w:t xml:space="preserve"> </w:t>
      </w:r>
      <w:r w:rsidRPr="00D92B89">
        <w:t>ce</w:t>
      </w:r>
      <w:r w:rsidR="005E2F6F">
        <w:t xml:space="preserve"> </w:t>
      </w:r>
      <w:r w:rsidRPr="00D92B89">
        <w:t>privește</w:t>
      </w:r>
      <w:r w:rsidR="005E2F6F">
        <w:t xml:space="preserve"> </w:t>
      </w:r>
      <w:r w:rsidRPr="00D92B89">
        <w:t>pregătirea</w:t>
      </w:r>
      <w:r w:rsidR="005E2F6F">
        <w:t xml:space="preserve"> </w:t>
      </w:r>
      <w:r w:rsidRPr="00D92B89">
        <w:t>experților</w:t>
      </w:r>
      <w:r w:rsidR="005E2F6F">
        <w:t xml:space="preserve"> </w:t>
      </w:r>
      <w:r w:rsidRPr="00D92B89">
        <w:t>în</w:t>
      </w:r>
      <w:r w:rsidR="005E2F6F">
        <w:t xml:space="preserve"> </w:t>
      </w:r>
      <w:r w:rsidRPr="00D92B89">
        <w:t>dezvoltare</w:t>
      </w:r>
      <w:r w:rsidR="005E2F6F">
        <w:t xml:space="preserve"> </w:t>
      </w:r>
      <w:r w:rsidRPr="00D92B89">
        <w:t>durabilă,</w:t>
      </w:r>
      <w:r w:rsidR="005E2F6F">
        <w:t xml:space="preserve"> </w:t>
      </w:r>
      <w:r w:rsidRPr="00D92B89">
        <w:t>în</w:t>
      </w:r>
      <w:r w:rsidR="005E2F6F">
        <w:t xml:space="preserve"> </w:t>
      </w:r>
      <w:r w:rsidRPr="00D92B89">
        <w:t>colaborare</w:t>
      </w:r>
      <w:r w:rsidR="005E2F6F">
        <w:t xml:space="preserve"> </w:t>
      </w:r>
      <w:r w:rsidRPr="00D92B89">
        <w:t>cu</w:t>
      </w:r>
      <w:r w:rsidR="005E2F6F">
        <w:t xml:space="preserve"> </w:t>
      </w:r>
      <w:r w:rsidRPr="00D92B89">
        <w:t>universitățile,</w:t>
      </w:r>
      <w:r w:rsidR="005E2F6F">
        <w:t xml:space="preserve"> </w:t>
      </w:r>
      <w:r w:rsidRPr="00D92B89">
        <w:t>trebuie</w:t>
      </w:r>
      <w:r w:rsidR="005E2F6F">
        <w:t xml:space="preserve"> </w:t>
      </w:r>
      <w:r w:rsidRPr="00D92B89">
        <w:t>să</w:t>
      </w:r>
      <w:r w:rsidR="005E2F6F">
        <w:t xml:space="preserve"> </w:t>
      </w:r>
      <w:r w:rsidRPr="00D92B89">
        <w:t>găsim</w:t>
      </w:r>
      <w:r w:rsidR="005E2F6F">
        <w:t xml:space="preserve"> </w:t>
      </w:r>
      <w:r w:rsidRPr="00D92B89">
        <w:t>acele</w:t>
      </w:r>
      <w:r w:rsidR="005E2F6F">
        <w:t xml:space="preserve"> </w:t>
      </w:r>
      <w:r w:rsidRPr="00D92B89">
        <w:t>domenii</w:t>
      </w:r>
      <w:r w:rsidR="005E2F6F">
        <w:t xml:space="preserve"> </w:t>
      </w:r>
      <w:r w:rsidRPr="00D92B89">
        <w:t>care</w:t>
      </w:r>
      <w:r w:rsidR="005E2F6F">
        <w:t xml:space="preserve"> </w:t>
      </w:r>
      <w:r w:rsidRPr="00D92B89">
        <w:t>necesită</w:t>
      </w:r>
      <w:r w:rsidR="005E2F6F">
        <w:t xml:space="preserve"> </w:t>
      </w:r>
      <w:r w:rsidRPr="00D92B89">
        <w:t>mai</w:t>
      </w:r>
      <w:r w:rsidR="005E2F6F">
        <w:t xml:space="preserve"> </w:t>
      </w:r>
      <w:r w:rsidRPr="00D92B89">
        <w:t>multă</w:t>
      </w:r>
      <w:r w:rsidR="005E2F6F">
        <w:t xml:space="preserve"> </w:t>
      </w:r>
      <w:r w:rsidRPr="00D92B89">
        <w:t>atenție.”,</w:t>
      </w:r>
      <w:r w:rsidR="005E2F6F">
        <w:t xml:space="preserve"> </w:t>
      </w:r>
      <w:r w:rsidRPr="00D92B89">
        <w:t>a</w:t>
      </w:r>
      <w:r w:rsidR="005E2F6F">
        <w:t xml:space="preserve"> </w:t>
      </w:r>
      <w:r w:rsidRPr="00D92B89">
        <w:t>declarat</w:t>
      </w:r>
      <w:r w:rsidR="005E2F6F">
        <w:t xml:space="preserve"> </w:t>
      </w:r>
      <w:r w:rsidRPr="00D92B89">
        <w:t>László</w:t>
      </w:r>
      <w:r w:rsidR="005E2F6F">
        <w:t xml:space="preserve"> </w:t>
      </w:r>
      <w:r w:rsidRPr="00D92B89">
        <w:t>Borbély,</w:t>
      </w:r>
      <w:r w:rsidR="005E2F6F">
        <w:t xml:space="preserve">  </w:t>
      </w:r>
      <w:r w:rsidRPr="00D92B89">
        <w:t>consilier</w:t>
      </w:r>
      <w:r w:rsidR="005E2F6F">
        <w:t xml:space="preserve"> </w:t>
      </w:r>
      <w:r w:rsidRPr="00D92B89">
        <w:t>de</w:t>
      </w:r>
      <w:r w:rsidR="005E2F6F">
        <w:t xml:space="preserve"> </w:t>
      </w:r>
      <w:r w:rsidRPr="00D92B89">
        <w:t>stat,</w:t>
      </w:r>
      <w:r w:rsidR="005E2F6F">
        <w:t xml:space="preserve"> </w:t>
      </w:r>
      <w:r w:rsidRPr="00D92B89">
        <w:t>coordonatorul</w:t>
      </w:r>
      <w:r w:rsidR="005E2F6F">
        <w:t xml:space="preserve"> </w:t>
      </w:r>
      <w:r w:rsidRPr="00D92B89">
        <w:t>Departamentului</w:t>
      </w:r>
      <w:r w:rsidR="005E2F6F">
        <w:t xml:space="preserve"> </w:t>
      </w:r>
      <w:r w:rsidRPr="00D92B89">
        <w:t>pentru</w:t>
      </w:r>
      <w:r w:rsidR="005E2F6F">
        <w:t xml:space="preserve"> </w:t>
      </w:r>
      <w:r w:rsidRPr="00D92B89">
        <w:t>Dezvoltare</w:t>
      </w:r>
      <w:r w:rsidR="005E2F6F">
        <w:t xml:space="preserve"> </w:t>
      </w:r>
      <w:r w:rsidRPr="00D92B89">
        <w:t>Durabilă</w:t>
      </w:r>
    </w:p>
    <w:p w14:paraId="5318ED69" w14:textId="087AC8B7" w:rsidR="00D92B89" w:rsidRDefault="00D92B89" w:rsidP="00D92B89">
      <w:pPr>
        <w:jc w:val="both"/>
      </w:pPr>
      <w:r w:rsidRPr="00D92B89">
        <w:t>În</w:t>
      </w:r>
      <w:r w:rsidR="005E2F6F">
        <w:t xml:space="preserve"> </w:t>
      </w:r>
      <w:r w:rsidRPr="00D92B89">
        <w:t>cadrul</w:t>
      </w:r>
      <w:r w:rsidR="005E2F6F">
        <w:t xml:space="preserve"> </w:t>
      </w:r>
      <w:r w:rsidRPr="00D92B89">
        <w:t>conferinței</w:t>
      </w:r>
      <w:r w:rsidR="005E2F6F">
        <w:t xml:space="preserve"> </w:t>
      </w:r>
      <w:r w:rsidRPr="00D92B89">
        <w:t>au</w:t>
      </w:r>
      <w:r w:rsidR="005E2F6F">
        <w:t xml:space="preserve"> </w:t>
      </w:r>
      <w:r w:rsidRPr="00D92B89">
        <w:t>avut</w:t>
      </w:r>
      <w:r w:rsidR="005E2F6F">
        <w:t xml:space="preserve"> </w:t>
      </w:r>
      <w:r w:rsidRPr="00D92B89">
        <w:t>loc</w:t>
      </w:r>
      <w:r w:rsidR="005E2F6F">
        <w:t xml:space="preserve"> </w:t>
      </w:r>
      <w:r w:rsidRPr="00D92B89">
        <w:t>mai</w:t>
      </w:r>
      <w:r w:rsidR="005E2F6F">
        <w:t xml:space="preserve"> </w:t>
      </w:r>
      <w:r w:rsidRPr="00D92B89">
        <w:t>multe</w:t>
      </w:r>
      <w:r w:rsidR="005E2F6F">
        <w:t xml:space="preserve"> </w:t>
      </w:r>
      <w:r w:rsidRPr="00D92B89">
        <w:t>prezentări</w:t>
      </w:r>
      <w:r w:rsidR="005E2F6F">
        <w:t xml:space="preserve"> </w:t>
      </w:r>
      <w:r w:rsidRPr="00D92B89">
        <w:t>pe</w:t>
      </w:r>
      <w:r w:rsidR="005E2F6F">
        <w:t xml:space="preserve"> </w:t>
      </w:r>
      <w:r w:rsidRPr="00D92B89">
        <w:t>teme</w:t>
      </w:r>
      <w:r w:rsidR="005E2F6F">
        <w:t xml:space="preserve"> </w:t>
      </w:r>
      <w:r w:rsidRPr="00D92B89">
        <w:t>de</w:t>
      </w:r>
      <w:r w:rsidR="005E2F6F">
        <w:t xml:space="preserve"> </w:t>
      </w:r>
      <w:r w:rsidRPr="00D92B89">
        <w:t>interes</w:t>
      </w:r>
      <w:r w:rsidR="005E2F6F">
        <w:t xml:space="preserve"> </w:t>
      </w:r>
      <w:r w:rsidRPr="00D92B89">
        <w:t>privind</w:t>
      </w:r>
      <w:r w:rsidR="005E2F6F">
        <w:t xml:space="preserve"> </w:t>
      </w:r>
      <w:r w:rsidRPr="00D92B89">
        <w:t>dezvoltarea</w:t>
      </w:r>
      <w:r w:rsidR="005E2F6F">
        <w:t xml:space="preserve"> </w:t>
      </w:r>
      <w:proofErr w:type="spellStart"/>
      <w:r w:rsidRPr="00D92B89">
        <w:t>durabilă.Experții</w:t>
      </w:r>
      <w:proofErr w:type="spellEnd"/>
      <w:r w:rsidR="005E2F6F">
        <w:t xml:space="preserve"> </w:t>
      </w:r>
      <w:r w:rsidRPr="00D92B89">
        <w:t>guvernamentali</w:t>
      </w:r>
      <w:r w:rsidR="005E2F6F">
        <w:t xml:space="preserve"> </w:t>
      </w:r>
      <w:r w:rsidRPr="00D92B89">
        <w:t>au</w:t>
      </w:r>
      <w:r w:rsidR="005E2F6F">
        <w:t xml:space="preserve"> </w:t>
      </w:r>
      <w:r w:rsidRPr="00D92B89">
        <w:t>prezentat</w:t>
      </w:r>
      <w:r w:rsidR="005E2F6F">
        <w:t xml:space="preserve">  </w:t>
      </w:r>
      <w:r w:rsidRPr="00D92B89">
        <w:t>Planul</w:t>
      </w:r>
      <w:r w:rsidR="005E2F6F">
        <w:t xml:space="preserve"> </w:t>
      </w:r>
      <w:r w:rsidRPr="00D92B89">
        <w:t>de</w:t>
      </w:r>
      <w:r w:rsidR="005E2F6F">
        <w:t xml:space="preserve"> </w:t>
      </w:r>
      <w:r w:rsidRPr="00D92B89">
        <w:t>acțiuni,</w:t>
      </w:r>
      <w:r w:rsidR="005E2F6F">
        <w:t xml:space="preserve">  </w:t>
      </w:r>
      <w:r w:rsidRPr="00D92B89">
        <w:t>formarea</w:t>
      </w:r>
      <w:r w:rsidR="005E2F6F">
        <w:t xml:space="preserve"> </w:t>
      </w:r>
      <w:r w:rsidRPr="00D92B89">
        <w:t>profesională</w:t>
      </w:r>
      <w:r w:rsidR="005E2F6F">
        <w:t xml:space="preserve"> </w:t>
      </w:r>
      <w:r w:rsidRPr="00D92B89">
        <w:t>a</w:t>
      </w:r>
      <w:r w:rsidR="005E2F6F">
        <w:t xml:space="preserve"> </w:t>
      </w:r>
      <w:r w:rsidRPr="00D92B89">
        <w:t>experților</w:t>
      </w:r>
      <w:r w:rsidR="005E2F6F">
        <w:t xml:space="preserve"> </w:t>
      </w:r>
      <w:r w:rsidRPr="00D92B89">
        <w:t>în</w:t>
      </w:r>
      <w:r w:rsidR="005E2F6F">
        <w:t xml:space="preserve"> </w:t>
      </w:r>
      <w:r w:rsidRPr="00D92B89">
        <w:t>dezvoltare</w:t>
      </w:r>
      <w:r w:rsidR="005E2F6F">
        <w:t xml:space="preserve"> </w:t>
      </w:r>
      <w:r w:rsidRPr="00D92B89">
        <w:t>durabilă</w:t>
      </w:r>
      <w:r w:rsidR="005E2F6F">
        <w:t xml:space="preserve"> </w:t>
      </w:r>
      <w:r w:rsidRPr="00D92B89">
        <w:t>(demers</w:t>
      </w:r>
      <w:r w:rsidR="005E2F6F">
        <w:t xml:space="preserve"> </w:t>
      </w:r>
      <w:r w:rsidRPr="00D92B89">
        <w:t>unic</w:t>
      </w:r>
      <w:r w:rsidR="005E2F6F">
        <w:t xml:space="preserve"> </w:t>
      </w:r>
      <w:r w:rsidRPr="00D92B89">
        <w:t>la</w:t>
      </w:r>
      <w:r w:rsidR="005E2F6F">
        <w:t xml:space="preserve"> </w:t>
      </w:r>
      <w:r w:rsidRPr="00D92B89">
        <w:t>nivel</w:t>
      </w:r>
      <w:r w:rsidR="005E2F6F">
        <w:t xml:space="preserve"> </w:t>
      </w:r>
      <w:r w:rsidRPr="00D92B89">
        <w:t>european),</w:t>
      </w:r>
      <w:r w:rsidR="005E2F6F">
        <w:t xml:space="preserve"> </w:t>
      </w:r>
      <w:r w:rsidRPr="00D92B89">
        <w:t>Codul</w:t>
      </w:r>
      <w:r w:rsidR="005E2F6F">
        <w:t xml:space="preserve"> </w:t>
      </w:r>
      <w:r w:rsidRPr="00D92B89">
        <w:t>Român</w:t>
      </w:r>
      <w:r w:rsidR="005E2F6F">
        <w:t xml:space="preserve"> </w:t>
      </w:r>
      <w:r w:rsidRPr="00D92B89">
        <w:t>al</w:t>
      </w:r>
      <w:r w:rsidR="005E2F6F">
        <w:t xml:space="preserve"> </w:t>
      </w:r>
      <w:r w:rsidRPr="00D92B89">
        <w:t>Sustenabilității</w:t>
      </w:r>
      <w:r w:rsidR="005E2F6F">
        <w:t xml:space="preserve"> </w:t>
      </w:r>
      <w:r w:rsidRPr="00D92B89">
        <w:t>(instrument</w:t>
      </w:r>
      <w:r w:rsidR="005E2F6F">
        <w:t xml:space="preserve"> </w:t>
      </w:r>
      <w:r w:rsidRPr="00D92B89">
        <w:t>de</w:t>
      </w:r>
      <w:r w:rsidR="005E2F6F">
        <w:t xml:space="preserve"> </w:t>
      </w:r>
      <w:r w:rsidRPr="00D92B89">
        <w:t>raportare</w:t>
      </w:r>
      <w:r w:rsidR="005E2F6F">
        <w:t xml:space="preserve"> </w:t>
      </w:r>
      <w:r w:rsidRPr="00D92B89">
        <w:t>al</w:t>
      </w:r>
      <w:r w:rsidR="005E2F6F">
        <w:t xml:space="preserve"> </w:t>
      </w:r>
      <w:r w:rsidRPr="00D92B89">
        <w:t>impactului</w:t>
      </w:r>
      <w:r w:rsidR="005E2F6F">
        <w:t xml:space="preserve"> </w:t>
      </w:r>
      <w:r w:rsidRPr="00D92B89">
        <w:t>companiilor</w:t>
      </w:r>
      <w:r w:rsidR="005E2F6F">
        <w:t xml:space="preserve"> </w:t>
      </w:r>
      <w:r w:rsidRPr="00D92B89">
        <w:t>private</w:t>
      </w:r>
      <w:r w:rsidR="005E2F6F">
        <w:t xml:space="preserve"> </w:t>
      </w:r>
      <w:r w:rsidRPr="00D92B89">
        <w:t>asupra</w:t>
      </w:r>
      <w:r w:rsidR="005E2F6F">
        <w:t xml:space="preserve"> </w:t>
      </w:r>
      <w:r w:rsidRPr="00D92B89">
        <w:t>comunității)</w:t>
      </w:r>
      <w:r w:rsidR="005E2F6F">
        <w:t xml:space="preserve"> </w:t>
      </w:r>
      <w:r w:rsidRPr="00D92B89">
        <w:t>și</w:t>
      </w:r>
      <w:r w:rsidR="005E2F6F">
        <w:t xml:space="preserve"> </w:t>
      </w:r>
      <w:r w:rsidRPr="00D92B89">
        <w:t>agregatorul</w:t>
      </w:r>
      <w:r w:rsidR="005E2F6F">
        <w:t xml:space="preserve"> </w:t>
      </w:r>
      <w:r w:rsidRPr="00D92B89">
        <w:t>de</w:t>
      </w:r>
      <w:r w:rsidR="005E2F6F">
        <w:t xml:space="preserve"> </w:t>
      </w:r>
      <w:r w:rsidRPr="00D92B89">
        <w:t>indicatori</w:t>
      </w:r>
      <w:r w:rsidR="005E2F6F">
        <w:t xml:space="preserve"> </w:t>
      </w:r>
      <w:r w:rsidRPr="00D92B89">
        <w:t>de</w:t>
      </w:r>
      <w:r w:rsidR="005E2F6F">
        <w:t xml:space="preserve"> </w:t>
      </w:r>
      <w:r w:rsidRPr="00D92B89">
        <w:t>dezvoltare</w:t>
      </w:r>
      <w:r w:rsidR="005E2F6F">
        <w:t xml:space="preserve"> </w:t>
      </w:r>
      <w:r w:rsidRPr="00D92B89">
        <w:t>durabilă</w:t>
      </w:r>
      <w:r w:rsidR="005E2F6F">
        <w:t xml:space="preserve"> </w:t>
      </w:r>
      <w:r w:rsidRPr="00D92B89">
        <w:t>naționali</w:t>
      </w:r>
      <w:r w:rsidR="005E2F6F">
        <w:t xml:space="preserve"> </w:t>
      </w:r>
      <w:r w:rsidRPr="00D92B89">
        <w:t>și</w:t>
      </w:r>
      <w:r w:rsidR="005E2F6F">
        <w:t xml:space="preserve"> </w:t>
      </w:r>
      <w:r w:rsidRPr="00D92B89">
        <w:t>europeni</w:t>
      </w:r>
      <w:r w:rsidR="005E2F6F">
        <w:t xml:space="preserve"> </w:t>
      </w:r>
      <w:r w:rsidRPr="00D92B89">
        <w:t>(agregator.românia-durabilă.gov.ro).</w:t>
      </w:r>
      <w:r w:rsidR="005E2F6F">
        <w:t xml:space="preserve"> </w:t>
      </w:r>
      <w:r w:rsidRPr="00D92B89">
        <w:t>În</w:t>
      </w:r>
      <w:r w:rsidR="005E2F6F">
        <w:t xml:space="preserve"> </w:t>
      </w:r>
      <w:r w:rsidRPr="00D92B89">
        <w:t>plus,</w:t>
      </w:r>
      <w:r w:rsidR="005E2F6F">
        <w:t xml:space="preserve"> </w:t>
      </w:r>
      <w:r w:rsidRPr="00D92B89">
        <w:t>au</w:t>
      </w:r>
      <w:r w:rsidR="005E2F6F">
        <w:t xml:space="preserve"> </w:t>
      </w:r>
      <w:r w:rsidRPr="00D92B89">
        <w:t>avut</w:t>
      </w:r>
      <w:r w:rsidR="005E2F6F">
        <w:t xml:space="preserve"> </w:t>
      </w:r>
      <w:r w:rsidRPr="00D92B89">
        <w:t>contribuții</w:t>
      </w:r>
      <w:r w:rsidR="005E2F6F">
        <w:t xml:space="preserve"> </w:t>
      </w:r>
      <w:r w:rsidRPr="00D92B89">
        <w:t>experți</w:t>
      </w:r>
      <w:r w:rsidR="005E2F6F">
        <w:t xml:space="preserve"> </w:t>
      </w:r>
      <w:r w:rsidRPr="00D92B89">
        <w:t>ai</w:t>
      </w:r>
      <w:r w:rsidR="005E2F6F">
        <w:t xml:space="preserve"> </w:t>
      </w:r>
      <w:r w:rsidRPr="00D92B89">
        <w:t>Institutului</w:t>
      </w:r>
      <w:r w:rsidR="005E2F6F">
        <w:t xml:space="preserve"> </w:t>
      </w:r>
      <w:r w:rsidRPr="00D92B89">
        <w:t>Național</w:t>
      </w:r>
      <w:r w:rsidR="005E2F6F">
        <w:t xml:space="preserve"> </w:t>
      </w:r>
      <w:r w:rsidRPr="00D92B89">
        <w:t>de</w:t>
      </w:r>
      <w:r w:rsidR="005E2F6F">
        <w:t xml:space="preserve"> </w:t>
      </w:r>
      <w:r w:rsidRPr="00D92B89">
        <w:t>Statistică</w:t>
      </w:r>
      <w:r w:rsidR="005E2F6F">
        <w:t xml:space="preserve"> </w:t>
      </w:r>
      <w:r w:rsidRPr="00D92B89">
        <w:t>și</w:t>
      </w:r>
      <w:r w:rsidR="005E2F6F">
        <w:t xml:space="preserve"> </w:t>
      </w:r>
      <w:r w:rsidRPr="00D92B89">
        <w:t>specialiști</w:t>
      </w:r>
      <w:r w:rsidR="005E2F6F">
        <w:t xml:space="preserve"> </w:t>
      </w:r>
      <w:r w:rsidRPr="00D92B89">
        <w:t>din</w:t>
      </w:r>
      <w:r w:rsidR="005E2F6F">
        <w:t xml:space="preserve"> </w:t>
      </w:r>
      <w:r w:rsidRPr="00D92B89">
        <w:t>domeniul</w:t>
      </w:r>
      <w:r w:rsidR="005E2F6F">
        <w:t xml:space="preserve"> </w:t>
      </w:r>
      <w:r w:rsidRPr="00D92B89">
        <w:t>bancar</w:t>
      </w:r>
      <w:r w:rsidR="005E2F6F">
        <w:t xml:space="preserve"> </w:t>
      </w:r>
      <w:r w:rsidRPr="00D92B89">
        <w:t>care</w:t>
      </w:r>
      <w:r w:rsidR="005E2F6F">
        <w:t xml:space="preserve"> </w:t>
      </w:r>
      <w:r w:rsidRPr="00D92B89">
        <w:t>au</w:t>
      </w:r>
      <w:r w:rsidR="005E2F6F">
        <w:t xml:space="preserve"> </w:t>
      </w:r>
      <w:r w:rsidRPr="00D92B89">
        <w:t>prezentat</w:t>
      </w:r>
      <w:r w:rsidR="005E2F6F">
        <w:t xml:space="preserve"> </w:t>
      </w:r>
      <w:r w:rsidRPr="00D92B89">
        <w:t>instrumente</w:t>
      </w:r>
      <w:r w:rsidR="005E2F6F">
        <w:t xml:space="preserve"> </w:t>
      </w:r>
      <w:r w:rsidRPr="00D92B89">
        <w:t>de</w:t>
      </w:r>
      <w:r w:rsidR="005E2F6F">
        <w:t xml:space="preserve"> </w:t>
      </w:r>
      <w:r w:rsidRPr="00D92B89">
        <w:t>finanțare</w:t>
      </w:r>
      <w:r w:rsidR="005E2F6F">
        <w:t xml:space="preserve"> </w:t>
      </w:r>
      <w:r w:rsidRPr="00D92B89">
        <w:t>"verzi".</w:t>
      </w:r>
    </w:p>
    <w:p w14:paraId="6159763F" w14:textId="62BAA582" w:rsidR="00D92B89" w:rsidRDefault="00D92B89" w:rsidP="00D92B89">
      <w:pPr>
        <w:jc w:val="both"/>
      </w:pPr>
      <w:r w:rsidRPr="00D92B89">
        <w:t>Dezbaterea</w:t>
      </w:r>
      <w:r w:rsidR="005E2F6F">
        <w:t xml:space="preserve"> </w:t>
      </w:r>
      <w:r w:rsidRPr="00D92B89">
        <w:t>regională</w:t>
      </w:r>
      <w:r w:rsidR="005E2F6F">
        <w:t xml:space="preserve"> </w:t>
      </w:r>
      <w:r w:rsidRPr="00D92B89">
        <w:t>de</w:t>
      </w:r>
      <w:r w:rsidR="005E2F6F">
        <w:t xml:space="preserve"> </w:t>
      </w:r>
      <w:r w:rsidRPr="00D92B89">
        <w:t>astăzi</w:t>
      </w:r>
      <w:r w:rsidR="005E2F6F">
        <w:t xml:space="preserve"> </w:t>
      </w:r>
      <w:r w:rsidRPr="00D92B89">
        <w:t>este</w:t>
      </w:r>
      <w:r w:rsidR="005E2F6F">
        <w:t xml:space="preserve"> </w:t>
      </w:r>
      <w:r w:rsidRPr="00D92B89">
        <w:t>a</w:t>
      </w:r>
      <w:r w:rsidR="005E2F6F">
        <w:t xml:space="preserve"> </w:t>
      </w:r>
      <w:r w:rsidRPr="00D92B89">
        <w:t>doua</w:t>
      </w:r>
      <w:r w:rsidR="005E2F6F">
        <w:t xml:space="preserve"> </w:t>
      </w:r>
      <w:r w:rsidRPr="00D92B89">
        <w:t>parte</w:t>
      </w:r>
      <w:r w:rsidR="005E2F6F">
        <w:t xml:space="preserve"> </w:t>
      </w:r>
      <w:r w:rsidRPr="00D92B89">
        <w:t>dintr-un</w:t>
      </w:r>
      <w:r w:rsidR="005E2F6F">
        <w:t xml:space="preserve"> </w:t>
      </w:r>
      <w:r w:rsidRPr="00D92B89">
        <w:t>șir</w:t>
      </w:r>
      <w:r w:rsidR="005E2F6F">
        <w:t xml:space="preserve"> </w:t>
      </w:r>
      <w:r w:rsidRPr="00D92B89">
        <w:t>de</w:t>
      </w:r>
      <w:r w:rsidR="005E2F6F">
        <w:t xml:space="preserve"> </w:t>
      </w:r>
      <w:r w:rsidRPr="00D92B89">
        <w:t>opt</w:t>
      </w:r>
      <w:r w:rsidR="005E2F6F">
        <w:t xml:space="preserve"> </w:t>
      </w:r>
      <w:r w:rsidRPr="00D92B89">
        <w:t>astfel</w:t>
      </w:r>
      <w:r w:rsidR="005E2F6F">
        <w:t xml:space="preserve"> </w:t>
      </w:r>
      <w:r w:rsidRPr="00D92B89">
        <w:t>de</w:t>
      </w:r>
      <w:r w:rsidR="005E2F6F">
        <w:t xml:space="preserve"> </w:t>
      </w:r>
      <w:r w:rsidRPr="00D92B89">
        <w:t>evenimente</w:t>
      </w:r>
      <w:r w:rsidR="005E2F6F">
        <w:t xml:space="preserve"> </w:t>
      </w:r>
      <w:r w:rsidRPr="00D92B89">
        <w:t>desfășurate</w:t>
      </w:r>
      <w:r w:rsidR="005E2F6F">
        <w:t xml:space="preserve"> </w:t>
      </w:r>
      <w:r w:rsidRPr="00D92B89">
        <w:t>în</w:t>
      </w:r>
      <w:r w:rsidR="005E2F6F">
        <w:t xml:space="preserve"> </w:t>
      </w:r>
      <w:r w:rsidRPr="00D92B89">
        <w:t>cadrul</w:t>
      </w:r>
      <w:r w:rsidR="005E2F6F">
        <w:t xml:space="preserve"> </w:t>
      </w:r>
      <w:r w:rsidRPr="00D92B89">
        <w:t>proiectului</w:t>
      </w:r>
      <w:r w:rsidR="005E2F6F">
        <w:t xml:space="preserve"> </w:t>
      </w:r>
      <w:r w:rsidRPr="00D92B89">
        <w:t>„România</w:t>
      </w:r>
      <w:r w:rsidR="005E2F6F">
        <w:t xml:space="preserve"> </w:t>
      </w:r>
      <w:r w:rsidRPr="00D92B89">
        <w:t>durabilă</w:t>
      </w:r>
      <w:r w:rsidR="005E2F6F">
        <w:t xml:space="preserve"> </w:t>
      </w:r>
      <w:r w:rsidRPr="00D92B89">
        <w:t>-</w:t>
      </w:r>
      <w:r w:rsidR="005E2F6F">
        <w:t xml:space="preserve"> </w:t>
      </w:r>
      <w:r w:rsidRPr="00D92B89">
        <w:t>dezvoltarea</w:t>
      </w:r>
      <w:r w:rsidR="005E2F6F">
        <w:t xml:space="preserve"> </w:t>
      </w:r>
      <w:r w:rsidRPr="00D92B89">
        <w:t>cadrului</w:t>
      </w:r>
      <w:r w:rsidR="005E2F6F">
        <w:t xml:space="preserve"> </w:t>
      </w:r>
      <w:r w:rsidRPr="00D92B89">
        <w:t>strategic</w:t>
      </w:r>
      <w:r w:rsidR="005E2F6F">
        <w:t xml:space="preserve"> </w:t>
      </w:r>
      <w:r w:rsidRPr="00D92B89">
        <w:t>și</w:t>
      </w:r>
      <w:r w:rsidR="005E2F6F">
        <w:t xml:space="preserve"> </w:t>
      </w:r>
      <w:r w:rsidRPr="00D92B89">
        <w:t>instituțional</w:t>
      </w:r>
      <w:r w:rsidR="005E2F6F">
        <w:t xml:space="preserve"> </w:t>
      </w:r>
      <w:r w:rsidRPr="00D92B89">
        <w:t>pentru</w:t>
      </w:r>
      <w:r w:rsidR="005E2F6F">
        <w:t xml:space="preserve"> </w:t>
      </w:r>
      <w:r w:rsidRPr="00D92B89">
        <w:t>implementarea</w:t>
      </w:r>
      <w:r w:rsidR="005E2F6F">
        <w:t xml:space="preserve"> </w:t>
      </w:r>
      <w:r w:rsidRPr="00D92B89">
        <w:t>Strategiei</w:t>
      </w:r>
      <w:r w:rsidR="005E2F6F">
        <w:t xml:space="preserve"> </w:t>
      </w:r>
      <w:r w:rsidRPr="00D92B89">
        <w:t>Naționale</w:t>
      </w:r>
      <w:r w:rsidR="005E2F6F">
        <w:t xml:space="preserve"> </w:t>
      </w:r>
      <w:r w:rsidRPr="00D92B89">
        <w:t>pentru</w:t>
      </w:r>
      <w:r w:rsidR="005E2F6F">
        <w:t xml:space="preserve"> </w:t>
      </w:r>
      <w:r w:rsidRPr="00D92B89">
        <w:t>Dezvoltare</w:t>
      </w:r>
      <w:r w:rsidR="005E2F6F">
        <w:t xml:space="preserve"> </w:t>
      </w:r>
      <w:r w:rsidRPr="00D92B89">
        <w:t>Durabilă</w:t>
      </w:r>
      <w:r w:rsidR="005E2F6F">
        <w:t xml:space="preserve"> </w:t>
      </w:r>
      <w:r w:rsidRPr="00D92B89">
        <w:t>a</w:t>
      </w:r>
      <w:r w:rsidR="005E2F6F">
        <w:t xml:space="preserve"> </w:t>
      </w:r>
      <w:r w:rsidRPr="00D92B89">
        <w:t>României</w:t>
      </w:r>
      <w:r w:rsidR="005E2F6F">
        <w:t xml:space="preserve"> </w:t>
      </w:r>
      <w:r w:rsidRPr="00D92B89">
        <w:t>2030”</w:t>
      </w:r>
      <w:r w:rsidR="005E2F6F">
        <w:t xml:space="preserve"> </w:t>
      </w:r>
      <w:r w:rsidRPr="00D92B89">
        <w:t>cod</w:t>
      </w:r>
      <w:r w:rsidR="005E2F6F">
        <w:t xml:space="preserve"> </w:t>
      </w:r>
      <w:r w:rsidRPr="00D92B89">
        <w:t>SIPOCA</w:t>
      </w:r>
      <w:r w:rsidR="005E2F6F">
        <w:t xml:space="preserve"> </w:t>
      </w:r>
      <w:r w:rsidRPr="00D92B89">
        <w:t>613</w:t>
      </w:r>
      <w:r w:rsidR="005E2F6F">
        <w:t xml:space="preserve"> </w:t>
      </w:r>
      <w:proofErr w:type="spellStart"/>
      <w:r w:rsidRPr="00D92B89">
        <w:t>mySMIS</w:t>
      </w:r>
      <w:proofErr w:type="spellEnd"/>
      <w:r w:rsidR="005E2F6F">
        <w:t xml:space="preserve"> </w:t>
      </w:r>
      <w:r w:rsidRPr="00D92B89">
        <w:t>127545,</w:t>
      </w:r>
      <w:r w:rsidR="005E2F6F">
        <w:t xml:space="preserve"> </w:t>
      </w:r>
      <w:r w:rsidRPr="00D92B89">
        <w:t>finanțat</w:t>
      </w:r>
      <w:r w:rsidR="005E2F6F">
        <w:t xml:space="preserve"> </w:t>
      </w:r>
      <w:r w:rsidRPr="00D92B89">
        <w:t>din</w:t>
      </w:r>
      <w:r w:rsidR="005E2F6F">
        <w:t xml:space="preserve"> </w:t>
      </w:r>
      <w:r w:rsidRPr="00D92B89">
        <w:t>Fondul</w:t>
      </w:r>
      <w:r w:rsidR="005E2F6F">
        <w:t xml:space="preserve"> </w:t>
      </w:r>
      <w:r w:rsidRPr="00D92B89">
        <w:t>Social</w:t>
      </w:r>
      <w:r w:rsidR="005E2F6F">
        <w:t xml:space="preserve"> </w:t>
      </w:r>
      <w:r w:rsidRPr="00D92B89">
        <w:t>European</w:t>
      </w:r>
      <w:r w:rsidR="005E2F6F">
        <w:t xml:space="preserve"> </w:t>
      </w:r>
      <w:r w:rsidRPr="00D92B89">
        <w:t>prin</w:t>
      </w:r>
      <w:r w:rsidR="005E2F6F">
        <w:t xml:space="preserve"> </w:t>
      </w:r>
      <w:r w:rsidRPr="00D92B89">
        <w:t>Programul</w:t>
      </w:r>
      <w:r w:rsidR="005E2F6F">
        <w:t xml:space="preserve"> </w:t>
      </w:r>
      <w:r w:rsidRPr="00D92B89">
        <w:t>Operațional</w:t>
      </w:r>
      <w:r w:rsidR="005E2F6F">
        <w:t xml:space="preserve"> </w:t>
      </w:r>
      <w:r w:rsidRPr="00D92B89">
        <w:t>Dezvoltarea</w:t>
      </w:r>
      <w:r w:rsidR="005E2F6F">
        <w:t xml:space="preserve"> </w:t>
      </w:r>
      <w:r w:rsidRPr="00D92B89">
        <w:t>Capacității</w:t>
      </w:r>
      <w:r w:rsidR="005E2F6F">
        <w:t xml:space="preserve"> </w:t>
      </w:r>
      <w:r w:rsidRPr="00D92B89">
        <w:t>Administrative</w:t>
      </w:r>
      <w:r w:rsidR="005E2F6F">
        <w:t xml:space="preserve"> </w:t>
      </w:r>
      <w:r w:rsidRPr="00D92B89">
        <w:t>2014-2020.</w:t>
      </w:r>
    </w:p>
    <w:p w14:paraId="21278F6F" w14:textId="32603312" w:rsidR="00D92B89" w:rsidRDefault="00D92B89" w:rsidP="00D92B89">
      <w:pPr>
        <w:pStyle w:val="separatorarticole"/>
      </w:pPr>
      <w:r>
        <w:t>*</w:t>
      </w:r>
    </w:p>
    <w:p w14:paraId="2F9419D3" w14:textId="6807A4FE" w:rsidR="00D92B89" w:rsidRDefault="00D92B89" w:rsidP="00D92B89">
      <w:pPr>
        <w:pStyle w:val="TitluArticolinINFOUE"/>
      </w:pPr>
      <w:bookmarkStart w:id="130" w:name="_Toc119916270"/>
      <w:r w:rsidRPr="00D92B89">
        <w:t>Rectificarea</w:t>
      </w:r>
      <w:r w:rsidR="005E2F6F">
        <w:t xml:space="preserve"> </w:t>
      </w:r>
      <w:r w:rsidRPr="00D92B89">
        <w:t>bugetară,</w:t>
      </w:r>
      <w:r w:rsidR="005E2F6F">
        <w:t xml:space="preserve"> </w:t>
      </w:r>
      <w:r w:rsidRPr="00D92B89">
        <w:t>analizată</w:t>
      </w:r>
      <w:r w:rsidR="005E2F6F">
        <w:t xml:space="preserve"> </w:t>
      </w:r>
      <w:r w:rsidRPr="00D92B89">
        <w:t>la</w:t>
      </w:r>
      <w:r w:rsidR="005E2F6F">
        <w:t xml:space="preserve"> </w:t>
      </w:r>
      <w:r w:rsidRPr="00D92B89">
        <w:t>nivelul</w:t>
      </w:r>
      <w:r w:rsidR="005E2F6F">
        <w:t xml:space="preserve"> </w:t>
      </w:r>
      <w:r w:rsidRPr="00D92B89">
        <w:t>Guvernului</w:t>
      </w:r>
      <w:bookmarkEnd w:id="130"/>
    </w:p>
    <w:p w14:paraId="450B10B4" w14:textId="5EE0CA1A" w:rsidR="00D92B89" w:rsidRDefault="00D92B89" w:rsidP="00D92B89">
      <w:pPr>
        <w:jc w:val="both"/>
      </w:pPr>
      <w:r>
        <w:t>Guvernul</w:t>
      </w:r>
      <w:r w:rsidR="005E2F6F">
        <w:t xml:space="preserve"> </w:t>
      </w:r>
      <w:r>
        <w:t>României</w:t>
      </w:r>
      <w:r w:rsidR="005E2F6F">
        <w:t xml:space="preserve"> </w:t>
      </w:r>
      <w:r>
        <w:t>a</w:t>
      </w:r>
      <w:r w:rsidR="005E2F6F">
        <w:t xml:space="preserve"> </w:t>
      </w:r>
      <w:r>
        <w:t>finalizat</w:t>
      </w:r>
      <w:r w:rsidR="005E2F6F">
        <w:t xml:space="preserve"> </w:t>
      </w:r>
      <w:r>
        <w:t>analiza</w:t>
      </w:r>
      <w:r w:rsidR="005E2F6F">
        <w:t xml:space="preserve"> </w:t>
      </w:r>
      <w:r>
        <w:t>pentru</w:t>
      </w:r>
      <w:r w:rsidR="005E2F6F">
        <w:t xml:space="preserve"> </w:t>
      </w:r>
      <w:r>
        <w:t>ultima</w:t>
      </w:r>
      <w:r w:rsidR="005E2F6F">
        <w:t xml:space="preserve"> </w:t>
      </w:r>
      <w:r>
        <w:t>rectificare</w:t>
      </w:r>
      <w:r w:rsidR="005E2F6F">
        <w:t xml:space="preserve"> </w:t>
      </w:r>
      <w:r>
        <w:t>bugetară</w:t>
      </w:r>
      <w:r w:rsidR="005E2F6F">
        <w:t xml:space="preserve"> </w:t>
      </w:r>
      <w:r>
        <w:t>din</w:t>
      </w:r>
      <w:r w:rsidR="005E2F6F">
        <w:t xml:space="preserve"> </w:t>
      </w:r>
      <w:r>
        <w:t>acest</w:t>
      </w:r>
      <w:r w:rsidR="005E2F6F">
        <w:t xml:space="preserve"> </w:t>
      </w:r>
      <w:r>
        <w:t>an.</w:t>
      </w:r>
      <w:r w:rsidR="005E2F6F">
        <w:t xml:space="preserve"> </w:t>
      </w:r>
      <w:r>
        <w:t>Această</w:t>
      </w:r>
      <w:r w:rsidR="005E2F6F">
        <w:t xml:space="preserve"> </w:t>
      </w:r>
      <w:r>
        <w:t>rectificare,</w:t>
      </w:r>
      <w:r w:rsidR="005E2F6F">
        <w:t xml:space="preserve"> </w:t>
      </w:r>
      <w:r>
        <w:t>care</w:t>
      </w:r>
      <w:r w:rsidR="005E2F6F">
        <w:t xml:space="preserve"> </w:t>
      </w:r>
      <w:r>
        <w:t>va</w:t>
      </w:r>
      <w:r w:rsidR="005E2F6F">
        <w:t xml:space="preserve"> </w:t>
      </w:r>
      <w:r>
        <w:t>fi</w:t>
      </w:r>
      <w:r w:rsidR="005E2F6F">
        <w:t xml:space="preserve"> </w:t>
      </w:r>
      <w:r>
        <w:t>pozitivă,</w:t>
      </w:r>
      <w:r w:rsidR="005E2F6F">
        <w:t xml:space="preserve"> </w:t>
      </w:r>
      <w:r>
        <w:t>are</w:t>
      </w:r>
      <w:r w:rsidR="005E2F6F">
        <w:t xml:space="preserve"> </w:t>
      </w:r>
      <w:r>
        <w:t>în</w:t>
      </w:r>
      <w:r w:rsidR="005E2F6F">
        <w:t xml:space="preserve"> </w:t>
      </w:r>
      <w:r>
        <w:t>vedere</w:t>
      </w:r>
      <w:r w:rsidR="005E2F6F">
        <w:t xml:space="preserve"> </w:t>
      </w:r>
      <w:r>
        <w:t>o</w:t>
      </w:r>
      <w:r w:rsidR="005E2F6F">
        <w:t xml:space="preserve"> </w:t>
      </w:r>
      <w:r>
        <w:t>creștere</w:t>
      </w:r>
      <w:r w:rsidR="005E2F6F">
        <w:t xml:space="preserve"> </w:t>
      </w:r>
      <w:r>
        <w:t>a</w:t>
      </w:r>
      <w:r w:rsidR="005E2F6F">
        <w:t xml:space="preserve"> </w:t>
      </w:r>
      <w:r>
        <w:t>veniturilor</w:t>
      </w:r>
      <w:r w:rsidR="005E2F6F">
        <w:t xml:space="preserve"> </w:t>
      </w:r>
      <w:r>
        <w:t>bugetului</w:t>
      </w:r>
      <w:r w:rsidR="005E2F6F">
        <w:t xml:space="preserve"> </w:t>
      </w:r>
      <w:r>
        <w:t>general</w:t>
      </w:r>
      <w:r w:rsidR="005E2F6F">
        <w:t xml:space="preserve"> </w:t>
      </w:r>
      <w:r>
        <w:t>consolidat</w:t>
      </w:r>
      <w:r w:rsidR="005E2F6F">
        <w:t xml:space="preserve"> </w:t>
      </w:r>
      <w:r>
        <w:t>cu</w:t>
      </w:r>
      <w:r w:rsidR="005E2F6F">
        <w:t xml:space="preserve"> </w:t>
      </w:r>
      <w:r>
        <w:t>500</w:t>
      </w:r>
      <w:r w:rsidR="005E2F6F">
        <w:t xml:space="preserve"> </w:t>
      </w:r>
      <w:r>
        <w:t>milioane</w:t>
      </w:r>
      <w:r w:rsidR="005E2F6F">
        <w:t xml:space="preserve"> </w:t>
      </w:r>
      <w:r>
        <w:t>lei.</w:t>
      </w:r>
    </w:p>
    <w:p w14:paraId="548CB5D0" w14:textId="6D3FA223" w:rsidR="00D92B89" w:rsidRDefault="00D92B89" w:rsidP="00D92B89">
      <w:pPr>
        <w:jc w:val="both"/>
      </w:pPr>
      <w:r>
        <w:t>Deficitul</w:t>
      </w:r>
      <w:r w:rsidR="005E2F6F">
        <w:t xml:space="preserve"> </w:t>
      </w:r>
      <w:r>
        <w:t>bugetului</w:t>
      </w:r>
      <w:r w:rsidR="005E2F6F">
        <w:t xml:space="preserve"> </w:t>
      </w:r>
      <w:r>
        <w:t>scade</w:t>
      </w:r>
      <w:r w:rsidR="005E2F6F">
        <w:t xml:space="preserve"> </w:t>
      </w:r>
      <w:r>
        <w:t>de</w:t>
      </w:r>
      <w:r w:rsidR="005E2F6F">
        <w:t xml:space="preserve"> </w:t>
      </w:r>
      <w:r>
        <w:t>la</w:t>
      </w:r>
      <w:r w:rsidR="005E2F6F">
        <w:t xml:space="preserve"> </w:t>
      </w:r>
      <w:r>
        <w:t>5,84</w:t>
      </w:r>
      <w:r w:rsidR="005E2F6F">
        <w:t xml:space="preserve"> </w:t>
      </w:r>
      <w:r>
        <w:t>la</w:t>
      </w:r>
      <w:r w:rsidR="005E2F6F">
        <w:t xml:space="preserve"> </w:t>
      </w:r>
      <w:r>
        <w:t>sută</w:t>
      </w:r>
      <w:r w:rsidR="005E2F6F">
        <w:t xml:space="preserve"> </w:t>
      </w:r>
      <w:r>
        <w:t>la</w:t>
      </w:r>
      <w:r w:rsidR="005E2F6F">
        <w:t xml:space="preserve"> </w:t>
      </w:r>
      <w:r>
        <w:t>5,74</w:t>
      </w:r>
      <w:r w:rsidR="005E2F6F">
        <w:t xml:space="preserve"> </w:t>
      </w:r>
      <w:r>
        <w:t>la</w:t>
      </w:r>
      <w:r w:rsidR="005E2F6F">
        <w:t xml:space="preserve"> </w:t>
      </w:r>
      <w:r>
        <w:t>sută.</w:t>
      </w:r>
    </w:p>
    <w:p w14:paraId="3527C009" w14:textId="7BDD70D4" w:rsidR="00D92B89" w:rsidRDefault="00D92B89" w:rsidP="00D92B89">
      <w:pPr>
        <w:jc w:val="both"/>
      </w:pPr>
      <w:r>
        <w:t>Rectificarea</w:t>
      </w:r>
      <w:r w:rsidR="005E2F6F">
        <w:t xml:space="preserve"> </w:t>
      </w:r>
      <w:r>
        <w:t>asigură</w:t>
      </w:r>
      <w:r w:rsidR="005E2F6F">
        <w:t xml:space="preserve"> </w:t>
      </w:r>
      <w:r>
        <w:t>toate</w:t>
      </w:r>
      <w:r w:rsidR="005E2F6F">
        <w:t xml:space="preserve"> </w:t>
      </w:r>
      <w:r>
        <w:t>sumele</w:t>
      </w:r>
      <w:r w:rsidR="005E2F6F">
        <w:t xml:space="preserve"> </w:t>
      </w:r>
      <w:r>
        <w:t>necesare</w:t>
      </w:r>
      <w:r w:rsidR="005E2F6F">
        <w:t xml:space="preserve"> </w:t>
      </w:r>
      <w:r>
        <w:t>pentru</w:t>
      </w:r>
      <w:r w:rsidR="005E2F6F">
        <w:t xml:space="preserve"> </w:t>
      </w:r>
      <w:r>
        <w:t>plata</w:t>
      </w:r>
      <w:r w:rsidR="005E2F6F">
        <w:t xml:space="preserve"> </w:t>
      </w:r>
      <w:r>
        <w:t>drepturilor</w:t>
      </w:r>
      <w:r w:rsidR="005E2F6F">
        <w:t xml:space="preserve"> </w:t>
      </w:r>
      <w:r>
        <w:t>salariale</w:t>
      </w:r>
      <w:r w:rsidR="005E2F6F">
        <w:t xml:space="preserve"> </w:t>
      </w:r>
      <w:r>
        <w:t>și</w:t>
      </w:r>
      <w:r w:rsidR="005E2F6F">
        <w:t xml:space="preserve"> </w:t>
      </w:r>
      <w:r>
        <w:t>a</w:t>
      </w:r>
      <w:r w:rsidR="005E2F6F">
        <w:t xml:space="preserve"> </w:t>
      </w:r>
      <w:r>
        <w:t>celor</w:t>
      </w:r>
      <w:r w:rsidR="005E2F6F">
        <w:t xml:space="preserve"> </w:t>
      </w:r>
      <w:r>
        <w:t>din</w:t>
      </w:r>
      <w:r w:rsidR="005E2F6F">
        <w:t xml:space="preserve"> </w:t>
      </w:r>
      <w:r>
        <w:t>sfera</w:t>
      </w:r>
      <w:r w:rsidR="005E2F6F">
        <w:t xml:space="preserve"> </w:t>
      </w:r>
      <w:r>
        <w:t>asistenței</w:t>
      </w:r>
      <w:r w:rsidR="005E2F6F">
        <w:t xml:space="preserve"> </w:t>
      </w:r>
      <w:r>
        <w:t>sociale,</w:t>
      </w:r>
      <w:r w:rsidR="005E2F6F">
        <w:t xml:space="preserve"> </w:t>
      </w:r>
      <w:r>
        <w:t>precum</w:t>
      </w:r>
      <w:r w:rsidR="005E2F6F">
        <w:t xml:space="preserve"> </w:t>
      </w:r>
      <w:r>
        <w:t>și</w:t>
      </w:r>
      <w:r w:rsidR="005E2F6F">
        <w:t xml:space="preserve"> </w:t>
      </w:r>
      <w:r>
        <w:t>pentru</w:t>
      </w:r>
      <w:r w:rsidR="005E2F6F">
        <w:t xml:space="preserve"> </w:t>
      </w:r>
      <w:r>
        <w:t>buna</w:t>
      </w:r>
      <w:r w:rsidR="005E2F6F">
        <w:t xml:space="preserve"> </w:t>
      </w:r>
      <w:r>
        <w:t>funcționare</w:t>
      </w:r>
      <w:r w:rsidR="005E2F6F">
        <w:t xml:space="preserve"> </w:t>
      </w:r>
      <w:r>
        <w:t>a</w:t>
      </w:r>
      <w:r w:rsidR="005E2F6F">
        <w:t xml:space="preserve"> </w:t>
      </w:r>
      <w:r>
        <w:t>tuturor</w:t>
      </w:r>
      <w:r w:rsidR="005E2F6F">
        <w:t xml:space="preserve"> </w:t>
      </w:r>
      <w:r>
        <w:t>instituțiilor</w:t>
      </w:r>
      <w:r w:rsidR="005E2F6F">
        <w:t xml:space="preserve"> </w:t>
      </w:r>
      <w:r>
        <w:t>publice,</w:t>
      </w:r>
      <w:r w:rsidR="005E2F6F">
        <w:t xml:space="preserve"> </w:t>
      </w:r>
      <w:r>
        <w:t>până</w:t>
      </w:r>
      <w:r w:rsidR="005E2F6F">
        <w:t xml:space="preserve"> </w:t>
      </w:r>
      <w:r>
        <w:t>la</w:t>
      </w:r>
      <w:r w:rsidR="005E2F6F">
        <w:t xml:space="preserve"> </w:t>
      </w:r>
      <w:r>
        <w:t>sfârșitul</w:t>
      </w:r>
      <w:r w:rsidR="005E2F6F">
        <w:t xml:space="preserve"> </w:t>
      </w:r>
      <w:r>
        <w:t>anului.</w:t>
      </w:r>
    </w:p>
    <w:p w14:paraId="50FEDA15" w14:textId="6557BD58" w:rsidR="00D92B89" w:rsidRDefault="00D92B89" w:rsidP="00D92B89">
      <w:pPr>
        <w:jc w:val="both"/>
      </w:pPr>
      <w:r>
        <w:t>Totodată,</w:t>
      </w:r>
      <w:r w:rsidR="005E2F6F">
        <w:t xml:space="preserve"> </w:t>
      </w:r>
      <w:r>
        <w:t>s-a</w:t>
      </w:r>
      <w:r w:rsidR="005E2F6F">
        <w:t xml:space="preserve"> </w:t>
      </w:r>
      <w:r>
        <w:t>decis</w:t>
      </w:r>
      <w:r w:rsidR="005E2F6F">
        <w:t xml:space="preserve"> </w:t>
      </w:r>
      <w:r>
        <w:t>crearea</w:t>
      </w:r>
      <w:r w:rsidR="005E2F6F">
        <w:t xml:space="preserve"> </w:t>
      </w:r>
      <w:r>
        <w:t>cadrului</w:t>
      </w:r>
      <w:r w:rsidR="005E2F6F">
        <w:t xml:space="preserve"> </w:t>
      </w:r>
      <w:r>
        <w:t>legal</w:t>
      </w:r>
      <w:r w:rsidR="005E2F6F">
        <w:t xml:space="preserve"> </w:t>
      </w:r>
      <w:r>
        <w:t>pentru</w:t>
      </w:r>
      <w:r w:rsidR="005E2F6F">
        <w:t xml:space="preserve"> </w:t>
      </w:r>
      <w:r>
        <w:t>creșterea</w:t>
      </w:r>
      <w:r w:rsidR="005E2F6F">
        <w:t xml:space="preserve"> </w:t>
      </w:r>
      <w:r>
        <w:t>gradului</w:t>
      </w:r>
      <w:r w:rsidR="005E2F6F">
        <w:t xml:space="preserve"> </w:t>
      </w:r>
      <w:r>
        <w:t>de</w:t>
      </w:r>
      <w:r w:rsidR="005E2F6F">
        <w:t xml:space="preserve"> </w:t>
      </w:r>
      <w:r>
        <w:t>îndatorare</w:t>
      </w:r>
      <w:r w:rsidR="005E2F6F">
        <w:t xml:space="preserve"> </w:t>
      </w:r>
      <w:r>
        <w:t>a</w:t>
      </w:r>
      <w:r w:rsidR="005E2F6F">
        <w:t xml:space="preserve"> </w:t>
      </w:r>
      <w:r>
        <w:t>Primăriei</w:t>
      </w:r>
      <w:r w:rsidR="005E2F6F">
        <w:t xml:space="preserve"> </w:t>
      </w:r>
      <w:r>
        <w:t>Capitalei,</w:t>
      </w:r>
      <w:r w:rsidR="005E2F6F">
        <w:t xml:space="preserve"> </w:t>
      </w:r>
      <w:r>
        <w:t>pentru</w:t>
      </w:r>
      <w:r w:rsidR="005E2F6F">
        <w:t xml:space="preserve"> </w:t>
      </w:r>
      <w:r>
        <w:t>a</w:t>
      </w:r>
      <w:r w:rsidR="005E2F6F">
        <w:t xml:space="preserve"> </w:t>
      </w:r>
      <w:r>
        <w:t>permite</w:t>
      </w:r>
      <w:r w:rsidR="005E2F6F">
        <w:t xml:space="preserve"> </w:t>
      </w:r>
      <w:r>
        <w:t>plata</w:t>
      </w:r>
      <w:r w:rsidR="005E2F6F">
        <w:t xml:space="preserve"> </w:t>
      </w:r>
      <w:r>
        <w:t>serviciilor</w:t>
      </w:r>
      <w:r w:rsidR="005E2F6F">
        <w:t xml:space="preserve"> </w:t>
      </w:r>
      <w:r>
        <w:t>de</w:t>
      </w:r>
      <w:r w:rsidR="005E2F6F">
        <w:t xml:space="preserve"> </w:t>
      </w:r>
      <w:r>
        <w:t>transport,</w:t>
      </w:r>
      <w:r w:rsidR="005E2F6F">
        <w:t xml:space="preserve"> </w:t>
      </w:r>
      <w:r>
        <w:t>distribuție</w:t>
      </w:r>
      <w:r w:rsidR="005E2F6F">
        <w:t xml:space="preserve"> </w:t>
      </w:r>
      <w:r>
        <w:t>și</w:t>
      </w:r>
      <w:r w:rsidR="005E2F6F">
        <w:t xml:space="preserve"> </w:t>
      </w:r>
      <w:r>
        <w:t>furnizarea</w:t>
      </w:r>
      <w:r w:rsidR="005E2F6F">
        <w:t xml:space="preserve"> </w:t>
      </w:r>
      <w:r>
        <w:t>energiei</w:t>
      </w:r>
      <w:r w:rsidR="005E2F6F">
        <w:t xml:space="preserve"> </w:t>
      </w:r>
      <w:r>
        <w:t>termice</w:t>
      </w:r>
      <w:r w:rsidR="005E2F6F">
        <w:t xml:space="preserve"> </w:t>
      </w:r>
      <w:r>
        <w:t>pentru</w:t>
      </w:r>
      <w:r w:rsidR="005E2F6F">
        <w:t xml:space="preserve"> </w:t>
      </w:r>
      <w:r>
        <w:t>populație</w:t>
      </w:r>
      <w:r w:rsidR="005E2F6F">
        <w:t xml:space="preserve"> </w:t>
      </w:r>
      <w:r>
        <w:t>în</w:t>
      </w:r>
      <w:r w:rsidR="005E2F6F">
        <w:t xml:space="preserve"> </w:t>
      </w:r>
      <w:r>
        <w:t>sistem</w:t>
      </w:r>
      <w:r w:rsidR="005E2F6F">
        <w:t xml:space="preserve"> </w:t>
      </w:r>
      <w:r>
        <w:t>centralizat.</w:t>
      </w:r>
    </w:p>
    <w:p w14:paraId="48EB0C0F" w14:textId="266B63F3" w:rsidR="00D92B89" w:rsidRDefault="00D92B89" w:rsidP="00D92B89">
      <w:pPr>
        <w:jc w:val="both"/>
      </w:pPr>
      <w:r>
        <w:t>Guvernul</w:t>
      </w:r>
      <w:r w:rsidR="005E2F6F">
        <w:t xml:space="preserve"> </w:t>
      </w:r>
      <w:r>
        <w:t>va</w:t>
      </w:r>
      <w:r w:rsidR="005E2F6F">
        <w:t xml:space="preserve"> </w:t>
      </w:r>
      <w:r>
        <w:t>continua</w:t>
      </w:r>
      <w:r w:rsidR="005E2F6F">
        <w:t xml:space="preserve"> </w:t>
      </w:r>
      <w:r>
        <w:t>procesul</w:t>
      </w:r>
      <w:r w:rsidR="005E2F6F">
        <w:t xml:space="preserve"> </w:t>
      </w:r>
      <w:r>
        <w:t>de</w:t>
      </w:r>
      <w:r w:rsidR="005E2F6F">
        <w:t xml:space="preserve"> </w:t>
      </w:r>
      <w:r>
        <w:t>elaborare</w:t>
      </w:r>
      <w:r w:rsidR="005E2F6F">
        <w:t xml:space="preserve"> </w:t>
      </w:r>
      <w:r>
        <w:t>a</w:t>
      </w:r>
      <w:r w:rsidR="005E2F6F">
        <w:t xml:space="preserve"> </w:t>
      </w:r>
      <w:r>
        <w:t>proiectului</w:t>
      </w:r>
      <w:r w:rsidR="005E2F6F">
        <w:t xml:space="preserve"> </w:t>
      </w:r>
      <w:r>
        <w:t>de</w:t>
      </w:r>
      <w:r w:rsidR="005E2F6F">
        <w:t xml:space="preserve"> </w:t>
      </w:r>
      <w:r>
        <w:t>buget</w:t>
      </w:r>
      <w:r w:rsidR="005E2F6F">
        <w:t xml:space="preserve"> </w:t>
      </w:r>
      <w:r>
        <w:t>pentru</w:t>
      </w:r>
      <w:r w:rsidR="005E2F6F">
        <w:t xml:space="preserve"> </w:t>
      </w:r>
      <w:r>
        <w:t>anul</w:t>
      </w:r>
      <w:r w:rsidR="005E2F6F">
        <w:t xml:space="preserve"> </w:t>
      </w:r>
      <w:r>
        <w:t>viitor,</w:t>
      </w:r>
      <w:r w:rsidR="005E2F6F">
        <w:t xml:space="preserve"> </w:t>
      </w:r>
      <w:r>
        <w:t>astfel</w:t>
      </w:r>
      <w:r w:rsidR="005E2F6F">
        <w:t xml:space="preserve"> </w:t>
      </w:r>
      <w:r>
        <w:t>încât</w:t>
      </w:r>
      <w:r w:rsidR="005E2F6F">
        <w:t xml:space="preserve"> </w:t>
      </w:r>
      <w:r>
        <w:t>aprobarea</w:t>
      </w:r>
      <w:r w:rsidR="005E2F6F">
        <w:t xml:space="preserve"> </w:t>
      </w:r>
      <w:r>
        <w:t>acestuia</w:t>
      </w:r>
      <w:r w:rsidR="005E2F6F">
        <w:t xml:space="preserve"> </w:t>
      </w:r>
      <w:r>
        <w:t>să</w:t>
      </w:r>
      <w:r w:rsidR="005E2F6F">
        <w:t xml:space="preserve"> </w:t>
      </w:r>
      <w:r>
        <w:t>poată</w:t>
      </w:r>
      <w:r w:rsidR="005E2F6F">
        <w:t xml:space="preserve"> </w:t>
      </w:r>
      <w:r>
        <w:t>avea</w:t>
      </w:r>
      <w:r w:rsidR="005E2F6F">
        <w:t xml:space="preserve"> </w:t>
      </w:r>
      <w:r>
        <w:t>loc</w:t>
      </w:r>
      <w:r w:rsidR="005E2F6F">
        <w:t xml:space="preserve"> </w:t>
      </w:r>
      <w:r>
        <w:t>în</w:t>
      </w:r>
      <w:r w:rsidR="005E2F6F">
        <w:t xml:space="preserve"> </w:t>
      </w:r>
      <w:r>
        <w:t>prima</w:t>
      </w:r>
      <w:r w:rsidR="005E2F6F">
        <w:t xml:space="preserve"> </w:t>
      </w:r>
      <w:r>
        <w:t>jumătate</w:t>
      </w:r>
      <w:r w:rsidR="005E2F6F">
        <w:t xml:space="preserve"> </w:t>
      </w:r>
      <w:r>
        <w:t>a</w:t>
      </w:r>
      <w:r w:rsidR="005E2F6F">
        <w:t xml:space="preserve"> </w:t>
      </w:r>
      <w:r>
        <w:t>lunii</w:t>
      </w:r>
      <w:r w:rsidR="005E2F6F">
        <w:t xml:space="preserve"> </w:t>
      </w:r>
      <w:r>
        <w:t>decembrie.</w:t>
      </w:r>
    </w:p>
    <w:p w14:paraId="047E4704" w14:textId="13F8366C" w:rsidR="008E7A79" w:rsidRDefault="008E7A79" w:rsidP="008E7A79">
      <w:pPr>
        <w:pStyle w:val="separatorarticole"/>
      </w:pPr>
      <w:r>
        <w:t>*</w:t>
      </w:r>
    </w:p>
    <w:p w14:paraId="344C976A" w14:textId="77CDAB0D" w:rsidR="008E7A79" w:rsidRDefault="008E7A79" w:rsidP="008E7A79">
      <w:pPr>
        <w:pStyle w:val="TitluArticolinINFOUE"/>
      </w:pPr>
      <w:bookmarkStart w:id="131" w:name="_Toc119916271"/>
      <w:r w:rsidRPr="008E7A79">
        <w:t>Participarea</w:t>
      </w:r>
      <w:r w:rsidR="005E2F6F">
        <w:t xml:space="preserve"> </w:t>
      </w:r>
      <w:r w:rsidRPr="008E7A79">
        <w:t>premierului</w:t>
      </w:r>
      <w:r w:rsidR="005E2F6F">
        <w:t xml:space="preserve"> </w:t>
      </w:r>
      <w:r w:rsidRPr="008E7A79">
        <w:t>Nicolae-Ionel</w:t>
      </w:r>
      <w:r w:rsidR="005E2F6F">
        <w:t xml:space="preserve"> </w:t>
      </w:r>
      <w:r w:rsidRPr="008E7A79">
        <w:t>Ciucă</w:t>
      </w:r>
      <w:r w:rsidR="005E2F6F">
        <w:t xml:space="preserve"> </w:t>
      </w:r>
      <w:r w:rsidRPr="008E7A79">
        <w:t>la</w:t>
      </w:r>
      <w:r w:rsidR="005E2F6F">
        <w:t xml:space="preserve"> </w:t>
      </w:r>
      <w:r w:rsidRPr="008E7A79">
        <w:t>reuniunea</w:t>
      </w:r>
      <w:r w:rsidR="005E2F6F">
        <w:t xml:space="preserve"> </w:t>
      </w:r>
      <w:r w:rsidRPr="008E7A79">
        <w:t>Consiliului</w:t>
      </w:r>
      <w:r w:rsidR="005E2F6F">
        <w:t xml:space="preserve"> </w:t>
      </w:r>
      <w:r w:rsidRPr="008E7A79">
        <w:t>Național</w:t>
      </w:r>
      <w:r w:rsidR="005E2F6F">
        <w:t xml:space="preserve"> </w:t>
      </w:r>
      <w:r w:rsidRPr="008E7A79">
        <w:t>Tripartit</w:t>
      </w:r>
      <w:r w:rsidR="005E2F6F">
        <w:t xml:space="preserve"> </w:t>
      </w:r>
      <w:r w:rsidRPr="008E7A79">
        <w:t>pentru</w:t>
      </w:r>
      <w:r w:rsidR="005E2F6F">
        <w:t xml:space="preserve"> </w:t>
      </w:r>
      <w:r w:rsidRPr="008E7A79">
        <w:t>Dialog</w:t>
      </w:r>
      <w:r w:rsidR="005E2F6F">
        <w:t xml:space="preserve"> </w:t>
      </w:r>
      <w:r w:rsidRPr="008E7A79">
        <w:t>Social</w:t>
      </w:r>
      <w:bookmarkEnd w:id="131"/>
    </w:p>
    <w:p w14:paraId="31238DE1" w14:textId="48442F27" w:rsidR="008E7A79" w:rsidRDefault="008E7A79" w:rsidP="008E7A79">
      <w:r>
        <w:t>Premierul</w:t>
      </w:r>
      <w:r w:rsidR="005E2F6F">
        <w:t xml:space="preserve"> </w:t>
      </w:r>
      <w:r>
        <w:t>Nicolae-Ionel</w:t>
      </w:r>
      <w:r w:rsidR="005E2F6F">
        <w:t xml:space="preserve"> </w:t>
      </w:r>
      <w:r>
        <w:t>Ciucă</w:t>
      </w:r>
      <w:r w:rsidR="005E2F6F">
        <w:t xml:space="preserve"> </w:t>
      </w:r>
      <w:r>
        <w:t>a</w:t>
      </w:r>
      <w:r w:rsidR="005E2F6F">
        <w:t xml:space="preserve"> </w:t>
      </w:r>
      <w:r>
        <w:t>participat,</w:t>
      </w:r>
      <w:r w:rsidR="005E2F6F">
        <w:t xml:space="preserve"> </w:t>
      </w:r>
      <w:r>
        <w:t>astăzi,</w:t>
      </w:r>
      <w:r w:rsidR="005E2F6F">
        <w:t xml:space="preserve"> </w:t>
      </w:r>
      <w:r>
        <w:t>la</w:t>
      </w:r>
      <w:r w:rsidR="005E2F6F">
        <w:t xml:space="preserve"> </w:t>
      </w:r>
      <w:r>
        <w:t>Palatul</w:t>
      </w:r>
      <w:r w:rsidR="005E2F6F">
        <w:t xml:space="preserve"> </w:t>
      </w:r>
      <w:r>
        <w:t>Victoria,</w:t>
      </w:r>
      <w:r w:rsidR="005E2F6F">
        <w:t xml:space="preserve"> </w:t>
      </w:r>
      <w:r>
        <w:t>la</w:t>
      </w:r>
      <w:r w:rsidR="005E2F6F">
        <w:t xml:space="preserve"> </w:t>
      </w:r>
      <w:r>
        <w:t>Consiliul</w:t>
      </w:r>
      <w:r w:rsidR="005E2F6F">
        <w:t xml:space="preserve"> </w:t>
      </w:r>
      <w:r>
        <w:t>Național</w:t>
      </w:r>
      <w:r w:rsidR="005E2F6F">
        <w:t xml:space="preserve"> </w:t>
      </w:r>
      <w:r>
        <w:t>Tripartit</w:t>
      </w:r>
      <w:r w:rsidR="005E2F6F">
        <w:t xml:space="preserve"> </w:t>
      </w:r>
      <w:r>
        <w:t>pentru</w:t>
      </w:r>
      <w:r w:rsidR="005E2F6F">
        <w:t xml:space="preserve"> </w:t>
      </w:r>
      <w:r>
        <w:t>Dialog</w:t>
      </w:r>
      <w:r w:rsidR="005E2F6F">
        <w:t xml:space="preserve"> </w:t>
      </w:r>
      <w:r>
        <w:t>Social.</w:t>
      </w:r>
      <w:r w:rsidR="005E2F6F">
        <w:t xml:space="preserve"> </w:t>
      </w:r>
      <w:r>
        <w:t>Principalele</w:t>
      </w:r>
      <w:r w:rsidR="005E2F6F">
        <w:t xml:space="preserve"> </w:t>
      </w:r>
      <w:r>
        <w:t>teme</w:t>
      </w:r>
      <w:r w:rsidR="005E2F6F">
        <w:t xml:space="preserve"> </w:t>
      </w:r>
      <w:r>
        <w:t>abordate</w:t>
      </w:r>
      <w:r w:rsidR="005E2F6F">
        <w:t xml:space="preserve"> </w:t>
      </w:r>
      <w:r>
        <w:t>au</w:t>
      </w:r>
      <w:r w:rsidR="005E2F6F">
        <w:t xml:space="preserve"> </w:t>
      </w:r>
      <w:r>
        <w:t>vizat</w:t>
      </w:r>
      <w:r w:rsidR="005E2F6F">
        <w:t xml:space="preserve"> </w:t>
      </w:r>
      <w:r>
        <w:t>stabilirea</w:t>
      </w:r>
      <w:r w:rsidR="005E2F6F">
        <w:t xml:space="preserve"> </w:t>
      </w:r>
      <w:r>
        <w:t>salariului</w:t>
      </w:r>
      <w:r w:rsidR="005E2F6F">
        <w:t xml:space="preserve"> </w:t>
      </w:r>
      <w:r>
        <w:t>minim</w:t>
      </w:r>
      <w:r w:rsidR="005E2F6F">
        <w:t xml:space="preserve"> </w:t>
      </w:r>
      <w:r>
        <w:t>garantat</w:t>
      </w:r>
      <w:r w:rsidR="005E2F6F">
        <w:t xml:space="preserve"> </w:t>
      </w:r>
      <w:r>
        <w:t>în</w:t>
      </w:r>
      <w:r w:rsidR="005E2F6F">
        <w:t xml:space="preserve"> </w:t>
      </w:r>
      <w:r>
        <w:t>plată</w:t>
      </w:r>
      <w:r w:rsidR="005E2F6F">
        <w:t xml:space="preserve">  </w:t>
      </w:r>
      <w:r>
        <w:t>pentru</w:t>
      </w:r>
      <w:r w:rsidR="005E2F6F">
        <w:t xml:space="preserve"> </w:t>
      </w:r>
      <w:r>
        <w:t>anul</w:t>
      </w:r>
      <w:r w:rsidR="005E2F6F">
        <w:t xml:space="preserve"> </w:t>
      </w:r>
      <w:r>
        <w:t>2023</w:t>
      </w:r>
      <w:r w:rsidR="005E2F6F">
        <w:t xml:space="preserve"> </w:t>
      </w:r>
      <w:r>
        <w:t>și</w:t>
      </w:r>
      <w:r w:rsidR="005E2F6F">
        <w:t xml:space="preserve"> </w:t>
      </w:r>
      <w:r>
        <w:t>aspecte</w:t>
      </w:r>
      <w:r w:rsidR="005E2F6F">
        <w:t xml:space="preserve"> </w:t>
      </w:r>
      <w:r>
        <w:t>legate</w:t>
      </w:r>
      <w:r w:rsidR="005E2F6F">
        <w:t xml:space="preserve"> </w:t>
      </w:r>
      <w:r>
        <w:t>de</w:t>
      </w:r>
      <w:r w:rsidR="005E2F6F">
        <w:t xml:space="preserve"> </w:t>
      </w:r>
      <w:r>
        <w:t>legislația</w:t>
      </w:r>
      <w:r w:rsidR="005E2F6F">
        <w:t xml:space="preserve"> </w:t>
      </w:r>
      <w:r>
        <w:t>privind</w:t>
      </w:r>
      <w:r w:rsidR="005E2F6F">
        <w:t xml:space="preserve"> </w:t>
      </w:r>
      <w:r>
        <w:t>dialogul</w:t>
      </w:r>
      <w:r w:rsidR="005E2F6F">
        <w:t xml:space="preserve"> </w:t>
      </w:r>
      <w:r>
        <w:t>social.</w:t>
      </w:r>
    </w:p>
    <w:p w14:paraId="69E734D6" w14:textId="35625317" w:rsidR="008E7A79" w:rsidRDefault="008E7A79" w:rsidP="008E7A79">
      <w:r>
        <w:t>Reprezentanții</w:t>
      </w:r>
      <w:r w:rsidR="005E2F6F">
        <w:t xml:space="preserve"> </w:t>
      </w:r>
      <w:r>
        <w:t>Guvernului</w:t>
      </w:r>
      <w:r w:rsidR="005E2F6F">
        <w:t xml:space="preserve"> </w:t>
      </w:r>
      <w:r>
        <w:t>au</w:t>
      </w:r>
      <w:r w:rsidR="005E2F6F">
        <w:t xml:space="preserve"> </w:t>
      </w:r>
      <w:r>
        <w:t>analizat,</w:t>
      </w:r>
      <w:r w:rsidR="005E2F6F">
        <w:t xml:space="preserve"> </w:t>
      </w:r>
      <w:r>
        <w:t>împreună</w:t>
      </w:r>
      <w:r w:rsidR="005E2F6F">
        <w:t xml:space="preserve"> </w:t>
      </w:r>
      <w:r>
        <w:t>cu</w:t>
      </w:r>
      <w:r w:rsidR="005E2F6F">
        <w:t xml:space="preserve"> </w:t>
      </w:r>
      <w:r>
        <w:t>partenerii</w:t>
      </w:r>
      <w:r w:rsidR="005E2F6F">
        <w:t xml:space="preserve"> </w:t>
      </w:r>
      <w:r>
        <w:t>sociali,</w:t>
      </w:r>
      <w:r w:rsidR="005E2F6F">
        <w:t xml:space="preserve"> </w:t>
      </w:r>
      <w:r>
        <w:t>evoluția</w:t>
      </w:r>
      <w:r w:rsidR="005E2F6F">
        <w:t xml:space="preserve"> </w:t>
      </w:r>
      <w:r>
        <w:t>parametrilor</w:t>
      </w:r>
      <w:r w:rsidR="005E2F6F">
        <w:t xml:space="preserve"> </w:t>
      </w:r>
      <w:r>
        <w:t>economici</w:t>
      </w:r>
      <w:r w:rsidR="005E2F6F">
        <w:t xml:space="preserve"> </w:t>
      </w:r>
      <w:r>
        <w:t>și</w:t>
      </w:r>
      <w:r w:rsidR="005E2F6F">
        <w:t xml:space="preserve"> </w:t>
      </w:r>
      <w:r>
        <w:t>nevoia</w:t>
      </w:r>
      <w:r w:rsidR="005E2F6F">
        <w:t xml:space="preserve"> </w:t>
      </w:r>
      <w:r>
        <w:t>asigurării</w:t>
      </w:r>
      <w:r w:rsidR="005E2F6F">
        <w:t xml:space="preserve"> </w:t>
      </w:r>
      <w:r>
        <w:t>unui</w:t>
      </w:r>
      <w:r w:rsidR="005E2F6F">
        <w:t xml:space="preserve"> </w:t>
      </w:r>
      <w:r>
        <w:t>cadru</w:t>
      </w:r>
      <w:r w:rsidR="005E2F6F">
        <w:t xml:space="preserve"> </w:t>
      </w:r>
      <w:r>
        <w:t>normativ</w:t>
      </w:r>
      <w:r w:rsidR="005E2F6F">
        <w:t xml:space="preserve"> </w:t>
      </w:r>
      <w:r>
        <w:t>adecvat</w:t>
      </w:r>
      <w:r w:rsidR="005E2F6F">
        <w:t xml:space="preserve"> </w:t>
      </w:r>
      <w:r>
        <w:t>unui</w:t>
      </w:r>
      <w:r w:rsidR="005E2F6F">
        <w:t xml:space="preserve"> </w:t>
      </w:r>
      <w:r>
        <w:t>nivel</w:t>
      </w:r>
      <w:r w:rsidR="005E2F6F">
        <w:t xml:space="preserve"> </w:t>
      </w:r>
      <w:r>
        <w:t>de</w:t>
      </w:r>
      <w:r w:rsidR="005E2F6F">
        <w:t xml:space="preserve"> </w:t>
      </w:r>
      <w:r>
        <w:t>trai</w:t>
      </w:r>
      <w:r w:rsidR="005E2F6F">
        <w:t xml:space="preserve"> </w:t>
      </w:r>
      <w:r>
        <w:t>decent.</w:t>
      </w:r>
    </w:p>
    <w:p w14:paraId="161573C0" w14:textId="7C13F164" w:rsidR="008E7A79" w:rsidRDefault="008E7A79" w:rsidP="008E7A79">
      <w:r>
        <w:t>Propunerile</w:t>
      </w:r>
      <w:r w:rsidR="005E2F6F">
        <w:t xml:space="preserve"> </w:t>
      </w:r>
      <w:r>
        <w:t>formulate</w:t>
      </w:r>
      <w:r w:rsidR="005E2F6F">
        <w:t xml:space="preserve"> </w:t>
      </w:r>
      <w:r>
        <w:t>în</w:t>
      </w:r>
      <w:r w:rsidR="005E2F6F">
        <w:t xml:space="preserve"> </w:t>
      </w:r>
      <w:r>
        <w:t>cadrul</w:t>
      </w:r>
      <w:r w:rsidR="005E2F6F">
        <w:t xml:space="preserve"> </w:t>
      </w:r>
      <w:r>
        <w:t>Consiliului</w:t>
      </w:r>
      <w:r w:rsidR="005E2F6F">
        <w:t xml:space="preserve"> </w:t>
      </w:r>
      <w:r>
        <w:t>au</w:t>
      </w:r>
      <w:r w:rsidR="005E2F6F">
        <w:t xml:space="preserve"> </w:t>
      </w:r>
      <w:r>
        <w:t>rămas</w:t>
      </w:r>
      <w:r w:rsidR="005E2F6F">
        <w:t xml:space="preserve"> </w:t>
      </w:r>
      <w:r>
        <w:t>în</w:t>
      </w:r>
      <w:r w:rsidR="005E2F6F">
        <w:t xml:space="preserve"> </w:t>
      </w:r>
      <w:r>
        <w:t>analiză</w:t>
      </w:r>
      <w:r w:rsidR="005E2F6F">
        <w:t xml:space="preserve"> </w:t>
      </w:r>
      <w:r>
        <w:t>și</w:t>
      </w:r>
      <w:r w:rsidR="005E2F6F">
        <w:t xml:space="preserve"> </w:t>
      </w:r>
      <w:r>
        <w:t>vor</w:t>
      </w:r>
      <w:r w:rsidR="005E2F6F">
        <w:t xml:space="preserve"> </w:t>
      </w:r>
      <w:r>
        <w:t>sta</w:t>
      </w:r>
      <w:r w:rsidR="005E2F6F">
        <w:t xml:space="preserve"> </w:t>
      </w:r>
      <w:r>
        <w:t>la</w:t>
      </w:r>
      <w:r w:rsidR="005E2F6F">
        <w:t xml:space="preserve"> </w:t>
      </w:r>
      <w:r>
        <w:t>baza</w:t>
      </w:r>
      <w:r w:rsidR="005E2F6F">
        <w:t xml:space="preserve"> </w:t>
      </w:r>
      <w:r>
        <w:t>deciziei</w:t>
      </w:r>
      <w:r w:rsidR="005E2F6F">
        <w:t xml:space="preserve"> </w:t>
      </w:r>
      <w:r>
        <w:t>privind</w:t>
      </w:r>
      <w:r w:rsidR="005E2F6F">
        <w:t xml:space="preserve"> </w:t>
      </w:r>
      <w:r>
        <w:t>nivelul</w:t>
      </w:r>
      <w:r w:rsidR="005E2F6F">
        <w:t xml:space="preserve"> </w:t>
      </w:r>
      <w:r>
        <w:t>salariului</w:t>
      </w:r>
      <w:r w:rsidR="005E2F6F">
        <w:t xml:space="preserve"> </w:t>
      </w:r>
      <w:r>
        <w:t>minim</w:t>
      </w:r>
      <w:r w:rsidR="005E2F6F">
        <w:t xml:space="preserve"> </w:t>
      </w:r>
      <w:r>
        <w:t>brut</w:t>
      </w:r>
      <w:r w:rsidR="005E2F6F">
        <w:t xml:space="preserve"> </w:t>
      </w:r>
      <w:r>
        <w:t>garantat</w:t>
      </w:r>
      <w:r w:rsidR="005E2F6F">
        <w:t xml:space="preserve"> </w:t>
      </w:r>
      <w:r>
        <w:t>în</w:t>
      </w:r>
      <w:r w:rsidR="005E2F6F">
        <w:t xml:space="preserve"> </w:t>
      </w:r>
      <w:r>
        <w:t>plată</w:t>
      </w:r>
      <w:r w:rsidR="005E2F6F">
        <w:t xml:space="preserve"> </w:t>
      </w:r>
      <w:r>
        <w:t>pentru</w:t>
      </w:r>
      <w:r w:rsidR="005E2F6F">
        <w:t xml:space="preserve"> </w:t>
      </w:r>
      <w:r>
        <w:t>2023,</w:t>
      </w:r>
      <w:r w:rsidR="005E2F6F">
        <w:t xml:space="preserve"> </w:t>
      </w:r>
      <w:r>
        <w:t>o</w:t>
      </w:r>
      <w:r w:rsidR="005E2F6F">
        <w:t xml:space="preserve"> </w:t>
      </w:r>
      <w:r>
        <w:t>nouă</w:t>
      </w:r>
      <w:r w:rsidR="005E2F6F">
        <w:t xml:space="preserve"> </w:t>
      </w:r>
      <w:r>
        <w:t>întâlnire</w:t>
      </w:r>
      <w:r w:rsidR="005E2F6F">
        <w:t xml:space="preserve"> </w:t>
      </w:r>
      <w:r>
        <w:t>în</w:t>
      </w:r>
      <w:r w:rsidR="005E2F6F">
        <w:t xml:space="preserve"> </w:t>
      </w:r>
      <w:r>
        <w:t>acest</w:t>
      </w:r>
      <w:r w:rsidR="005E2F6F">
        <w:t xml:space="preserve"> </w:t>
      </w:r>
      <w:r>
        <w:t>sens</w:t>
      </w:r>
      <w:r w:rsidR="005E2F6F">
        <w:t xml:space="preserve"> </w:t>
      </w:r>
      <w:r>
        <w:t>urmând</w:t>
      </w:r>
      <w:r w:rsidR="005E2F6F">
        <w:t xml:space="preserve"> </w:t>
      </w:r>
      <w:r>
        <w:t>a</w:t>
      </w:r>
      <w:r w:rsidR="005E2F6F">
        <w:t xml:space="preserve"> </w:t>
      </w:r>
      <w:r>
        <w:t>avea</w:t>
      </w:r>
      <w:r w:rsidR="005E2F6F">
        <w:t xml:space="preserve"> </w:t>
      </w:r>
      <w:r>
        <w:t>loc</w:t>
      </w:r>
      <w:r w:rsidR="005E2F6F">
        <w:t xml:space="preserve"> </w:t>
      </w:r>
      <w:r>
        <w:t>la</w:t>
      </w:r>
      <w:r w:rsidR="005E2F6F">
        <w:t xml:space="preserve"> </w:t>
      </w:r>
      <w:r>
        <w:t>începutul</w:t>
      </w:r>
      <w:r w:rsidR="005E2F6F">
        <w:t xml:space="preserve"> </w:t>
      </w:r>
      <w:r>
        <w:t>săptămânii</w:t>
      </w:r>
      <w:r w:rsidR="005E2F6F">
        <w:t xml:space="preserve"> </w:t>
      </w:r>
      <w:r>
        <w:t>viitoare.</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6"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40226AC2" w14:textId="77777777" w:rsidR="003F589E" w:rsidRDefault="003F589E">
      <w:pPr>
        <w:spacing w:before="0"/>
        <w:rPr>
          <w:color w:val="9999FF"/>
          <w:spacing w:val="40"/>
          <w:szCs w:val="18"/>
        </w:rPr>
      </w:pPr>
      <w:r>
        <w:rPr>
          <w:color w:val="9999FF"/>
          <w:spacing w:val="40"/>
          <w:szCs w:val="18"/>
        </w:rPr>
        <w:br w:type="page"/>
      </w: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lastRenderedPageBreak/>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32" w:name="_Toc119916272"/>
      <w:proofErr w:type="spellStart"/>
      <w:r w:rsidRPr="001A4C20">
        <w:rPr>
          <w:szCs w:val="18"/>
        </w:rPr>
        <w:t>Informaţie</w:t>
      </w:r>
      <w:proofErr w:type="spellEnd"/>
      <w:r w:rsidR="005E2F6F">
        <w:rPr>
          <w:szCs w:val="18"/>
        </w:rPr>
        <w:t xml:space="preserve"> </w:t>
      </w:r>
      <w:r w:rsidRPr="001A4C20">
        <w:rPr>
          <w:szCs w:val="18"/>
        </w:rPr>
        <w:t>Europeană</w:t>
      </w:r>
      <w:bookmarkEnd w:id="13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jc w:val="both"/>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jc w:val="both"/>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jc w:val="both"/>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jc w:val="both"/>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jc w:val="both"/>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proofErr w:type="spellStart"/>
            <w:r w:rsidRPr="001A4C20">
              <w:rPr>
                <w:rFonts w:cs="Arial"/>
                <w:sz w:val="17"/>
                <w:szCs w:val="17"/>
                <w:lang w:eastAsia="ro-RO"/>
              </w:rPr>
              <w:t>Zelenski</w:t>
            </w:r>
            <w:proofErr w:type="spellEnd"/>
            <w:r w:rsidRPr="001A4C20">
              <w:rPr>
                <w:rFonts w:cs="Arial"/>
                <w:sz w:val="17"/>
                <w:szCs w:val="17"/>
                <w:lang w:eastAsia="ro-RO"/>
              </w:rPr>
              <w:t>",</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3661318C" w14:textId="7F03B5B9" w:rsidR="001B389D" w:rsidRPr="001A4C20" w:rsidRDefault="005E2F6F" w:rsidP="00B76A7A">
            <w:pPr>
              <w:ind w:right="198"/>
              <w:jc w:val="both"/>
              <w:rPr>
                <w:b/>
                <w:color w:val="2E74B5" w:themeColor="accent1" w:themeShade="BF"/>
                <w:sz w:val="16"/>
                <w:szCs w:val="18"/>
              </w:rPr>
            </w:pPr>
            <w:r>
              <w:rPr>
                <w:sz w:val="16"/>
                <w:szCs w:val="18"/>
              </w:rPr>
              <w:t xml:space="preserve"> </w:t>
            </w:r>
          </w:p>
        </w:tc>
      </w:tr>
    </w:tbl>
    <w:p w14:paraId="397484B2" w14:textId="77777777" w:rsidR="00680FDC" w:rsidRDefault="00680FDC" w:rsidP="00B76A7A">
      <w:pPr>
        <w:pStyle w:val="separatorcapitole"/>
        <w:spacing w:before="120" w:after="0"/>
        <w:ind w:right="198"/>
        <w:rPr>
          <w:sz w:val="18"/>
          <w:szCs w:val="18"/>
        </w:rPr>
      </w:pPr>
      <w:bookmarkStart w:id="133" w:name="_Toc415050943"/>
    </w:p>
    <w:p w14:paraId="352A284E" w14:textId="46137170" w:rsidR="00F3452A" w:rsidRPr="001A4C20" w:rsidRDefault="00F3452A" w:rsidP="00B76A7A">
      <w:pPr>
        <w:pStyle w:val="separatorcapitole"/>
        <w:spacing w:before="120" w:after="0"/>
        <w:ind w:right="198"/>
        <w:rPr>
          <w:sz w:val="18"/>
          <w:szCs w:val="18"/>
        </w:rPr>
      </w:pPr>
      <w:r w:rsidRPr="001A4C20">
        <w:rPr>
          <w:sz w:val="18"/>
          <w:szCs w:val="18"/>
        </w:rPr>
        <w:sym w:font="Wingdings" w:char="F07B"/>
      </w:r>
      <w:r w:rsidRPr="001A4C20">
        <w:rPr>
          <w:sz w:val="18"/>
          <w:szCs w:val="18"/>
        </w:rPr>
        <w:sym w:font="Wingdings" w:char="F07B"/>
      </w:r>
      <w:r w:rsidRPr="001A4C20">
        <w:rPr>
          <w:sz w:val="18"/>
          <w:szCs w:val="18"/>
        </w:rPr>
        <w:sym w:font="Wingdings" w:char="F07B"/>
      </w:r>
    </w:p>
    <w:p w14:paraId="0AA511DD" w14:textId="49F6365A" w:rsidR="009B6759" w:rsidRDefault="00587A84" w:rsidP="00B76A7A">
      <w:pPr>
        <w:pStyle w:val="Consultarepublica"/>
        <w:spacing w:before="120" w:after="0"/>
        <w:rPr>
          <w:color w:val="639729"/>
          <w:szCs w:val="18"/>
        </w:rPr>
      </w:pPr>
      <w:bookmarkStart w:id="134" w:name="_Toc119916273"/>
      <w:bookmarkStart w:id="135" w:name="_Toc464051883"/>
      <w:bookmarkStart w:id="136" w:name="_Toc464117719"/>
      <w:bookmarkStart w:id="137" w:name="_Toc466963745"/>
      <w:bookmarkEnd w:id="133"/>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34"/>
    </w:p>
    <w:p w14:paraId="500DD347" w14:textId="192FE5EF" w:rsidR="009044CC" w:rsidRPr="009044CC" w:rsidRDefault="005E2F6F" w:rsidP="009044CC">
      <w:pPr>
        <w:pStyle w:val="TitluArticolinINFOUE"/>
        <w:jc w:val="both"/>
      </w:pPr>
      <w:bookmarkStart w:id="138" w:name="_Toc119916274"/>
      <w:r w:rsidRPr="005E2F6F">
        <w:t>Schema</w:t>
      </w:r>
      <w:r>
        <w:t xml:space="preserve"> </w:t>
      </w:r>
      <w:r w:rsidRPr="005E2F6F">
        <w:t>de</w:t>
      </w:r>
      <w:r>
        <w:t xml:space="preserve"> </w:t>
      </w:r>
      <w:r w:rsidRPr="005E2F6F">
        <w:t>ajutor</w:t>
      </w:r>
      <w:r>
        <w:t xml:space="preserve"> </w:t>
      </w:r>
      <w:r w:rsidRPr="005E2F6F">
        <w:t>de</w:t>
      </w:r>
      <w:r>
        <w:t xml:space="preserve"> </w:t>
      </w:r>
      <w:proofErr w:type="spellStart"/>
      <w:r w:rsidRPr="005E2F6F">
        <w:t>minimis</w:t>
      </w:r>
      <w:proofErr w:type="spellEnd"/>
      <w:r>
        <w:t xml:space="preserve"> </w:t>
      </w:r>
      <w:r w:rsidRPr="005E2F6F">
        <w:t>pentru</w:t>
      </w:r>
      <w:r>
        <w:t xml:space="preserve"> </w:t>
      </w:r>
      <w:r w:rsidRPr="005E2F6F">
        <w:t>sectorul</w:t>
      </w:r>
      <w:r>
        <w:t xml:space="preserve"> </w:t>
      </w:r>
      <w:r w:rsidRPr="005E2F6F">
        <w:t>cultural</w:t>
      </w:r>
      <w:r>
        <w:t xml:space="preserve"> </w:t>
      </w:r>
      <w:r w:rsidRPr="005E2F6F">
        <w:t>independent,</w:t>
      </w:r>
      <w:r>
        <w:t xml:space="preserve"> </w:t>
      </w:r>
      <w:r w:rsidRPr="005E2F6F">
        <w:t>publicată</w:t>
      </w:r>
      <w:r>
        <w:t xml:space="preserve"> </w:t>
      </w:r>
      <w:r w:rsidRPr="005E2F6F">
        <w:t>în</w:t>
      </w:r>
      <w:r>
        <w:t xml:space="preserve"> </w:t>
      </w:r>
      <w:r w:rsidRPr="005E2F6F">
        <w:t>Monitorul</w:t>
      </w:r>
      <w:r>
        <w:t xml:space="preserve"> </w:t>
      </w:r>
      <w:r w:rsidRPr="005E2F6F">
        <w:t>Oficial</w:t>
      </w:r>
      <w:bookmarkEnd w:id="138"/>
    </w:p>
    <w:p w14:paraId="4E260AE8" w14:textId="1C3B5F47" w:rsidR="005E2F6F" w:rsidRPr="005E2F6F" w:rsidRDefault="005E2F6F" w:rsidP="005E2F6F">
      <w:pPr>
        <w:jc w:val="both"/>
      </w:pPr>
      <w:r w:rsidRPr="005E2F6F">
        <w:t>Schema</w:t>
      </w:r>
      <w:r>
        <w:t xml:space="preserve"> </w:t>
      </w:r>
      <w:r w:rsidRPr="005E2F6F">
        <w:t>de</w:t>
      </w:r>
      <w:r>
        <w:t xml:space="preserve"> </w:t>
      </w:r>
      <w:r w:rsidRPr="005E2F6F">
        <w:t>ajutor</w:t>
      </w:r>
      <w:r>
        <w:t xml:space="preserve"> </w:t>
      </w:r>
      <w:r w:rsidRPr="005E2F6F">
        <w:t>de</w:t>
      </w:r>
      <w:r>
        <w:t xml:space="preserve"> </w:t>
      </w:r>
      <w:proofErr w:type="spellStart"/>
      <w:r w:rsidRPr="005E2F6F">
        <w:t>minimis</w:t>
      </w:r>
      <w:proofErr w:type="spellEnd"/>
      <w:r>
        <w:t xml:space="preserve"> </w:t>
      </w:r>
      <w:r w:rsidRPr="005E2F6F">
        <w:t>pentru</w:t>
      </w:r>
      <w:r>
        <w:t xml:space="preserve"> </w:t>
      </w:r>
      <w:r w:rsidRPr="005E2F6F">
        <w:t>sectorul</w:t>
      </w:r>
      <w:r>
        <w:t xml:space="preserve"> </w:t>
      </w:r>
      <w:r w:rsidRPr="005E2F6F">
        <w:t>cultural</w:t>
      </w:r>
      <w:r>
        <w:t xml:space="preserve"> </w:t>
      </w:r>
      <w:r w:rsidRPr="005E2F6F">
        <w:t>independent</w:t>
      </w:r>
      <w:r>
        <w:t xml:space="preserve"> </w:t>
      </w:r>
      <w:r w:rsidRPr="005E2F6F">
        <w:t>a</w:t>
      </w:r>
      <w:r>
        <w:t xml:space="preserve"> </w:t>
      </w:r>
      <w:r w:rsidRPr="005E2F6F">
        <w:t>fost</w:t>
      </w:r>
      <w:r>
        <w:t xml:space="preserve"> </w:t>
      </w:r>
      <w:r w:rsidRPr="005E2F6F">
        <w:t>aprobată</w:t>
      </w:r>
      <w:r>
        <w:t xml:space="preserve"> </w:t>
      </w:r>
      <w:r w:rsidRPr="005E2F6F">
        <w:t>prin</w:t>
      </w:r>
      <w:r>
        <w:t xml:space="preserve"> </w:t>
      </w:r>
      <w:r w:rsidRPr="005E2F6F">
        <w:t>Ordinul</w:t>
      </w:r>
      <w:r>
        <w:t xml:space="preserve"> </w:t>
      </w:r>
      <w:r w:rsidRPr="005E2F6F">
        <w:t>nr.</w:t>
      </w:r>
      <w:r>
        <w:t xml:space="preserve"> </w:t>
      </w:r>
      <w:r w:rsidRPr="005E2F6F">
        <w:t>3.453</w:t>
      </w:r>
      <w:r>
        <w:t xml:space="preserve"> </w:t>
      </w:r>
      <w:r w:rsidRPr="005E2F6F">
        <w:t>din</w:t>
      </w:r>
      <w:r>
        <w:t xml:space="preserve"> </w:t>
      </w:r>
      <w:r w:rsidRPr="005E2F6F">
        <w:t>4</w:t>
      </w:r>
      <w:r>
        <w:t xml:space="preserve"> </w:t>
      </w:r>
      <w:r w:rsidRPr="005E2F6F">
        <w:t>noiembrie</w:t>
      </w:r>
      <w:r>
        <w:t xml:space="preserve"> </w:t>
      </w:r>
      <w:r w:rsidRPr="005E2F6F">
        <w:t>2022</w:t>
      </w:r>
      <w:r>
        <w:t xml:space="preserve"> </w:t>
      </w:r>
      <w:r w:rsidRPr="005E2F6F">
        <w:t>și</w:t>
      </w:r>
      <w:r>
        <w:t xml:space="preserve"> </w:t>
      </w:r>
      <w:r w:rsidRPr="005E2F6F">
        <w:t>publicată</w:t>
      </w:r>
      <w:r>
        <w:t xml:space="preserve"> </w:t>
      </w:r>
      <w:r w:rsidRPr="005E2F6F">
        <w:t>în</w:t>
      </w:r>
      <w:r>
        <w:t xml:space="preserve"> </w:t>
      </w:r>
      <w:r w:rsidRPr="005E2F6F">
        <w:t>monitorul</w:t>
      </w:r>
      <w:r>
        <w:t xml:space="preserve"> </w:t>
      </w:r>
      <w:r w:rsidRPr="005E2F6F">
        <w:t>Oficial,</w:t>
      </w:r>
      <w:r>
        <w:t xml:space="preserve"> </w:t>
      </w:r>
      <w:r w:rsidRPr="005E2F6F">
        <w:t>Partea</w:t>
      </w:r>
      <w:r>
        <w:t xml:space="preserve"> </w:t>
      </w:r>
      <w:r w:rsidRPr="005E2F6F">
        <w:t>I,</w:t>
      </w:r>
      <w:r>
        <w:t xml:space="preserve"> </w:t>
      </w:r>
      <w:r w:rsidRPr="005E2F6F">
        <w:t>nr.</w:t>
      </w:r>
      <w:r>
        <w:t xml:space="preserve"> </w:t>
      </w:r>
      <w:r w:rsidRPr="005E2F6F">
        <w:t>1090</w:t>
      </w:r>
      <w:r>
        <w:t xml:space="preserve"> </w:t>
      </w:r>
      <w:r w:rsidRPr="005E2F6F">
        <w:t>din</w:t>
      </w:r>
      <w:r>
        <w:t xml:space="preserve"> </w:t>
      </w:r>
      <w:r w:rsidRPr="005E2F6F">
        <w:t>11</w:t>
      </w:r>
      <w:r>
        <w:t xml:space="preserve"> </w:t>
      </w:r>
      <w:r w:rsidRPr="005E2F6F">
        <w:t>noiembrie</w:t>
      </w:r>
      <w:r>
        <w:t xml:space="preserve"> </w:t>
      </w:r>
      <w:r w:rsidRPr="005E2F6F">
        <w:t>2022.</w:t>
      </w:r>
    </w:p>
    <w:p w14:paraId="247D5361" w14:textId="18385634" w:rsidR="005E2F6F" w:rsidRPr="005E2F6F" w:rsidRDefault="005E2F6F" w:rsidP="005E2F6F">
      <w:pPr>
        <w:jc w:val="both"/>
      </w:pPr>
      <w:r w:rsidRPr="005E2F6F">
        <w:rPr>
          <w:b/>
          <w:bCs/>
        </w:rPr>
        <w:t>Obiectivul</w:t>
      </w:r>
      <w:r>
        <w:rPr>
          <w:b/>
          <w:bCs/>
        </w:rPr>
        <w:t xml:space="preserve"> </w:t>
      </w:r>
      <w:r w:rsidRPr="005E2F6F">
        <w:rPr>
          <w:b/>
          <w:bCs/>
        </w:rPr>
        <w:t>schemei</w:t>
      </w:r>
      <w:r>
        <w:rPr>
          <w:b/>
          <w:bCs/>
        </w:rPr>
        <w:t xml:space="preserve"> </w:t>
      </w:r>
      <w:r w:rsidRPr="005E2F6F">
        <w:t>îl</w:t>
      </w:r>
      <w:r>
        <w:t xml:space="preserve"> </w:t>
      </w:r>
      <w:r w:rsidRPr="005E2F6F">
        <w:t>reprezintă</w:t>
      </w:r>
      <w:r>
        <w:t xml:space="preserve"> </w:t>
      </w:r>
      <w:r w:rsidRPr="005E2F6F">
        <w:t>susținerea</w:t>
      </w:r>
      <w:r>
        <w:t xml:space="preserve"> </w:t>
      </w:r>
      <w:r w:rsidRPr="005E2F6F">
        <w:t>beneficiarilor</w:t>
      </w:r>
      <w:r>
        <w:t xml:space="preserve"> </w:t>
      </w:r>
      <w:r w:rsidRPr="005E2F6F">
        <w:t>a</w:t>
      </w:r>
      <w:r>
        <w:t xml:space="preserve"> </w:t>
      </w:r>
      <w:r w:rsidRPr="005E2F6F">
        <w:t>căror</w:t>
      </w:r>
      <w:r>
        <w:t xml:space="preserve"> </w:t>
      </w:r>
      <w:r w:rsidRPr="005E2F6F">
        <w:t>activitate</w:t>
      </w:r>
      <w:r>
        <w:t xml:space="preserve"> </w:t>
      </w:r>
      <w:r w:rsidRPr="005E2F6F">
        <w:t>a</w:t>
      </w:r>
      <w:r>
        <w:t xml:space="preserve"> </w:t>
      </w:r>
      <w:r w:rsidRPr="005E2F6F">
        <w:t>fost</w:t>
      </w:r>
      <w:r>
        <w:t xml:space="preserve"> </w:t>
      </w:r>
      <w:r w:rsidRPr="005E2F6F">
        <w:t>afectată</w:t>
      </w:r>
      <w:r>
        <w:t xml:space="preserve"> </w:t>
      </w:r>
      <w:r w:rsidRPr="005E2F6F">
        <w:t>negativ</w:t>
      </w:r>
      <w:r>
        <w:t xml:space="preserve"> </w:t>
      </w:r>
      <w:r w:rsidRPr="005E2F6F">
        <w:t>de</w:t>
      </w:r>
      <w:r>
        <w:t xml:space="preserve"> </w:t>
      </w:r>
      <w:r w:rsidRPr="005E2F6F">
        <w:t>răspândirea</w:t>
      </w:r>
      <w:r>
        <w:t xml:space="preserve"> </w:t>
      </w:r>
      <w:r w:rsidRPr="005E2F6F">
        <w:t>virusului</w:t>
      </w:r>
      <w:r>
        <w:t xml:space="preserve"> </w:t>
      </w:r>
      <w:r w:rsidRPr="005E2F6F">
        <w:t>SARS-CoV-2</w:t>
      </w:r>
      <w:r>
        <w:t xml:space="preserve"> </w:t>
      </w:r>
      <w:r w:rsidRPr="005E2F6F">
        <w:t>sau</w:t>
      </w:r>
      <w:r>
        <w:t xml:space="preserve"> </w:t>
      </w:r>
      <w:r w:rsidRPr="005E2F6F">
        <w:t>a</w:t>
      </w:r>
      <w:r>
        <w:t xml:space="preserve"> </w:t>
      </w:r>
      <w:r w:rsidRPr="005E2F6F">
        <w:t>căror</w:t>
      </w:r>
      <w:r>
        <w:t xml:space="preserve"> </w:t>
      </w:r>
      <w:r w:rsidRPr="005E2F6F">
        <w:t>activitate</w:t>
      </w:r>
      <w:r>
        <w:t xml:space="preserve"> </w:t>
      </w:r>
      <w:r w:rsidRPr="005E2F6F">
        <w:t>a</w:t>
      </w:r>
      <w:r>
        <w:t xml:space="preserve"> </w:t>
      </w:r>
      <w:r w:rsidRPr="005E2F6F">
        <w:t>fost</w:t>
      </w:r>
      <w:r>
        <w:t xml:space="preserve"> </w:t>
      </w:r>
      <w:r w:rsidRPr="005E2F6F">
        <w:t>interzisă</w:t>
      </w:r>
      <w:r>
        <w:t xml:space="preserve"> </w:t>
      </w:r>
      <w:r w:rsidRPr="005E2F6F">
        <w:t>prin</w:t>
      </w:r>
      <w:r>
        <w:t xml:space="preserve"> </w:t>
      </w:r>
      <w:r w:rsidRPr="005E2F6F">
        <w:t>ordonanțe</w:t>
      </w:r>
      <w:r>
        <w:t xml:space="preserve"> </w:t>
      </w:r>
      <w:r w:rsidRPr="005E2F6F">
        <w:t>militare</w:t>
      </w:r>
      <w:r>
        <w:t xml:space="preserve"> </w:t>
      </w:r>
      <w:r w:rsidRPr="005E2F6F">
        <w:t>pe</w:t>
      </w:r>
      <w:r>
        <w:t xml:space="preserve"> </w:t>
      </w:r>
      <w:r w:rsidRPr="005E2F6F">
        <w:t>perioada</w:t>
      </w:r>
      <w:r>
        <w:t xml:space="preserve"> </w:t>
      </w:r>
      <w:r w:rsidRPr="005E2F6F">
        <w:t>stării</w:t>
      </w:r>
      <w:r>
        <w:t xml:space="preserve"> </w:t>
      </w:r>
      <w:r w:rsidRPr="005E2F6F">
        <w:t>de</w:t>
      </w:r>
      <w:r>
        <w:t xml:space="preserve"> </w:t>
      </w:r>
      <w:r w:rsidRPr="005E2F6F">
        <w:t>urgență</w:t>
      </w:r>
      <w:r>
        <w:t xml:space="preserve"> </w:t>
      </w:r>
      <w:r w:rsidRPr="005E2F6F">
        <w:t>sau</w:t>
      </w:r>
      <w:r>
        <w:t xml:space="preserve"> </w:t>
      </w:r>
      <w:r w:rsidRPr="005E2F6F">
        <w:t>îngrădite</w:t>
      </w:r>
      <w:r>
        <w:t xml:space="preserve"> </w:t>
      </w:r>
      <w:r w:rsidRPr="005E2F6F">
        <w:t>pe</w:t>
      </w:r>
      <w:r>
        <w:t xml:space="preserve"> </w:t>
      </w:r>
      <w:r w:rsidRPr="005E2F6F">
        <w:t>perioada</w:t>
      </w:r>
      <w:r>
        <w:t xml:space="preserve"> </w:t>
      </w:r>
      <w:r w:rsidRPr="005E2F6F">
        <w:t>stării</w:t>
      </w:r>
      <w:r>
        <w:t xml:space="preserve"> </w:t>
      </w:r>
      <w:r w:rsidRPr="005E2F6F">
        <w:t>de</w:t>
      </w:r>
      <w:r>
        <w:t xml:space="preserve"> </w:t>
      </w:r>
      <w:r w:rsidRPr="005E2F6F">
        <w:t>alertă.</w:t>
      </w:r>
    </w:p>
    <w:p w14:paraId="76F475B2" w14:textId="67BB6301" w:rsidR="005E2F6F" w:rsidRPr="005E2F6F" w:rsidRDefault="005E2F6F" w:rsidP="005E2F6F">
      <w:pPr>
        <w:jc w:val="both"/>
      </w:pPr>
      <w:r w:rsidRPr="005E2F6F">
        <w:rPr>
          <w:b/>
          <w:bCs/>
        </w:rPr>
        <w:t>Beneficiarii</w:t>
      </w:r>
      <w:r>
        <w:rPr>
          <w:b/>
          <w:bCs/>
        </w:rPr>
        <w:t xml:space="preserve"> </w:t>
      </w:r>
      <w:r w:rsidRPr="005E2F6F">
        <w:rPr>
          <w:b/>
          <w:bCs/>
        </w:rPr>
        <w:t>eligibili</w:t>
      </w:r>
      <w:r>
        <w:t xml:space="preserve"> </w:t>
      </w:r>
      <w:r w:rsidRPr="005E2F6F">
        <w:t>sunt</w:t>
      </w:r>
      <w:r>
        <w:t xml:space="preserve"> </w:t>
      </w:r>
      <w:r w:rsidRPr="005E2F6F">
        <w:t>întreprinderile</w:t>
      </w:r>
      <w:r>
        <w:t xml:space="preserve"> </w:t>
      </w:r>
      <w:r w:rsidRPr="005E2F6F">
        <w:t>care</w:t>
      </w:r>
      <w:r>
        <w:t xml:space="preserve"> </w:t>
      </w:r>
      <w:r w:rsidRPr="005E2F6F">
        <w:t>au</w:t>
      </w:r>
      <w:r>
        <w:t xml:space="preserve"> </w:t>
      </w:r>
      <w:r w:rsidRPr="005E2F6F">
        <w:t>personalitate</w:t>
      </w:r>
      <w:r>
        <w:t xml:space="preserve"> </w:t>
      </w:r>
      <w:r w:rsidRPr="005E2F6F">
        <w:t>juridică,</w:t>
      </w:r>
      <w:r>
        <w:t xml:space="preserve"> </w:t>
      </w:r>
      <w:r w:rsidRPr="005E2F6F">
        <w:t>sunt</w:t>
      </w:r>
      <w:r>
        <w:t xml:space="preserve"> </w:t>
      </w:r>
      <w:r w:rsidRPr="005E2F6F">
        <w:t>legal</w:t>
      </w:r>
      <w:r>
        <w:t xml:space="preserve"> </w:t>
      </w:r>
      <w:r w:rsidRPr="005E2F6F">
        <w:t>înregistrate</w:t>
      </w:r>
      <w:r>
        <w:t xml:space="preserve"> </w:t>
      </w:r>
      <w:r w:rsidRPr="005E2F6F">
        <w:t>în</w:t>
      </w:r>
      <w:r>
        <w:t xml:space="preserve"> </w:t>
      </w:r>
      <w:r w:rsidRPr="005E2F6F">
        <w:t>România</w:t>
      </w:r>
      <w:r>
        <w:t xml:space="preserve"> </w:t>
      </w:r>
      <w:r w:rsidRPr="005E2F6F">
        <w:t>și</w:t>
      </w:r>
      <w:r>
        <w:t xml:space="preserve"> </w:t>
      </w:r>
      <w:r w:rsidRPr="005E2F6F">
        <w:t>se</w:t>
      </w:r>
      <w:r>
        <w:t xml:space="preserve"> </w:t>
      </w:r>
      <w:r w:rsidRPr="005E2F6F">
        <w:t>încadrează</w:t>
      </w:r>
      <w:r>
        <w:t xml:space="preserve"> </w:t>
      </w:r>
      <w:r w:rsidRPr="005E2F6F">
        <w:t>în</w:t>
      </w:r>
      <w:r>
        <w:t xml:space="preserve"> </w:t>
      </w:r>
      <w:r w:rsidRPr="005E2F6F">
        <w:t>una</w:t>
      </w:r>
      <w:r>
        <w:t xml:space="preserve"> </w:t>
      </w:r>
      <w:r w:rsidRPr="005E2F6F">
        <w:t>dintre</w:t>
      </w:r>
      <w:r>
        <w:t xml:space="preserve"> </w:t>
      </w:r>
      <w:r w:rsidRPr="005E2F6F">
        <w:t>următoarele</w:t>
      </w:r>
      <w:r>
        <w:t xml:space="preserve"> </w:t>
      </w:r>
      <w:r w:rsidRPr="005E2F6F">
        <w:t>categorii:</w:t>
      </w:r>
    </w:p>
    <w:p w14:paraId="1B54161E" w14:textId="46C1E37E" w:rsidR="005E2F6F" w:rsidRPr="005E2F6F" w:rsidRDefault="005E2F6F" w:rsidP="005E2F6F">
      <w:pPr>
        <w:jc w:val="both"/>
      </w:pPr>
      <w:r w:rsidRPr="005E2F6F">
        <w:t>a)</w:t>
      </w:r>
      <w:r>
        <w:t xml:space="preserve"> </w:t>
      </w:r>
      <w:r w:rsidRPr="005E2F6F">
        <w:t>societăți</w:t>
      </w:r>
      <w:r>
        <w:t xml:space="preserve"> </w:t>
      </w:r>
      <w:r w:rsidRPr="005E2F6F">
        <w:t>înființate</w:t>
      </w:r>
      <w:r>
        <w:t xml:space="preserve"> </w:t>
      </w:r>
      <w:r w:rsidRPr="005E2F6F">
        <w:t>în</w:t>
      </w:r>
      <w:r>
        <w:t xml:space="preserve"> </w:t>
      </w:r>
      <w:r w:rsidRPr="005E2F6F">
        <w:t>baza</w:t>
      </w:r>
      <w:r>
        <w:t xml:space="preserve"> </w:t>
      </w:r>
      <w:r w:rsidRPr="005E2F6F">
        <w:t>Legii</w:t>
      </w:r>
      <w:r>
        <w:t xml:space="preserve"> </w:t>
      </w:r>
      <w:r w:rsidRPr="005E2F6F">
        <w:t>societăților</w:t>
      </w:r>
      <w:r>
        <w:t xml:space="preserve"> </w:t>
      </w:r>
      <w:r w:rsidRPr="005E2F6F">
        <w:t>nr.</w:t>
      </w:r>
      <w:r>
        <w:t xml:space="preserve"> </w:t>
      </w:r>
      <w:r w:rsidRPr="005E2F6F">
        <w:t>31/1990,</w:t>
      </w:r>
      <w:r>
        <w:t xml:space="preserve"> </w:t>
      </w:r>
      <w:r w:rsidRPr="005E2F6F">
        <w:t>republicată,</w:t>
      </w:r>
      <w:r>
        <w:t xml:space="preserve"> </w:t>
      </w:r>
      <w:r w:rsidRPr="005E2F6F">
        <w:t>cu</w:t>
      </w:r>
      <w:r>
        <w:t xml:space="preserve"> </w:t>
      </w:r>
      <w:r w:rsidRPr="005E2F6F">
        <w:t>modificările</w:t>
      </w:r>
      <w:r>
        <w:t xml:space="preserve"> </w:t>
      </w:r>
      <w:r w:rsidRPr="005E2F6F">
        <w:t>și</w:t>
      </w:r>
      <w:r>
        <w:t xml:space="preserve"> </w:t>
      </w:r>
      <w:r w:rsidRPr="005E2F6F">
        <w:t>completările</w:t>
      </w:r>
      <w:r>
        <w:t xml:space="preserve"> </w:t>
      </w:r>
      <w:r w:rsidRPr="005E2F6F">
        <w:t>ulterioare;</w:t>
      </w:r>
    </w:p>
    <w:p w14:paraId="03E13878" w14:textId="294E0A50" w:rsidR="005E2F6F" w:rsidRPr="005E2F6F" w:rsidRDefault="005E2F6F" w:rsidP="005E2F6F">
      <w:pPr>
        <w:jc w:val="both"/>
      </w:pPr>
      <w:r w:rsidRPr="005E2F6F">
        <w:t>b)</w:t>
      </w:r>
      <w:r>
        <w:t xml:space="preserve"> </w:t>
      </w:r>
      <w:r w:rsidRPr="005E2F6F">
        <w:t>organizații</w:t>
      </w:r>
      <w:r>
        <w:t xml:space="preserve"> </w:t>
      </w:r>
      <w:r w:rsidRPr="005E2F6F">
        <w:t>neguvernamentale,</w:t>
      </w:r>
      <w:r>
        <w:t xml:space="preserve"> </w:t>
      </w:r>
      <w:r w:rsidRPr="005E2F6F">
        <w:t>constituite</w:t>
      </w:r>
      <w:r>
        <w:t xml:space="preserve"> </w:t>
      </w:r>
      <w:r w:rsidRPr="005E2F6F">
        <w:t>în</w:t>
      </w:r>
      <w:r>
        <w:t xml:space="preserve"> </w:t>
      </w:r>
      <w:r w:rsidRPr="005E2F6F">
        <w:t>baza</w:t>
      </w:r>
      <w:r>
        <w:t xml:space="preserve"> </w:t>
      </w:r>
      <w:r w:rsidRPr="005E2F6F">
        <w:t>Legii</w:t>
      </w:r>
      <w:r>
        <w:t xml:space="preserve"> </w:t>
      </w:r>
      <w:r w:rsidRPr="005E2F6F">
        <w:t>nr.</w:t>
      </w:r>
      <w:r>
        <w:t xml:space="preserve"> </w:t>
      </w:r>
      <w:r w:rsidRPr="005E2F6F">
        <w:t>21/1924</w:t>
      </w:r>
      <w:r>
        <w:t xml:space="preserve"> </w:t>
      </w:r>
      <w:r w:rsidRPr="005E2F6F">
        <w:t>pentru</w:t>
      </w:r>
      <w:r>
        <w:t xml:space="preserve"> </w:t>
      </w:r>
      <w:r w:rsidRPr="005E2F6F">
        <w:t>persoanele</w:t>
      </w:r>
      <w:r>
        <w:t xml:space="preserve"> </w:t>
      </w:r>
      <w:r w:rsidRPr="005E2F6F">
        <w:t>juridice</w:t>
      </w:r>
      <w:r>
        <w:t xml:space="preserve"> </w:t>
      </w:r>
      <w:r w:rsidRPr="005E2F6F">
        <w:t>(asociații</w:t>
      </w:r>
      <w:r>
        <w:t xml:space="preserve"> </w:t>
      </w:r>
      <w:r w:rsidRPr="005E2F6F">
        <w:t>și</w:t>
      </w:r>
      <w:r>
        <w:t xml:space="preserve"> </w:t>
      </w:r>
      <w:r w:rsidRPr="005E2F6F">
        <w:t>fundații)</w:t>
      </w:r>
      <w:r>
        <w:t xml:space="preserve"> </w:t>
      </w:r>
      <w:r w:rsidRPr="005E2F6F">
        <w:t>sau</w:t>
      </w:r>
      <w:r>
        <w:t xml:space="preserve"> </w:t>
      </w:r>
      <w:r w:rsidRPr="005E2F6F">
        <w:t>a</w:t>
      </w:r>
      <w:r>
        <w:t xml:space="preserve"> </w:t>
      </w:r>
      <w:r w:rsidRPr="005E2F6F">
        <w:t>Ordonanței</w:t>
      </w:r>
      <w:r>
        <w:t xml:space="preserve"> </w:t>
      </w:r>
      <w:r w:rsidRPr="005E2F6F">
        <w:t>Guvernului</w:t>
      </w:r>
      <w:r>
        <w:t xml:space="preserve"> </w:t>
      </w:r>
      <w:r w:rsidRPr="005E2F6F">
        <w:t>nr.</w:t>
      </w:r>
      <w:r>
        <w:t xml:space="preserve"> </w:t>
      </w:r>
      <w:r w:rsidRPr="005E2F6F">
        <w:t>26/2000</w:t>
      </w:r>
      <w:r>
        <w:t xml:space="preserve"> </w:t>
      </w:r>
      <w:r w:rsidRPr="005E2F6F">
        <w:t>cu</w:t>
      </w:r>
      <w:r>
        <w:t xml:space="preserve"> </w:t>
      </w:r>
      <w:r w:rsidRPr="005E2F6F">
        <w:t>privire</w:t>
      </w:r>
      <w:r>
        <w:t xml:space="preserve"> </w:t>
      </w:r>
      <w:r w:rsidRPr="005E2F6F">
        <w:t>la</w:t>
      </w:r>
      <w:r>
        <w:t xml:space="preserve"> </w:t>
      </w:r>
      <w:r w:rsidRPr="005E2F6F">
        <w:t>asociații</w:t>
      </w:r>
      <w:r>
        <w:t xml:space="preserve"> </w:t>
      </w:r>
      <w:r w:rsidRPr="005E2F6F">
        <w:t>și</w:t>
      </w:r>
      <w:r>
        <w:t xml:space="preserve"> </w:t>
      </w:r>
      <w:r w:rsidRPr="005E2F6F">
        <w:t>fundații,</w:t>
      </w:r>
      <w:r>
        <w:t xml:space="preserve"> </w:t>
      </w:r>
      <w:r w:rsidRPr="005E2F6F">
        <w:t>aprobată</w:t>
      </w:r>
      <w:r>
        <w:t xml:space="preserve"> </w:t>
      </w:r>
      <w:r w:rsidRPr="005E2F6F">
        <w:t>cu</w:t>
      </w:r>
      <w:r>
        <w:t xml:space="preserve"> </w:t>
      </w:r>
      <w:r w:rsidRPr="005E2F6F">
        <w:t>modificări</w:t>
      </w:r>
      <w:r>
        <w:t xml:space="preserve"> </w:t>
      </w:r>
      <w:r w:rsidRPr="005E2F6F">
        <w:t>și</w:t>
      </w:r>
      <w:r>
        <w:t xml:space="preserve"> </w:t>
      </w:r>
      <w:r w:rsidRPr="005E2F6F">
        <w:t>completări</w:t>
      </w:r>
      <w:r>
        <w:t xml:space="preserve"> </w:t>
      </w:r>
      <w:r w:rsidRPr="005E2F6F">
        <w:t>prin</w:t>
      </w:r>
      <w:r>
        <w:t xml:space="preserve"> </w:t>
      </w:r>
      <w:r w:rsidRPr="005E2F6F">
        <w:t>Legea</w:t>
      </w:r>
      <w:r>
        <w:t xml:space="preserve"> </w:t>
      </w:r>
      <w:r w:rsidRPr="005E2F6F">
        <w:t>nr.</w:t>
      </w:r>
      <w:r>
        <w:t xml:space="preserve"> </w:t>
      </w:r>
      <w:r w:rsidRPr="005E2F6F">
        <w:t>246/2005,</w:t>
      </w:r>
      <w:r>
        <w:t xml:space="preserve"> </w:t>
      </w:r>
      <w:r w:rsidRPr="005E2F6F">
        <w:t>cu</w:t>
      </w:r>
      <w:r>
        <w:t xml:space="preserve"> </w:t>
      </w:r>
      <w:r w:rsidRPr="005E2F6F">
        <w:t>modificările</w:t>
      </w:r>
      <w:r>
        <w:t xml:space="preserve"> </w:t>
      </w:r>
      <w:r w:rsidRPr="005E2F6F">
        <w:t>și</w:t>
      </w:r>
      <w:r>
        <w:t xml:space="preserve"> </w:t>
      </w:r>
      <w:r w:rsidRPr="005E2F6F">
        <w:t>completările</w:t>
      </w:r>
      <w:r>
        <w:t xml:space="preserve"> </w:t>
      </w:r>
      <w:r w:rsidRPr="005E2F6F">
        <w:t>ulterioare;</w:t>
      </w:r>
      <w:r>
        <w:t xml:space="preserve"> </w:t>
      </w:r>
      <w:r w:rsidRPr="005E2F6F">
        <w:t>și</w:t>
      </w:r>
      <w:r>
        <w:t xml:space="preserve"> </w:t>
      </w:r>
      <w:r w:rsidRPr="005E2F6F">
        <w:t>desfășoară</w:t>
      </w:r>
      <w:r>
        <w:t xml:space="preserve"> </w:t>
      </w:r>
      <w:r w:rsidRPr="005E2F6F">
        <w:t>activități</w:t>
      </w:r>
      <w:r>
        <w:t xml:space="preserve"> </w:t>
      </w:r>
      <w:r w:rsidRPr="005E2F6F">
        <w:t>conform</w:t>
      </w:r>
      <w:r>
        <w:t xml:space="preserve"> </w:t>
      </w:r>
      <w:r w:rsidRPr="005E2F6F">
        <w:t>următoarelor</w:t>
      </w:r>
      <w:r>
        <w:t xml:space="preserve"> </w:t>
      </w:r>
      <w:r w:rsidRPr="005E2F6F">
        <w:t>coduri</w:t>
      </w:r>
      <w:r>
        <w:t xml:space="preserve"> </w:t>
      </w:r>
      <w:r w:rsidRPr="005E2F6F">
        <w:t>CAEN:</w:t>
      </w:r>
    </w:p>
    <w:p w14:paraId="72401694" w14:textId="332EDE67" w:rsidR="005E2F6F" w:rsidRPr="005E2F6F" w:rsidRDefault="005E2F6F" w:rsidP="005E2F6F">
      <w:pPr>
        <w:numPr>
          <w:ilvl w:val="0"/>
          <w:numId w:val="20"/>
        </w:numPr>
        <w:jc w:val="both"/>
      </w:pPr>
      <w:r w:rsidRPr="005E2F6F">
        <w:rPr>
          <w:b/>
          <w:bCs/>
        </w:rPr>
        <w:t>1820</w:t>
      </w:r>
      <w:r>
        <w:t xml:space="preserve"> </w:t>
      </w:r>
      <w:r w:rsidRPr="005E2F6F">
        <w:t>-</w:t>
      </w:r>
      <w:r>
        <w:t xml:space="preserve"> </w:t>
      </w:r>
      <w:r w:rsidRPr="005E2F6F">
        <w:t>Reproducerea</w:t>
      </w:r>
      <w:r>
        <w:t xml:space="preserve"> </w:t>
      </w:r>
      <w:r w:rsidRPr="005E2F6F">
        <w:t>înregistrărilor;</w:t>
      </w:r>
    </w:p>
    <w:p w14:paraId="1FAF1471" w14:textId="29C2DD82" w:rsidR="005E2F6F" w:rsidRPr="005E2F6F" w:rsidRDefault="005E2F6F" w:rsidP="005E2F6F">
      <w:pPr>
        <w:numPr>
          <w:ilvl w:val="0"/>
          <w:numId w:val="20"/>
        </w:numPr>
        <w:jc w:val="both"/>
      </w:pPr>
      <w:r w:rsidRPr="005E2F6F">
        <w:rPr>
          <w:b/>
          <w:bCs/>
        </w:rPr>
        <w:t>4690</w:t>
      </w:r>
      <w:r>
        <w:t xml:space="preserve"> </w:t>
      </w:r>
      <w:r w:rsidRPr="005E2F6F">
        <w:t>-</w:t>
      </w:r>
      <w:r>
        <w:t xml:space="preserve"> </w:t>
      </w:r>
      <w:r w:rsidRPr="005E2F6F">
        <w:t>Comerț</w:t>
      </w:r>
      <w:r>
        <w:t xml:space="preserve"> </w:t>
      </w:r>
      <w:r w:rsidRPr="005E2F6F">
        <w:t>cu</w:t>
      </w:r>
      <w:r>
        <w:t xml:space="preserve"> </w:t>
      </w:r>
      <w:r w:rsidRPr="005E2F6F">
        <w:t>ridicata</w:t>
      </w:r>
      <w:r>
        <w:t xml:space="preserve"> </w:t>
      </w:r>
      <w:r w:rsidRPr="005E2F6F">
        <w:t>nespecializat</w:t>
      </w:r>
      <w:r>
        <w:t xml:space="preserve"> </w:t>
      </w:r>
      <w:r w:rsidRPr="005E2F6F">
        <w:t>(Limitat</w:t>
      </w:r>
      <w:r>
        <w:t xml:space="preserve"> </w:t>
      </w:r>
      <w:r w:rsidRPr="005E2F6F">
        <w:t>exclusiv</w:t>
      </w:r>
      <w:r>
        <w:t xml:space="preserve"> </w:t>
      </w:r>
      <w:r w:rsidRPr="005E2F6F">
        <w:t>la</w:t>
      </w:r>
      <w:r>
        <w:t xml:space="preserve"> </w:t>
      </w:r>
      <w:r w:rsidRPr="005E2F6F">
        <w:t>vânzarea</w:t>
      </w:r>
      <w:r>
        <w:t xml:space="preserve"> </w:t>
      </w:r>
      <w:r w:rsidRPr="005E2F6F">
        <w:t>cărților,</w:t>
      </w:r>
      <w:r>
        <w:t xml:space="preserve"> </w:t>
      </w:r>
      <w:r w:rsidRPr="005E2F6F">
        <w:t>realizată</w:t>
      </w:r>
      <w:r>
        <w:t xml:space="preserve"> </w:t>
      </w:r>
      <w:r w:rsidRPr="005E2F6F">
        <w:t>prin</w:t>
      </w:r>
      <w:r>
        <w:t xml:space="preserve"> </w:t>
      </w:r>
      <w:r w:rsidRPr="005E2F6F">
        <w:t>librării</w:t>
      </w:r>
      <w:r>
        <w:t xml:space="preserve"> </w:t>
      </w:r>
      <w:r w:rsidRPr="005E2F6F">
        <w:t>specializate,</w:t>
      </w:r>
      <w:r>
        <w:t xml:space="preserve"> </w:t>
      </w:r>
      <w:r w:rsidRPr="005E2F6F">
        <w:t>operate</w:t>
      </w:r>
      <w:r>
        <w:t xml:space="preserve"> </w:t>
      </w:r>
      <w:r w:rsidRPr="005E2F6F">
        <w:t>în</w:t>
      </w:r>
      <w:r>
        <w:t xml:space="preserve"> </w:t>
      </w:r>
      <w:r w:rsidRPr="005E2F6F">
        <w:t>spații</w:t>
      </w:r>
      <w:r>
        <w:t xml:space="preserve"> </w:t>
      </w:r>
      <w:r w:rsidRPr="005E2F6F">
        <w:t>fizice</w:t>
      </w:r>
      <w:r>
        <w:t xml:space="preserve"> </w:t>
      </w:r>
      <w:r w:rsidRPr="005E2F6F">
        <w:t>accesibile</w:t>
      </w:r>
      <w:r>
        <w:t xml:space="preserve"> </w:t>
      </w:r>
      <w:r w:rsidRPr="005E2F6F">
        <w:t>publicului</w:t>
      </w:r>
      <w:r>
        <w:t xml:space="preserve"> </w:t>
      </w:r>
      <w:r w:rsidRPr="005E2F6F">
        <w:t>larg);</w:t>
      </w:r>
    </w:p>
    <w:p w14:paraId="1AB00374" w14:textId="30E9330B" w:rsidR="005E2F6F" w:rsidRPr="005E2F6F" w:rsidRDefault="005E2F6F" w:rsidP="005E2F6F">
      <w:pPr>
        <w:numPr>
          <w:ilvl w:val="0"/>
          <w:numId w:val="20"/>
        </w:numPr>
        <w:jc w:val="both"/>
      </w:pPr>
      <w:r w:rsidRPr="005E2F6F">
        <w:rPr>
          <w:b/>
          <w:bCs/>
        </w:rPr>
        <w:t>4761</w:t>
      </w:r>
      <w:r>
        <w:t xml:space="preserve"> </w:t>
      </w:r>
      <w:r w:rsidRPr="005E2F6F">
        <w:t>-</w:t>
      </w:r>
      <w:r>
        <w:t xml:space="preserve"> </w:t>
      </w:r>
      <w:r w:rsidRPr="005E2F6F">
        <w:t>Comerț</w:t>
      </w:r>
      <w:r>
        <w:t xml:space="preserve"> </w:t>
      </w:r>
      <w:r w:rsidRPr="005E2F6F">
        <w:t>cu</w:t>
      </w:r>
      <w:r>
        <w:t xml:space="preserve"> </w:t>
      </w:r>
      <w:r w:rsidRPr="005E2F6F">
        <w:t>amănuntul</w:t>
      </w:r>
      <w:r>
        <w:t xml:space="preserve"> </w:t>
      </w:r>
      <w:r w:rsidRPr="005E2F6F">
        <w:t>al</w:t>
      </w:r>
      <w:r>
        <w:t xml:space="preserve"> </w:t>
      </w:r>
      <w:r w:rsidRPr="005E2F6F">
        <w:t>cărților,</w:t>
      </w:r>
      <w:r>
        <w:t xml:space="preserve"> </w:t>
      </w:r>
      <w:r w:rsidRPr="005E2F6F">
        <w:t>în</w:t>
      </w:r>
      <w:r>
        <w:t xml:space="preserve"> </w:t>
      </w:r>
      <w:r w:rsidRPr="005E2F6F">
        <w:t>magazine</w:t>
      </w:r>
      <w:r>
        <w:t xml:space="preserve"> </w:t>
      </w:r>
      <w:r w:rsidRPr="005E2F6F">
        <w:t>specializate</w:t>
      </w:r>
      <w:r>
        <w:t xml:space="preserve"> </w:t>
      </w:r>
      <w:r w:rsidRPr="005E2F6F">
        <w:t>(Limitat</w:t>
      </w:r>
      <w:r>
        <w:t xml:space="preserve"> </w:t>
      </w:r>
      <w:r w:rsidRPr="005E2F6F">
        <w:t>exclusiv</w:t>
      </w:r>
      <w:r>
        <w:t xml:space="preserve"> </w:t>
      </w:r>
      <w:r w:rsidRPr="005E2F6F">
        <w:t>la</w:t>
      </w:r>
      <w:r>
        <w:t xml:space="preserve"> </w:t>
      </w:r>
      <w:r w:rsidRPr="005E2F6F">
        <w:t>vânzarea</w:t>
      </w:r>
      <w:r>
        <w:t xml:space="preserve"> </w:t>
      </w:r>
      <w:r w:rsidRPr="005E2F6F">
        <w:t>cărților,</w:t>
      </w:r>
      <w:r>
        <w:t xml:space="preserve"> </w:t>
      </w:r>
      <w:r w:rsidRPr="005E2F6F">
        <w:t>realizată</w:t>
      </w:r>
      <w:r>
        <w:t xml:space="preserve"> </w:t>
      </w:r>
      <w:r w:rsidRPr="005E2F6F">
        <w:t>prin</w:t>
      </w:r>
      <w:r>
        <w:t xml:space="preserve"> </w:t>
      </w:r>
      <w:r w:rsidRPr="005E2F6F">
        <w:t>librării</w:t>
      </w:r>
      <w:r>
        <w:t xml:space="preserve"> </w:t>
      </w:r>
      <w:r w:rsidRPr="005E2F6F">
        <w:t>specializate,</w:t>
      </w:r>
      <w:r>
        <w:t xml:space="preserve"> </w:t>
      </w:r>
      <w:r w:rsidRPr="005E2F6F">
        <w:t>operate</w:t>
      </w:r>
      <w:r>
        <w:t xml:space="preserve"> </w:t>
      </w:r>
      <w:r w:rsidRPr="005E2F6F">
        <w:t>în</w:t>
      </w:r>
      <w:r>
        <w:t xml:space="preserve"> </w:t>
      </w:r>
      <w:r w:rsidRPr="005E2F6F">
        <w:t>spații</w:t>
      </w:r>
      <w:r>
        <w:t xml:space="preserve"> </w:t>
      </w:r>
      <w:r w:rsidRPr="005E2F6F">
        <w:t>fizice</w:t>
      </w:r>
      <w:r>
        <w:t xml:space="preserve"> </w:t>
      </w:r>
      <w:r w:rsidRPr="005E2F6F">
        <w:t>accesibile</w:t>
      </w:r>
      <w:r>
        <w:t xml:space="preserve"> </w:t>
      </w:r>
      <w:r w:rsidRPr="005E2F6F">
        <w:t>publicului</w:t>
      </w:r>
      <w:r>
        <w:t xml:space="preserve"> </w:t>
      </w:r>
      <w:r w:rsidRPr="005E2F6F">
        <w:t>larg.);</w:t>
      </w:r>
    </w:p>
    <w:p w14:paraId="6D8128CB" w14:textId="331021F8" w:rsidR="005E2F6F" w:rsidRPr="005E2F6F" w:rsidRDefault="005E2F6F" w:rsidP="005E2F6F">
      <w:pPr>
        <w:numPr>
          <w:ilvl w:val="0"/>
          <w:numId w:val="20"/>
        </w:numPr>
        <w:jc w:val="both"/>
      </w:pPr>
      <w:r w:rsidRPr="005E2F6F">
        <w:rPr>
          <w:b/>
          <w:bCs/>
        </w:rPr>
        <w:t>4791</w:t>
      </w:r>
      <w:r>
        <w:t xml:space="preserve"> </w:t>
      </w:r>
      <w:r w:rsidRPr="005E2F6F">
        <w:t>-</w:t>
      </w:r>
      <w:r>
        <w:t xml:space="preserve"> </w:t>
      </w:r>
      <w:r w:rsidRPr="005E2F6F">
        <w:t>Comerț</w:t>
      </w:r>
      <w:r>
        <w:t xml:space="preserve"> </w:t>
      </w:r>
      <w:r w:rsidRPr="005E2F6F">
        <w:t>cu</w:t>
      </w:r>
      <w:r>
        <w:t xml:space="preserve"> </w:t>
      </w:r>
      <w:r w:rsidRPr="005E2F6F">
        <w:t>amănuntul</w:t>
      </w:r>
      <w:r>
        <w:t xml:space="preserve"> </w:t>
      </w:r>
      <w:r w:rsidRPr="005E2F6F">
        <w:t>prin</w:t>
      </w:r>
      <w:r>
        <w:t xml:space="preserve"> </w:t>
      </w:r>
      <w:r w:rsidRPr="005E2F6F">
        <w:t>intermediul</w:t>
      </w:r>
      <w:r>
        <w:t xml:space="preserve"> </w:t>
      </w:r>
      <w:r w:rsidRPr="005E2F6F">
        <w:t>caselor</w:t>
      </w:r>
      <w:r>
        <w:t xml:space="preserve"> </w:t>
      </w:r>
      <w:r w:rsidRPr="005E2F6F">
        <w:t>de</w:t>
      </w:r>
      <w:r>
        <w:t xml:space="preserve"> </w:t>
      </w:r>
      <w:r w:rsidRPr="005E2F6F">
        <w:t>comenzi</w:t>
      </w:r>
      <w:r>
        <w:t xml:space="preserve"> </w:t>
      </w:r>
      <w:r w:rsidRPr="005E2F6F">
        <w:t>sau</w:t>
      </w:r>
      <w:r>
        <w:t xml:space="preserve"> </w:t>
      </w:r>
      <w:r w:rsidRPr="005E2F6F">
        <w:t>prin</w:t>
      </w:r>
      <w:r>
        <w:t xml:space="preserve"> </w:t>
      </w:r>
      <w:r w:rsidRPr="005E2F6F">
        <w:t>internet</w:t>
      </w:r>
      <w:r>
        <w:t xml:space="preserve"> </w:t>
      </w:r>
      <w:r w:rsidRPr="005E2F6F">
        <w:t>(Limitat</w:t>
      </w:r>
      <w:r>
        <w:t xml:space="preserve"> </w:t>
      </w:r>
      <w:r w:rsidRPr="005E2F6F">
        <w:t>la</w:t>
      </w:r>
      <w:r>
        <w:t xml:space="preserve"> </w:t>
      </w:r>
      <w:r w:rsidRPr="005E2F6F">
        <w:t>intermedierea</w:t>
      </w:r>
      <w:r>
        <w:t xml:space="preserve"> </w:t>
      </w:r>
      <w:r w:rsidRPr="005E2F6F">
        <w:t>vânzării</w:t>
      </w:r>
      <w:r>
        <w:t xml:space="preserve"> </w:t>
      </w:r>
      <w:r w:rsidRPr="005E2F6F">
        <w:t>de</w:t>
      </w:r>
      <w:r>
        <w:t xml:space="preserve"> </w:t>
      </w:r>
      <w:r w:rsidRPr="005E2F6F">
        <w:t>bilete</w:t>
      </w:r>
      <w:r>
        <w:t xml:space="preserve"> </w:t>
      </w:r>
      <w:r w:rsidRPr="005E2F6F">
        <w:t>online</w:t>
      </w:r>
      <w:r>
        <w:t xml:space="preserve"> </w:t>
      </w:r>
      <w:r w:rsidRPr="005E2F6F">
        <w:t>pentru</w:t>
      </w:r>
      <w:r>
        <w:t xml:space="preserve"> </w:t>
      </w:r>
      <w:r w:rsidRPr="005E2F6F">
        <w:t>evenimente</w:t>
      </w:r>
      <w:r>
        <w:t xml:space="preserve"> </w:t>
      </w:r>
      <w:r w:rsidRPr="005E2F6F">
        <w:t>culturale</w:t>
      </w:r>
      <w:r>
        <w:t xml:space="preserve"> </w:t>
      </w:r>
      <w:r w:rsidRPr="005E2F6F">
        <w:t>și/sau</w:t>
      </w:r>
      <w:r>
        <w:t xml:space="preserve"> </w:t>
      </w:r>
      <w:r w:rsidRPr="005E2F6F">
        <w:t>artistice.);</w:t>
      </w:r>
    </w:p>
    <w:p w14:paraId="0F06E1AB" w14:textId="27C8CD99" w:rsidR="005E2F6F" w:rsidRPr="005E2F6F" w:rsidRDefault="005E2F6F" w:rsidP="005E2F6F">
      <w:pPr>
        <w:numPr>
          <w:ilvl w:val="0"/>
          <w:numId w:val="20"/>
        </w:numPr>
        <w:jc w:val="both"/>
      </w:pPr>
      <w:r w:rsidRPr="005E2F6F">
        <w:rPr>
          <w:b/>
          <w:bCs/>
        </w:rPr>
        <w:lastRenderedPageBreak/>
        <w:t>5811</w:t>
      </w:r>
      <w:r>
        <w:t xml:space="preserve"> </w:t>
      </w:r>
      <w:r w:rsidRPr="005E2F6F">
        <w:t>-</w:t>
      </w:r>
      <w:r>
        <w:t xml:space="preserve"> </w:t>
      </w:r>
      <w:r w:rsidRPr="005E2F6F">
        <w:t>Activități</w:t>
      </w:r>
      <w:r>
        <w:t xml:space="preserve"> </w:t>
      </w:r>
      <w:r w:rsidRPr="005E2F6F">
        <w:t>de</w:t>
      </w:r>
      <w:r>
        <w:t xml:space="preserve"> </w:t>
      </w:r>
      <w:r w:rsidRPr="005E2F6F">
        <w:t>editare</w:t>
      </w:r>
      <w:r>
        <w:t xml:space="preserve"> </w:t>
      </w:r>
      <w:r w:rsidRPr="005E2F6F">
        <w:t>a</w:t>
      </w:r>
      <w:r>
        <w:t xml:space="preserve"> </w:t>
      </w:r>
      <w:r w:rsidRPr="005E2F6F">
        <w:t>cărților</w:t>
      </w:r>
    </w:p>
    <w:p w14:paraId="160C2295" w14:textId="5F6305C9" w:rsidR="005E2F6F" w:rsidRPr="005E2F6F" w:rsidRDefault="005E2F6F" w:rsidP="005E2F6F">
      <w:pPr>
        <w:numPr>
          <w:ilvl w:val="0"/>
          <w:numId w:val="20"/>
        </w:numPr>
        <w:jc w:val="both"/>
      </w:pPr>
      <w:r w:rsidRPr="005E2F6F">
        <w:rPr>
          <w:b/>
          <w:bCs/>
        </w:rPr>
        <w:t>5911</w:t>
      </w:r>
      <w:r>
        <w:t xml:space="preserve"> </w:t>
      </w:r>
      <w:r w:rsidRPr="005E2F6F">
        <w:t>-</w:t>
      </w:r>
      <w:r>
        <w:t xml:space="preserve"> </w:t>
      </w:r>
      <w:r w:rsidRPr="005E2F6F">
        <w:t>Activități</w:t>
      </w:r>
      <w:r>
        <w:t xml:space="preserve"> </w:t>
      </w:r>
      <w:r w:rsidRPr="005E2F6F">
        <w:t>de</w:t>
      </w:r>
      <w:r>
        <w:t xml:space="preserve"> </w:t>
      </w:r>
      <w:r w:rsidRPr="005E2F6F">
        <w:t>producție</w:t>
      </w:r>
      <w:r>
        <w:t xml:space="preserve"> </w:t>
      </w:r>
      <w:r w:rsidRPr="005E2F6F">
        <w:t>cinematografică,</w:t>
      </w:r>
      <w:r>
        <w:t xml:space="preserve"> </w:t>
      </w:r>
      <w:r w:rsidRPr="005E2F6F">
        <w:t>video</w:t>
      </w:r>
      <w:r>
        <w:t xml:space="preserve"> </w:t>
      </w:r>
      <w:r w:rsidRPr="005E2F6F">
        <w:t>și</w:t>
      </w:r>
      <w:r>
        <w:t xml:space="preserve"> </w:t>
      </w:r>
      <w:r w:rsidRPr="005E2F6F">
        <w:t>de</w:t>
      </w:r>
      <w:r>
        <w:t xml:space="preserve"> </w:t>
      </w:r>
      <w:r w:rsidRPr="005E2F6F">
        <w:t>programe</w:t>
      </w:r>
      <w:r>
        <w:t xml:space="preserve"> </w:t>
      </w:r>
      <w:r w:rsidRPr="005E2F6F">
        <w:t>de</w:t>
      </w:r>
      <w:r>
        <w:t xml:space="preserve"> </w:t>
      </w:r>
      <w:r w:rsidRPr="005E2F6F">
        <w:t>televiziune;</w:t>
      </w:r>
    </w:p>
    <w:p w14:paraId="6A977037" w14:textId="6014440F" w:rsidR="005E2F6F" w:rsidRPr="005E2F6F" w:rsidRDefault="005E2F6F" w:rsidP="005E2F6F">
      <w:pPr>
        <w:numPr>
          <w:ilvl w:val="0"/>
          <w:numId w:val="20"/>
        </w:numPr>
        <w:jc w:val="both"/>
      </w:pPr>
      <w:r w:rsidRPr="005E2F6F">
        <w:rPr>
          <w:b/>
          <w:bCs/>
        </w:rPr>
        <w:t>5912</w:t>
      </w:r>
      <w:r>
        <w:t xml:space="preserve"> </w:t>
      </w:r>
      <w:r w:rsidRPr="005E2F6F">
        <w:t>-</w:t>
      </w:r>
      <w:r>
        <w:t xml:space="preserve"> </w:t>
      </w:r>
      <w:r w:rsidRPr="005E2F6F">
        <w:t>Activități</w:t>
      </w:r>
      <w:r>
        <w:t xml:space="preserve"> </w:t>
      </w:r>
      <w:r w:rsidRPr="005E2F6F">
        <w:t>de</w:t>
      </w:r>
      <w:r>
        <w:t xml:space="preserve"> </w:t>
      </w:r>
      <w:proofErr w:type="spellStart"/>
      <w:r w:rsidRPr="005E2F6F">
        <w:t>postproducție</w:t>
      </w:r>
      <w:proofErr w:type="spellEnd"/>
      <w:r>
        <w:t xml:space="preserve"> </w:t>
      </w:r>
      <w:r w:rsidRPr="005E2F6F">
        <w:t>cinematografică,</w:t>
      </w:r>
      <w:r>
        <w:t xml:space="preserve"> </w:t>
      </w:r>
      <w:r w:rsidRPr="005E2F6F">
        <w:t>video</w:t>
      </w:r>
      <w:r>
        <w:t xml:space="preserve"> </w:t>
      </w:r>
      <w:r w:rsidRPr="005E2F6F">
        <w:t>și</w:t>
      </w:r>
      <w:r>
        <w:t xml:space="preserve"> </w:t>
      </w:r>
      <w:r w:rsidRPr="005E2F6F">
        <w:t>de</w:t>
      </w:r>
      <w:r>
        <w:t xml:space="preserve"> </w:t>
      </w:r>
      <w:r w:rsidRPr="005E2F6F">
        <w:t>programe</w:t>
      </w:r>
      <w:r>
        <w:t xml:space="preserve"> </w:t>
      </w:r>
      <w:r w:rsidRPr="005E2F6F">
        <w:t>de</w:t>
      </w:r>
      <w:r>
        <w:t xml:space="preserve"> </w:t>
      </w:r>
      <w:r w:rsidRPr="005E2F6F">
        <w:t>televiziune;</w:t>
      </w:r>
    </w:p>
    <w:p w14:paraId="4EB8CFC3" w14:textId="63A2E5D6" w:rsidR="005E2F6F" w:rsidRPr="005E2F6F" w:rsidRDefault="005E2F6F" w:rsidP="005E2F6F">
      <w:pPr>
        <w:numPr>
          <w:ilvl w:val="0"/>
          <w:numId w:val="20"/>
        </w:numPr>
        <w:jc w:val="both"/>
      </w:pPr>
      <w:r w:rsidRPr="005E2F6F">
        <w:rPr>
          <w:b/>
          <w:bCs/>
        </w:rPr>
        <w:t>5913</w:t>
      </w:r>
      <w:r>
        <w:t xml:space="preserve"> </w:t>
      </w:r>
      <w:r w:rsidRPr="005E2F6F">
        <w:t>-</w:t>
      </w:r>
      <w:r>
        <w:t xml:space="preserve"> </w:t>
      </w:r>
      <w:r w:rsidRPr="005E2F6F">
        <w:t>Activități</w:t>
      </w:r>
      <w:r>
        <w:t xml:space="preserve"> </w:t>
      </w:r>
      <w:r w:rsidRPr="005E2F6F">
        <w:t>de</w:t>
      </w:r>
      <w:r>
        <w:t xml:space="preserve"> </w:t>
      </w:r>
      <w:r w:rsidRPr="005E2F6F">
        <w:t>distribuție</w:t>
      </w:r>
      <w:r>
        <w:t xml:space="preserve"> </w:t>
      </w:r>
      <w:r w:rsidRPr="005E2F6F">
        <w:t>a</w:t>
      </w:r>
      <w:r>
        <w:t xml:space="preserve"> </w:t>
      </w:r>
      <w:r w:rsidRPr="005E2F6F">
        <w:t>filmelor</w:t>
      </w:r>
      <w:r>
        <w:t xml:space="preserve"> </w:t>
      </w:r>
      <w:r w:rsidRPr="005E2F6F">
        <w:t>cinematografice,</w:t>
      </w:r>
      <w:r>
        <w:t xml:space="preserve"> </w:t>
      </w:r>
      <w:r w:rsidRPr="005E2F6F">
        <w:t>video</w:t>
      </w:r>
      <w:r>
        <w:t xml:space="preserve"> </w:t>
      </w:r>
      <w:r w:rsidRPr="005E2F6F">
        <w:t>și</w:t>
      </w:r>
      <w:r>
        <w:t xml:space="preserve"> </w:t>
      </w:r>
      <w:r w:rsidRPr="005E2F6F">
        <w:t>a</w:t>
      </w:r>
      <w:r>
        <w:t xml:space="preserve"> </w:t>
      </w:r>
      <w:r w:rsidRPr="005E2F6F">
        <w:t>programelor</w:t>
      </w:r>
      <w:r>
        <w:t xml:space="preserve"> </w:t>
      </w:r>
      <w:r w:rsidRPr="005E2F6F">
        <w:t>de</w:t>
      </w:r>
      <w:r>
        <w:t xml:space="preserve"> </w:t>
      </w:r>
      <w:r w:rsidRPr="005E2F6F">
        <w:t>televiziune;</w:t>
      </w:r>
    </w:p>
    <w:p w14:paraId="23074741" w14:textId="3067C020" w:rsidR="005E2F6F" w:rsidRPr="005E2F6F" w:rsidRDefault="005E2F6F" w:rsidP="005E2F6F">
      <w:pPr>
        <w:numPr>
          <w:ilvl w:val="0"/>
          <w:numId w:val="20"/>
        </w:numPr>
        <w:jc w:val="both"/>
      </w:pPr>
      <w:r w:rsidRPr="005E2F6F">
        <w:rPr>
          <w:b/>
          <w:bCs/>
        </w:rPr>
        <w:t>5914</w:t>
      </w:r>
      <w:r>
        <w:t xml:space="preserve"> </w:t>
      </w:r>
      <w:r w:rsidRPr="005E2F6F">
        <w:t>-</w:t>
      </w:r>
      <w:r>
        <w:t xml:space="preserve"> </w:t>
      </w:r>
      <w:r w:rsidRPr="005E2F6F">
        <w:t>Proiecția</w:t>
      </w:r>
      <w:r>
        <w:t xml:space="preserve"> </w:t>
      </w:r>
      <w:r w:rsidRPr="005E2F6F">
        <w:t>de</w:t>
      </w:r>
      <w:r>
        <w:t xml:space="preserve"> </w:t>
      </w:r>
      <w:r w:rsidRPr="005E2F6F">
        <w:t>filme</w:t>
      </w:r>
      <w:r>
        <w:t xml:space="preserve"> </w:t>
      </w:r>
      <w:r w:rsidRPr="005E2F6F">
        <w:t>cinematografice;</w:t>
      </w:r>
    </w:p>
    <w:p w14:paraId="6945532A" w14:textId="41DBCE05" w:rsidR="005E2F6F" w:rsidRPr="005E2F6F" w:rsidRDefault="005E2F6F" w:rsidP="005E2F6F">
      <w:pPr>
        <w:numPr>
          <w:ilvl w:val="0"/>
          <w:numId w:val="20"/>
        </w:numPr>
        <w:jc w:val="both"/>
      </w:pPr>
      <w:r w:rsidRPr="005E2F6F">
        <w:rPr>
          <w:b/>
          <w:bCs/>
        </w:rPr>
        <w:t>5920</w:t>
      </w:r>
      <w:r>
        <w:t xml:space="preserve"> </w:t>
      </w:r>
      <w:r w:rsidRPr="005E2F6F">
        <w:t>-</w:t>
      </w:r>
      <w:r>
        <w:t xml:space="preserve"> </w:t>
      </w:r>
      <w:r w:rsidRPr="005E2F6F">
        <w:t>Activități</w:t>
      </w:r>
      <w:r>
        <w:t xml:space="preserve"> </w:t>
      </w:r>
      <w:r w:rsidRPr="005E2F6F">
        <w:t>de</w:t>
      </w:r>
      <w:r>
        <w:t xml:space="preserve"> </w:t>
      </w:r>
      <w:r w:rsidRPr="005E2F6F">
        <w:t>realizare</w:t>
      </w:r>
      <w:r>
        <w:t xml:space="preserve"> </w:t>
      </w:r>
      <w:r w:rsidRPr="005E2F6F">
        <w:t>a</w:t>
      </w:r>
      <w:r>
        <w:t xml:space="preserve"> </w:t>
      </w:r>
      <w:r w:rsidRPr="005E2F6F">
        <w:t>înregistrărilor</w:t>
      </w:r>
      <w:r>
        <w:t xml:space="preserve"> </w:t>
      </w:r>
      <w:r w:rsidRPr="005E2F6F">
        <w:t>audio</w:t>
      </w:r>
      <w:r>
        <w:t xml:space="preserve"> </w:t>
      </w:r>
      <w:r w:rsidRPr="005E2F6F">
        <w:t>și</w:t>
      </w:r>
      <w:r>
        <w:t xml:space="preserve"> </w:t>
      </w:r>
      <w:r w:rsidRPr="005E2F6F">
        <w:t>activități</w:t>
      </w:r>
      <w:r>
        <w:t xml:space="preserve"> </w:t>
      </w:r>
      <w:r w:rsidRPr="005E2F6F">
        <w:t>de</w:t>
      </w:r>
      <w:r>
        <w:t xml:space="preserve"> </w:t>
      </w:r>
      <w:r w:rsidRPr="005E2F6F">
        <w:t>editare</w:t>
      </w:r>
      <w:r>
        <w:t xml:space="preserve"> </w:t>
      </w:r>
      <w:r w:rsidRPr="005E2F6F">
        <w:t>muzicală;</w:t>
      </w:r>
    </w:p>
    <w:p w14:paraId="23946832" w14:textId="59104535" w:rsidR="005E2F6F" w:rsidRPr="005E2F6F" w:rsidRDefault="005E2F6F" w:rsidP="005E2F6F">
      <w:pPr>
        <w:numPr>
          <w:ilvl w:val="0"/>
          <w:numId w:val="20"/>
        </w:numPr>
        <w:jc w:val="both"/>
      </w:pPr>
      <w:r w:rsidRPr="005E2F6F">
        <w:rPr>
          <w:b/>
          <w:bCs/>
        </w:rPr>
        <w:t>7420</w:t>
      </w:r>
      <w:r>
        <w:t xml:space="preserve"> </w:t>
      </w:r>
      <w:r w:rsidRPr="005E2F6F">
        <w:t>-</w:t>
      </w:r>
      <w:r>
        <w:t xml:space="preserve"> </w:t>
      </w:r>
      <w:r w:rsidRPr="005E2F6F">
        <w:t>Activități</w:t>
      </w:r>
      <w:r>
        <w:t xml:space="preserve"> </w:t>
      </w:r>
      <w:r w:rsidRPr="005E2F6F">
        <w:t>fotografice;</w:t>
      </w:r>
    </w:p>
    <w:p w14:paraId="0F6E1C43" w14:textId="1D45AB15" w:rsidR="005E2F6F" w:rsidRPr="005E2F6F" w:rsidRDefault="005E2F6F" w:rsidP="005E2F6F">
      <w:pPr>
        <w:numPr>
          <w:ilvl w:val="0"/>
          <w:numId w:val="20"/>
        </w:numPr>
        <w:jc w:val="both"/>
      </w:pPr>
      <w:r w:rsidRPr="005E2F6F">
        <w:rPr>
          <w:b/>
          <w:bCs/>
        </w:rPr>
        <w:t>7990</w:t>
      </w:r>
      <w:r>
        <w:t xml:space="preserve"> </w:t>
      </w:r>
      <w:r w:rsidRPr="005E2F6F">
        <w:t>-</w:t>
      </w:r>
      <w:r>
        <w:t xml:space="preserve"> </w:t>
      </w:r>
      <w:r w:rsidRPr="005E2F6F">
        <w:t>Alte</w:t>
      </w:r>
      <w:r>
        <w:t xml:space="preserve"> </w:t>
      </w:r>
      <w:r w:rsidRPr="005E2F6F">
        <w:t>servicii</w:t>
      </w:r>
      <w:r>
        <w:t xml:space="preserve"> </w:t>
      </w:r>
      <w:r w:rsidRPr="005E2F6F">
        <w:t>de</w:t>
      </w:r>
      <w:r>
        <w:t xml:space="preserve"> </w:t>
      </w:r>
      <w:r w:rsidRPr="005E2F6F">
        <w:t>rezervare</w:t>
      </w:r>
      <w:r>
        <w:t xml:space="preserve"> </w:t>
      </w:r>
      <w:r w:rsidRPr="005E2F6F">
        <w:t>și</w:t>
      </w:r>
      <w:r>
        <w:t xml:space="preserve"> </w:t>
      </w:r>
      <w:r w:rsidRPr="005E2F6F">
        <w:t>asistență</w:t>
      </w:r>
      <w:r>
        <w:t xml:space="preserve"> </w:t>
      </w:r>
      <w:r w:rsidRPr="005E2F6F">
        <w:t>turistică</w:t>
      </w:r>
      <w:r>
        <w:t xml:space="preserve"> </w:t>
      </w:r>
      <w:r w:rsidRPr="005E2F6F">
        <w:t>(Limitat</w:t>
      </w:r>
      <w:r>
        <w:t xml:space="preserve"> </w:t>
      </w:r>
      <w:r w:rsidRPr="005E2F6F">
        <w:t>la</w:t>
      </w:r>
      <w:r>
        <w:t xml:space="preserve"> </w:t>
      </w:r>
      <w:r w:rsidRPr="005E2F6F">
        <w:t>intermedierea</w:t>
      </w:r>
      <w:r>
        <w:t xml:space="preserve"> </w:t>
      </w:r>
      <w:r w:rsidRPr="005E2F6F">
        <w:t>vânzării</w:t>
      </w:r>
      <w:r>
        <w:t xml:space="preserve"> </w:t>
      </w:r>
      <w:r w:rsidRPr="005E2F6F">
        <w:t>de</w:t>
      </w:r>
      <w:r>
        <w:t xml:space="preserve"> </w:t>
      </w:r>
      <w:r w:rsidRPr="005E2F6F">
        <w:t>bilete</w:t>
      </w:r>
      <w:r>
        <w:t xml:space="preserve"> </w:t>
      </w:r>
      <w:r w:rsidRPr="005E2F6F">
        <w:t>online</w:t>
      </w:r>
      <w:r>
        <w:t xml:space="preserve"> </w:t>
      </w:r>
      <w:r w:rsidRPr="005E2F6F">
        <w:t>pentru</w:t>
      </w:r>
      <w:r>
        <w:t xml:space="preserve"> </w:t>
      </w:r>
      <w:r w:rsidRPr="005E2F6F">
        <w:t>evenimente</w:t>
      </w:r>
      <w:r>
        <w:t xml:space="preserve"> </w:t>
      </w:r>
      <w:r w:rsidRPr="005E2F6F">
        <w:t>culturale</w:t>
      </w:r>
      <w:r>
        <w:t xml:space="preserve"> </w:t>
      </w:r>
      <w:r w:rsidRPr="005E2F6F">
        <w:t>și/sau</w:t>
      </w:r>
      <w:r>
        <w:t xml:space="preserve"> </w:t>
      </w:r>
      <w:r w:rsidRPr="005E2F6F">
        <w:t>artistice.);</w:t>
      </w:r>
    </w:p>
    <w:p w14:paraId="0E3EDE81" w14:textId="32310F07" w:rsidR="005E2F6F" w:rsidRPr="005E2F6F" w:rsidRDefault="005E2F6F" w:rsidP="005E2F6F">
      <w:pPr>
        <w:numPr>
          <w:ilvl w:val="0"/>
          <w:numId w:val="20"/>
        </w:numPr>
        <w:jc w:val="both"/>
      </w:pPr>
      <w:r w:rsidRPr="005E2F6F">
        <w:rPr>
          <w:b/>
          <w:bCs/>
        </w:rPr>
        <w:t>8552</w:t>
      </w:r>
      <w:r>
        <w:t xml:space="preserve"> </w:t>
      </w:r>
      <w:r w:rsidRPr="005E2F6F">
        <w:t>-</w:t>
      </w:r>
      <w:r>
        <w:t xml:space="preserve"> </w:t>
      </w:r>
      <w:r w:rsidRPr="005E2F6F">
        <w:t>Învățământ</w:t>
      </w:r>
      <w:r>
        <w:t xml:space="preserve"> </w:t>
      </w:r>
      <w:r w:rsidRPr="005E2F6F">
        <w:t>în</w:t>
      </w:r>
      <w:r>
        <w:t xml:space="preserve"> </w:t>
      </w:r>
      <w:r w:rsidRPr="005E2F6F">
        <w:t>domeniul</w:t>
      </w:r>
      <w:r>
        <w:t xml:space="preserve"> </w:t>
      </w:r>
      <w:r w:rsidRPr="005E2F6F">
        <w:t>cultural</w:t>
      </w:r>
      <w:r>
        <w:t xml:space="preserve"> </w:t>
      </w:r>
      <w:r w:rsidRPr="005E2F6F">
        <w:t>(limbi</w:t>
      </w:r>
      <w:r>
        <w:t xml:space="preserve"> </w:t>
      </w:r>
      <w:r w:rsidRPr="005E2F6F">
        <w:t>străine,</w:t>
      </w:r>
      <w:r>
        <w:t xml:space="preserve"> </w:t>
      </w:r>
      <w:r w:rsidRPr="005E2F6F">
        <w:t>muzică,</w:t>
      </w:r>
      <w:r>
        <w:t xml:space="preserve"> </w:t>
      </w:r>
      <w:r w:rsidRPr="005E2F6F">
        <w:t>teatru,</w:t>
      </w:r>
      <w:r>
        <w:t xml:space="preserve"> </w:t>
      </w:r>
      <w:r w:rsidRPr="005E2F6F">
        <w:t>dans,</w:t>
      </w:r>
      <w:r>
        <w:t xml:space="preserve"> </w:t>
      </w:r>
      <w:r w:rsidRPr="005E2F6F">
        <w:t>arte</w:t>
      </w:r>
      <w:r>
        <w:t xml:space="preserve"> </w:t>
      </w:r>
      <w:r w:rsidRPr="005E2F6F">
        <w:t>plastice</w:t>
      </w:r>
      <w:r>
        <w:t xml:space="preserve"> </w:t>
      </w:r>
      <w:r w:rsidRPr="005E2F6F">
        <w:t>etc.);</w:t>
      </w:r>
    </w:p>
    <w:p w14:paraId="1CEABC21" w14:textId="23F057DE" w:rsidR="005E2F6F" w:rsidRPr="005E2F6F" w:rsidRDefault="005E2F6F" w:rsidP="005E2F6F">
      <w:pPr>
        <w:numPr>
          <w:ilvl w:val="0"/>
          <w:numId w:val="20"/>
        </w:numPr>
        <w:jc w:val="both"/>
      </w:pPr>
      <w:r w:rsidRPr="005E2F6F">
        <w:rPr>
          <w:b/>
          <w:bCs/>
        </w:rPr>
        <w:t>9001</w:t>
      </w:r>
      <w:r>
        <w:t xml:space="preserve"> </w:t>
      </w:r>
      <w:r w:rsidRPr="005E2F6F">
        <w:t>-</w:t>
      </w:r>
      <w:r>
        <w:t xml:space="preserve"> </w:t>
      </w:r>
      <w:r w:rsidRPr="005E2F6F">
        <w:t>Activități</w:t>
      </w:r>
      <w:r>
        <w:t xml:space="preserve"> </w:t>
      </w:r>
      <w:r w:rsidRPr="005E2F6F">
        <w:t>de</w:t>
      </w:r>
      <w:r>
        <w:t xml:space="preserve"> </w:t>
      </w:r>
      <w:r w:rsidRPr="005E2F6F">
        <w:t>interpretare</w:t>
      </w:r>
      <w:r>
        <w:t xml:space="preserve"> </w:t>
      </w:r>
      <w:r w:rsidRPr="005E2F6F">
        <w:t>artistică</w:t>
      </w:r>
      <w:r>
        <w:t xml:space="preserve"> </w:t>
      </w:r>
      <w:r w:rsidRPr="005E2F6F">
        <w:t>(spectacole);</w:t>
      </w:r>
    </w:p>
    <w:p w14:paraId="743FF97A" w14:textId="222D6A11" w:rsidR="005E2F6F" w:rsidRPr="005E2F6F" w:rsidRDefault="005E2F6F" w:rsidP="005E2F6F">
      <w:pPr>
        <w:numPr>
          <w:ilvl w:val="0"/>
          <w:numId w:val="20"/>
        </w:numPr>
        <w:jc w:val="both"/>
      </w:pPr>
      <w:r w:rsidRPr="005E2F6F">
        <w:rPr>
          <w:b/>
          <w:bCs/>
        </w:rPr>
        <w:t>9002</w:t>
      </w:r>
      <w:r>
        <w:t xml:space="preserve"> </w:t>
      </w:r>
      <w:r w:rsidRPr="005E2F6F">
        <w:t>-</w:t>
      </w:r>
      <w:r>
        <w:t xml:space="preserve"> </w:t>
      </w:r>
      <w:r w:rsidRPr="005E2F6F">
        <w:t>Activități</w:t>
      </w:r>
      <w:r>
        <w:t xml:space="preserve"> </w:t>
      </w:r>
      <w:r w:rsidRPr="005E2F6F">
        <w:t>suport</w:t>
      </w:r>
      <w:r>
        <w:t xml:space="preserve"> </w:t>
      </w:r>
      <w:r w:rsidRPr="005E2F6F">
        <w:t>pentru</w:t>
      </w:r>
      <w:r>
        <w:t xml:space="preserve"> </w:t>
      </w:r>
      <w:r w:rsidRPr="005E2F6F">
        <w:t>interpretare</w:t>
      </w:r>
      <w:r>
        <w:t xml:space="preserve"> </w:t>
      </w:r>
      <w:r w:rsidRPr="005E2F6F">
        <w:t>artistică</w:t>
      </w:r>
      <w:r>
        <w:t xml:space="preserve"> </w:t>
      </w:r>
      <w:r w:rsidRPr="005E2F6F">
        <w:t>(spectacole);</w:t>
      </w:r>
    </w:p>
    <w:p w14:paraId="5552C610" w14:textId="4B2A4EEE" w:rsidR="005E2F6F" w:rsidRPr="005E2F6F" w:rsidRDefault="005E2F6F" w:rsidP="005E2F6F">
      <w:pPr>
        <w:numPr>
          <w:ilvl w:val="0"/>
          <w:numId w:val="20"/>
        </w:numPr>
        <w:jc w:val="both"/>
      </w:pPr>
      <w:r w:rsidRPr="005E2F6F">
        <w:rPr>
          <w:b/>
          <w:bCs/>
        </w:rPr>
        <w:t>9003</w:t>
      </w:r>
      <w:r>
        <w:t xml:space="preserve"> </w:t>
      </w:r>
      <w:r w:rsidRPr="005E2F6F">
        <w:t>-</w:t>
      </w:r>
      <w:r>
        <w:t xml:space="preserve"> </w:t>
      </w:r>
      <w:r w:rsidRPr="005E2F6F">
        <w:t>Activități</w:t>
      </w:r>
      <w:r>
        <w:t xml:space="preserve"> </w:t>
      </w:r>
      <w:r w:rsidRPr="005E2F6F">
        <w:t>de</w:t>
      </w:r>
      <w:r>
        <w:t xml:space="preserve"> </w:t>
      </w:r>
      <w:r w:rsidRPr="005E2F6F">
        <w:t>creație</w:t>
      </w:r>
      <w:r>
        <w:t xml:space="preserve"> </w:t>
      </w:r>
      <w:r w:rsidRPr="005E2F6F">
        <w:t>artistică;</w:t>
      </w:r>
    </w:p>
    <w:p w14:paraId="638540AE" w14:textId="7C8B1643" w:rsidR="005E2F6F" w:rsidRPr="005E2F6F" w:rsidRDefault="005E2F6F" w:rsidP="005E2F6F">
      <w:pPr>
        <w:numPr>
          <w:ilvl w:val="0"/>
          <w:numId w:val="20"/>
        </w:numPr>
        <w:jc w:val="both"/>
      </w:pPr>
      <w:r w:rsidRPr="005E2F6F">
        <w:rPr>
          <w:b/>
          <w:bCs/>
        </w:rPr>
        <w:t>9004</w:t>
      </w:r>
      <w:r>
        <w:t xml:space="preserve"> </w:t>
      </w:r>
      <w:r w:rsidRPr="005E2F6F">
        <w:t>-</w:t>
      </w:r>
      <w:r>
        <w:t xml:space="preserve"> </w:t>
      </w:r>
      <w:r w:rsidRPr="005E2F6F">
        <w:t>Activități</w:t>
      </w:r>
      <w:r>
        <w:t xml:space="preserve"> </w:t>
      </w:r>
      <w:r w:rsidRPr="005E2F6F">
        <w:t>de</w:t>
      </w:r>
      <w:r>
        <w:t xml:space="preserve"> </w:t>
      </w:r>
      <w:r w:rsidRPr="005E2F6F">
        <w:t>gestionare</w:t>
      </w:r>
      <w:r>
        <w:t xml:space="preserve"> </w:t>
      </w:r>
      <w:r w:rsidRPr="005E2F6F">
        <w:t>a</w:t>
      </w:r>
      <w:r>
        <w:t xml:space="preserve"> </w:t>
      </w:r>
      <w:r w:rsidRPr="005E2F6F">
        <w:t>sălilor</w:t>
      </w:r>
      <w:r>
        <w:t xml:space="preserve"> </w:t>
      </w:r>
      <w:r w:rsidRPr="005E2F6F">
        <w:t>de</w:t>
      </w:r>
      <w:r>
        <w:t xml:space="preserve"> </w:t>
      </w:r>
      <w:r w:rsidRPr="005E2F6F">
        <w:t>spectacole;</w:t>
      </w:r>
    </w:p>
    <w:p w14:paraId="0A0F507F" w14:textId="47332370" w:rsidR="005E2F6F" w:rsidRPr="005E2F6F" w:rsidRDefault="005E2F6F" w:rsidP="005E2F6F">
      <w:pPr>
        <w:numPr>
          <w:ilvl w:val="0"/>
          <w:numId w:val="20"/>
        </w:numPr>
        <w:jc w:val="both"/>
      </w:pPr>
      <w:r w:rsidRPr="005E2F6F">
        <w:rPr>
          <w:b/>
          <w:bCs/>
        </w:rPr>
        <w:t>9101</w:t>
      </w:r>
      <w:r>
        <w:t xml:space="preserve"> </w:t>
      </w:r>
      <w:r w:rsidRPr="005E2F6F">
        <w:t>-</w:t>
      </w:r>
      <w:r>
        <w:t xml:space="preserve"> </w:t>
      </w:r>
      <w:r w:rsidRPr="005E2F6F">
        <w:t>Activități</w:t>
      </w:r>
      <w:r>
        <w:t xml:space="preserve"> </w:t>
      </w:r>
      <w:r w:rsidRPr="005E2F6F">
        <w:t>ale</w:t>
      </w:r>
      <w:r>
        <w:t xml:space="preserve"> </w:t>
      </w:r>
      <w:r w:rsidRPr="005E2F6F">
        <w:t>bibliotecilor</w:t>
      </w:r>
      <w:r>
        <w:t xml:space="preserve"> </w:t>
      </w:r>
      <w:r w:rsidRPr="005E2F6F">
        <w:t>și</w:t>
      </w:r>
      <w:r>
        <w:t xml:space="preserve"> </w:t>
      </w:r>
      <w:r w:rsidRPr="005E2F6F">
        <w:t>arhivelor;</w:t>
      </w:r>
    </w:p>
    <w:p w14:paraId="088FC03A" w14:textId="6EB760F1" w:rsidR="005E2F6F" w:rsidRPr="005E2F6F" w:rsidRDefault="005E2F6F" w:rsidP="005E2F6F">
      <w:pPr>
        <w:numPr>
          <w:ilvl w:val="0"/>
          <w:numId w:val="20"/>
        </w:numPr>
        <w:jc w:val="both"/>
      </w:pPr>
      <w:r w:rsidRPr="005E2F6F">
        <w:rPr>
          <w:b/>
          <w:bCs/>
        </w:rPr>
        <w:t>9102</w:t>
      </w:r>
      <w:r>
        <w:t xml:space="preserve"> </w:t>
      </w:r>
      <w:r w:rsidRPr="005E2F6F">
        <w:t>-</w:t>
      </w:r>
      <w:r>
        <w:t xml:space="preserve"> </w:t>
      </w:r>
      <w:r w:rsidRPr="005E2F6F">
        <w:t>Activități</w:t>
      </w:r>
      <w:r>
        <w:t xml:space="preserve"> </w:t>
      </w:r>
      <w:r w:rsidRPr="005E2F6F">
        <w:t>ale</w:t>
      </w:r>
      <w:r>
        <w:t xml:space="preserve"> </w:t>
      </w:r>
      <w:r w:rsidRPr="005E2F6F">
        <w:t>muzeelor;</w:t>
      </w:r>
    </w:p>
    <w:p w14:paraId="0DCE2B5E" w14:textId="6D087588" w:rsidR="005E2F6F" w:rsidRPr="005E2F6F" w:rsidRDefault="005E2F6F" w:rsidP="005E2F6F">
      <w:pPr>
        <w:numPr>
          <w:ilvl w:val="0"/>
          <w:numId w:val="20"/>
        </w:numPr>
        <w:jc w:val="both"/>
      </w:pPr>
      <w:r w:rsidRPr="005E2F6F">
        <w:rPr>
          <w:b/>
          <w:bCs/>
        </w:rPr>
        <w:t>9103</w:t>
      </w:r>
      <w:r>
        <w:t xml:space="preserve"> </w:t>
      </w:r>
      <w:r w:rsidRPr="005E2F6F">
        <w:t>-</w:t>
      </w:r>
      <w:r>
        <w:t xml:space="preserve"> </w:t>
      </w:r>
      <w:r w:rsidRPr="005E2F6F">
        <w:t>Gestionarea</w:t>
      </w:r>
      <w:r>
        <w:t xml:space="preserve"> </w:t>
      </w:r>
      <w:r w:rsidRPr="005E2F6F">
        <w:t>monumentelor,</w:t>
      </w:r>
      <w:r>
        <w:t xml:space="preserve"> </w:t>
      </w:r>
      <w:r w:rsidRPr="005E2F6F">
        <w:t>clădirilor</w:t>
      </w:r>
      <w:r>
        <w:t xml:space="preserve"> </w:t>
      </w:r>
      <w:r w:rsidRPr="005E2F6F">
        <w:t>istorice</w:t>
      </w:r>
      <w:r>
        <w:t xml:space="preserve"> </w:t>
      </w:r>
      <w:r w:rsidRPr="005E2F6F">
        <w:t>și</w:t>
      </w:r>
      <w:r>
        <w:t xml:space="preserve"> </w:t>
      </w:r>
      <w:r w:rsidRPr="005E2F6F">
        <w:t>a</w:t>
      </w:r>
      <w:r>
        <w:t xml:space="preserve"> </w:t>
      </w:r>
      <w:r w:rsidRPr="005E2F6F">
        <w:t>altor</w:t>
      </w:r>
      <w:r>
        <w:t xml:space="preserve"> </w:t>
      </w:r>
      <w:r w:rsidRPr="005E2F6F">
        <w:t>obiective</w:t>
      </w:r>
      <w:r>
        <w:t xml:space="preserve"> </w:t>
      </w:r>
      <w:r w:rsidRPr="005E2F6F">
        <w:t>de</w:t>
      </w:r>
      <w:r>
        <w:t xml:space="preserve"> </w:t>
      </w:r>
      <w:r w:rsidRPr="005E2F6F">
        <w:t>interes</w:t>
      </w:r>
      <w:r>
        <w:t xml:space="preserve"> </w:t>
      </w:r>
      <w:r w:rsidRPr="005E2F6F">
        <w:t>turistic.</w:t>
      </w:r>
    </w:p>
    <w:p w14:paraId="396274C3" w14:textId="0A8B97AC" w:rsidR="005E2F6F" w:rsidRPr="005E2F6F" w:rsidRDefault="005E2F6F" w:rsidP="005E2F6F">
      <w:pPr>
        <w:jc w:val="both"/>
      </w:pPr>
      <w:r w:rsidRPr="005E2F6F">
        <w:t>Prin</w:t>
      </w:r>
      <w:r>
        <w:t xml:space="preserve"> </w:t>
      </w:r>
      <w:r w:rsidRPr="005E2F6F">
        <w:t>schemă</w:t>
      </w:r>
      <w:r>
        <w:t xml:space="preserve"> </w:t>
      </w:r>
      <w:r w:rsidRPr="005E2F6F">
        <w:rPr>
          <w:b/>
          <w:bCs/>
        </w:rPr>
        <w:t>se</w:t>
      </w:r>
      <w:r>
        <w:rPr>
          <w:b/>
          <w:bCs/>
        </w:rPr>
        <w:t xml:space="preserve"> </w:t>
      </w:r>
      <w:r w:rsidRPr="005E2F6F">
        <w:rPr>
          <w:b/>
          <w:bCs/>
        </w:rPr>
        <w:t>acordă</w:t>
      </w:r>
      <w:r>
        <w:rPr>
          <w:b/>
          <w:bCs/>
        </w:rPr>
        <w:t xml:space="preserve"> </w:t>
      </w:r>
      <w:r w:rsidRPr="005E2F6F">
        <w:rPr>
          <w:b/>
          <w:bCs/>
        </w:rPr>
        <w:t>ajutoare</w:t>
      </w:r>
      <w:r>
        <w:rPr>
          <w:b/>
          <w:bCs/>
        </w:rPr>
        <w:t xml:space="preserve"> </w:t>
      </w:r>
      <w:r w:rsidRPr="005E2F6F">
        <w:rPr>
          <w:b/>
          <w:bCs/>
        </w:rPr>
        <w:t>de</w:t>
      </w:r>
      <w:r>
        <w:rPr>
          <w:b/>
          <w:bCs/>
        </w:rPr>
        <w:t xml:space="preserve"> </w:t>
      </w:r>
      <w:proofErr w:type="spellStart"/>
      <w:r w:rsidRPr="005E2F6F">
        <w:rPr>
          <w:b/>
          <w:bCs/>
        </w:rPr>
        <w:t>minimis</w:t>
      </w:r>
      <w:proofErr w:type="spellEnd"/>
      <w:r>
        <w:t xml:space="preserve"> </w:t>
      </w:r>
      <w:r w:rsidRPr="005E2F6F">
        <w:t>unui</w:t>
      </w:r>
      <w:r>
        <w:t xml:space="preserve"> </w:t>
      </w:r>
      <w:r w:rsidRPr="005E2F6F">
        <w:t>număr</w:t>
      </w:r>
      <w:r>
        <w:t xml:space="preserve"> </w:t>
      </w:r>
      <w:r w:rsidRPr="005E2F6F">
        <w:t>estimat</w:t>
      </w:r>
      <w:r>
        <w:t xml:space="preserve"> </w:t>
      </w:r>
      <w:r w:rsidRPr="005E2F6F">
        <w:t>de</w:t>
      </w:r>
      <w:r>
        <w:rPr>
          <w:b/>
          <w:bCs/>
        </w:rPr>
        <w:t xml:space="preserve"> </w:t>
      </w:r>
      <w:r w:rsidRPr="005E2F6F">
        <w:rPr>
          <w:b/>
          <w:bCs/>
        </w:rPr>
        <w:t>6.000</w:t>
      </w:r>
      <w:r>
        <w:rPr>
          <w:b/>
          <w:bCs/>
        </w:rPr>
        <w:t xml:space="preserve"> </w:t>
      </w:r>
      <w:r w:rsidRPr="005E2F6F">
        <w:rPr>
          <w:b/>
          <w:bCs/>
        </w:rPr>
        <w:t>de</w:t>
      </w:r>
      <w:r>
        <w:rPr>
          <w:b/>
          <w:bCs/>
        </w:rPr>
        <w:t xml:space="preserve"> </w:t>
      </w:r>
      <w:r w:rsidRPr="005E2F6F">
        <w:rPr>
          <w:b/>
          <w:bCs/>
        </w:rPr>
        <w:t>beneficiari.</w:t>
      </w:r>
    </w:p>
    <w:p w14:paraId="11263ED9" w14:textId="17DD26D3" w:rsidR="005E2F6F" w:rsidRPr="005E2F6F" w:rsidRDefault="005E2F6F" w:rsidP="005E2F6F">
      <w:pPr>
        <w:jc w:val="both"/>
      </w:pPr>
      <w:r w:rsidRPr="005E2F6F">
        <w:rPr>
          <w:b/>
          <w:bCs/>
        </w:rPr>
        <w:t>Bugetul</w:t>
      </w:r>
      <w:r>
        <w:t xml:space="preserve"> </w:t>
      </w:r>
      <w:r w:rsidRPr="005E2F6F">
        <w:t>este</w:t>
      </w:r>
      <w:r>
        <w:t xml:space="preserve"> </w:t>
      </w:r>
      <w:r w:rsidRPr="005E2F6F">
        <w:rPr>
          <w:b/>
          <w:bCs/>
        </w:rPr>
        <w:t>140.000</w:t>
      </w:r>
      <w:r>
        <w:rPr>
          <w:b/>
          <w:bCs/>
        </w:rPr>
        <w:t xml:space="preserve"> </w:t>
      </w:r>
      <w:r w:rsidRPr="005E2F6F">
        <w:rPr>
          <w:b/>
          <w:bCs/>
        </w:rPr>
        <w:t>mii</w:t>
      </w:r>
      <w:r>
        <w:rPr>
          <w:b/>
          <w:bCs/>
        </w:rPr>
        <w:t xml:space="preserve"> </w:t>
      </w:r>
      <w:r w:rsidRPr="005E2F6F">
        <w:rPr>
          <w:b/>
          <w:bCs/>
        </w:rPr>
        <w:t>lei</w:t>
      </w:r>
      <w:r>
        <w:rPr>
          <w:b/>
          <w:bCs/>
        </w:rPr>
        <w:t xml:space="preserve"> </w:t>
      </w:r>
      <w:r w:rsidRPr="005E2F6F">
        <w:t>credite</w:t>
      </w:r>
      <w:r>
        <w:t xml:space="preserve"> </w:t>
      </w:r>
      <w:r w:rsidRPr="005E2F6F">
        <w:t>de</w:t>
      </w:r>
      <w:r>
        <w:t xml:space="preserve"> </w:t>
      </w:r>
      <w:r w:rsidRPr="005E2F6F">
        <w:t>angajament</w:t>
      </w:r>
      <w:r>
        <w:t xml:space="preserve"> </w:t>
      </w:r>
      <w:r w:rsidRPr="005E2F6F">
        <w:t>și</w:t>
      </w:r>
      <w:r>
        <w:t xml:space="preserve"> </w:t>
      </w:r>
      <w:r w:rsidRPr="005E2F6F">
        <w:t>credite</w:t>
      </w:r>
      <w:r>
        <w:t xml:space="preserve"> </w:t>
      </w:r>
      <w:r w:rsidRPr="005E2F6F">
        <w:t>bugetare.</w:t>
      </w:r>
    </w:p>
    <w:p w14:paraId="1D7A6D95" w14:textId="77777777" w:rsidR="005E2F6F" w:rsidRPr="005E2F6F" w:rsidRDefault="005E2F6F" w:rsidP="005E2F6F">
      <w:pPr>
        <w:jc w:val="both"/>
        <w:rPr>
          <w:b/>
          <w:bCs/>
        </w:rPr>
      </w:pPr>
      <w:r w:rsidRPr="005E2F6F">
        <w:rPr>
          <w:b/>
          <w:bCs/>
        </w:rPr>
        <w:t>Documente</w:t>
      </w:r>
    </w:p>
    <w:p w14:paraId="7CCABD60" w14:textId="2E7F88E8" w:rsidR="005E2F6F" w:rsidRPr="005E2F6F" w:rsidRDefault="00034870" w:rsidP="005E2F6F">
      <w:pPr>
        <w:jc w:val="both"/>
      </w:pPr>
      <w:hyperlink r:id="rId18" w:tooltip="Monitorul Oficial Partea I nr. 1090.pdf" w:history="1">
        <w:r w:rsidR="005E2F6F" w:rsidRPr="005E2F6F">
          <w:rPr>
            <w:rStyle w:val="Hyperlink"/>
            <w:szCs w:val="24"/>
          </w:rPr>
          <w:t>Monitorul</w:t>
        </w:r>
        <w:r w:rsidR="005E2F6F">
          <w:rPr>
            <w:rStyle w:val="Hyperlink"/>
            <w:szCs w:val="24"/>
          </w:rPr>
          <w:t xml:space="preserve"> </w:t>
        </w:r>
        <w:r w:rsidR="005E2F6F" w:rsidRPr="005E2F6F">
          <w:rPr>
            <w:rStyle w:val="Hyperlink"/>
            <w:szCs w:val="24"/>
          </w:rPr>
          <w:t>Oficial</w:t>
        </w:r>
        <w:r w:rsidR="005E2F6F">
          <w:rPr>
            <w:rStyle w:val="Hyperlink"/>
            <w:szCs w:val="24"/>
          </w:rPr>
          <w:t xml:space="preserve"> </w:t>
        </w:r>
        <w:r w:rsidR="005E2F6F" w:rsidRPr="005E2F6F">
          <w:rPr>
            <w:rStyle w:val="Hyperlink"/>
            <w:szCs w:val="24"/>
          </w:rPr>
          <w:t>Partea</w:t>
        </w:r>
        <w:r w:rsidR="005E2F6F">
          <w:rPr>
            <w:rStyle w:val="Hyperlink"/>
            <w:szCs w:val="24"/>
          </w:rPr>
          <w:t xml:space="preserve"> </w:t>
        </w:r>
        <w:r w:rsidR="005E2F6F" w:rsidRPr="005E2F6F">
          <w:rPr>
            <w:rStyle w:val="Hyperlink"/>
            <w:szCs w:val="24"/>
          </w:rPr>
          <w:t>I</w:t>
        </w:r>
        <w:r w:rsidR="005E2F6F">
          <w:rPr>
            <w:rStyle w:val="Hyperlink"/>
            <w:szCs w:val="24"/>
          </w:rPr>
          <w:t xml:space="preserve"> </w:t>
        </w:r>
        <w:r w:rsidR="005E2F6F" w:rsidRPr="005E2F6F">
          <w:rPr>
            <w:rStyle w:val="Hyperlink"/>
            <w:szCs w:val="24"/>
          </w:rPr>
          <w:t>nr.</w:t>
        </w:r>
        <w:r w:rsidR="005E2F6F">
          <w:rPr>
            <w:rStyle w:val="Hyperlink"/>
            <w:szCs w:val="24"/>
          </w:rPr>
          <w:t xml:space="preserve"> </w:t>
        </w:r>
        <w:r w:rsidR="005E2F6F" w:rsidRPr="005E2F6F">
          <w:rPr>
            <w:rStyle w:val="Hyperlink"/>
            <w:szCs w:val="24"/>
          </w:rPr>
          <w:t>1090.pdf</w:t>
        </w:r>
      </w:hyperlink>
    </w:p>
    <w:p w14:paraId="0FCE9CAD" w14:textId="2B002B9B" w:rsidR="009044CC" w:rsidRDefault="009044CC" w:rsidP="009044CC">
      <w:pPr>
        <w:pStyle w:val="Stilsursa"/>
      </w:pPr>
      <w:r w:rsidRPr="009044CC">
        <w:t>Sursa:</w:t>
      </w:r>
      <w:r w:rsidR="005E2F6F">
        <w:t xml:space="preserve"> </w:t>
      </w:r>
      <w:hyperlink r:id="rId19" w:history="1">
        <w:r w:rsidR="005E2F6F" w:rsidRPr="005A7DE8">
          <w:rPr>
            <w:rStyle w:val="Hyperlink"/>
            <w:sz w:val="14"/>
            <w:szCs w:val="24"/>
          </w:rPr>
          <w:t>www.fonduri-structurale.ro</w:t>
        </w:r>
      </w:hyperlink>
    </w:p>
    <w:p w14:paraId="46065E9D" w14:textId="7D687BEE" w:rsidR="005E2F6F" w:rsidRPr="005E2F6F" w:rsidRDefault="005E2F6F" w:rsidP="005E2F6F">
      <w:pPr>
        <w:pStyle w:val="separatorarticole"/>
      </w:pPr>
      <w:r>
        <w:t>*</w:t>
      </w:r>
    </w:p>
    <w:p w14:paraId="2CFE3EE4" w14:textId="395791C7" w:rsidR="005E2F6F" w:rsidRDefault="005E2F6F" w:rsidP="005E2F6F">
      <w:pPr>
        <w:pStyle w:val="TitluArticolinINFOUE"/>
      </w:pPr>
      <w:bookmarkStart w:id="139" w:name="_Toc119916275"/>
      <w:r>
        <w:t>Au î</w:t>
      </w:r>
      <w:r w:rsidRPr="005E2F6F">
        <w:t>ncep</w:t>
      </w:r>
      <w:r>
        <w:t xml:space="preserve">ut </w:t>
      </w:r>
      <w:r w:rsidRPr="005E2F6F">
        <w:t>înscrierile</w:t>
      </w:r>
      <w:r>
        <w:t xml:space="preserve"> </w:t>
      </w:r>
      <w:r w:rsidRPr="005E2F6F">
        <w:t>pentru</w:t>
      </w:r>
      <w:r>
        <w:t xml:space="preserve"> </w:t>
      </w:r>
      <w:r w:rsidRPr="005E2F6F">
        <w:t>Târgul</w:t>
      </w:r>
      <w:r>
        <w:t xml:space="preserve"> </w:t>
      </w:r>
      <w:r w:rsidRPr="005E2F6F">
        <w:t>Întreprinderilor</w:t>
      </w:r>
      <w:r>
        <w:t xml:space="preserve"> </w:t>
      </w:r>
      <w:r w:rsidRPr="005E2F6F">
        <w:t>Mici</w:t>
      </w:r>
      <w:r>
        <w:t xml:space="preserve"> </w:t>
      </w:r>
      <w:r w:rsidRPr="005E2F6F">
        <w:t>și</w:t>
      </w:r>
      <w:r>
        <w:t xml:space="preserve"> </w:t>
      </w:r>
      <w:r w:rsidRPr="005E2F6F">
        <w:t>Mijlocii</w:t>
      </w:r>
      <w:r>
        <w:t xml:space="preserve"> </w:t>
      </w:r>
      <w:r w:rsidRPr="005E2F6F">
        <w:t>2022!</w:t>
      </w:r>
      <w:bookmarkEnd w:id="139"/>
    </w:p>
    <w:p w14:paraId="4D0D5CB7" w14:textId="0228752B" w:rsidR="005E2F6F" w:rsidRPr="005E2F6F" w:rsidRDefault="005E2F6F" w:rsidP="005E2F6F">
      <w:pPr>
        <w:jc w:val="both"/>
      </w:pPr>
      <w:r w:rsidRPr="005E2F6F">
        <w:t>Ministerul</w:t>
      </w:r>
      <w:r>
        <w:t xml:space="preserve"> </w:t>
      </w:r>
      <w:proofErr w:type="spellStart"/>
      <w:r w:rsidRPr="005E2F6F">
        <w:t>Antreprenoriatului</w:t>
      </w:r>
      <w:proofErr w:type="spellEnd"/>
      <w:r>
        <w:t xml:space="preserve"> </w:t>
      </w:r>
      <w:proofErr w:type="spellStart"/>
      <w:r w:rsidRPr="005E2F6F">
        <w:t>şi</w:t>
      </w:r>
      <w:proofErr w:type="spellEnd"/>
      <w:r>
        <w:t xml:space="preserve"> </w:t>
      </w:r>
      <w:r w:rsidRPr="005E2F6F">
        <w:t>Turismului</w:t>
      </w:r>
      <w:r>
        <w:t xml:space="preserve"> </w:t>
      </w:r>
      <w:r w:rsidRPr="005E2F6F">
        <w:t>(MAT),</w:t>
      </w:r>
      <w:r>
        <w:t xml:space="preserve"> </w:t>
      </w:r>
      <w:r w:rsidRPr="005E2F6F">
        <w:t>prin</w:t>
      </w:r>
      <w:r>
        <w:t xml:space="preserve"> </w:t>
      </w:r>
      <w:r w:rsidRPr="005E2F6F">
        <w:t>Agenția</w:t>
      </w:r>
      <w:r>
        <w:t xml:space="preserve"> </w:t>
      </w:r>
      <w:r w:rsidRPr="005E2F6F">
        <w:t>pentru</w:t>
      </w:r>
      <w:r>
        <w:t xml:space="preserve"> </w:t>
      </w:r>
      <w:r w:rsidRPr="005E2F6F">
        <w:t>Întreprinderi</w:t>
      </w:r>
      <w:r>
        <w:t xml:space="preserve"> </w:t>
      </w:r>
      <w:r w:rsidRPr="005E2F6F">
        <w:t>Mici</w:t>
      </w:r>
      <w:r>
        <w:t xml:space="preserve"> </w:t>
      </w:r>
      <w:r w:rsidRPr="005E2F6F">
        <w:t>și</w:t>
      </w:r>
      <w:r>
        <w:t xml:space="preserve"> </w:t>
      </w:r>
      <w:r w:rsidRPr="005E2F6F">
        <w:t>Mijlocii</w:t>
      </w:r>
      <w:r>
        <w:t xml:space="preserve"> </w:t>
      </w:r>
      <w:r w:rsidRPr="005E2F6F">
        <w:t>Ploiești,</w:t>
      </w:r>
      <w:r>
        <w:t xml:space="preserve"> </w:t>
      </w:r>
      <w:r w:rsidRPr="005E2F6F">
        <w:t>organizează</w:t>
      </w:r>
      <w:r>
        <w:t xml:space="preserve"> </w:t>
      </w:r>
      <w:r w:rsidRPr="005E2F6F">
        <w:t>în</w:t>
      </w:r>
      <w:r>
        <w:t xml:space="preserve"> </w:t>
      </w:r>
      <w:r w:rsidRPr="005E2F6F">
        <w:t>perioada</w:t>
      </w:r>
      <w:r>
        <w:t xml:space="preserve"> </w:t>
      </w:r>
      <w:r w:rsidRPr="005E2F6F">
        <w:rPr>
          <w:b/>
          <w:bCs/>
        </w:rPr>
        <w:t>09</w:t>
      </w:r>
      <w:r>
        <w:rPr>
          <w:b/>
          <w:bCs/>
        </w:rPr>
        <w:t xml:space="preserve"> </w:t>
      </w:r>
      <w:r w:rsidRPr="005E2F6F">
        <w:rPr>
          <w:b/>
          <w:bCs/>
        </w:rPr>
        <w:t>–</w:t>
      </w:r>
      <w:r>
        <w:rPr>
          <w:b/>
          <w:bCs/>
        </w:rPr>
        <w:t xml:space="preserve"> </w:t>
      </w:r>
      <w:r w:rsidRPr="005E2F6F">
        <w:rPr>
          <w:b/>
          <w:bCs/>
        </w:rPr>
        <w:t>11</w:t>
      </w:r>
      <w:r>
        <w:rPr>
          <w:b/>
          <w:bCs/>
        </w:rPr>
        <w:t xml:space="preserve"> </w:t>
      </w:r>
      <w:r w:rsidRPr="005E2F6F">
        <w:rPr>
          <w:b/>
          <w:bCs/>
        </w:rPr>
        <w:t>decembrie</w:t>
      </w:r>
      <w:r>
        <w:rPr>
          <w:b/>
          <w:bCs/>
        </w:rPr>
        <w:t xml:space="preserve"> </w:t>
      </w:r>
      <w:r w:rsidRPr="005E2F6F">
        <w:rPr>
          <w:b/>
          <w:bCs/>
        </w:rPr>
        <w:t>2022</w:t>
      </w:r>
      <w:r w:rsidRPr="005E2F6F">
        <w:t>,</w:t>
      </w:r>
      <w:r>
        <w:t xml:space="preserve"> </w:t>
      </w:r>
      <w:r w:rsidRPr="005E2F6F">
        <w:rPr>
          <w:b/>
          <w:bCs/>
        </w:rPr>
        <w:t>Târgul</w:t>
      </w:r>
      <w:r>
        <w:rPr>
          <w:b/>
          <w:bCs/>
        </w:rPr>
        <w:t xml:space="preserve"> </w:t>
      </w:r>
      <w:r w:rsidRPr="005E2F6F">
        <w:rPr>
          <w:b/>
          <w:bCs/>
        </w:rPr>
        <w:t>Întreprinderilor</w:t>
      </w:r>
      <w:r>
        <w:rPr>
          <w:b/>
          <w:bCs/>
        </w:rPr>
        <w:t xml:space="preserve"> </w:t>
      </w:r>
      <w:r w:rsidRPr="005E2F6F">
        <w:rPr>
          <w:b/>
          <w:bCs/>
        </w:rPr>
        <w:t>Mici</w:t>
      </w:r>
      <w:r>
        <w:rPr>
          <w:b/>
          <w:bCs/>
        </w:rPr>
        <w:t xml:space="preserve"> </w:t>
      </w:r>
      <w:r w:rsidRPr="005E2F6F">
        <w:rPr>
          <w:b/>
          <w:bCs/>
        </w:rPr>
        <w:t>și</w:t>
      </w:r>
      <w:r>
        <w:rPr>
          <w:b/>
          <w:bCs/>
        </w:rPr>
        <w:t xml:space="preserve"> </w:t>
      </w:r>
      <w:r w:rsidRPr="005E2F6F">
        <w:rPr>
          <w:b/>
          <w:bCs/>
        </w:rPr>
        <w:t>Mijlocii</w:t>
      </w:r>
      <w:r>
        <w:rPr>
          <w:b/>
          <w:bCs/>
        </w:rPr>
        <w:t xml:space="preserve"> </w:t>
      </w:r>
      <w:r w:rsidRPr="005E2F6F">
        <w:rPr>
          <w:b/>
          <w:bCs/>
        </w:rPr>
        <w:t>2022.</w:t>
      </w:r>
      <w:r>
        <w:t xml:space="preserve"> </w:t>
      </w:r>
      <w:r w:rsidRPr="005E2F6F">
        <w:t>Evenimentul</w:t>
      </w:r>
      <w:r>
        <w:t xml:space="preserve"> </w:t>
      </w:r>
      <w:r w:rsidRPr="005E2F6F">
        <w:t>va</w:t>
      </w:r>
      <w:r>
        <w:t xml:space="preserve"> </w:t>
      </w:r>
      <w:r w:rsidRPr="005E2F6F">
        <w:t>avea</w:t>
      </w:r>
      <w:r>
        <w:t xml:space="preserve"> </w:t>
      </w:r>
      <w:r w:rsidRPr="005E2F6F">
        <w:t>loc</w:t>
      </w:r>
      <w:r>
        <w:t xml:space="preserve"> </w:t>
      </w:r>
      <w:r w:rsidRPr="005E2F6F">
        <w:t>în</w:t>
      </w:r>
      <w:r>
        <w:t xml:space="preserve"> </w:t>
      </w:r>
      <w:r w:rsidRPr="005E2F6F">
        <w:rPr>
          <w:b/>
          <w:bCs/>
        </w:rPr>
        <w:t>București</w:t>
      </w:r>
      <w:r w:rsidRPr="005E2F6F">
        <w:t>,</w:t>
      </w:r>
      <w:r>
        <w:t xml:space="preserve"> </w:t>
      </w:r>
      <w:r w:rsidRPr="005E2F6F">
        <w:t>în</w:t>
      </w:r>
      <w:r>
        <w:t xml:space="preserve"> </w:t>
      </w:r>
      <w:r w:rsidRPr="005E2F6F">
        <w:t>incinta</w:t>
      </w:r>
      <w:r>
        <w:t xml:space="preserve"> </w:t>
      </w:r>
      <w:r w:rsidRPr="005E2F6F">
        <w:rPr>
          <w:b/>
          <w:bCs/>
        </w:rPr>
        <w:t>Romexpo</w:t>
      </w:r>
      <w:r w:rsidRPr="005E2F6F">
        <w:t>,</w:t>
      </w:r>
      <w:r>
        <w:t xml:space="preserve"> </w:t>
      </w:r>
      <w:r w:rsidRPr="005E2F6F">
        <w:rPr>
          <w:b/>
          <w:bCs/>
        </w:rPr>
        <w:t>pavilion</w:t>
      </w:r>
      <w:r>
        <w:rPr>
          <w:b/>
          <w:bCs/>
        </w:rPr>
        <w:t xml:space="preserve"> </w:t>
      </w:r>
      <w:r w:rsidRPr="005E2F6F">
        <w:rPr>
          <w:b/>
          <w:bCs/>
        </w:rPr>
        <w:t>B1</w:t>
      </w:r>
      <w:r w:rsidRPr="005E2F6F">
        <w:t>.</w:t>
      </w:r>
    </w:p>
    <w:p w14:paraId="14AAAD14" w14:textId="22602D80" w:rsidR="005E2F6F" w:rsidRPr="005E2F6F" w:rsidRDefault="005E2F6F" w:rsidP="005E2F6F">
      <w:pPr>
        <w:jc w:val="both"/>
      </w:pPr>
      <w:r w:rsidRPr="005E2F6F">
        <w:rPr>
          <w:b/>
          <w:bCs/>
        </w:rPr>
        <w:t>Obiectivul</w:t>
      </w:r>
      <w:r>
        <w:rPr>
          <w:b/>
          <w:bCs/>
        </w:rPr>
        <w:t xml:space="preserve"> </w:t>
      </w:r>
      <w:r w:rsidRPr="005E2F6F">
        <w:rPr>
          <w:b/>
          <w:bCs/>
        </w:rPr>
        <w:t>Programului</w:t>
      </w:r>
      <w:r>
        <w:rPr>
          <w:b/>
          <w:bCs/>
        </w:rPr>
        <w:t xml:space="preserve"> </w:t>
      </w:r>
      <w:r w:rsidRPr="005E2F6F">
        <w:t>îl</w:t>
      </w:r>
      <w:r>
        <w:t xml:space="preserve"> </w:t>
      </w:r>
      <w:r w:rsidRPr="005E2F6F">
        <w:t>constituie</w:t>
      </w:r>
      <w:r>
        <w:t xml:space="preserve"> </w:t>
      </w:r>
      <w:r w:rsidRPr="005E2F6F">
        <w:t>organizarea</w:t>
      </w:r>
      <w:r>
        <w:t xml:space="preserve"> </w:t>
      </w:r>
      <w:r w:rsidRPr="005E2F6F">
        <w:t>Târgului</w:t>
      </w:r>
      <w:r>
        <w:t xml:space="preserve"> </w:t>
      </w:r>
      <w:r w:rsidRPr="005E2F6F">
        <w:t>pentru</w:t>
      </w:r>
      <w:r>
        <w:t xml:space="preserve"> </w:t>
      </w:r>
      <w:r w:rsidRPr="005E2F6F">
        <w:t>Întreprinderi</w:t>
      </w:r>
      <w:r>
        <w:t xml:space="preserve"> </w:t>
      </w:r>
      <w:r w:rsidRPr="005E2F6F">
        <w:t>Mici</w:t>
      </w:r>
      <w:r>
        <w:t xml:space="preserve"> </w:t>
      </w:r>
      <w:r w:rsidRPr="005E2F6F">
        <w:t>şi</w:t>
      </w:r>
      <w:r>
        <w:t xml:space="preserve"> </w:t>
      </w:r>
      <w:r w:rsidRPr="005E2F6F">
        <w:t>Mijlocii</w:t>
      </w:r>
      <w:r>
        <w:t xml:space="preserve"> </w:t>
      </w:r>
      <w:r w:rsidRPr="005E2F6F">
        <w:t>–</w:t>
      </w:r>
      <w:r>
        <w:t xml:space="preserve"> </w:t>
      </w:r>
      <w:r w:rsidRPr="005E2F6F">
        <w:t>TIMM</w:t>
      </w:r>
      <w:r>
        <w:t xml:space="preserve"> </w:t>
      </w:r>
      <w:r w:rsidRPr="005E2F6F">
        <w:t>2022,</w:t>
      </w:r>
      <w:r>
        <w:t xml:space="preserve"> </w:t>
      </w:r>
      <w:r w:rsidRPr="005E2F6F">
        <w:t>în</w:t>
      </w:r>
      <w:r>
        <w:t xml:space="preserve"> </w:t>
      </w:r>
      <w:r w:rsidRPr="005E2F6F">
        <w:t>vederea</w:t>
      </w:r>
      <w:r>
        <w:t xml:space="preserve"> </w:t>
      </w:r>
      <w:r w:rsidRPr="005E2F6F">
        <w:t>promovării</w:t>
      </w:r>
      <w:r>
        <w:t xml:space="preserve"> </w:t>
      </w:r>
      <w:r w:rsidRPr="005E2F6F">
        <w:t>spiritului</w:t>
      </w:r>
      <w:r>
        <w:t xml:space="preserve"> </w:t>
      </w:r>
      <w:r w:rsidRPr="005E2F6F">
        <w:t>antreprenorial,</w:t>
      </w:r>
      <w:r>
        <w:t xml:space="preserve"> </w:t>
      </w:r>
      <w:r w:rsidRPr="005E2F6F">
        <w:t>stimularea</w:t>
      </w:r>
      <w:r>
        <w:t xml:space="preserve"> </w:t>
      </w:r>
      <w:r w:rsidRPr="005E2F6F">
        <w:t>dezvoltării</w:t>
      </w:r>
      <w:r>
        <w:t xml:space="preserve"> </w:t>
      </w:r>
      <w:r w:rsidRPr="005E2F6F">
        <w:t>afacerilor</w:t>
      </w:r>
      <w:r>
        <w:t xml:space="preserve"> </w:t>
      </w:r>
      <w:proofErr w:type="spellStart"/>
      <w:r w:rsidRPr="005E2F6F">
        <w:t>şi</w:t>
      </w:r>
      <w:proofErr w:type="spellEnd"/>
      <w:r>
        <w:t xml:space="preserve"> </w:t>
      </w:r>
      <w:r w:rsidRPr="005E2F6F">
        <w:t>ocupării</w:t>
      </w:r>
      <w:r>
        <w:t xml:space="preserve"> </w:t>
      </w:r>
      <w:proofErr w:type="spellStart"/>
      <w:r w:rsidRPr="005E2F6F">
        <w:t>forţei</w:t>
      </w:r>
      <w:proofErr w:type="spellEnd"/>
      <w:r>
        <w:t xml:space="preserve"> </w:t>
      </w:r>
      <w:r w:rsidRPr="005E2F6F">
        <w:t>de</w:t>
      </w:r>
      <w:r>
        <w:t xml:space="preserve"> </w:t>
      </w:r>
      <w:r w:rsidRPr="005E2F6F">
        <w:t>muncă</w:t>
      </w:r>
      <w:r>
        <w:t xml:space="preserve"> </w:t>
      </w:r>
      <w:r w:rsidRPr="005E2F6F">
        <w:t>în</w:t>
      </w:r>
      <w:r>
        <w:t xml:space="preserve"> </w:t>
      </w:r>
      <w:r w:rsidRPr="005E2F6F">
        <w:t>domeniul</w:t>
      </w:r>
      <w:r>
        <w:t xml:space="preserve"> </w:t>
      </w:r>
      <w:r w:rsidRPr="005E2F6F">
        <w:t>IMM,</w:t>
      </w:r>
      <w:r>
        <w:t xml:space="preserve"> </w:t>
      </w:r>
      <w:r w:rsidRPr="005E2F6F">
        <w:t>facilitarea</w:t>
      </w:r>
      <w:r>
        <w:t xml:space="preserve"> </w:t>
      </w:r>
      <w:r w:rsidRPr="005E2F6F">
        <w:t>contactelor</w:t>
      </w:r>
      <w:r>
        <w:t xml:space="preserve"> </w:t>
      </w:r>
      <w:r w:rsidRPr="005E2F6F">
        <w:t>dintre</w:t>
      </w:r>
      <w:r>
        <w:t xml:space="preserve"> </w:t>
      </w:r>
      <w:proofErr w:type="spellStart"/>
      <w:r w:rsidRPr="005E2F6F">
        <w:t>potenţialii</w:t>
      </w:r>
      <w:proofErr w:type="spellEnd"/>
      <w:r>
        <w:t xml:space="preserve"> </w:t>
      </w:r>
      <w:r w:rsidRPr="005E2F6F">
        <w:t>întreprinzători/întreprinderi</w:t>
      </w:r>
      <w:r>
        <w:t xml:space="preserve"> </w:t>
      </w:r>
      <w:r w:rsidRPr="005E2F6F">
        <w:t>mici</w:t>
      </w:r>
      <w:r>
        <w:t xml:space="preserve"> </w:t>
      </w:r>
      <w:proofErr w:type="spellStart"/>
      <w:r w:rsidRPr="005E2F6F">
        <w:t>şi</w:t>
      </w:r>
      <w:proofErr w:type="spellEnd"/>
      <w:r>
        <w:t xml:space="preserve"> </w:t>
      </w:r>
      <w:r w:rsidRPr="005E2F6F">
        <w:t>mijlocii</w:t>
      </w:r>
      <w:r>
        <w:t xml:space="preserve"> </w:t>
      </w:r>
      <w:proofErr w:type="spellStart"/>
      <w:r w:rsidRPr="005E2F6F">
        <w:t>şi</w:t>
      </w:r>
      <w:proofErr w:type="spellEnd"/>
      <w:r>
        <w:t xml:space="preserve"> </w:t>
      </w:r>
      <w:proofErr w:type="spellStart"/>
      <w:r w:rsidRPr="005E2F6F">
        <w:t>agenţii</w:t>
      </w:r>
      <w:proofErr w:type="spellEnd"/>
      <w:r>
        <w:t xml:space="preserve"> </w:t>
      </w:r>
      <w:r w:rsidRPr="005E2F6F">
        <w:t>economici/</w:t>
      </w:r>
      <w:proofErr w:type="spellStart"/>
      <w:r w:rsidRPr="005E2F6F">
        <w:t>instituţiile</w:t>
      </w:r>
      <w:proofErr w:type="spellEnd"/>
      <w:r>
        <w:t xml:space="preserve"> </w:t>
      </w:r>
      <w:r w:rsidRPr="005E2F6F">
        <w:t>publice</w:t>
      </w:r>
      <w:r>
        <w:t xml:space="preserve"> </w:t>
      </w:r>
      <w:r w:rsidRPr="005E2F6F">
        <w:t>sau</w:t>
      </w:r>
      <w:r>
        <w:t xml:space="preserve"> </w:t>
      </w:r>
      <w:r w:rsidRPr="005E2F6F">
        <w:t>private</w:t>
      </w:r>
      <w:r>
        <w:t xml:space="preserve"> </w:t>
      </w:r>
      <w:r w:rsidRPr="005E2F6F">
        <w:t>care</w:t>
      </w:r>
      <w:r>
        <w:t xml:space="preserve"> </w:t>
      </w:r>
      <w:r w:rsidRPr="005E2F6F">
        <w:t>oferă</w:t>
      </w:r>
      <w:r>
        <w:t xml:space="preserve"> </w:t>
      </w:r>
      <w:r w:rsidRPr="005E2F6F">
        <w:t>servicii</w:t>
      </w:r>
      <w:r>
        <w:t xml:space="preserve"> </w:t>
      </w:r>
      <w:r w:rsidRPr="005E2F6F">
        <w:t>pentru</w:t>
      </w:r>
      <w:r>
        <w:t xml:space="preserve"> </w:t>
      </w:r>
      <w:r w:rsidRPr="005E2F6F">
        <w:t>sectorul</w:t>
      </w:r>
      <w:r>
        <w:t xml:space="preserve"> </w:t>
      </w:r>
      <w:r w:rsidRPr="005E2F6F">
        <w:t>IMM,</w:t>
      </w:r>
      <w:r>
        <w:t xml:space="preserve"> </w:t>
      </w:r>
      <w:r w:rsidRPr="005E2F6F">
        <w:t>în</w:t>
      </w:r>
      <w:r>
        <w:t xml:space="preserve"> </w:t>
      </w:r>
      <w:r w:rsidRPr="005E2F6F">
        <w:t>scopul</w:t>
      </w:r>
      <w:r>
        <w:t xml:space="preserve"> </w:t>
      </w:r>
      <w:proofErr w:type="spellStart"/>
      <w:r w:rsidRPr="005E2F6F">
        <w:t>creşterii</w:t>
      </w:r>
      <w:proofErr w:type="spellEnd"/>
      <w:r>
        <w:t xml:space="preserve"> </w:t>
      </w:r>
      <w:r w:rsidRPr="005E2F6F">
        <w:t>numărului</w:t>
      </w:r>
      <w:r>
        <w:t xml:space="preserve"> </w:t>
      </w:r>
      <w:r w:rsidRPr="005E2F6F">
        <w:t>întreprinzătorilor</w:t>
      </w:r>
      <w:r>
        <w:t xml:space="preserve"> </w:t>
      </w:r>
      <w:r w:rsidRPr="005E2F6F">
        <w:t>de</w:t>
      </w:r>
      <w:r>
        <w:t xml:space="preserve"> </w:t>
      </w:r>
      <w:r w:rsidRPr="005E2F6F">
        <w:t>succes</w:t>
      </w:r>
      <w:r>
        <w:t xml:space="preserve"> </w:t>
      </w:r>
      <w:proofErr w:type="spellStart"/>
      <w:r w:rsidRPr="005E2F6F">
        <w:t>şi</w:t>
      </w:r>
      <w:proofErr w:type="spellEnd"/>
      <w:r>
        <w:t xml:space="preserve"> </w:t>
      </w:r>
      <w:proofErr w:type="spellStart"/>
      <w:r w:rsidRPr="005E2F6F">
        <w:t>îmbunătăţirii</w:t>
      </w:r>
      <w:proofErr w:type="spellEnd"/>
      <w:r>
        <w:t xml:space="preserve"> </w:t>
      </w:r>
      <w:proofErr w:type="spellStart"/>
      <w:r w:rsidRPr="005E2F6F">
        <w:t>performanţelor</w:t>
      </w:r>
      <w:proofErr w:type="spellEnd"/>
      <w:r>
        <w:t xml:space="preserve"> </w:t>
      </w:r>
      <w:r w:rsidRPr="005E2F6F">
        <w:t>economice</w:t>
      </w:r>
      <w:r>
        <w:t xml:space="preserve"> </w:t>
      </w:r>
      <w:proofErr w:type="spellStart"/>
      <w:r w:rsidRPr="005E2F6F">
        <w:t>şi</w:t>
      </w:r>
      <w:proofErr w:type="spellEnd"/>
      <w:r>
        <w:t xml:space="preserve"> </w:t>
      </w:r>
      <w:r w:rsidRPr="005E2F6F">
        <w:t>tehnice</w:t>
      </w:r>
      <w:r>
        <w:t xml:space="preserve"> </w:t>
      </w:r>
      <w:r w:rsidRPr="005E2F6F">
        <w:t>ale</w:t>
      </w:r>
      <w:r>
        <w:t xml:space="preserve"> </w:t>
      </w:r>
      <w:r w:rsidRPr="005E2F6F">
        <w:t>IMM,</w:t>
      </w:r>
      <w:r>
        <w:t xml:space="preserve"> </w:t>
      </w:r>
      <w:r w:rsidRPr="005E2F6F">
        <w:t>stimularea</w:t>
      </w:r>
      <w:r>
        <w:t xml:space="preserve"> </w:t>
      </w:r>
      <w:proofErr w:type="spellStart"/>
      <w:r w:rsidRPr="005E2F6F">
        <w:t>şi</w:t>
      </w:r>
      <w:proofErr w:type="spellEnd"/>
      <w:r>
        <w:t xml:space="preserve"> </w:t>
      </w:r>
      <w:proofErr w:type="spellStart"/>
      <w:r w:rsidRPr="005E2F6F">
        <w:t>susţinerea</w:t>
      </w:r>
      <w:proofErr w:type="spellEnd"/>
      <w:r>
        <w:t xml:space="preserve"> </w:t>
      </w:r>
      <w:r w:rsidRPr="005E2F6F">
        <w:t>IMM</w:t>
      </w:r>
      <w:r>
        <w:t xml:space="preserve"> </w:t>
      </w:r>
      <w:r w:rsidRPr="005E2F6F">
        <w:t>inovative,</w:t>
      </w:r>
      <w:r>
        <w:t xml:space="preserve"> </w:t>
      </w:r>
      <w:r w:rsidRPr="005E2F6F">
        <w:t>promovarea</w:t>
      </w:r>
      <w:r>
        <w:t xml:space="preserve"> </w:t>
      </w:r>
      <w:r w:rsidRPr="005E2F6F">
        <w:t>produselor</w:t>
      </w:r>
      <w:r>
        <w:t xml:space="preserve"> </w:t>
      </w:r>
      <w:proofErr w:type="spellStart"/>
      <w:r w:rsidRPr="005E2F6F">
        <w:t>şi</w:t>
      </w:r>
      <w:proofErr w:type="spellEnd"/>
      <w:r>
        <w:t xml:space="preserve"> </w:t>
      </w:r>
      <w:r w:rsidRPr="005E2F6F">
        <w:t>serviciilor,</w:t>
      </w:r>
      <w:r>
        <w:t xml:space="preserve"> </w:t>
      </w:r>
      <w:r w:rsidRPr="005E2F6F">
        <w:t>stimularea</w:t>
      </w:r>
      <w:r>
        <w:t xml:space="preserve"> </w:t>
      </w:r>
      <w:proofErr w:type="spellStart"/>
      <w:r w:rsidRPr="005E2F6F">
        <w:t>şi</w:t>
      </w:r>
      <w:proofErr w:type="spellEnd"/>
      <w:r>
        <w:t xml:space="preserve"> </w:t>
      </w:r>
      <w:proofErr w:type="spellStart"/>
      <w:r w:rsidRPr="005E2F6F">
        <w:t>susţinerea</w:t>
      </w:r>
      <w:proofErr w:type="spellEnd"/>
      <w:r>
        <w:t xml:space="preserve"> </w:t>
      </w:r>
      <w:proofErr w:type="spellStart"/>
      <w:r w:rsidRPr="005E2F6F">
        <w:t>internaţionalizării</w:t>
      </w:r>
      <w:proofErr w:type="spellEnd"/>
      <w:r>
        <w:t xml:space="preserve"> </w:t>
      </w:r>
      <w:r w:rsidRPr="005E2F6F">
        <w:t>IMM.</w:t>
      </w:r>
    </w:p>
    <w:p w14:paraId="72BE8E83" w14:textId="13B5328C" w:rsidR="005E2F6F" w:rsidRPr="005E2F6F" w:rsidRDefault="005E2F6F" w:rsidP="005E2F6F">
      <w:pPr>
        <w:jc w:val="both"/>
      </w:pPr>
      <w:r w:rsidRPr="005E2F6F">
        <w:rPr>
          <w:b/>
          <w:bCs/>
        </w:rPr>
        <w:t>Pot</w:t>
      </w:r>
      <w:r>
        <w:rPr>
          <w:b/>
          <w:bCs/>
        </w:rPr>
        <w:t xml:space="preserve"> </w:t>
      </w:r>
      <w:r w:rsidRPr="005E2F6F">
        <w:rPr>
          <w:b/>
          <w:bCs/>
        </w:rPr>
        <w:t>beneficia</w:t>
      </w:r>
      <w:r>
        <w:rPr>
          <w:b/>
          <w:bCs/>
        </w:rPr>
        <w:t xml:space="preserve"> </w:t>
      </w:r>
      <w:r w:rsidRPr="005E2F6F">
        <w:rPr>
          <w:b/>
          <w:bCs/>
        </w:rPr>
        <w:t>de</w:t>
      </w:r>
      <w:r>
        <w:rPr>
          <w:b/>
          <w:bCs/>
        </w:rPr>
        <w:t xml:space="preserve"> </w:t>
      </w:r>
      <w:r w:rsidRPr="005E2F6F">
        <w:rPr>
          <w:b/>
          <w:bCs/>
        </w:rPr>
        <w:t>prevederile</w:t>
      </w:r>
      <w:r>
        <w:rPr>
          <w:b/>
          <w:bCs/>
        </w:rPr>
        <w:t xml:space="preserve"> </w:t>
      </w:r>
      <w:r w:rsidRPr="005E2F6F">
        <w:rPr>
          <w:b/>
          <w:bCs/>
        </w:rPr>
        <w:t>programului</w:t>
      </w:r>
      <w:r>
        <w:rPr>
          <w:b/>
          <w:bCs/>
        </w:rPr>
        <w:t xml:space="preserve"> </w:t>
      </w:r>
      <w:r w:rsidRPr="005E2F6F">
        <w:rPr>
          <w:b/>
          <w:bCs/>
        </w:rPr>
        <w:t>întreprinderile</w:t>
      </w:r>
      <w:r>
        <w:rPr>
          <w:b/>
          <w:bCs/>
        </w:rPr>
        <w:t xml:space="preserve"> </w:t>
      </w:r>
      <w:r w:rsidRPr="005E2F6F">
        <w:rPr>
          <w:b/>
          <w:bCs/>
        </w:rPr>
        <w:t>mici</w:t>
      </w:r>
      <w:r>
        <w:rPr>
          <w:b/>
          <w:bCs/>
        </w:rPr>
        <w:t xml:space="preserve"> </w:t>
      </w:r>
      <w:r w:rsidRPr="005E2F6F">
        <w:rPr>
          <w:b/>
          <w:bCs/>
        </w:rPr>
        <w:t>şi</w:t>
      </w:r>
      <w:r>
        <w:rPr>
          <w:b/>
          <w:bCs/>
        </w:rPr>
        <w:t xml:space="preserve"> </w:t>
      </w:r>
      <w:r w:rsidRPr="005E2F6F">
        <w:rPr>
          <w:b/>
          <w:bCs/>
        </w:rPr>
        <w:t>mijlocii</w:t>
      </w:r>
      <w:r>
        <w:t xml:space="preserve"> </w:t>
      </w:r>
      <w:r w:rsidRPr="005E2F6F">
        <w:t>definite</w:t>
      </w:r>
      <w:r>
        <w:t xml:space="preserve"> </w:t>
      </w:r>
      <w:r w:rsidRPr="005E2F6F">
        <w:t>conform</w:t>
      </w:r>
      <w:r>
        <w:t xml:space="preserve"> </w:t>
      </w:r>
      <w:r w:rsidRPr="005E2F6F">
        <w:t>prevederilor</w:t>
      </w:r>
      <w:r>
        <w:t xml:space="preserve"> </w:t>
      </w:r>
      <w:r w:rsidRPr="005E2F6F">
        <w:t>Legii</w:t>
      </w:r>
      <w:r>
        <w:t xml:space="preserve"> </w:t>
      </w:r>
      <w:r w:rsidRPr="005E2F6F">
        <w:t>nr.</w:t>
      </w:r>
      <w:r>
        <w:t xml:space="preserve"> </w:t>
      </w:r>
      <w:r w:rsidRPr="005E2F6F">
        <w:t>346/2004</w:t>
      </w:r>
      <w:r>
        <w:t xml:space="preserve"> </w:t>
      </w:r>
      <w:r w:rsidRPr="005E2F6F">
        <w:t>privind</w:t>
      </w:r>
      <w:r>
        <w:t xml:space="preserve"> </w:t>
      </w:r>
      <w:r w:rsidRPr="005E2F6F">
        <w:t>stimularea</w:t>
      </w:r>
      <w:r>
        <w:t xml:space="preserve"> </w:t>
      </w:r>
      <w:proofErr w:type="spellStart"/>
      <w:r w:rsidRPr="005E2F6F">
        <w:t>înfiinţării</w:t>
      </w:r>
      <w:proofErr w:type="spellEnd"/>
      <w:r>
        <w:t xml:space="preserve"> </w:t>
      </w:r>
      <w:proofErr w:type="spellStart"/>
      <w:r w:rsidRPr="005E2F6F">
        <w:t>şi</w:t>
      </w:r>
      <w:proofErr w:type="spellEnd"/>
      <w:r>
        <w:t xml:space="preserve"> </w:t>
      </w:r>
      <w:r w:rsidRPr="005E2F6F">
        <w:t>dezvoltării</w:t>
      </w:r>
      <w:r>
        <w:t xml:space="preserve"> </w:t>
      </w:r>
      <w:r w:rsidRPr="005E2F6F">
        <w:t>întreprinderilor</w:t>
      </w:r>
      <w:r>
        <w:t xml:space="preserve"> </w:t>
      </w:r>
      <w:r w:rsidRPr="005E2F6F">
        <w:t>mici</w:t>
      </w:r>
      <w:r>
        <w:t xml:space="preserve"> </w:t>
      </w:r>
      <w:r w:rsidRPr="005E2F6F">
        <w:t>şi</w:t>
      </w:r>
      <w:r>
        <w:t xml:space="preserve"> </w:t>
      </w:r>
      <w:r w:rsidRPr="005E2F6F">
        <w:t>mijlocii,</w:t>
      </w:r>
      <w:r>
        <w:t xml:space="preserve"> </w:t>
      </w:r>
      <w:r w:rsidRPr="005E2F6F">
        <w:t>cu</w:t>
      </w:r>
      <w:r>
        <w:t xml:space="preserve"> </w:t>
      </w:r>
      <w:r w:rsidRPr="005E2F6F">
        <w:t>modificările</w:t>
      </w:r>
      <w:r>
        <w:t xml:space="preserve"> </w:t>
      </w:r>
      <w:r w:rsidRPr="005E2F6F">
        <w:t>şi</w:t>
      </w:r>
      <w:r>
        <w:t xml:space="preserve"> </w:t>
      </w:r>
      <w:r w:rsidRPr="005E2F6F">
        <w:t>completările</w:t>
      </w:r>
      <w:r>
        <w:t xml:space="preserve"> </w:t>
      </w:r>
      <w:r w:rsidRPr="005E2F6F">
        <w:t>ulterioare</w:t>
      </w:r>
      <w:r>
        <w:t xml:space="preserve"> </w:t>
      </w:r>
      <w:r w:rsidRPr="005E2F6F">
        <w:t>care</w:t>
      </w:r>
      <w:r>
        <w:t xml:space="preserve"> </w:t>
      </w:r>
      <w:r w:rsidRPr="005E2F6F">
        <w:t>îndeplinesc,</w:t>
      </w:r>
      <w:r>
        <w:t xml:space="preserve"> </w:t>
      </w:r>
      <w:r w:rsidRPr="005E2F6F">
        <w:t>cumulativ,</w:t>
      </w:r>
      <w:r>
        <w:t xml:space="preserve"> </w:t>
      </w:r>
      <w:r w:rsidRPr="005E2F6F">
        <w:t>la</w:t>
      </w:r>
      <w:r>
        <w:t xml:space="preserve"> </w:t>
      </w:r>
      <w:r w:rsidRPr="005E2F6F">
        <w:t>data</w:t>
      </w:r>
      <w:r>
        <w:t xml:space="preserve"> </w:t>
      </w:r>
      <w:r w:rsidRPr="005E2F6F">
        <w:t>solicitării,</w:t>
      </w:r>
      <w:r>
        <w:t xml:space="preserve"> </w:t>
      </w:r>
      <w:r w:rsidRPr="005E2F6F">
        <w:t>următoarele</w:t>
      </w:r>
      <w:r>
        <w:t xml:space="preserve"> </w:t>
      </w:r>
      <w:r w:rsidRPr="005E2F6F">
        <w:t>criterii:</w:t>
      </w:r>
    </w:p>
    <w:p w14:paraId="136E24EA" w14:textId="55815D21" w:rsidR="005E2F6F" w:rsidRPr="005E2F6F" w:rsidRDefault="005E2F6F" w:rsidP="005E2F6F">
      <w:pPr>
        <w:jc w:val="both"/>
      </w:pPr>
      <w:r w:rsidRPr="005E2F6F">
        <w:t>a)</w:t>
      </w:r>
      <w:r>
        <w:t xml:space="preserve"> </w:t>
      </w:r>
      <w:r w:rsidRPr="005E2F6F">
        <w:t>sunt</w:t>
      </w:r>
      <w:r>
        <w:t xml:space="preserve"> </w:t>
      </w:r>
      <w:r w:rsidRPr="005E2F6F">
        <w:t>organizate</w:t>
      </w:r>
      <w:r>
        <w:t xml:space="preserve"> </w:t>
      </w:r>
      <w:r w:rsidRPr="005E2F6F">
        <w:t>în</w:t>
      </w:r>
      <w:r>
        <w:t xml:space="preserve"> </w:t>
      </w:r>
      <w:r w:rsidRPr="005E2F6F">
        <w:t>baza</w:t>
      </w:r>
      <w:r>
        <w:t xml:space="preserve"> </w:t>
      </w:r>
      <w:r w:rsidRPr="005E2F6F">
        <w:t>Legii</w:t>
      </w:r>
      <w:r>
        <w:t xml:space="preserve"> </w:t>
      </w:r>
      <w:r w:rsidRPr="005E2F6F">
        <w:t>nr.</w:t>
      </w:r>
      <w:r>
        <w:t xml:space="preserve"> </w:t>
      </w:r>
      <w:r w:rsidRPr="005E2F6F">
        <w:t>31/1990</w:t>
      </w:r>
      <w:r>
        <w:t xml:space="preserve"> </w:t>
      </w:r>
      <w:r w:rsidRPr="005E2F6F">
        <w:t>privind</w:t>
      </w:r>
      <w:r>
        <w:t xml:space="preserve"> </w:t>
      </w:r>
      <w:proofErr w:type="spellStart"/>
      <w:r w:rsidRPr="005E2F6F">
        <w:t>societăţile</w:t>
      </w:r>
      <w:proofErr w:type="spellEnd"/>
      <w:r>
        <w:t xml:space="preserve"> </w:t>
      </w:r>
      <w:r w:rsidRPr="005E2F6F">
        <w:t>comerciale,</w:t>
      </w:r>
      <w:r>
        <w:t xml:space="preserve"> </w:t>
      </w:r>
      <w:r w:rsidRPr="005E2F6F">
        <w:t>republicată,</w:t>
      </w:r>
      <w:r>
        <w:t xml:space="preserve"> </w:t>
      </w:r>
      <w:r w:rsidRPr="005E2F6F">
        <w:t>cu</w:t>
      </w:r>
      <w:r>
        <w:t xml:space="preserve"> </w:t>
      </w:r>
      <w:r w:rsidRPr="005E2F6F">
        <w:t>modificările</w:t>
      </w:r>
      <w:r>
        <w:t xml:space="preserve"> </w:t>
      </w:r>
      <w:r w:rsidRPr="005E2F6F">
        <w:t>şi</w:t>
      </w:r>
      <w:r>
        <w:t xml:space="preserve"> </w:t>
      </w:r>
      <w:r w:rsidRPr="005E2F6F">
        <w:t>completările</w:t>
      </w:r>
      <w:r>
        <w:t xml:space="preserve"> </w:t>
      </w:r>
      <w:r w:rsidRPr="005E2F6F">
        <w:t>ulterioare</w:t>
      </w:r>
      <w:r>
        <w:t xml:space="preserve"> </w:t>
      </w:r>
      <w:r w:rsidRPr="005E2F6F">
        <w:t>sau</w:t>
      </w:r>
      <w:r>
        <w:t xml:space="preserve"> </w:t>
      </w:r>
      <w:r w:rsidRPr="005E2F6F">
        <w:t>în</w:t>
      </w:r>
      <w:r>
        <w:t xml:space="preserve"> </w:t>
      </w:r>
      <w:r w:rsidRPr="005E2F6F">
        <w:t>baza</w:t>
      </w:r>
      <w:r>
        <w:t xml:space="preserve"> </w:t>
      </w:r>
      <w:proofErr w:type="spellStart"/>
      <w:r w:rsidRPr="005E2F6F">
        <w:t>Ordonanţei</w:t>
      </w:r>
      <w:proofErr w:type="spellEnd"/>
      <w:r>
        <w:t xml:space="preserve"> </w:t>
      </w:r>
      <w:r w:rsidRPr="005E2F6F">
        <w:t>de</w:t>
      </w:r>
      <w:r>
        <w:t xml:space="preserve"> </w:t>
      </w:r>
      <w:proofErr w:type="spellStart"/>
      <w:r w:rsidRPr="005E2F6F">
        <w:t>Urgenţă</w:t>
      </w:r>
      <w:proofErr w:type="spellEnd"/>
      <w:r>
        <w:t xml:space="preserve"> </w:t>
      </w:r>
      <w:r w:rsidRPr="005E2F6F">
        <w:t>a</w:t>
      </w:r>
      <w:r>
        <w:t xml:space="preserve"> </w:t>
      </w:r>
      <w:r w:rsidRPr="005E2F6F">
        <w:t>Guvernului</w:t>
      </w:r>
      <w:r>
        <w:t xml:space="preserve"> </w:t>
      </w:r>
      <w:r w:rsidRPr="005E2F6F">
        <w:t>nr.</w:t>
      </w:r>
      <w:r>
        <w:t xml:space="preserve"> </w:t>
      </w:r>
      <w:r w:rsidRPr="005E2F6F">
        <w:t>6/2011</w:t>
      </w:r>
      <w:r>
        <w:t xml:space="preserve"> </w:t>
      </w:r>
      <w:r w:rsidRPr="005E2F6F">
        <w:t>pentru</w:t>
      </w:r>
      <w:r>
        <w:t xml:space="preserve"> </w:t>
      </w:r>
      <w:r w:rsidRPr="005E2F6F">
        <w:t>stimularea</w:t>
      </w:r>
      <w:r>
        <w:t xml:space="preserve"> </w:t>
      </w:r>
      <w:proofErr w:type="spellStart"/>
      <w:r w:rsidRPr="005E2F6F">
        <w:t>înfiinţării</w:t>
      </w:r>
      <w:proofErr w:type="spellEnd"/>
      <w:r>
        <w:t xml:space="preserve"> </w:t>
      </w:r>
      <w:proofErr w:type="spellStart"/>
      <w:r w:rsidRPr="005E2F6F">
        <w:t>şi</w:t>
      </w:r>
      <w:proofErr w:type="spellEnd"/>
      <w:r>
        <w:t xml:space="preserve"> </w:t>
      </w:r>
      <w:r w:rsidRPr="005E2F6F">
        <w:t>dezvoltării</w:t>
      </w:r>
      <w:r>
        <w:t xml:space="preserve"> </w:t>
      </w:r>
      <w:r w:rsidRPr="005E2F6F">
        <w:t>microîntreprinderilor</w:t>
      </w:r>
      <w:r>
        <w:t xml:space="preserve"> </w:t>
      </w:r>
      <w:r w:rsidRPr="005E2F6F">
        <w:t>de</w:t>
      </w:r>
      <w:r>
        <w:t xml:space="preserve"> </w:t>
      </w:r>
      <w:r w:rsidRPr="005E2F6F">
        <w:t>către</w:t>
      </w:r>
      <w:r>
        <w:t xml:space="preserve"> </w:t>
      </w:r>
      <w:r w:rsidRPr="005E2F6F">
        <w:t>întreprinzătorii</w:t>
      </w:r>
      <w:r>
        <w:t xml:space="preserve"> </w:t>
      </w:r>
      <w:proofErr w:type="spellStart"/>
      <w:r w:rsidRPr="005E2F6F">
        <w:t>debutanţi</w:t>
      </w:r>
      <w:proofErr w:type="spellEnd"/>
      <w:r>
        <w:t xml:space="preserve"> </w:t>
      </w:r>
      <w:r w:rsidRPr="005E2F6F">
        <w:t>în</w:t>
      </w:r>
      <w:r>
        <w:t xml:space="preserve"> </w:t>
      </w:r>
      <w:r w:rsidRPr="005E2F6F">
        <w:t>afaceri</w:t>
      </w:r>
      <w:r>
        <w:t xml:space="preserve"> </w:t>
      </w:r>
      <w:r w:rsidRPr="005E2F6F">
        <w:t>cu</w:t>
      </w:r>
      <w:r>
        <w:t xml:space="preserve"> </w:t>
      </w:r>
      <w:r w:rsidRPr="005E2F6F">
        <w:t>modificările</w:t>
      </w:r>
      <w:r>
        <w:t xml:space="preserve"> </w:t>
      </w:r>
      <w:proofErr w:type="spellStart"/>
      <w:r w:rsidRPr="005E2F6F">
        <w:t>şi</w:t>
      </w:r>
      <w:proofErr w:type="spellEnd"/>
      <w:r>
        <w:t xml:space="preserve"> </w:t>
      </w:r>
      <w:r w:rsidRPr="005E2F6F">
        <w:t>completările</w:t>
      </w:r>
      <w:r>
        <w:t xml:space="preserve"> </w:t>
      </w:r>
      <w:r w:rsidRPr="005E2F6F">
        <w:t>ulterioare</w:t>
      </w:r>
      <w:r>
        <w:t xml:space="preserve"> </w:t>
      </w:r>
      <w:proofErr w:type="spellStart"/>
      <w:r w:rsidRPr="005E2F6F">
        <w:t>şi</w:t>
      </w:r>
      <w:proofErr w:type="spellEnd"/>
      <w:r>
        <w:t xml:space="preserve"> </w:t>
      </w:r>
      <w:r w:rsidRPr="005E2F6F">
        <w:t>îndeplinesc</w:t>
      </w:r>
      <w:r>
        <w:t xml:space="preserve"> </w:t>
      </w:r>
      <w:proofErr w:type="spellStart"/>
      <w:r w:rsidRPr="005E2F6F">
        <w:t>condiţiile</w:t>
      </w:r>
      <w:proofErr w:type="spellEnd"/>
      <w:r>
        <w:t xml:space="preserve"> </w:t>
      </w:r>
      <w:r w:rsidRPr="005E2F6F">
        <w:t>de</w:t>
      </w:r>
      <w:r>
        <w:t xml:space="preserve"> </w:t>
      </w:r>
      <w:r w:rsidRPr="005E2F6F">
        <w:t>încadrare</w:t>
      </w:r>
      <w:r>
        <w:t xml:space="preserve"> </w:t>
      </w:r>
      <w:r w:rsidRPr="005E2F6F">
        <w:t>în</w:t>
      </w:r>
      <w:r>
        <w:t xml:space="preserve"> </w:t>
      </w:r>
      <w:r w:rsidRPr="005E2F6F">
        <w:t>categoria</w:t>
      </w:r>
      <w:r>
        <w:t xml:space="preserve"> </w:t>
      </w:r>
      <w:r w:rsidRPr="005E2F6F">
        <w:t>întreprinderilor</w:t>
      </w:r>
      <w:r>
        <w:t xml:space="preserve"> </w:t>
      </w:r>
      <w:r w:rsidRPr="005E2F6F">
        <w:t>mici</w:t>
      </w:r>
      <w:r>
        <w:t xml:space="preserve"> </w:t>
      </w:r>
      <w:proofErr w:type="spellStart"/>
      <w:r w:rsidRPr="005E2F6F">
        <w:t>şi</w:t>
      </w:r>
      <w:proofErr w:type="spellEnd"/>
      <w:r>
        <w:t xml:space="preserve"> </w:t>
      </w:r>
      <w:r w:rsidRPr="005E2F6F">
        <w:t>mijlocii,</w:t>
      </w:r>
      <w:r>
        <w:t xml:space="preserve"> </w:t>
      </w:r>
      <w:r w:rsidRPr="005E2F6F">
        <w:t>potrivit</w:t>
      </w:r>
      <w:r>
        <w:t xml:space="preserve"> </w:t>
      </w:r>
      <w:proofErr w:type="spellStart"/>
      <w:r w:rsidRPr="005E2F6F">
        <w:t>dispoziţiilor</w:t>
      </w:r>
      <w:proofErr w:type="spellEnd"/>
      <w:r>
        <w:t xml:space="preserve"> </w:t>
      </w:r>
      <w:r w:rsidRPr="005E2F6F">
        <w:t>Legii</w:t>
      </w:r>
      <w:r>
        <w:t xml:space="preserve"> </w:t>
      </w:r>
      <w:r w:rsidRPr="005E2F6F">
        <w:t>nr.</w:t>
      </w:r>
      <w:r>
        <w:t xml:space="preserve"> </w:t>
      </w:r>
      <w:r w:rsidRPr="005E2F6F">
        <w:t>346/2004,</w:t>
      </w:r>
      <w:r>
        <w:t xml:space="preserve"> </w:t>
      </w:r>
      <w:r w:rsidRPr="005E2F6F">
        <w:t>cu</w:t>
      </w:r>
      <w:r>
        <w:t xml:space="preserve"> </w:t>
      </w:r>
      <w:r w:rsidRPr="005E2F6F">
        <w:t>modificările</w:t>
      </w:r>
      <w:r>
        <w:t xml:space="preserve"> </w:t>
      </w:r>
      <w:r w:rsidRPr="005E2F6F">
        <w:t>şi</w:t>
      </w:r>
      <w:r>
        <w:t xml:space="preserve"> </w:t>
      </w:r>
      <w:r w:rsidRPr="005E2F6F">
        <w:t>completările</w:t>
      </w:r>
      <w:r>
        <w:t xml:space="preserve"> </w:t>
      </w:r>
      <w:r w:rsidRPr="005E2F6F">
        <w:t>ulterioare;</w:t>
      </w:r>
    </w:p>
    <w:p w14:paraId="038AD916" w14:textId="041B8A1F" w:rsidR="005E2F6F" w:rsidRPr="005E2F6F" w:rsidRDefault="005E2F6F" w:rsidP="005E2F6F">
      <w:pPr>
        <w:jc w:val="both"/>
      </w:pPr>
      <w:r w:rsidRPr="005E2F6F">
        <w:lastRenderedPageBreak/>
        <w:t>b)</w:t>
      </w:r>
      <w:r>
        <w:t xml:space="preserve"> </w:t>
      </w:r>
      <w:r w:rsidRPr="005E2F6F">
        <w:t>au</w:t>
      </w:r>
      <w:r>
        <w:t xml:space="preserve"> </w:t>
      </w:r>
      <w:r w:rsidRPr="005E2F6F">
        <w:t>capital</w:t>
      </w:r>
      <w:r>
        <w:t xml:space="preserve"> </w:t>
      </w:r>
      <w:r w:rsidRPr="005E2F6F">
        <w:t>social</w:t>
      </w:r>
      <w:r>
        <w:t xml:space="preserve"> </w:t>
      </w:r>
      <w:r w:rsidRPr="005E2F6F">
        <w:t>integral</w:t>
      </w:r>
      <w:r>
        <w:t xml:space="preserve"> </w:t>
      </w:r>
      <w:r w:rsidRPr="005E2F6F">
        <w:t>privat;</w:t>
      </w:r>
    </w:p>
    <w:p w14:paraId="00B6DDB0" w14:textId="041A6570" w:rsidR="005E2F6F" w:rsidRPr="005E2F6F" w:rsidRDefault="005E2F6F" w:rsidP="005E2F6F">
      <w:pPr>
        <w:jc w:val="both"/>
      </w:pPr>
      <w:r w:rsidRPr="005E2F6F">
        <w:t>c)</w:t>
      </w:r>
      <w:r>
        <w:t xml:space="preserve"> </w:t>
      </w:r>
      <w:r w:rsidRPr="005E2F6F">
        <w:t>realizează</w:t>
      </w:r>
      <w:r>
        <w:t xml:space="preserve"> </w:t>
      </w:r>
      <w:r w:rsidRPr="005E2F6F">
        <w:t>o</w:t>
      </w:r>
      <w:r>
        <w:t xml:space="preserve"> </w:t>
      </w:r>
      <w:r w:rsidRPr="005E2F6F">
        <w:t>cifră</w:t>
      </w:r>
      <w:r>
        <w:t xml:space="preserve"> </w:t>
      </w:r>
      <w:r w:rsidRPr="005E2F6F">
        <w:t>de</w:t>
      </w:r>
      <w:r>
        <w:t xml:space="preserve"> </w:t>
      </w:r>
      <w:r w:rsidRPr="005E2F6F">
        <w:t>afaceri</w:t>
      </w:r>
      <w:r>
        <w:t xml:space="preserve"> </w:t>
      </w:r>
      <w:r w:rsidRPr="005E2F6F">
        <w:t>anuală</w:t>
      </w:r>
      <w:r>
        <w:t xml:space="preserve"> </w:t>
      </w:r>
      <w:r w:rsidRPr="005E2F6F">
        <w:t>netă</w:t>
      </w:r>
      <w:r>
        <w:t xml:space="preserve"> </w:t>
      </w:r>
      <w:r w:rsidRPr="005E2F6F">
        <w:t>de</w:t>
      </w:r>
      <w:r>
        <w:t xml:space="preserve"> </w:t>
      </w:r>
      <w:r w:rsidRPr="005E2F6F">
        <w:t>până</w:t>
      </w:r>
      <w:r>
        <w:t xml:space="preserve"> </w:t>
      </w:r>
      <w:r w:rsidRPr="005E2F6F">
        <w:t>la</w:t>
      </w:r>
      <w:r>
        <w:t xml:space="preserve"> </w:t>
      </w:r>
      <w:r w:rsidRPr="005E2F6F">
        <w:t>50</w:t>
      </w:r>
      <w:r>
        <w:t xml:space="preserve"> </w:t>
      </w:r>
      <w:r w:rsidRPr="005E2F6F">
        <w:t>milioane</w:t>
      </w:r>
      <w:r>
        <w:t xml:space="preserve"> </w:t>
      </w:r>
      <w:r w:rsidRPr="005E2F6F">
        <w:t>euro,</w:t>
      </w:r>
      <w:r>
        <w:t xml:space="preserve"> </w:t>
      </w:r>
      <w:r w:rsidRPr="005E2F6F">
        <w:t>echivalent</w:t>
      </w:r>
      <w:r>
        <w:t xml:space="preserve"> </w:t>
      </w:r>
      <w:r w:rsidRPr="005E2F6F">
        <w:t>în</w:t>
      </w:r>
      <w:r>
        <w:t xml:space="preserve"> </w:t>
      </w:r>
      <w:r w:rsidRPr="005E2F6F">
        <w:t>lei,</w:t>
      </w:r>
      <w:r>
        <w:t xml:space="preserve"> </w:t>
      </w:r>
      <w:r w:rsidRPr="005E2F6F">
        <w:t>sau</w:t>
      </w:r>
      <w:r>
        <w:t xml:space="preserve"> </w:t>
      </w:r>
      <w:proofErr w:type="spellStart"/>
      <w:r w:rsidRPr="005E2F6F">
        <w:t>deţin</w:t>
      </w:r>
      <w:proofErr w:type="spellEnd"/>
      <w:r>
        <w:t xml:space="preserve"> </w:t>
      </w:r>
      <w:r w:rsidRPr="005E2F6F">
        <w:t>active</w:t>
      </w:r>
      <w:r>
        <w:t xml:space="preserve"> </w:t>
      </w:r>
      <w:r w:rsidRPr="005E2F6F">
        <w:t>totale,</w:t>
      </w:r>
      <w:r>
        <w:t xml:space="preserve"> </w:t>
      </w:r>
      <w:r w:rsidRPr="005E2F6F">
        <w:t>care</w:t>
      </w:r>
      <w:r>
        <w:t xml:space="preserve"> </w:t>
      </w:r>
      <w:r w:rsidRPr="005E2F6F">
        <w:t>nu</w:t>
      </w:r>
      <w:r>
        <w:t xml:space="preserve"> </w:t>
      </w:r>
      <w:proofErr w:type="spellStart"/>
      <w:r w:rsidRPr="005E2F6F">
        <w:t>depăşesc</w:t>
      </w:r>
      <w:proofErr w:type="spellEnd"/>
      <w:r>
        <w:t xml:space="preserve"> </w:t>
      </w:r>
      <w:r w:rsidRPr="005E2F6F">
        <w:t>echivalentul</w:t>
      </w:r>
      <w:r>
        <w:t xml:space="preserve"> </w:t>
      </w:r>
      <w:r w:rsidRPr="005E2F6F">
        <w:t>în</w:t>
      </w:r>
      <w:r>
        <w:t xml:space="preserve"> </w:t>
      </w:r>
      <w:r w:rsidRPr="005E2F6F">
        <w:t>lei</w:t>
      </w:r>
      <w:r>
        <w:t xml:space="preserve"> </w:t>
      </w:r>
      <w:r w:rsidRPr="005E2F6F">
        <w:t>a</w:t>
      </w:r>
      <w:r>
        <w:t xml:space="preserve"> </w:t>
      </w:r>
      <w:r w:rsidRPr="005E2F6F">
        <w:t>43</w:t>
      </w:r>
      <w:r>
        <w:t xml:space="preserve"> </w:t>
      </w:r>
      <w:r w:rsidRPr="005E2F6F">
        <w:t>milioane</w:t>
      </w:r>
      <w:r>
        <w:t xml:space="preserve"> </w:t>
      </w:r>
      <w:r w:rsidRPr="005E2F6F">
        <w:t>euro,</w:t>
      </w:r>
      <w:r>
        <w:t xml:space="preserve"> </w:t>
      </w:r>
      <w:r w:rsidRPr="005E2F6F">
        <w:t>conform</w:t>
      </w:r>
      <w:r>
        <w:t xml:space="preserve"> </w:t>
      </w:r>
      <w:r w:rsidRPr="005E2F6F">
        <w:t>ultimei</w:t>
      </w:r>
      <w:r>
        <w:t xml:space="preserve"> </w:t>
      </w:r>
      <w:proofErr w:type="spellStart"/>
      <w:r w:rsidRPr="005E2F6F">
        <w:t>situaţii</w:t>
      </w:r>
      <w:proofErr w:type="spellEnd"/>
      <w:r>
        <w:t xml:space="preserve"> </w:t>
      </w:r>
      <w:r w:rsidRPr="005E2F6F">
        <w:t>financiare</w:t>
      </w:r>
      <w:r>
        <w:t xml:space="preserve"> </w:t>
      </w:r>
      <w:r w:rsidRPr="005E2F6F">
        <w:t>aprobate;</w:t>
      </w:r>
    </w:p>
    <w:p w14:paraId="0263615D" w14:textId="4C09E9CA" w:rsidR="005E2F6F" w:rsidRPr="005E2F6F" w:rsidRDefault="005E2F6F" w:rsidP="005E2F6F">
      <w:pPr>
        <w:jc w:val="both"/>
      </w:pPr>
      <w:r w:rsidRPr="005E2F6F">
        <w:t>d)</w:t>
      </w:r>
      <w:r>
        <w:t xml:space="preserve"> </w:t>
      </w:r>
      <w:r w:rsidRPr="005E2F6F">
        <w:t>au</w:t>
      </w:r>
      <w:r>
        <w:t xml:space="preserve"> </w:t>
      </w:r>
      <w:r w:rsidRPr="005E2F6F">
        <w:t>un</w:t>
      </w:r>
      <w:r>
        <w:t xml:space="preserve"> </w:t>
      </w:r>
      <w:r w:rsidRPr="005E2F6F">
        <w:t>număr</w:t>
      </w:r>
      <w:r>
        <w:t xml:space="preserve"> </w:t>
      </w:r>
      <w:r w:rsidRPr="005E2F6F">
        <w:t>mediu</w:t>
      </w:r>
      <w:r>
        <w:t xml:space="preserve"> </w:t>
      </w:r>
      <w:r w:rsidRPr="005E2F6F">
        <w:t>anual</w:t>
      </w:r>
      <w:r>
        <w:t xml:space="preserve"> </w:t>
      </w:r>
      <w:r w:rsidRPr="005E2F6F">
        <w:t>de</w:t>
      </w:r>
      <w:r>
        <w:t xml:space="preserve"> </w:t>
      </w:r>
      <w:proofErr w:type="spellStart"/>
      <w:r w:rsidRPr="005E2F6F">
        <w:t>salariaţi</w:t>
      </w:r>
      <w:proofErr w:type="spellEnd"/>
      <w:r>
        <w:t xml:space="preserve"> </w:t>
      </w:r>
      <w:r w:rsidRPr="005E2F6F">
        <w:t>mai</w:t>
      </w:r>
      <w:r>
        <w:t xml:space="preserve"> </w:t>
      </w:r>
      <w:r w:rsidRPr="005E2F6F">
        <w:t>mic</w:t>
      </w:r>
      <w:r>
        <w:t xml:space="preserve"> </w:t>
      </w:r>
      <w:r w:rsidRPr="005E2F6F">
        <w:t>de</w:t>
      </w:r>
      <w:r>
        <w:t xml:space="preserve"> </w:t>
      </w:r>
      <w:r w:rsidRPr="005E2F6F">
        <w:t>250</w:t>
      </w:r>
      <w:r>
        <w:t xml:space="preserve"> </w:t>
      </w:r>
      <w:r w:rsidRPr="005E2F6F">
        <w:t>în</w:t>
      </w:r>
      <w:r>
        <w:t xml:space="preserve"> </w:t>
      </w:r>
      <w:r w:rsidRPr="005E2F6F">
        <w:t>anul</w:t>
      </w:r>
      <w:r>
        <w:t xml:space="preserve"> </w:t>
      </w:r>
      <w:r w:rsidRPr="005E2F6F">
        <w:t>fiscal</w:t>
      </w:r>
      <w:r>
        <w:t xml:space="preserve"> </w:t>
      </w:r>
      <w:r w:rsidRPr="005E2F6F">
        <w:t>anterior;</w:t>
      </w:r>
    </w:p>
    <w:p w14:paraId="399AD7A5" w14:textId="5D677CCD" w:rsidR="005E2F6F" w:rsidRPr="005E2F6F" w:rsidRDefault="005E2F6F" w:rsidP="005E2F6F">
      <w:pPr>
        <w:jc w:val="both"/>
      </w:pPr>
      <w:r w:rsidRPr="005E2F6F">
        <w:t>e)</w:t>
      </w:r>
      <w:r>
        <w:t xml:space="preserve"> </w:t>
      </w:r>
      <w:r w:rsidRPr="005E2F6F">
        <w:t>au</w:t>
      </w:r>
      <w:r>
        <w:t xml:space="preserve"> </w:t>
      </w:r>
      <w:r w:rsidRPr="005E2F6F">
        <w:t>completat</w:t>
      </w:r>
      <w:r>
        <w:t xml:space="preserve"> </w:t>
      </w:r>
      <w:r w:rsidRPr="005E2F6F">
        <w:t>formularul</w:t>
      </w:r>
      <w:r>
        <w:t xml:space="preserve"> </w:t>
      </w:r>
      <w:r w:rsidRPr="005E2F6F">
        <w:t>de</w:t>
      </w:r>
      <w:r>
        <w:t xml:space="preserve"> </w:t>
      </w:r>
      <w:r w:rsidRPr="005E2F6F">
        <w:t>înscriere</w:t>
      </w:r>
      <w:r>
        <w:t xml:space="preserve"> </w:t>
      </w:r>
      <w:r w:rsidRPr="005E2F6F">
        <w:t>(Anexa</w:t>
      </w:r>
      <w:r>
        <w:t xml:space="preserve"> </w:t>
      </w:r>
      <w:r w:rsidRPr="005E2F6F">
        <w:t>1)</w:t>
      </w:r>
      <w:r>
        <w:t xml:space="preserve"> </w:t>
      </w:r>
      <w:r w:rsidRPr="005E2F6F">
        <w:t>în</w:t>
      </w:r>
      <w:r>
        <w:t xml:space="preserve"> </w:t>
      </w:r>
      <w:r w:rsidRPr="005E2F6F">
        <w:t>cadrul</w:t>
      </w:r>
      <w:r>
        <w:t xml:space="preserve"> </w:t>
      </w:r>
      <w:r w:rsidRPr="005E2F6F">
        <w:t>Programului,</w:t>
      </w:r>
      <w:r>
        <w:t xml:space="preserve"> </w:t>
      </w:r>
      <w:r w:rsidRPr="005E2F6F">
        <w:t>iar</w:t>
      </w:r>
      <w:r>
        <w:t xml:space="preserve"> </w:t>
      </w:r>
      <w:r w:rsidRPr="005E2F6F">
        <w:t>în</w:t>
      </w:r>
      <w:r>
        <w:t xml:space="preserve"> </w:t>
      </w:r>
      <w:r w:rsidRPr="005E2F6F">
        <w:t>urma</w:t>
      </w:r>
      <w:r>
        <w:t xml:space="preserve"> </w:t>
      </w:r>
      <w:r w:rsidRPr="005E2F6F">
        <w:t>verificării</w:t>
      </w:r>
      <w:r>
        <w:t xml:space="preserve"> </w:t>
      </w:r>
      <w:r w:rsidRPr="005E2F6F">
        <w:t>au</w:t>
      </w:r>
      <w:r>
        <w:t xml:space="preserve"> </w:t>
      </w:r>
      <w:r w:rsidRPr="005E2F6F">
        <w:t>fost</w:t>
      </w:r>
      <w:r>
        <w:t xml:space="preserve"> </w:t>
      </w:r>
      <w:proofErr w:type="spellStart"/>
      <w:r w:rsidRPr="005E2F6F">
        <w:t>selectaţi</w:t>
      </w:r>
      <w:proofErr w:type="spellEnd"/>
      <w:r>
        <w:t xml:space="preserve"> </w:t>
      </w:r>
      <w:r w:rsidRPr="005E2F6F">
        <w:t>să</w:t>
      </w:r>
      <w:r>
        <w:t xml:space="preserve"> </w:t>
      </w:r>
      <w:r w:rsidRPr="005E2F6F">
        <w:t>participe</w:t>
      </w:r>
      <w:r>
        <w:t xml:space="preserve"> </w:t>
      </w:r>
      <w:r w:rsidRPr="005E2F6F">
        <w:t>la</w:t>
      </w:r>
      <w:r>
        <w:t xml:space="preserve"> </w:t>
      </w:r>
      <w:r w:rsidRPr="005E2F6F">
        <w:t>eveniment;</w:t>
      </w:r>
    </w:p>
    <w:p w14:paraId="044FB663" w14:textId="6094BDFE" w:rsidR="005E2F6F" w:rsidRPr="005E2F6F" w:rsidRDefault="005E2F6F" w:rsidP="005E2F6F">
      <w:pPr>
        <w:jc w:val="both"/>
      </w:pPr>
      <w:r w:rsidRPr="005E2F6F">
        <w:t>f)</w:t>
      </w:r>
      <w:r>
        <w:t xml:space="preserve"> </w:t>
      </w:r>
      <w:r w:rsidRPr="005E2F6F">
        <w:t>nu</w:t>
      </w:r>
      <w:r>
        <w:t xml:space="preserve"> </w:t>
      </w:r>
      <w:r w:rsidRPr="005E2F6F">
        <w:t>au</w:t>
      </w:r>
      <w:r>
        <w:t xml:space="preserve"> </w:t>
      </w:r>
      <w:r w:rsidRPr="005E2F6F">
        <w:t>fost</w:t>
      </w:r>
      <w:r>
        <w:t xml:space="preserve"> </w:t>
      </w:r>
      <w:r w:rsidRPr="005E2F6F">
        <w:t>subiectul</w:t>
      </w:r>
      <w:r>
        <w:t xml:space="preserve"> </w:t>
      </w:r>
      <w:r w:rsidRPr="005E2F6F">
        <w:t>unei</w:t>
      </w:r>
      <w:r>
        <w:t xml:space="preserve"> </w:t>
      </w:r>
      <w:r w:rsidRPr="005E2F6F">
        <w:t>decizii/</w:t>
      </w:r>
      <w:r>
        <w:t xml:space="preserve"> </w:t>
      </w:r>
      <w:r w:rsidRPr="005E2F6F">
        <w:t>ordin</w:t>
      </w:r>
      <w:r>
        <w:t xml:space="preserve"> </w:t>
      </w:r>
      <w:r w:rsidRPr="005E2F6F">
        <w:t>de</w:t>
      </w:r>
      <w:r>
        <w:t xml:space="preserve"> </w:t>
      </w:r>
      <w:r w:rsidRPr="005E2F6F">
        <w:t>recuperare</w:t>
      </w:r>
      <w:r>
        <w:t xml:space="preserve"> </w:t>
      </w:r>
      <w:r w:rsidRPr="005E2F6F">
        <w:t>a</w:t>
      </w:r>
      <w:r>
        <w:t xml:space="preserve"> </w:t>
      </w:r>
      <w:r w:rsidRPr="005E2F6F">
        <w:t>unui</w:t>
      </w:r>
      <w:r>
        <w:t xml:space="preserve"> </w:t>
      </w:r>
      <w:r w:rsidRPr="005E2F6F">
        <w:t>ajutor</w:t>
      </w:r>
      <w:r>
        <w:t xml:space="preserve"> </w:t>
      </w:r>
      <w:r w:rsidRPr="005E2F6F">
        <w:t>de</w:t>
      </w:r>
      <w:r>
        <w:t xml:space="preserve"> </w:t>
      </w:r>
      <w:r w:rsidRPr="005E2F6F">
        <w:t>stat/</w:t>
      </w:r>
      <w:r>
        <w:t xml:space="preserve"> </w:t>
      </w:r>
      <w:r w:rsidRPr="005E2F6F">
        <w:t>de</w:t>
      </w:r>
      <w:r>
        <w:t xml:space="preserve"> </w:t>
      </w:r>
      <w:proofErr w:type="spellStart"/>
      <w:r w:rsidRPr="005E2F6F">
        <w:t>minimis</w:t>
      </w:r>
      <w:proofErr w:type="spellEnd"/>
      <w:r>
        <w:t xml:space="preserve"> </w:t>
      </w:r>
      <w:r w:rsidRPr="005E2F6F">
        <w:t>a</w:t>
      </w:r>
      <w:r>
        <w:t xml:space="preserve"> </w:t>
      </w:r>
      <w:r w:rsidRPr="005E2F6F">
        <w:t>Comisiei</w:t>
      </w:r>
      <w:r>
        <w:t xml:space="preserve"> </w:t>
      </w:r>
      <w:r w:rsidRPr="005E2F6F">
        <w:t>Europene/</w:t>
      </w:r>
      <w:r>
        <w:t xml:space="preserve"> </w:t>
      </w:r>
      <w:r w:rsidRPr="005E2F6F">
        <w:t>al</w:t>
      </w:r>
      <w:r>
        <w:t xml:space="preserve"> </w:t>
      </w:r>
      <w:r w:rsidRPr="005E2F6F">
        <w:t>unui</w:t>
      </w:r>
      <w:r>
        <w:t xml:space="preserve"> </w:t>
      </w:r>
      <w:r w:rsidRPr="005E2F6F">
        <w:t>alt</w:t>
      </w:r>
      <w:r>
        <w:t xml:space="preserve"> </w:t>
      </w:r>
      <w:r w:rsidRPr="005E2F6F">
        <w:t>furnizor</w:t>
      </w:r>
      <w:r>
        <w:t xml:space="preserve"> </w:t>
      </w:r>
      <w:r w:rsidRPr="005E2F6F">
        <w:t>de</w:t>
      </w:r>
      <w:r>
        <w:t xml:space="preserve"> </w:t>
      </w:r>
      <w:r w:rsidRPr="005E2F6F">
        <w:t>ajutor,</w:t>
      </w:r>
      <w:r>
        <w:t xml:space="preserve"> </w:t>
      </w:r>
      <w:r w:rsidRPr="005E2F6F">
        <w:t>sau,</w:t>
      </w:r>
      <w:r>
        <w:t xml:space="preserve"> </w:t>
      </w:r>
      <w:r w:rsidRPr="005E2F6F">
        <w:t>în</w:t>
      </w:r>
      <w:r>
        <w:t xml:space="preserve"> </w:t>
      </w:r>
      <w:r w:rsidRPr="005E2F6F">
        <w:t>cazul</w:t>
      </w:r>
      <w:r>
        <w:t xml:space="preserve"> </w:t>
      </w:r>
      <w:r w:rsidRPr="005E2F6F">
        <w:t>în</w:t>
      </w:r>
      <w:r>
        <w:t xml:space="preserve"> </w:t>
      </w:r>
      <w:r w:rsidRPr="005E2F6F">
        <w:t>care</w:t>
      </w:r>
      <w:r>
        <w:t xml:space="preserve"> </w:t>
      </w:r>
      <w:r w:rsidRPr="005E2F6F">
        <w:t>au</w:t>
      </w:r>
      <w:r>
        <w:t xml:space="preserve"> </w:t>
      </w:r>
      <w:r w:rsidRPr="005E2F6F">
        <w:t>făcut</w:t>
      </w:r>
      <w:r>
        <w:t xml:space="preserve"> </w:t>
      </w:r>
      <w:r w:rsidRPr="005E2F6F">
        <w:t>obiectul</w:t>
      </w:r>
      <w:r>
        <w:t xml:space="preserve"> </w:t>
      </w:r>
      <w:r w:rsidRPr="005E2F6F">
        <w:t>unei</w:t>
      </w:r>
      <w:r>
        <w:t xml:space="preserve"> </w:t>
      </w:r>
      <w:r w:rsidRPr="005E2F6F">
        <w:t>astfel</w:t>
      </w:r>
      <w:r>
        <w:t xml:space="preserve"> </w:t>
      </w:r>
      <w:r w:rsidRPr="005E2F6F">
        <w:t>de</w:t>
      </w:r>
      <w:r>
        <w:t xml:space="preserve"> </w:t>
      </w:r>
      <w:r w:rsidRPr="005E2F6F">
        <w:t>decizii,</w:t>
      </w:r>
      <w:r>
        <w:t xml:space="preserve"> </w:t>
      </w:r>
      <w:r w:rsidRPr="005E2F6F">
        <w:t>aceasta</w:t>
      </w:r>
      <w:r>
        <w:t xml:space="preserve"> </w:t>
      </w:r>
      <w:r w:rsidRPr="005E2F6F">
        <w:t>a</w:t>
      </w:r>
      <w:r>
        <w:t xml:space="preserve"> </w:t>
      </w:r>
      <w:r w:rsidRPr="005E2F6F">
        <w:t>fost</w:t>
      </w:r>
      <w:r>
        <w:t xml:space="preserve"> </w:t>
      </w:r>
      <w:r w:rsidRPr="005E2F6F">
        <w:t>deja</w:t>
      </w:r>
      <w:r>
        <w:t xml:space="preserve"> </w:t>
      </w:r>
      <w:r w:rsidRPr="005E2F6F">
        <w:t>executată</w:t>
      </w:r>
      <w:r>
        <w:t xml:space="preserve"> </w:t>
      </w:r>
      <w:proofErr w:type="spellStart"/>
      <w:r w:rsidRPr="005E2F6F">
        <w:t>şi</w:t>
      </w:r>
      <w:proofErr w:type="spellEnd"/>
      <w:r>
        <w:t xml:space="preserve"> </w:t>
      </w:r>
      <w:proofErr w:type="spellStart"/>
      <w:r w:rsidRPr="005E2F6F">
        <w:t>creanţa</w:t>
      </w:r>
      <w:proofErr w:type="spellEnd"/>
      <w:r>
        <w:t xml:space="preserve"> </w:t>
      </w:r>
      <w:r w:rsidRPr="005E2F6F">
        <w:t>a</w:t>
      </w:r>
      <w:r>
        <w:t xml:space="preserve"> </w:t>
      </w:r>
      <w:r w:rsidRPr="005E2F6F">
        <w:t>fost</w:t>
      </w:r>
      <w:r>
        <w:t xml:space="preserve"> </w:t>
      </w:r>
      <w:r w:rsidRPr="005E2F6F">
        <w:t>integral</w:t>
      </w:r>
      <w:r>
        <w:t xml:space="preserve"> </w:t>
      </w:r>
      <w:r w:rsidRPr="005E2F6F">
        <w:t>recuperată,</w:t>
      </w:r>
      <w:r>
        <w:t xml:space="preserve"> </w:t>
      </w:r>
      <w:r w:rsidRPr="005E2F6F">
        <w:t>inclusiv</w:t>
      </w:r>
      <w:r>
        <w:t xml:space="preserve"> </w:t>
      </w:r>
      <w:r w:rsidRPr="005E2F6F">
        <w:t>dobânda</w:t>
      </w:r>
      <w:r>
        <w:t xml:space="preserve"> </w:t>
      </w:r>
      <w:r w:rsidRPr="005E2F6F">
        <w:t>de</w:t>
      </w:r>
      <w:r>
        <w:t xml:space="preserve"> </w:t>
      </w:r>
      <w:r w:rsidRPr="005E2F6F">
        <w:t>recuperare</w:t>
      </w:r>
      <w:r>
        <w:t xml:space="preserve"> </w:t>
      </w:r>
      <w:r w:rsidRPr="005E2F6F">
        <w:t>aferentă.</w:t>
      </w:r>
    </w:p>
    <w:p w14:paraId="0114AC3D" w14:textId="1DA93A48" w:rsidR="005E2F6F" w:rsidRPr="005E2F6F" w:rsidRDefault="005E2F6F" w:rsidP="005E2F6F">
      <w:pPr>
        <w:jc w:val="both"/>
      </w:pPr>
      <w:r w:rsidRPr="005E2F6F">
        <w:t>g)</w:t>
      </w:r>
      <w:r>
        <w:t xml:space="preserve"> </w:t>
      </w:r>
      <w:r w:rsidRPr="005E2F6F">
        <w:t>nu</w:t>
      </w:r>
      <w:r>
        <w:t xml:space="preserve"> </w:t>
      </w:r>
      <w:r w:rsidRPr="005E2F6F">
        <w:t>au</w:t>
      </w:r>
      <w:r>
        <w:t xml:space="preserve"> </w:t>
      </w:r>
      <w:proofErr w:type="spellStart"/>
      <w:r w:rsidRPr="005E2F6F">
        <w:t>depăşit</w:t>
      </w:r>
      <w:proofErr w:type="spellEnd"/>
      <w:r>
        <w:t xml:space="preserve"> </w:t>
      </w:r>
      <w:r w:rsidRPr="005E2F6F">
        <w:t>plafonul</w:t>
      </w:r>
      <w:r>
        <w:t xml:space="preserve"> </w:t>
      </w:r>
      <w:r w:rsidRPr="005E2F6F">
        <w:t>de</w:t>
      </w:r>
      <w:r>
        <w:t xml:space="preserve"> </w:t>
      </w:r>
      <w:proofErr w:type="spellStart"/>
      <w:r w:rsidRPr="005E2F6F">
        <w:t>minimis</w:t>
      </w:r>
      <w:proofErr w:type="spellEnd"/>
      <w:r>
        <w:t xml:space="preserve"> </w:t>
      </w:r>
      <w:r w:rsidRPr="005E2F6F">
        <w:t>de</w:t>
      </w:r>
      <w:r>
        <w:t xml:space="preserve"> </w:t>
      </w:r>
      <w:r w:rsidRPr="005E2F6F">
        <w:t>200.000,00</w:t>
      </w:r>
      <w:r>
        <w:t xml:space="preserve"> </w:t>
      </w:r>
      <w:r w:rsidRPr="005E2F6F">
        <w:t>Euro</w:t>
      </w:r>
      <w:r>
        <w:t xml:space="preserve"> </w:t>
      </w:r>
      <w:r w:rsidRPr="005E2F6F">
        <w:t>pe</w:t>
      </w:r>
      <w:r>
        <w:t xml:space="preserve"> </w:t>
      </w:r>
      <w:r w:rsidRPr="005E2F6F">
        <w:t>durata</w:t>
      </w:r>
      <w:r>
        <w:t xml:space="preserve"> </w:t>
      </w:r>
      <w:r w:rsidRPr="005E2F6F">
        <w:t>a</w:t>
      </w:r>
      <w:r>
        <w:t xml:space="preserve"> </w:t>
      </w:r>
      <w:r w:rsidRPr="005E2F6F">
        <w:t>trei</w:t>
      </w:r>
      <w:r>
        <w:t xml:space="preserve"> </w:t>
      </w:r>
      <w:proofErr w:type="spellStart"/>
      <w:r w:rsidRPr="005E2F6F">
        <w:t>exerciţii</w:t>
      </w:r>
      <w:proofErr w:type="spellEnd"/>
      <w:r>
        <w:t xml:space="preserve"> </w:t>
      </w:r>
      <w:r w:rsidRPr="005E2F6F">
        <w:t>financiare</w:t>
      </w:r>
      <w:r>
        <w:t xml:space="preserve"> </w:t>
      </w:r>
      <w:r w:rsidRPr="005E2F6F">
        <w:t>pentru</w:t>
      </w:r>
      <w:r>
        <w:t xml:space="preserve"> </w:t>
      </w:r>
      <w:r w:rsidRPr="005E2F6F">
        <w:t>o</w:t>
      </w:r>
      <w:r>
        <w:t xml:space="preserve"> </w:t>
      </w:r>
      <w:r w:rsidRPr="005E2F6F">
        <w:t>întreprindere</w:t>
      </w:r>
      <w:r>
        <w:t xml:space="preserve"> </w:t>
      </w:r>
      <w:r w:rsidRPr="005E2F6F">
        <w:t>unică,</w:t>
      </w:r>
      <w:r>
        <w:t xml:space="preserve"> </w:t>
      </w:r>
      <w:proofErr w:type="spellStart"/>
      <w:r w:rsidRPr="005E2F6F">
        <w:t>aşa</w:t>
      </w:r>
      <w:proofErr w:type="spellEnd"/>
      <w:r>
        <w:t xml:space="preserve"> </w:t>
      </w:r>
      <w:r w:rsidRPr="005E2F6F">
        <w:t>cum</w:t>
      </w:r>
      <w:r>
        <w:t xml:space="preserve"> </w:t>
      </w:r>
      <w:r w:rsidRPr="005E2F6F">
        <w:t>este</w:t>
      </w:r>
      <w:r>
        <w:t xml:space="preserve"> </w:t>
      </w:r>
      <w:r w:rsidRPr="005E2F6F">
        <w:t>acesta</w:t>
      </w:r>
      <w:r>
        <w:t xml:space="preserve"> </w:t>
      </w:r>
      <w:r w:rsidRPr="005E2F6F">
        <w:t>definită</w:t>
      </w:r>
      <w:r>
        <w:t xml:space="preserve"> </w:t>
      </w:r>
      <w:r w:rsidRPr="005E2F6F">
        <w:t>de</w:t>
      </w:r>
      <w:r>
        <w:t xml:space="preserve"> </w:t>
      </w:r>
      <w:r w:rsidRPr="005E2F6F">
        <w:t>Regulamentul</w:t>
      </w:r>
      <w:r>
        <w:t xml:space="preserve"> </w:t>
      </w:r>
      <w:r w:rsidRPr="005E2F6F">
        <w:t>UE</w:t>
      </w:r>
      <w:r>
        <w:t xml:space="preserve"> </w:t>
      </w:r>
      <w:r w:rsidRPr="005E2F6F">
        <w:t>nr.</w:t>
      </w:r>
      <w:r>
        <w:t xml:space="preserve"> </w:t>
      </w:r>
      <w:r w:rsidRPr="005E2F6F">
        <w:t>1407/2013</w:t>
      </w:r>
      <w:r>
        <w:t xml:space="preserve"> </w:t>
      </w:r>
      <w:r w:rsidRPr="005E2F6F">
        <w:t>al</w:t>
      </w:r>
      <w:r>
        <w:t xml:space="preserve"> </w:t>
      </w:r>
      <w:r w:rsidRPr="005E2F6F">
        <w:t>Comisiei</w:t>
      </w:r>
      <w:r>
        <w:t xml:space="preserve"> </w:t>
      </w:r>
      <w:r w:rsidRPr="005E2F6F">
        <w:t>din</w:t>
      </w:r>
      <w:r>
        <w:t xml:space="preserve"> </w:t>
      </w:r>
      <w:r w:rsidRPr="005E2F6F">
        <w:t>18</w:t>
      </w:r>
      <w:r>
        <w:t xml:space="preserve"> </w:t>
      </w:r>
      <w:r w:rsidRPr="005E2F6F">
        <w:t>decembrie</w:t>
      </w:r>
      <w:r>
        <w:t xml:space="preserve"> </w:t>
      </w:r>
      <w:r w:rsidRPr="005E2F6F">
        <w:t>2013</w:t>
      </w:r>
      <w:r>
        <w:t xml:space="preserve"> </w:t>
      </w:r>
      <w:r w:rsidRPr="005E2F6F">
        <w:t>privind</w:t>
      </w:r>
      <w:r>
        <w:t xml:space="preserve"> </w:t>
      </w:r>
      <w:r w:rsidRPr="005E2F6F">
        <w:t>aplicarea</w:t>
      </w:r>
      <w:r>
        <w:t xml:space="preserve"> </w:t>
      </w:r>
      <w:r w:rsidRPr="005E2F6F">
        <w:t>articolelor</w:t>
      </w:r>
      <w:r>
        <w:t xml:space="preserve"> </w:t>
      </w:r>
      <w:r w:rsidRPr="005E2F6F">
        <w:t>107</w:t>
      </w:r>
      <w:r>
        <w:t xml:space="preserve"> </w:t>
      </w:r>
      <w:r w:rsidRPr="005E2F6F">
        <w:t>şi</w:t>
      </w:r>
      <w:r>
        <w:t xml:space="preserve"> </w:t>
      </w:r>
      <w:r w:rsidRPr="005E2F6F">
        <w:t>108</w:t>
      </w:r>
      <w:r>
        <w:t xml:space="preserve"> </w:t>
      </w:r>
      <w:r w:rsidRPr="005E2F6F">
        <w:t>din</w:t>
      </w:r>
      <w:r>
        <w:t xml:space="preserve"> </w:t>
      </w:r>
      <w:r w:rsidRPr="005E2F6F">
        <w:t>Tratatul</w:t>
      </w:r>
      <w:r>
        <w:t xml:space="preserve"> </w:t>
      </w:r>
      <w:r w:rsidRPr="005E2F6F">
        <w:t>privind</w:t>
      </w:r>
      <w:r>
        <w:t xml:space="preserve"> </w:t>
      </w:r>
      <w:proofErr w:type="spellStart"/>
      <w:r w:rsidRPr="005E2F6F">
        <w:t>funcţionarea</w:t>
      </w:r>
      <w:proofErr w:type="spellEnd"/>
      <w:r>
        <w:t xml:space="preserve"> </w:t>
      </w:r>
      <w:r w:rsidRPr="005E2F6F">
        <w:t>Uniunii</w:t>
      </w:r>
      <w:r>
        <w:t xml:space="preserve"> </w:t>
      </w:r>
      <w:r w:rsidRPr="005E2F6F">
        <w:t>Europene</w:t>
      </w:r>
      <w:r>
        <w:t xml:space="preserve"> </w:t>
      </w:r>
      <w:r w:rsidRPr="005E2F6F">
        <w:t>ajutoarelor</w:t>
      </w:r>
      <w:r>
        <w:t xml:space="preserve"> </w:t>
      </w:r>
      <w:r w:rsidRPr="005E2F6F">
        <w:t>de</w:t>
      </w:r>
      <w:r>
        <w:t xml:space="preserve"> </w:t>
      </w:r>
      <w:proofErr w:type="spellStart"/>
      <w:r w:rsidRPr="005E2F6F">
        <w:t>minimis</w:t>
      </w:r>
      <w:proofErr w:type="spellEnd"/>
      <w:r>
        <w:t xml:space="preserve"> </w:t>
      </w:r>
      <w:proofErr w:type="spellStart"/>
      <w:r w:rsidRPr="005E2F6F">
        <w:t>şi</w:t>
      </w:r>
      <w:proofErr w:type="spellEnd"/>
      <w:r>
        <w:t xml:space="preserve"> </w:t>
      </w:r>
      <w:r w:rsidRPr="005E2F6F">
        <w:t>100.000</w:t>
      </w:r>
      <w:r>
        <w:t xml:space="preserve"> </w:t>
      </w:r>
      <w:r w:rsidRPr="005E2F6F">
        <w:t>Euro</w:t>
      </w:r>
      <w:r>
        <w:t xml:space="preserve"> </w:t>
      </w:r>
      <w:r w:rsidRPr="005E2F6F">
        <w:t>pe</w:t>
      </w:r>
      <w:r>
        <w:t xml:space="preserve"> </w:t>
      </w:r>
      <w:r w:rsidRPr="005E2F6F">
        <w:t>durata</w:t>
      </w:r>
      <w:r>
        <w:t xml:space="preserve"> </w:t>
      </w:r>
      <w:r w:rsidRPr="005E2F6F">
        <w:t>a</w:t>
      </w:r>
      <w:r>
        <w:t xml:space="preserve"> </w:t>
      </w:r>
      <w:r w:rsidRPr="005E2F6F">
        <w:t>trei</w:t>
      </w:r>
      <w:r>
        <w:t xml:space="preserve"> </w:t>
      </w:r>
      <w:proofErr w:type="spellStart"/>
      <w:r w:rsidRPr="005E2F6F">
        <w:t>exerciţii</w:t>
      </w:r>
      <w:proofErr w:type="spellEnd"/>
      <w:r>
        <w:t xml:space="preserve"> </w:t>
      </w:r>
      <w:r w:rsidRPr="005E2F6F">
        <w:t>financiare</w:t>
      </w:r>
      <w:r>
        <w:t xml:space="preserve"> </w:t>
      </w:r>
      <w:r w:rsidRPr="005E2F6F">
        <w:t>pentru</w:t>
      </w:r>
      <w:r>
        <w:t xml:space="preserve"> </w:t>
      </w:r>
      <w:r w:rsidRPr="005E2F6F">
        <w:t>beneficiarii</w:t>
      </w:r>
      <w:r>
        <w:t xml:space="preserve"> </w:t>
      </w:r>
      <w:r w:rsidRPr="005E2F6F">
        <w:t>care</w:t>
      </w:r>
      <w:r>
        <w:t xml:space="preserve"> </w:t>
      </w:r>
      <w:proofErr w:type="spellStart"/>
      <w:r w:rsidRPr="005E2F6F">
        <w:t>desfăşoară</w:t>
      </w:r>
      <w:proofErr w:type="spellEnd"/>
      <w:r>
        <w:t xml:space="preserve"> </w:t>
      </w:r>
      <w:proofErr w:type="spellStart"/>
      <w:r w:rsidRPr="005E2F6F">
        <w:t>activităţi</w:t>
      </w:r>
      <w:proofErr w:type="spellEnd"/>
      <w:r>
        <w:t xml:space="preserve"> </w:t>
      </w:r>
      <w:r w:rsidRPr="005E2F6F">
        <w:t>de</w:t>
      </w:r>
      <w:r>
        <w:t xml:space="preserve"> </w:t>
      </w:r>
      <w:r w:rsidRPr="005E2F6F">
        <w:t>transport</w:t>
      </w:r>
      <w:r>
        <w:t xml:space="preserve"> </w:t>
      </w:r>
      <w:r w:rsidRPr="005E2F6F">
        <w:t>de</w:t>
      </w:r>
      <w:r>
        <w:t xml:space="preserve"> </w:t>
      </w:r>
      <w:r w:rsidRPr="005E2F6F">
        <w:t>mărfuri</w:t>
      </w:r>
      <w:r>
        <w:t xml:space="preserve"> </w:t>
      </w:r>
      <w:r w:rsidRPr="005E2F6F">
        <w:t>în</w:t>
      </w:r>
      <w:r>
        <w:t xml:space="preserve"> </w:t>
      </w:r>
      <w:r w:rsidRPr="005E2F6F">
        <w:t>contul</w:t>
      </w:r>
      <w:r>
        <w:t xml:space="preserve"> </w:t>
      </w:r>
      <w:proofErr w:type="spellStart"/>
      <w:r w:rsidRPr="005E2F6F">
        <w:t>terţilor</w:t>
      </w:r>
      <w:proofErr w:type="spellEnd"/>
      <w:r>
        <w:t xml:space="preserve"> </w:t>
      </w:r>
      <w:r w:rsidRPr="005E2F6F">
        <w:t>sau</w:t>
      </w:r>
      <w:r>
        <w:t xml:space="preserve"> </w:t>
      </w:r>
      <w:r w:rsidRPr="005E2F6F">
        <w:t>contra</w:t>
      </w:r>
      <w:r>
        <w:t xml:space="preserve"> </w:t>
      </w:r>
      <w:r w:rsidRPr="005E2F6F">
        <w:t>cost.</w:t>
      </w:r>
      <w:r>
        <w:t xml:space="preserve"> </w:t>
      </w:r>
      <w:r w:rsidRPr="005E2F6F">
        <w:t>Plafoanele</w:t>
      </w:r>
      <w:r>
        <w:t xml:space="preserve"> </w:t>
      </w:r>
      <w:r w:rsidRPr="005E2F6F">
        <w:t>se</w:t>
      </w:r>
      <w:r>
        <w:t xml:space="preserve"> </w:t>
      </w:r>
      <w:r w:rsidRPr="005E2F6F">
        <w:t>aplică</w:t>
      </w:r>
      <w:r>
        <w:t xml:space="preserve"> </w:t>
      </w:r>
      <w:r w:rsidRPr="005E2F6F">
        <w:t>indiferent</w:t>
      </w:r>
      <w:r>
        <w:t xml:space="preserve"> </w:t>
      </w:r>
      <w:r w:rsidRPr="005E2F6F">
        <w:t>de</w:t>
      </w:r>
      <w:r>
        <w:t xml:space="preserve"> </w:t>
      </w:r>
      <w:r w:rsidRPr="005E2F6F">
        <w:t>forma</w:t>
      </w:r>
      <w:r>
        <w:t xml:space="preserve"> </w:t>
      </w:r>
      <w:r w:rsidRPr="005E2F6F">
        <w:t>ajutorului</w:t>
      </w:r>
      <w:r>
        <w:t xml:space="preserve"> </w:t>
      </w:r>
      <w:r w:rsidRPr="005E2F6F">
        <w:t>de</w:t>
      </w:r>
      <w:r>
        <w:t xml:space="preserve"> </w:t>
      </w:r>
      <w:proofErr w:type="spellStart"/>
      <w:r w:rsidRPr="005E2F6F">
        <w:t>minimis</w:t>
      </w:r>
      <w:proofErr w:type="spellEnd"/>
      <w:r>
        <w:t xml:space="preserve"> </w:t>
      </w:r>
      <w:r w:rsidRPr="005E2F6F">
        <w:t>sau</w:t>
      </w:r>
      <w:r>
        <w:t xml:space="preserve"> </w:t>
      </w:r>
      <w:r w:rsidRPr="005E2F6F">
        <w:t>de</w:t>
      </w:r>
      <w:r>
        <w:t xml:space="preserve"> </w:t>
      </w:r>
      <w:r w:rsidRPr="005E2F6F">
        <w:t>obiectivul</w:t>
      </w:r>
      <w:r>
        <w:t xml:space="preserve"> </w:t>
      </w:r>
      <w:r w:rsidRPr="005E2F6F">
        <w:t>urmărit</w:t>
      </w:r>
      <w:r>
        <w:t xml:space="preserve"> </w:t>
      </w:r>
      <w:r w:rsidRPr="005E2F6F">
        <w:t>şi</w:t>
      </w:r>
      <w:r>
        <w:t xml:space="preserve"> </w:t>
      </w:r>
      <w:r w:rsidRPr="005E2F6F">
        <w:t>indiferent</w:t>
      </w:r>
      <w:r>
        <w:t xml:space="preserve"> </w:t>
      </w:r>
      <w:r w:rsidRPr="005E2F6F">
        <w:t>dacă</w:t>
      </w:r>
      <w:r>
        <w:t xml:space="preserve"> </w:t>
      </w:r>
      <w:r w:rsidRPr="005E2F6F">
        <w:t>ajutorul</w:t>
      </w:r>
      <w:r>
        <w:t xml:space="preserve"> </w:t>
      </w:r>
      <w:r w:rsidRPr="005E2F6F">
        <w:t>este</w:t>
      </w:r>
      <w:r>
        <w:t xml:space="preserve"> </w:t>
      </w:r>
      <w:r w:rsidRPr="005E2F6F">
        <w:t>acordat</w:t>
      </w:r>
      <w:r>
        <w:t xml:space="preserve"> </w:t>
      </w:r>
      <w:r w:rsidRPr="005E2F6F">
        <w:t>din</w:t>
      </w:r>
      <w:r>
        <w:t xml:space="preserve"> </w:t>
      </w:r>
      <w:r w:rsidRPr="005E2F6F">
        <w:t>fonduri</w:t>
      </w:r>
      <w:r>
        <w:t xml:space="preserve"> </w:t>
      </w:r>
      <w:r w:rsidRPr="005E2F6F">
        <w:t>de</w:t>
      </w:r>
      <w:r>
        <w:t xml:space="preserve"> </w:t>
      </w:r>
      <w:r w:rsidRPr="005E2F6F">
        <w:t>la</w:t>
      </w:r>
      <w:r>
        <w:t xml:space="preserve"> </w:t>
      </w:r>
      <w:r w:rsidRPr="005E2F6F">
        <w:t>bugetul</w:t>
      </w:r>
      <w:r>
        <w:t xml:space="preserve"> </w:t>
      </w:r>
      <w:r w:rsidRPr="005E2F6F">
        <w:t>de</w:t>
      </w:r>
      <w:r>
        <w:t xml:space="preserve"> </w:t>
      </w:r>
      <w:r w:rsidRPr="005E2F6F">
        <w:t>stat</w:t>
      </w:r>
      <w:r>
        <w:t xml:space="preserve"> </w:t>
      </w:r>
      <w:r w:rsidRPr="005E2F6F">
        <w:t>sau</w:t>
      </w:r>
      <w:r>
        <w:t xml:space="preserve"> </w:t>
      </w:r>
      <w:r w:rsidRPr="005E2F6F">
        <w:t>din</w:t>
      </w:r>
      <w:r>
        <w:t xml:space="preserve"> </w:t>
      </w:r>
      <w:r w:rsidRPr="005E2F6F">
        <w:t>fonduri</w:t>
      </w:r>
      <w:r>
        <w:t xml:space="preserve"> </w:t>
      </w:r>
      <w:r w:rsidRPr="005E2F6F">
        <w:t>comunitare.</w:t>
      </w:r>
    </w:p>
    <w:p w14:paraId="11206373" w14:textId="5DB12854" w:rsidR="005E2F6F" w:rsidRPr="005E2F6F" w:rsidRDefault="005E2F6F" w:rsidP="005E2F6F">
      <w:pPr>
        <w:jc w:val="both"/>
      </w:pPr>
      <w:r w:rsidRPr="005E2F6F">
        <w:t>Prin</w:t>
      </w:r>
      <w:r>
        <w:t xml:space="preserve"> </w:t>
      </w:r>
      <w:r w:rsidRPr="005E2F6F">
        <w:t>intermediul</w:t>
      </w:r>
      <w:r>
        <w:t xml:space="preserve"> </w:t>
      </w:r>
      <w:r w:rsidRPr="005E2F6F">
        <w:t>programului</w:t>
      </w:r>
      <w:r>
        <w:t xml:space="preserve"> </w:t>
      </w:r>
      <w:r w:rsidRPr="005E2F6F">
        <w:t>se</w:t>
      </w:r>
      <w:r>
        <w:t xml:space="preserve"> </w:t>
      </w:r>
      <w:r w:rsidRPr="005E2F6F">
        <w:t>asigură</w:t>
      </w:r>
      <w:r>
        <w:t xml:space="preserve"> </w:t>
      </w:r>
      <w:r w:rsidRPr="005E2F6F">
        <w:t>participarea</w:t>
      </w:r>
      <w:r>
        <w:t xml:space="preserve"> </w:t>
      </w:r>
      <w:r w:rsidRPr="005E2F6F">
        <w:t>la</w:t>
      </w:r>
      <w:r>
        <w:t xml:space="preserve"> </w:t>
      </w:r>
      <w:r w:rsidRPr="005E2F6F">
        <w:t>târg</w:t>
      </w:r>
      <w:r>
        <w:t xml:space="preserve"> </w:t>
      </w:r>
      <w:r w:rsidRPr="005E2F6F">
        <w:t>pentru</w:t>
      </w:r>
      <w:r>
        <w:t xml:space="preserve"> </w:t>
      </w:r>
      <w:r w:rsidRPr="005E2F6F">
        <w:rPr>
          <w:b/>
          <w:bCs/>
        </w:rPr>
        <w:t>150</w:t>
      </w:r>
      <w:r>
        <w:rPr>
          <w:b/>
          <w:bCs/>
        </w:rPr>
        <w:t xml:space="preserve"> </w:t>
      </w:r>
      <w:r w:rsidRPr="005E2F6F">
        <w:rPr>
          <w:b/>
          <w:bCs/>
        </w:rPr>
        <w:t>de</w:t>
      </w:r>
      <w:r>
        <w:rPr>
          <w:b/>
          <w:bCs/>
        </w:rPr>
        <w:t xml:space="preserve"> </w:t>
      </w:r>
      <w:r w:rsidRPr="005E2F6F">
        <w:rPr>
          <w:b/>
          <w:bCs/>
        </w:rPr>
        <w:t>beneficiari</w:t>
      </w:r>
      <w:r>
        <w:t xml:space="preserve"> </w:t>
      </w:r>
      <w:proofErr w:type="spellStart"/>
      <w:r w:rsidRPr="005E2F6F">
        <w:t>selectaţi</w:t>
      </w:r>
      <w:proofErr w:type="spellEnd"/>
      <w:r>
        <w:t xml:space="preserve"> </w:t>
      </w:r>
      <w:r w:rsidRPr="005E2F6F">
        <w:t>conform</w:t>
      </w:r>
      <w:r>
        <w:t xml:space="preserve"> </w:t>
      </w:r>
      <w:r w:rsidRPr="005E2F6F">
        <w:t>prevederilor</w:t>
      </w:r>
      <w:r>
        <w:t xml:space="preserve"> </w:t>
      </w:r>
      <w:r w:rsidRPr="005E2F6F">
        <w:t>procedurii</w:t>
      </w:r>
      <w:r>
        <w:t xml:space="preserve"> </w:t>
      </w:r>
      <w:r w:rsidRPr="005E2F6F">
        <w:t>de</w:t>
      </w:r>
      <w:r>
        <w:t xml:space="preserve"> </w:t>
      </w:r>
      <w:r w:rsidRPr="005E2F6F">
        <w:t>implementare,</w:t>
      </w:r>
      <w:r>
        <w:t xml:space="preserve"> </w:t>
      </w:r>
      <w:r w:rsidRPr="005E2F6F">
        <w:t>în</w:t>
      </w:r>
      <w:r>
        <w:t xml:space="preserve"> </w:t>
      </w:r>
      <w:r w:rsidRPr="005E2F6F">
        <w:t>urma</w:t>
      </w:r>
      <w:r>
        <w:t xml:space="preserve"> </w:t>
      </w:r>
      <w:r w:rsidRPr="005E2F6F">
        <w:t>înscrierii</w:t>
      </w:r>
      <w:r>
        <w:t xml:space="preserve"> </w:t>
      </w:r>
      <w:r w:rsidRPr="005E2F6F">
        <w:t>on-line</w:t>
      </w:r>
      <w:r>
        <w:t xml:space="preserve"> </w:t>
      </w:r>
      <w:r w:rsidRPr="005E2F6F">
        <w:t>în</w:t>
      </w:r>
      <w:r>
        <w:t xml:space="preserve"> </w:t>
      </w:r>
      <w:r w:rsidRPr="005E2F6F">
        <w:t>program.</w:t>
      </w:r>
      <w:r>
        <w:t xml:space="preserve"> </w:t>
      </w:r>
      <w:r w:rsidRPr="005E2F6F">
        <w:rPr>
          <w:b/>
          <w:bCs/>
        </w:rPr>
        <w:t>Cheltuielile</w:t>
      </w:r>
      <w:r>
        <w:rPr>
          <w:b/>
          <w:bCs/>
        </w:rPr>
        <w:t xml:space="preserve"> </w:t>
      </w:r>
      <w:r w:rsidRPr="005E2F6F">
        <w:rPr>
          <w:b/>
          <w:bCs/>
        </w:rPr>
        <w:t>privind</w:t>
      </w:r>
      <w:r>
        <w:rPr>
          <w:b/>
          <w:bCs/>
        </w:rPr>
        <w:t xml:space="preserve"> </w:t>
      </w:r>
      <w:r w:rsidRPr="005E2F6F">
        <w:rPr>
          <w:b/>
          <w:bCs/>
        </w:rPr>
        <w:t>cazarea</w:t>
      </w:r>
      <w:r>
        <w:rPr>
          <w:b/>
          <w:bCs/>
        </w:rPr>
        <w:t xml:space="preserve"> </w:t>
      </w:r>
      <w:r w:rsidRPr="005E2F6F">
        <w:rPr>
          <w:b/>
          <w:bCs/>
        </w:rPr>
        <w:t>și</w:t>
      </w:r>
      <w:r>
        <w:rPr>
          <w:b/>
          <w:bCs/>
        </w:rPr>
        <w:t xml:space="preserve"> </w:t>
      </w:r>
      <w:r w:rsidRPr="005E2F6F">
        <w:rPr>
          <w:b/>
          <w:bCs/>
        </w:rPr>
        <w:t>transportul</w:t>
      </w:r>
      <w:r>
        <w:rPr>
          <w:b/>
          <w:bCs/>
        </w:rPr>
        <w:t xml:space="preserve"> </w:t>
      </w:r>
      <w:r w:rsidRPr="005E2F6F">
        <w:rPr>
          <w:b/>
          <w:bCs/>
        </w:rPr>
        <w:t>beneficiarilor,</w:t>
      </w:r>
      <w:r>
        <w:rPr>
          <w:b/>
          <w:bCs/>
        </w:rPr>
        <w:t xml:space="preserve"> </w:t>
      </w:r>
      <w:r w:rsidRPr="005E2F6F">
        <w:rPr>
          <w:b/>
          <w:bCs/>
        </w:rPr>
        <w:t>precum</w:t>
      </w:r>
      <w:r>
        <w:rPr>
          <w:b/>
          <w:bCs/>
        </w:rPr>
        <w:t xml:space="preserve"> </w:t>
      </w:r>
      <w:r w:rsidRPr="005E2F6F">
        <w:rPr>
          <w:b/>
          <w:bCs/>
        </w:rPr>
        <w:t>și</w:t>
      </w:r>
      <w:r>
        <w:rPr>
          <w:b/>
          <w:bCs/>
        </w:rPr>
        <w:t xml:space="preserve"> </w:t>
      </w:r>
      <w:r w:rsidRPr="005E2F6F">
        <w:rPr>
          <w:b/>
          <w:bCs/>
        </w:rPr>
        <w:t>a</w:t>
      </w:r>
      <w:r>
        <w:rPr>
          <w:b/>
          <w:bCs/>
        </w:rPr>
        <w:t xml:space="preserve"> </w:t>
      </w:r>
      <w:r w:rsidRPr="005E2F6F">
        <w:rPr>
          <w:b/>
          <w:bCs/>
        </w:rPr>
        <w:t>produselor</w:t>
      </w:r>
      <w:r>
        <w:rPr>
          <w:b/>
          <w:bCs/>
        </w:rPr>
        <w:t xml:space="preserve"> </w:t>
      </w:r>
      <w:r w:rsidRPr="005E2F6F">
        <w:rPr>
          <w:b/>
          <w:bCs/>
        </w:rPr>
        <w:t>acestora</w:t>
      </w:r>
      <w:r>
        <w:rPr>
          <w:b/>
          <w:bCs/>
        </w:rPr>
        <w:t xml:space="preserve"> </w:t>
      </w:r>
      <w:r w:rsidRPr="005E2F6F">
        <w:rPr>
          <w:b/>
          <w:bCs/>
        </w:rPr>
        <w:t>la/de</w:t>
      </w:r>
      <w:r>
        <w:rPr>
          <w:b/>
          <w:bCs/>
        </w:rPr>
        <w:t xml:space="preserve"> </w:t>
      </w:r>
      <w:r w:rsidRPr="005E2F6F">
        <w:rPr>
          <w:b/>
          <w:bCs/>
        </w:rPr>
        <w:t>la</w:t>
      </w:r>
      <w:r>
        <w:rPr>
          <w:b/>
          <w:bCs/>
        </w:rPr>
        <w:t xml:space="preserve"> </w:t>
      </w:r>
      <w:r w:rsidRPr="005E2F6F">
        <w:rPr>
          <w:b/>
          <w:bCs/>
        </w:rPr>
        <w:t>eveniment</w:t>
      </w:r>
      <w:r>
        <w:rPr>
          <w:b/>
          <w:bCs/>
        </w:rPr>
        <w:t xml:space="preserve"> </w:t>
      </w:r>
      <w:r w:rsidRPr="005E2F6F">
        <w:rPr>
          <w:b/>
          <w:bCs/>
        </w:rPr>
        <w:t>în</w:t>
      </w:r>
      <w:r>
        <w:rPr>
          <w:b/>
          <w:bCs/>
        </w:rPr>
        <w:t xml:space="preserve"> </w:t>
      </w:r>
      <w:r w:rsidRPr="005E2F6F">
        <w:rPr>
          <w:b/>
          <w:bCs/>
        </w:rPr>
        <w:t>sumă</w:t>
      </w:r>
      <w:r>
        <w:rPr>
          <w:b/>
          <w:bCs/>
        </w:rPr>
        <w:t xml:space="preserve"> </w:t>
      </w:r>
      <w:r w:rsidRPr="005E2F6F">
        <w:rPr>
          <w:b/>
          <w:bCs/>
        </w:rPr>
        <w:t>forfetară</w:t>
      </w:r>
      <w:r>
        <w:rPr>
          <w:b/>
          <w:bCs/>
        </w:rPr>
        <w:t xml:space="preserve"> </w:t>
      </w:r>
      <w:r w:rsidRPr="005E2F6F">
        <w:rPr>
          <w:b/>
          <w:bCs/>
        </w:rPr>
        <w:t>de</w:t>
      </w:r>
      <w:r>
        <w:rPr>
          <w:b/>
          <w:bCs/>
        </w:rPr>
        <w:t xml:space="preserve"> </w:t>
      </w:r>
      <w:r w:rsidRPr="005E2F6F">
        <w:rPr>
          <w:b/>
          <w:bCs/>
        </w:rPr>
        <w:t>1.500</w:t>
      </w:r>
      <w:r>
        <w:rPr>
          <w:b/>
          <w:bCs/>
        </w:rPr>
        <w:t xml:space="preserve"> </w:t>
      </w:r>
      <w:r w:rsidRPr="005E2F6F">
        <w:rPr>
          <w:b/>
          <w:bCs/>
        </w:rPr>
        <w:t>lei/beneficiar,</w:t>
      </w:r>
      <w:r>
        <w:rPr>
          <w:b/>
          <w:bCs/>
        </w:rPr>
        <w:t xml:space="preserve"> </w:t>
      </w:r>
      <w:r w:rsidRPr="005E2F6F">
        <w:rPr>
          <w:b/>
          <w:bCs/>
        </w:rPr>
        <w:t>vor</w:t>
      </w:r>
      <w:r>
        <w:rPr>
          <w:b/>
          <w:bCs/>
        </w:rPr>
        <w:t xml:space="preserve"> </w:t>
      </w:r>
      <w:r w:rsidRPr="005E2F6F">
        <w:rPr>
          <w:b/>
          <w:bCs/>
        </w:rPr>
        <w:t>fi</w:t>
      </w:r>
      <w:r>
        <w:rPr>
          <w:b/>
          <w:bCs/>
        </w:rPr>
        <w:t xml:space="preserve"> </w:t>
      </w:r>
      <w:r w:rsidRPr="005E2F6F">
        <w:rPr>
          <w:b/>
          <w:bCs/>
        </w:rPr>
        <w:t>decontate</w:t>
      </w:r>
      <w:r>
        <w:rPr>
          <w:b/>
          <w:bCs/>
        </w:rPr>
        <w:t xml:space="preserve"> </w:t>
      </w:r>
      <w:r w:rsidRPr="005E2F6F">
        <w:rPr>
          <w:b/>
          <w:bCs/>
        </w:rPr>
        <w:t>prin</w:t>
      </w:r>
      <w:r>
        <w:rPr>
          <w:b/>
          <w:bCs/>
        </w:rPr>
        <w:t xml:space="preserve"> </w:t>
      </w:r>
      <w:r w:rsidRPr="005E2F6F">
        <w:rPr>
          <w:b/>
          <w:bCs/>
        </w:rPr>
        <w:t>program.</w:t>
      </w:r>
    </w:p>
    <w:p w14:paraId="2293EA9A" w14:textId="6DB7FFCC" w:rsidR="005E2F6F" w:rsidRPr="005E2F6F" w:rsidRDefault="005E2F6F" w:rsidP="005E2F6F">
      <w:pPr>
        <w:jc w:val="both"/>
      </w:pPr>
      <w:r w:rsidRPr="005E2F6F">
        <w:rPr>
          <w:b/>
          <w:bCs/>
        </w:rPr>
        <w:t>Activități</w:t>
      </w:r>
      <w:r>
        <w:rPr>
          <w:b/>
          <w:bCs/>
        </w:rPr>
        <w:t xml:space="preserve"> </w:t>
      </w:r>
      <w:r w:rsidRPr="005E2F6F">
        <w:rPr>
          <w:b/>
          <w:bCs/>
        </w:rPr>
        <w:t>eligibile:</w:t>
      </w:r>
    </w:p>
    <w:p w14:paraId="1F9BE14A" w14:textId="3C3973F2" w:rsidR="005E2F6F" w:rsidRPr="005E2F6F" w:rsidRDefault="005E2F6F" w:rsidP="005E2F6F">
      <w:pPr>
        <w:numPr>
          <w:ilvl w:val="0"/>
          <w:numId w:val="24"/>
        </w:numPr>
        <w:jc w:val="both"/>
      </w:pPr>
      <w:r w:rsidRPr="005E2F6F">
        <w:t>organizarea</w:t>
      </w:r>
      <w:r>
        <w:t xml:space="preserve"> </w:t>
      </w:r>
      <w:r w:rsidRPr="005E2F6F">
        <w:t>unui</w:t>
      </w:r>
      <w:r>
        <w:t xml:space="preserve"> </w:t>
      </w:r>
      <w:r w:rsidRPr="005E2F6F">
        <w:t>târg</w:t>
      </w:r>
      <w:r>
        <w:t xml:space="preserve"> </w:t>
      </w:r>
      <w:proofErr w:type="spellStart"/>
      <w:r w:rsidRPr="005E2F6F">
        <w:t>naţional</w:t>
      </w:r>
      <w:proofErr w:type="spellEnd"/>
      <w:r>
        <w:t xml:space="preserve"> </w:t>
      </w:r>
      <w:r w:rsidRPr="005E2F6F">
        <w:t>al</w:t>
      </w:r>
      <w:r>
        <w:t xml:space="preserve"> </w:t>
      </w:r>
      <w:r w:rsidRPr="005E2F6F">
        <w:t>Brandurilor</w:t>
      </w:r>
      <w:r>
        <w:t xml:space="preserve"> </w:t>
      </w:r>
      <w:proofErr w:type="spellStart"/>
      <w:r w:rsidRPr="005E2F6F">
        <w:t>naţionale</w:t>
      </w:r>
      <w:proofErr w:type="spellEnd"/>
      <w:r>
        <w:t xml:space="preserve"> </w:t>
      </w:r>
      <w:r w:rsidRPr="005E2F6F">
        <w:t>sub</w:t>
      </w:r>
      <w:r>
        <w:t xml:space="preserve"> </w:t>
      </w:r>
      <w:r w:rsidRPr="005E2F6F">
        <w:t>forma</w:t>
      </w:r>
      <w:r>
        <w:t xml:space="preserve"> </w:t>
      </w:r>
      <w:r w:rsidRPr="005E2F6F">
        <w:t>unei</w:t>
      </w:r>
      <w:r>
        <w:t xml:space="preserve"> </w:t>
      </w:r>
      <w:proofErr w:type="spellStart"/>
      <w:r w:rsidRPr="005E2F6F">
        <w:t>expoziţii</w:t>
      </w:r>
      <w:proofErr w:type="spellEnd"/>
      <w:r>
        <w:t xml:space="preserve"> </w:t>
      </w:r>
      <w:r w:rsidRPr="005E2F6F">
        <w:t>cu</w:t>
      </w:r>
      <w:r>
        <w:t xml:space="preserve"> </w:t>
      </w:r>
      <w:r w:rsidRPr="005E2F6F">
        <w:t>vânzare;</w:t>
      </w:r>
    </w:p>
    <w:p w14:paraId="3A1E8CB7" w14:textId="432FE30D" w:rsidR="005E2F6F" w:rsidRPr="005E2F6F" w:rsidRDefault="005E2F6F" w:rsidP="005E2F6F">
      <w:pPr>
        <w:numPr>
          <w:ilvl w:val="0"/>
          <w:numId w:val="24"/>
        </w:numPr>
        <w:jc w:val="both"/>
      </w:pPr>
      <w:r w:rsidRPr="005E2F6F">
        <w:t>organizarea</w:t>
      </w:r>
      <w:r>
        <w:t xml:space="preserve"> </w:t>
      </w:r>
      <w:r w:rsidRPr="005E2F6F">
        <w:t>de</w:t>
      </w:r>
      <w:r>
        <w:t xml:space="preserve"> </w:t>
      </w:r>
      <w:r w:rsidRPr="005E2F6F">
        <w:t>seminare,</w:t>
      </w:r>
      <w:r>
        <w:t xml:space="preserve"> </w:t>
      </w:r>
      <w:r w:rsidRPr="005E2F6F">
        <w:t>mese</w:t>
      </w:r>
      <w:r>
        <w:t xml:space="preserve"> </w:t>
      </w:r>
      <w:r w:rsidRPr="005E2F6F">
        <w:t>rotunde,</w:t>
      </w:r>
      <w:r>
        <w:t xml:space="preserve"> </w:t>
      </w:r>
      <w:r w:rsidRPr="005E2F6F">
        <w:t>ateliere</w:t>
      </w:r>
      <w:r>
        <w:t xml:space="preserve"> </w:t>
      </w:r>
      <w:r w:rsidRPr="005E2F6F">
        <w:t>de</w:t>
      </w:r>
      <w:r>
        <w:t xml:space="preserve"> </w:t>
      </w:r>
      <w:r w:rsidRPr="005E2F6F">
        <w:t>lucru</w:t>
      </w:r>
      <w:r>
        <w:t xml:space="preserve"> </w:t>
      </w:r>
      <w:r w:rsidRPr="005E2F6F">
        <w:t>şi</w:t>
      </w:r>
      <w:r>
        <w:t xml:space="preserve"> </w:t>
      </w:r>
      <w:r w:rsidRPr="005E2F6F">
        <w:t>prezentări</w:t>
      </w:r>
      <w:r>
        <w:t xml:space="preserve"> </w:t>
      </w:r>
      <w:r w:rsidRPr="005E2F6F">
        <w:t>în</w:t>
      </w:r>
      <w:r>
        <w:t xml:space="preserve"> </w:t>
      </w:r>
      <w:r w:rsidRPr="005E2F6F">
        <w:t>scopul</w:t>
      </w:r>
      <w:r>
        <w:t xml:space="preserve"> </w:t>
      </w:r>
      <w:r w:rsidRPr="005E2F6F">
        <w:t>promovării</w:t>
      </w:r>
      <w:r>
        <w:t xml:space="preserve"> </w:t>
      </w:r>
      <w:r w:rsidRPr="005E2F6F">
        <w:t>produselor</w:t>
      </w:r>
      <w:r>
        <w:t xml:space="preserve"> </w:t>
      </w:r>
      <w:r w:rsidRPr="005E2F6F">
        <w:t>şi</w:t>
      </w:r>
      <w:r>
        <w:t xml:space="preserve"> </w:t>
      </w:r>
      <w:r w:rsidRPr="005E2F6F">
        <w:t>serviciilor</w:t>
      </w:r>
      <w:r>
        <w:t xml:space="preserve"> </w:t>
      </w:r>
      <w:r w:rsidRPr="005E2F6F">
        <w:t>realizate</w:t>
      </w:r>
      <w:r>
        <w:t xml:space="preserve"> </w:t>
      </w:r>
      <w:r w:rsidRPr="005E2F6F">
        <w:t>de</w:t>
      </w:r>
      <w:r>
        <w:t xml:space="preserve"> </w:t>
      </w:r>
      <w:r w:rsidRPr="005E2F6F">
        <w:t>către</w:t>
      </w:r>
      <w:r>
        <w:t xml:space="preserve"> </w:t>
      </w:r>
      <w:proofErr w:type="spellStart"/>
      <w:r w:rsidRPr="005E2F6F">
        <w:t>participanţi</w:t>
      </w:r>
      <w:proofErr w:type="spellEnd"/>
      <w:r w:rsidRPr="005E2F6F">
        <w:t>,</w:t>
      </w:r>
      <w:r>
        <w:t xml:space="preserve"> </w:t>
      </w:r>
      <w:proofErr w:type="spellStart"/>
      <w:r w:rsidRPr="005E2F6F">
        <w:t>câştigării</w:t>
      </w:r>
      <w:proofErr w:type="spellEnd"/>
      <w:r>
        <w:t xml:space="preserve"> </w:t>
      </w:r>
      <w:r w:rsidRPr="005E2F6F">
        <w:t>de</w:t>
      </w:r>
      <w:r>
        <w:t xml:space="preserve"> </w:t>
      </w:r>
      <w:proofErr w:type="spellStart"/>
      <w:r w:rsidRPr="005E2F6F">
        <w:t>pieţe</w:t>
      </w:r>
      <w:proofErr w:type="spellEnd"/>
      <w:r>
        <w:t xml:space="preserve"> </w:t>
      </w:r>
      <w:r w:rsidRPr="005E2F6F">
        <w:t>externe</w:t>
      </w:r>
      <w:r>
        <w:t xml:space="preserve"> </w:t>
      </w:r>
      <w:r w:rsidRPr="005E2F6F">
        <w:t>noi</w:t>
      </w:r>
      <w:r>
        <w:t xml:space="preserve"> </w:t>
      </w:r>
      <w:r w:rsidRPr="005E2F6F">
        <w:t>pentru</w:t>
      </w:r>
      <w:r>
        <w:t xml:space="preserve"> </w:t>
      </w:r>
      <w:r w:rsidRPr="005E2F6F">
        <w:t>acest</w:t>
      </w:r>
      <w:r>
        <w:t xml:space="preserve"> </w:t>
      </w:r>
      <w:r w:rsidRPr="005E2F6F">
        <w:t>tip</w:t>
      </w:r>
      <w:r>
        <w:t xml:space="preserve"> </w:t>
      </w:r>
      <w:r w:rsidRPr="005E2F6F">
        <w:t>de</w:t>
      </w:r>
      <w:r>
        <w:t xml:space="preserve"> </w:t>
      </w:r>
      <w:r w:rsidRPr="005E2F6F">
        <w:t>produse</w:t>
      </w:r>
      <w:r>
        <w:t xml:space="preserve"> </w:t>
      </w:r>
      <w:proofErr w:type="spellStart"/>
      <w:r w:rsidRPr="005E2F6F">
        <w:t>şi</w:t>
      </w:r>
      <w:proofErr w:type="spellEnd"/>
      <w:r>
        <w:t xml:space="preserve"> </w:t>
      </w:r>
      <w:r w:rsidRPr="005E2F6F">
        <w:t>servicii,</w:t>
      </w:r>
      <w:r>
        <w:t xml:space="preserve"> </w:t>
      </w:r>
      <w:proofErr w:type="spellStart"/>
      <w:r w:rsidRPr="005E2F6F">
        <w:t>creşterii</w:t>
      </w:r>
      <w:proofErr w:type="spellEnd"/>
      <w:r>
        <w:t xml:space="preserve"> </w:t>
      </w:r>
      <w:r w:rsidRPr="005E2F6F">
        <w:t>numărului</w:t>
      </w:r>
      <w:r>
        <w:t xml:space="preserve"> </w:t>
      </w:r>
      <w:r w:rsidRPr="005E2F6F">
        <w:t>întreprinzătorilor</w:t>
      </w:r>
      <w:r>
        <w:t xml:space="preserve"> </w:t>
      </w:r>
      <w:r w:rsidRPr="005E2F6F">
        <w:t>de</w:t>
      </w:r>
      <w:r>
        <w:t xml:space="preserve"> </w:t>
      </w:r>
      <w:r w:rsidRPr="005E2F6F">
        <w:t>succes</w:t>
      </w:r>
      <w:r>
        <w:t xml:space="preserve"> </w:t>
      </w:r>
      <w:proofErr w:type="spellStart"/>
      <w:r w:rsidRPr="005E2F6F">
        <w:t>şi</w:t>
      </w:r>
      <w:proofErr w:type="spellEnd"/>
      <w:r>
        <w:t xml:space="preserve"> </w:t>
      </w:r>
      <w:r w:rsidRPr="005E2F6F">
        <w:t>al</w:t>
      </w:r>
      <w:r>
        <w:t xml:space="preserve"> </w:t>
      </w:r>
      <w:proofErr w:type="spellStart"/>
      <w:r w:rsidRPr="005E2F6F">
        <w:t>îmbunătăţirii</w:t>
      </w:r>
      <w:proofErr w:type="spellEnd"/>
      <w:r>
        <w:t xml:space="preserve"> </w:t>
      </w:r>
      <w:proofErr w:type="spellStart"/>
      <w:r w:rsidRPr="005E2F6F">
        <w:t>competenţelor</w:t>
      </w:r>
      <w:proofErr w:type="spellEnd"/>
      <w:r>
        <w:t xml:space="preserve"> </w:t>
      </w:r>
      <w:r w:rsidRPr="005E2F6F">
        <w:t>antreprenoriale,</w:t>
      </w:r>
      <w:r>
        <w:t xml:space="preserve"> </w:t>
      </w:r>
      <w:proofErr w:type="spellStart"/>
      <w:r w:rsidRPr="005E2F6F">
        <w:t>obţinerii</w:t>
      </w:r>
      <w:proofErr w:type="spellEnd"/>
      <w:r>
        <w:t xml:space="preserve"> </w:t>
      </w:r>
      <w:proofErr w:type="spellStart"/>
      <w:r w:rsidRPr="005E2F6F">
        <w:t>vizibilităţii</w:t>
      </w:r>
      <w:proofErr w:type="spellEnd"/>
      <w:r>
        <w:t xml:space="preserve"> </w:t>
      </w:r>
      <w:r w:rsidRPr="005E2F6F">
        <w:t>pe</w:t>
      </w:r>
      <w:r>
        <w:t xml:space="preserve"> </w:t>
      </w:r>
      <w:proofErr w:type="spellStart"/>
      <w:r w:rsidRPr="005E2F6F">
        <w:t>piaţă</w:t>
      </w:r>
      <w:proofErr w:type="spellEnd"/>
      <w:r>
        <w:t xml:space="preserve"> </w:t>
      </w:r>
      <w:r w:rsidRPr="005E2F6F">
        <w:t>a</w:t>
      </w:r>
      <w:r>
        <w:t xml:space="preserve"> </w:t>
      </w:r>
      <w:r w:rsidRPr="005E2F6F">
        <w:t>acestor</w:t>
      </w:r>
      <w:r>
        <w:t xml:space="preserve"> </w:t>
      </w:r>
      <w:r w:rsidRPr="005E2F6F">
        <w:t>branduri</w:t>
      </w:r>
      <w:r>
        <w:t xml:space="preserve"> </w:t>
      </w:r>
      <w:proofErr w:type="spellStart"/>
      <w:r w:rsidRPr="005E2F6F">
        <w:t>naţionale</w:t>
      </w:r>
      <w:proofErr w:type="spellEnd"/>
      <w:r w:rsidRPr="005E2F6F">
        <w:t>,</w:t>
      </w:r>
      <w:r>
        <w:t xml:space="preserve"> </w:t>
      </w:r>
      <w:r w:rsidRPr="005E2F6F">
        <w:t>organizare</w:t>
      </w:r>
      <w:r>
        <w:t xml:space="preserve"> </w:t>
      </w:r>
      <w:r w:rsidRPr="005E2F6F">
        <w:t>de</w:t>
      </w:r>
      <w:r>
        <w:t xml:space="preserve"> </w:t>
      </w:r>
      <w:r w:rsidRPr="005E2F6F">
        <w:t>întâlniri</w:t>
      </w:r>
      <w:r>
        <w:t xml:space="preserve"> </w:t>
      </w:r>
      <w:r w:rsidRPr="005E2F6F">
        <w:t>de</w:t>
      </w:r>
      <w:r>
        <w:t xml:space="preserve"> </w:t>
      </w:r>
      <w:r w:rsidRPr="005E2F6F">
        <w:t>lucru</w:t>
      </w:r>
      <w:r>
        <w:t xml:space="preserve"> </w:t>
      </w:r>
      <w:r w:rsidRPr="005E2F6F">
        <w:t>pentru</w:t>
      </w:r>
      <w:r>
        <w:t xml:space="preserve"> </w:t>
      </w:r>
      <w:r w:rsidRPr="005E2F6F">
        <w:t>dezvoltarea</w:t>
      </w:r>
      <w:r>
        <w:t xml:space="preserve"> </w:t>
      </w:r>
      <w:r w:rsidRPr="005E2F6F">
        <w:t>programelor</w:t>
      </w:r>
      <w:r>
        <w:t xml:space="preserve"> </w:t>
      </w:r>
      <w:r w:rsidRPr="005E2F6F">
        <w:t>pentru</w:t>
      </w:r>
      <w:r>
        <w:t xml:space="preserve"> </w:t>
      </w:r>
      <w:r w:rsidRPr="005E2F6F">
        <w:t>IMM;</w:t>
      </w:r>
    </w:p>
    <w:p w14:paraId="41092CD9" w14:textId="5617E132" w:rsidR="005E2F6F" w:rsidRPr="005E2F6F" w:rsidRDefault="005E2F6F" w:rsidP="005E2F6F">
      <w:pPr>
        <w:numPr>
          <w:ilvl w:val="0"/>
          <w:numId w:val="24"/>
        </w:numPr>
        <w:jc w:val="both"/>
      </w:pPr>
      <w:r w:rsidRPr="005E2F6F">
        <w:t>activităţi</w:t>
      </w:r>
      <w:r>
        <w:t xml:space="preserve"> </w:t>
      </w:r>
      <w:r w:rsidRPr="005E2F6F">
        <w:t>de</w:t>
      </w:r>
      <w:r>
        <w:t xml:space="preserve"> </w:t>
      </w:r>
      <w:r w:rsidRPr="005E2F6F">
        <w:t>promovare</w:t>
      </w:r>
      <w:r>
        <w:t xml:space="preserve"> </w:t>
      </w:r>
      <w:r w:rsidRPr="005E2F6F">
        <w:t>a</w:t>
      </w:r>
      <w:r>
        <w:t xml:space="preserve"> </w:t>
      </w:r>
      <w:r w:rsidRPr="005E2F6F">
        <w:t>evenimentului,</w:t>
      </w:r>
      <w:r>
        <w:t xml:space="preserve"> </w:t>
      </w:r>
      <w:r w:rsidRPr="005E2F6F">
        <w:t>atât</w:t>
      </w:r>
      <w:r>
        <w:t xml:space="preserve"> </w:t>
      </w:r>
      <w:r w:rsidRPr="005E2F6F">
        <w:t>înainte</w:t>
      </w:r>
      <w:r>
        <w:t xml:space="preserve"> </w:t>
      </w:r>
      <w:r w:rsidRPr="005E2F6F">
        <w:t>de</w:t>
      </w:r>
      <w:r>
        <w:t xml:space="preserve"> </w:t>
      </w:r>
      <w:proofErr w:type="spellStart"/>
      <w:r w:rsidRPr="005E2F6F">
        <w:t>desfăşurare</w:t>
      </w:r>
      <w:proofErr w:type="spellEnd"/>
      <w:r w:rsidRPr="005E2F6F">
        <w:t>,</w:t>
      </w:r>
      <w:r>
        <w:t xml:space="preserve"> </w:t>
      </w:r>
      <w:r w:rsidRPr="005E2F6F">
        <w:t>în</w:t>
      </w:r>
      <w:r>
        <w:t xml:space="preserve"> </w:t>
      </w:r>
      <w:r w:rsidRPr="005E2F6F">
        <w:t>vederea</w:t>
      </w:r>
      <w:r>
        <w:t xml:space="preserve"> </w:t>
      </w:r>
      <w:r w:rsidRPr="005E2F6F">
        <w:t>asigurării</w:t>
      </w:r>
      <w:r>
        <w:t xml:space="preserve"> </w:t>
      </w:r>
      <w:r w:rsidRPr="005E2F6F">
        <w:t>unei</w:t>
      </w:r>
      <w:r>
        <w:t xml:space="preserve"> </w:t>
      </w:r>
      <w:proofErr w:type="spellStart"/>
      <w:r w:rsidRPr="005E2F6F">
        <w:t>prezenţe</w:t>
      </w:r>
      <w:proofErr w:type="spellEnd"/>
      <w:r>
        <w:t xml:space="preserve"> </w:t>
      </w:r>
      <w:r w:rsidRPr="005E2F6F">
        <w:t>consistente</w:t>
      </w:r>
      <w:r>
        <w:t xml:space="preserve"> </w:t>
      </w:r>
      <w:r w:rsidRPr="005E2F6F">
        <w:t>a</w:t>
      </w:r>
      <w:r>
        <w:t xml:space="preserve"> </w:t>
      </w:r>
      <w:r w:rsidRPr="005E2F6F">
        <w:t>publicului</w:t>
      </w:r>
      <w:r>
        <w:t xml:space="preserve"> </w:t>
      </w:r>
      <w:proofErr w:type="spellStart"/>
      <w:r w:rsidRPr="005E2F6F">
        <w:t>şi</w:t>
      </w:r>
      <w:proofErr w:type="spellEnd"/>
      <w:r>
        <w:t xml:space="preserve"> </w:t>
      </w:r>
      <w:proofErr w:type="spellStart"/>
      <w:r w:rsidRPr="005E2F6F">
        <w:t>aplicanţilor</w:t>
      </w:r>
      <w:proofErr w:type="spellEnd"/>
      <w:r>
        <w:t xml:space="preserve"> </w:t>
      </w:r>
      <w:proofErr w:type="spellStart"/>
      <w:r w:rsidRPr="005E2F6F">
        <w:t>ţintă</w:t>
      </w:r>
      <w:proofErr w:type="spellEnd"/>
      <w:r w:rsidRPr="005E2F6F">
        <w:t>,</w:t>
      </w:r>
      <w:r>
        <w:t xml:space="preserve"> </w:t>
      </w:r>
      <w:r w:rsidRPr="005E2F6F">
        <w:t>cât</w:t>
      </w:r>
      <w:r>
        <w:t xml:space="preserve"> </w:t>
      </w:r>
      <w:proofErr w:type="spellStart"/>
      <w:r w:rsidRPr="005E2F6F">
        <w:t>şi</w:t>
      </w:r>
      <w:proofErr w:type="spellEnd"/>
      <w:r>
        <w:t xml:space="preserve"> </w:t>
      </w:r>
      <w:r w:rsidRPr="005E2F6F">
        <w:t>post-eveniment,</w:t>
      </w:r>
      <w:r>
        <w:t xml:space="preserve"> </w:t>
      </w:r>
      <w:r w:rsidRPr="005E2F6F">
        <w:t>în</w:t>
      </w:r>
      <w:r>
        <w:t xml:space="preserve"> </w:t>
      </w:r>
      <w:r w:rsidRPr="005E2F6F">
        <w:t>vederea</w:t>
      </w:r>
      <w:r>
        <w:t xml:space="preserve"> </w:t>
      </w:r>
      <w:proofErr w:type="spellStart"/>
      <w:r w:rsidRPr="005E2F6F">
        <w:t>publicităţii</w:t>
      </w:r>
      <w:proofErr w:type="spellEnd"/>
      <w:r>
        <w:t xml:space="preserve"> </w:t>
      </w:r>
      <w:r w:rsidRPr="005E2F6F">
        <w:t>târgului</w:t>
      </w:r>
      <w:r>
        <w:t xml:space="preserve"> </w:t>
      </w:r>
      <w:proofErr w:type="spellStart"/>
      <w:r w:rsidRPr="005E2F6F">
        <w:t>naţional</w:t>
      </w:r>
      <w:proofErr w:type="spellEnd"/>
      <w:r w:rsidRPr="005E2F6F">
        <w:t>.</w:t>
      </w:r>
    </w:p>
    <w:p w14:paraId="180A5342" w14:textId="31F56485" w:rsidR="005E2F6F" w:rsidRPr="005E2F6F" w:rsidRDefault="005E2F6F" w:rsidP="005E2F6F">
      <w:pPr>
        <w:jc w:val="both"/>
      </w:pPr>
      <w:r w:rsidRPr="005E2F6F">
        <w:rPr>
          <w:b/>
          <w:bCs/>
        </w:rPr>
        <w:t>Aplicația</w:t>
      </w:r>
      <w:r>
        <w:rPr>
          <w:b/>
          <w:bCs/>
        </w:rPr>
        <w:t xml:space="preserve"> </w:t>
      </w:r>
      <w:r w:rsidR="008B668C">
        <w:rPr>
          <w:b/>
          <w:bCs/>
        </w:rPr>
        <w:t>a fost deschisă</w:t>
      </w:r>
      <w:r>
        <w:t xml:space="preserve"> </w:t>
      </w:r>
      <w:r w:rsidRPr="005E2F6F">
        <w:t>începând</w:t>
      </w:r>
      <w:r>
        <w:t xml:space="preserve"> </w:t>
      </w:r>
      <w:r w:rsidRPr="005E2F6F">
        <w:t>cu</w:t>
      </w:r>
      <w:r>
        <w:t xml:space="preserve"> </w:t>
      </w:r>
      <w:r w:rsidRPr="005E2F6F">
        <w:t>data</w:t>
      </w:r>
      <w:r>
        <w:t xml:space="preserve"> </w:t>
      </w:r>
      <w:r w:rsidRPr="005E2F6F">
        <w:t>de</w:t>
      </w:r>
      <w:r>
        <w:t xml:space="preserve"> </w:t>
      </w:r>
      <w:r w:rsidRPr="005E2F6F">
        <w:rPr>
          <w:b/>
          <w:bCs/>
        </w:rPr>
        <w:t>15.11.2022,</w:t>
      </w:r>
      <w:r>
        <w:rPr>
          <w:b/>
          <w:bCs/>
        </w:rPr>
        <w:t xml:space="preserve"> </w:t>
      </w:r>
      <w:r w:rsidRPr="005E2F6F">
        <w:rPr>
          <w:b/>
          <w:bCs/>
        </w:rPr>
        <w:t>ora</w:t>
      </w:r>
      <w:r>
        <w:rPr>
          <w:b/>
          <w:bCs/>
        </w:rPr>
        <w:t xml:space="preserve"> </w:t>
      </w:r>
      <w:r w:rsidRPr="005E2F6F">
        <w:rPr>
          <w:b/>
          <w:bCs/>
        </w:rPr>
        <w:t>10:00</w:t>
      </w:r>
      <w:r w:rsidRPr="005E2F6F">
        <w:t>.</w:t>
      </w:r>
      <w:r>
        <w:t xml:space="preserve"> </w:t>
      </w:r>
      <w:r w:rsidRPr="005E2F6F">
        <w:rPr>
          <w:b/>
          <w:bCs/>
        </w:rPr>
        <w:t>Ultima</w:t>
      </w:r>
      <w:r>
        <w:rPr>
          <w:b/>
          <w:bCs/>
        </w:rPr>
        <w:t xml:space="preserve"> </w:t>
      </w:r>
      <w:r w:rsidRPr="005E2F6F">
        <w:rPr>
          <w:b/>
          <w:bCs/>
        </w:rPr>
        <w:t>zi</w:t>
      </w:r>
      <w:r>
        <w:rPr>
          <w:b/>
          <w:bCs/>
        </w:rPr>
        <w:t xml:space="preserve"> </w:t>
      </w:r>
      <w:r w:rsidRPr="005E2F6F">
        <w:rPr>
          <w:b/>
          <w:bCs/>
        </w:rPr>
        <w:t>de</w:t>
      </w:r>
      <w:r>
        <w:rPr>
          <w:b/>
          <w:bCs/>
        </w:rPr>
        <w:t xml:space="preserve"> </w:t>
      </w:r>
      <w:r w:rsidRPr="005E2F6F">
        <w:rPr>
          <w:b/>
          <w:bCs/>
        </w:rPr>
        <w:t>înscriere</w:t>
      </w:r>
      <w:r>
        <w:rPr>
          <w:b/>
          <w:bCs/>
        </w:rPr>
        <w:t xml:space="preserve"> </w:t>
      </w:r>
      <w:r w:rsidRPr="005E2F6F">
        <w:t>pentru</w:t>
      </w:r>
      <w:r>
        <w:t xml:space="preserve"> </w:t>
      </w:r>
      <w:r w:rsidRPr="005E2F6F">
        <w:t>participare</w:t>
      </w:r>
      <w:r>
        <w:t xml:space="preserve"> </w:t>
      </w:r>
      <w:r w:rsidRPr="005E2F6F">
        <w:t>la</w:t>
      </w:r>
      <w:r>
        <w:t xml:space="preserve"> </w:t>
      </w:r>
      <w:r w:rsidRPr="005E2F6F">
        <w:t>târg</w:t>
      </w:r>
      <w:r>
        <w:t xml:space="preserve"> </w:t>
      </w:r>
      <w:r w:rsidRPr="005E2F6F">
        <w:t>este</w:t>
      </w:r>
      <w:r>
        <w:t xml:space="preserve"> </w:t>
      </w:r>
      <w:r w:rsidRPr="005E2F6F">
        <w:rPr>
          <w:b/>
          <w:bCs/>
        </w:rPr>
        <w:t>28.11.2022,</w:t>
      </w:r>
      <w:r>
        <w:rPr>
          <w:b/>
          <w:bCs/>
        </w:rPr>
        <w:t xml:space="preserve"> </w:t>
      </w:r>
      <w:r w:rsidRPr="005E2F6F">
        <w:rPr>
          <w:b/>
          <w:bCs/>
        </w:rPr>
        <w:t>ora</w:t>
      </w:r>
      <w:r>
        <w:rPr>
          <w:b/>
          <w:bCs/>
        </w:rPr>
        <w:t xml:space="preserve"> </w:t>
      </w:r>
      <w:r w:rsidRPr="005E2F6F">
        <w:rPr>
          <w:b/>
          <w:bCs/>
        </w:rPr>
        <w:t>20:00.</w:t>
      </w:r>
    </w:p>
    <w:p w14:paraId="5F28B6F5" w14:textId="261E4C68" w:rsidR="005E2F6F" w:rsidRPr="005E2F6F" w:rsidRDefault="005E2F6F" w:rsidP="005E2F6F">
      <w:pPr>
        <w:jc w:val="both"/>
      </w:pPr>
      <w:r w:rsidRPr="005E2F6F">
        <w:t>Operatorii</w:t>
      </w:r>
      <w:r>
        <w:t xml:space="preserve"> </w:t>
      </w:r>
      <w:r w:rsidRPr="005E2F6F">
        <w:t>economici</w:t>
      </w:r>
      <w:r>
        <w:t xml:space="preserve"> </w:t>
      </w:r>
      <w:r w:rsidRPr="005E2F6F">
        <w:t>interesați</w:t>
      </w:r>
      <w:r>
        <w:t xml:space="preserve"> </w:t>
      </w:r>
      <w:r w:rsidRPr="005E2F6F">
        <w:t>se</w:t>
      </w:r>
      <w:r>
        <w:t xml:space="preserve"> </w:t>
      </w:r>
      <w:r w:rsidRPr="005E2F6F">
        <w:t>pot</w:t>
      </w:r>
      <w:r>
        <w:t xml:space="preserve"> </w:t>
      </w:r>
      <w:r w:rsidRPr="005E2F6F">
        <w:t>înscrie</w:t>
      </w:r>
      <w:r>
        <w:t xml:space="preserve"> </w:t>
      </w:r>
      <w:hyperlink r:id="rId20" w:tgtFrame="_blank" w:history="1">
        <w:r w:rsidRPr="005E2F6F">
          <w:rPr>
            <w:rStyle w:val="Hyperlink"/>
            <w:b/>
            <w:bCs/>
            <w:i/>
            <w:iCs/>
            <w:szCs w:val="24"/>
          </w:rPr>
          <w:t>aici</w:t>
        </w:r>
      </w:hyperlink>
      <w:r w:rsidRPr="005E2F6F">
        <w:t>.</w:t>
      </w:r>
    </w:p>
    <w:p w14:paraId="6FED58BC" w14:textId="77777777" w:rsidR="005E2F6F" w:rsidRPr="005E2F6F" w:rsidRDefault="005E2F6F" w:rsidP="005E2F6F">
      <w:pPr>
        <w:rPr>
          <w:b/>
          <w:bCs/>
        </w:rPr>
      </w:pPr>
      <w:r w:rsidRPr="005E2F6F">
        <w:rPr>
          <w:b/>
          <w:bCs/>
        </w:rPr>
        <w:t>Documente</w:t>
      </w:r>
    </w:p>
    <w:p w14:paraId="7F7209E5" w14:textId="1A0B3AF5" w:rsidR="005E2F6F" w:rsidRPr="005E2F6F" w:rsidRDefault="00034870" w:rsidP="005E2F6F">
      <w:hyperlink r:id="rId21" w:tooltip="Procedura de participare pentru Târgul Întreprinderilor mici și milocii 2022.pdf" w:history="1">
        <w:r w:rsidR="005E2F6F" w:rsidRPr="005E2F6F">
          <w:rPr>
            <w:rStyle w:val="Hyperlink"/>
            <w:szCs w:val="24"/>
          </w:rPr>
          <w:t>Procedura</w:t>
        </w:r>
        <w:r w:rsidR="005E2F6F">
          <w:rPr>
            <w:rStyle w:val="Hyperlink"/>
            <w:szCs w:val="24"/>
          </w:rPr>
          <w:t xml:space="preserve"> </w:t>
        </w:r>
        <w:r w:rsidR="005E2F6F" w:rsidRPr="005E2F6F">
          <w:rPr>
            <w:rStyle w:val="Hyperlink"/>
            <w:szCs w:val="24"/>
          </w:rPr>
          <w:t>de</w:t>
        </w:r>
        <w:r w:rsidR="005E2F6F">
          <w:rPr>
            <w:rStyle w:val="Hyperlink"/>
            <w:szCs w:val="24"/>
          </w:rPr>
          <w:t xml:space="preserve"> </w:t>
        </w:r>
        <w:r w:rsidR="005E2F6F" w:rsidRPr="005E2F6F">
          <w:rPr>
            <w:rStyle w:val="Hyperlink"/>
            <w:szCs w:val="24"/>
          </w:rPr>
          <w:t>participare</w:t>
        </w:r>
        <w:r w:rsidR="005E2F6F">
          <w:rPr>
            <w:rStyle w:val="Hyperlink"/>
            <w:szCs w:val="24"/>
          </w:rPr>
          <w:t xml:space="preserve"> </w:t>
        </w:r>
        <w:r w:rsidR="005E2F6F" w:rsidRPr="005E2F6F">
          <w:rPr>
            <w:rStyle w:val="Hyperlink"/>
            <w:szCs w:val="24"/>
          </w:rPr>
          <w:t>pentru</w:t>
        </w:r>
        <w:r w:rsidR="005E2F6F">
          <w:rPr>
            <w:rStyle w:val="Hyperlink"/>
            <w:szCs w:val="24"/>
          </w:rPr>
          <w:t xml:space="preserve"> </w:t>
        </w:r>
        <w:r w:rsidR="005E2F6F" w:rsidRPr="005E2F6F">
          <w:rPr>
            <w:rStyle w:val="Hyperlink"/>
            <w:szCs w:val="24"/>
          </w:rPr>
          <w:t>Târgul</w:t>
        </w:r>
        <w:r w:rsidR="005E2F6F">
          <w:rPr>
            <w:rStyle w:val="Hyperlink"/>
            <w:szCs w:val="24"/>
          </w:rPr>
          <w:t xml:space="preserve"> </w:t>
        </w:r>
        <w:r w:rsidR="005E2F6F" w:rsidRPr="005E2F6F">
          <w:rPr>
            <w:rStyle w:val="Hyperlink"/>
            <w:szCs w:val="24"/>
          </w:rPr>
          <w:t>Întreprinderilor</w:t>
        </w:r>
        <w:r w:rsidR="005E2F6F">
          <w:rPr>
            <w:rStyle w:val="Hyperlink"/>
            <w:szCs w:val="24"/>
          </w:rPr>
          <w:t xml:space="preserve"> </w:t>
        </w:r>
        <w:r w:rsidR="005E2F6F" w:rsidRPr="005E2F6F">
          <w:rPr>
            <w:rStyle w:val="Hyperlink"/>
            <w:szCs w:val="24"/>
          </w:rPr>
          <w:t>mici</w:t>
        </w:r>
        <w:r w:rsidR="005E2F6F">
          <w:rPr>
            <w:rStyle w:val="Hyperlink"/>
            <w:szCs w:val="24"/>
          </w:rPr>
          <w:t xml:space="preserve"> </w:t>
        </w:r>
        <w:r w:rsidR="005E2F6F" w:rsidRPr="005E2F6F">
          <w:rPr>
            <w:rStyle w:val="Hyperlink"/>
            <w:szCs w:val="24"/>
          </w:rPr>
          <w:t>și</w:t>
        </w:r>
        <w:r w:rsidR="005E2F6F">
          <w:rPr>
            <w:rStyle w:val="Hyperlink"/>
            <w:szCs w:val="24"/>
          </w:rPr>
          <w:t xml:space="preserve"> </w:t>
        </w:r>
        <w:proofErr w:type="spellStart"/>
        <w:r w:rsidR="005E2F6F" w:rsidRPr="005E2F6F">
          <w:rPr>
            <w:rStyle w:val="Hyperlink"/>
            <w:szCs w:val="24"/>
          </w:rPr>
          <w:t>milocii</w:t>
        </w:r>
        <w:proofErr w:type="spellEnd"/>
        <w:r w:rsidR="005E2F6F">
          <w:rPr>
            <w:rStyle w:val="Hyperlink"/>
            <w:szCs w:val="24"/>
          </w:rPr>
          <w:t xml:space="preserve"> </w:t>
        </w:r>
        <w:r w:rsidR="005E2F6F" w:rsidRPr="005E2F6F">
          <w:rPr>
            <w:rStyle w:val="Hyperlink"/>
            <w:szCs w:val="24"/>
          </w:rPr>
          <w:t>2022.pdf</w:t>
        </w:r>
      </w:hyperlink>
    </w:p>
    <w:p w14:paraId="53EA2FD4" w14:textId="1D3CE9C1" w:rsidR="005E2F6F" w:rsidRDefault="005E2F6F" w:rsidP="005E2F6F">
      <w:pPr>
        <w:pStyle w:val="Stilsursa"/>
      </w:pPr>
      <w:r w:rsidRPr="005E2F6F">
        <w:t>Sursa:</w:t>
      </w:r>
      <w:r>
        <w:t xml:space="preserve"> </w:t>
      </w:r>
      <w:r w:rsidRPr="005E2F6F">
        <w:t>MAT</w:t>
      </w:r>
    </w:p>
    <w:p w14:paraId="44E05B5E" w14:textId="6BE1541F" w:rsidR="00873E57" w:rsidRDefault="00873E57" w:rsidP="00873E57">
      <w:pPr>
        <w:pStyle w:val="separatorarticole"/>
      </w:pPr>
      <w:r>
        <w:t>*</w:t>
      </w:r>
    </w:p>
    <w:p w14:paraId="3E652B90" w14:textId="47456C89" w:rsidR="00873E57" w:rsidRDefault="00873E57" w:rsidP="00873E57">
      <w:pPr>
        <w:pStyle w:val="TitluArticolinINFOUE"/>
        <w:jc w:val="both"/>
      </w:pPr>
      <w:bookmarkStart w:id="140" w:name="_Toc119916276"/>
      <w:r w:rsidRPr="00873E57">
        <w:t>POCU: Se solicită clarificări pe apelul pentru îmbunătățirea nivelului de competențe profesionale și creșterea gradului de ocupare a șomerilor și persoanelor inactive</w:t>
      </w:r>
      <w:bookmarkEnd w:id="140"/>
    </w:p>
    <w:p w14:paraId="5F390BF9" w14:textId="77777777" w:rsidR="00873E57" w:rsidRPr="00873E57" w:rsidRDefault="00873E57" w:rsidP="00873E57">
      <w:r w:rsidRPr="00873E57">
        <w:t xml:space="preserve">AM POCU a informat faptul că începând cu data de 14 noiembrie 2022 solicitanții vor primi, prin sistemul informatic </w:t>
      </w:r>
      <w:proofErr w:type="spellStart"/>
      <w:r w:rsidRPr="00873E57">
        <w:t>MySMIS</w:t>
      </w:r>
      <w:proofErr w:type="spellEnd"/>
      <w:r w:rsidRPr="00873E57">
        <w:t xml:space="preserve"> 2014+, solicitări de clarificare de la comisia de evaluare a proiectelor depuse în cadrul apelului POCU/1080/3/16/Operațiune compozită OS 3.1, 3.4 – Îmbunătățirea nivelului de competențe profesionale și creșterea gradului de ocupare  a șomerilor și persoanelor inactive în corelare cu nevoile pieței muncii, aferent POCU 2014–2020, Axa prioritară 3, Obiectivele specifice OS 3.1și OS 3.4.e.</w:t>
      </w:r>
    </w:p>
    <w:p w14:paraId="2A8D3E34" w14:textId="77777777" w:rsidR="00873E57" w:rsidRPr="00873E57" w:rsidRDefault="00873E57" w:rsidP="00873E57">
      <w:r w:rsidRPr="00873E57">
        <w:lastRenderedPageBreak/>
        <w:t xml:space="preserve">Solicitanții sunt rugați să verifice periodic contul </w:t>
      </w:r>
      <w:proofErr w:type="spellStart"/>
      <w:r w:rsidRPr="00873E57">
        <w:t>MySMIS</w:t>
      </w:r>
      <w:proofErr w:type="spellEnd"/>
      <w:r w:rsidRPr="00873E57">
        <w:t xml:space="preserve"> 2014+ și să răspundă, punctual, în termenul precizat în cadrul scrisorii de clarificare, potrivit pașilor descriși în documentul „</w:t>
      </w:r>
      <w:hyperlink r:id="rId22" w:tgtFrame="_blank" w:history="1">
        <w:r w:rsidRPr="00873E57">
          <w:rPr>
            <w:rStyle w:val="Hyperlink"/>
            <w:szCs w:val="24"/>
          </w:rPr>
          <w:t>Modalitatea de utilizare a mecanismului de clarificare POCU</w:t>
        </w:r>
      </w:hyperlink>
      <w:r w:rsidRPr="00873E57">
        <w:t>”.</w:t>
      </w:r>
    </w:p>
    <w:p w14:paraId="07981634" w14:textId="77777777" w:rsidR="00873E57" w:rsidRPr="00873E57" w:rsidRDefault="00873E57" w:rsidP="00873E57">
      <w:r w:rsidRPr="00873E57">
        <w:t xml:space="preserve">În conformitate cu prevederile documentului Orientări privind accesarea finanțărilor în cadrul Programului Operațional Capital Uman 2014–2020, „Comisia de evaluare cere solicitantului clarificări atunci când evaluatorul consideră că o </w:t>
      </w:r>
      <w:proofErr w:type="spellStart"/>
      <w:r w:rsidRPr="00873E57">
        <w:t>informaţie</w:t>
      </w:r>
      <w:proofErr w:type="spellEnd"/>
      <w:r w:rsidRPr="00873E57">
        <w:t xml:space="preserve"> lipsește sau nu este suficient de clară. Se poate solicita un singur set de clarificări pentru etapa de evaluare tehnica si financiara”.</w:t>
      </w:r>
    </w:p>
    <w:p w14:paraId="70987D0A" w14:textId="77777777" w:rsidR="00873E57" w:rsidRPr="00873E57" w:rsidRDefault="00873E57" w:rsidP="00873E57">
      <w:pPr>
        <w:pStyle w:val="Stilsursa"/>
      </w:pPr>
      <w:r w:rsidRPr="00873E57">
        <w:t>Sursa: MIPE </w:t>
      </w:r>
    </w:p>
    <w:p w14:paraId="4D618ED9" w14:textId="7D1F5A27" w:rsidR="00873E57" w:rsidRDefault="00DE211E" w:rsidP="00DE211E">
      <w:pPr>
        <w:pStyle w:val="separatorarticole"/>
      </w:pPr>
      <w:r>
        <w:t>*</w:t>
      </w:r>
    </w:p>
    <w:p w14:paraId="4648A2C6" w14:textId="77777777" w:rsidR="00DE211E" w:rsidRPr="00DE211E" w:rsidRDefault="00DE211E" w:rsidP="00DE211E">
      <w:pPr>
        <w:pStyle w:val="TitluArticolinINFOUE"/>
        <w:jc w:val="both"/>
      </w:pPr>
      <w:bookmarkStart w:id="141" w:name="_Toc119916277"/>
      <w:r w:rsidRPr="00DE211E">
        <w:t>POIM: A fost publicat Ghidul Solicitantului privind producerea energiei din surse regenerabile în vederea comercializării, la nivelul autorităților publice locale</w:t>
      </w:r>
      <w:bookmarkEnd w:id="141"/>
    </w:p>
    <w:p w14:paraId="76E78FA1" w14:textId="1391D613" w:rsidR="00DE211E" w:rsidRPr="00DE211E" w:rsidRDefault="00DE211E" w:rsidP="00DE211E">
      <w:pPr>
        <w:jc w:val="both"/>
      </w:pPr>
      <w:r w:rsidRPr="00DE211E">
        <w:t> Ministerul Investițiilor și Proiectelor Europene, prin Autoritatea de Management pentru Programul Operațional Infrastructură Mare a publicat, Ghidul Solicitantului – condiții specifice de accesare a fondurilor – sprijinirea autorităților publice locale care au în responsabilitate servicii publice de interes local în implementarea unor măsuri destinate promovării producției de energie din surse regenerabile în vederea comercializării în cadrul Programului Operațional Infrastructură Mare (POIM) 2014 – 2020, Axa Prioritară 11: Măsuri de îmbunătățire a eficienței energetice și stimularea utilizării energiei regenerabile Obiectivul specific 11.2: Utilizarea energiei din surse regenerabile la nivelul autorităților publice locale, aprobat prin Ordinul MIPE nr. 2991/16.11.2022.</w:t>
      </w:r>
    </w:p>
    <w:p w14:paraId="2C7E1A96" w14:textId="77777777" w:rsidR="00DE211E" w:rsidRPr="00DE211E" w:rsidRDefault="00DE211E" w:rsidP="00DE211E">
      <w:pPr>
        <w:jc w:val="both"/>
      </w:pPr>
      <w:r w:rsidRPr="00DE211E">
        <w:rPr>
          <w:b/>
          <w:bCs/>
        </w:rPr>
        <w:t>Obiective:</w:t>
      </w:r>
    </w:p>
    <w:p w14:paraId="7CCEB325" w14:textId="77777777" w:rsidR="00DE211E" w:rsidRPr="00DE211E" w:rsidRDefault="00DE211E" w:rsidP="00DE211E">
      <w:pPr>
        <w:numPr>
          <w:ilvl w:val="0"/>
          <w:numId w:val="34"/>
        </w:numPr>
        <w:jc w:val="both"/>
      </w:pPr>
      <w:r w:rsidRPr="00DE211E">
        <w:t xml:space="preserve">economie mai eficientă din punctul de vedere al utilizării surselor, mai ecologică şi mai competitivă, conducând la dezvoltarea durabilă, care se bazează, printre altele, pe un nivel înalt de </w:t>
      </w:r>
      <w:proofErr w:type="spellStart"/>
      <w:r w:rsidRPr="00DE211E">
        <w:t>protecţie</w:t>
      </w:r>
      <w:proofErr w:type="spellEnd"/>
      <w:r w:rsidRPr="00DE211E">
        <w:t xml:space="preserve"> </w:t>
      </w:r>
      <w:proofErr w:type="spellStart"/>
      <w:r w:rsidRPr="00DE211E">
        <w:t>şi</w:t>
      </w:r>
      <w:proofErr w:type="spellEnd"/>
      <w:r w:rsidRPr="00DE211E">
        <w:t xml:space="preserve"> pe </w:t>
      </w:r>
      <w:proofErr w:type="spellStart"/>
      <w:r w:rsidRPr="00DE211E">
        <w:t>îmbunătăţirea</w:t>
      </w:r>
      <w:proofErr w:type="spellEnd"/>
      <w:r w:rsidRPr="00DE211E">
        <w:t xml:space="preserve"> </w:t>
      </w:r>
      <w:proofErr w:type="spellStart"/>
      <w:r w:rsidRPr="00DE211E">
        <w:t>calităţii</w:t>
      </w:r>
      <w:proofErr w:type="spellEnd"/>
      <w:r w:rsidRPr="00DE211E">
        <w:t xml:space="preserve"> mediului, ca parte a Strategiei Europa 2020;</w:t>
      </w:r>
    </w:p>
    <w:p w14:paraId="20BB9DA9" w14:textId="77777777" w:rsidR="00DE211E" w:rsidRPr="00DE211E" w:rsidRDefault="00DE211E" w:rsidP="00DE211E">
      <w:pPr>
        <w:numPr>
          <w:ilvl w:val="0"/>
          <w:numId w:val="34"/>
        </w:numPr>
        <w:jc w:val="both"/>
      </w:pPr>
      <w:r w:rsidRPr="00DE211E">
        <w:t>atingerea obiectivelor Uniunii Europene privind producția de energie din surse regenerabile prevăzute în Directiva (UE) 2018/2001 a Parlamentului European și a Consiliului privind promovarea utilizării energiei din surse regenerabile;</w:t>
      </w:r>
    </w:p>
    <w:p w14:paraId="589C22C0" w14:textId="77777777" w:rsidR="00DE211E" w:rsidRPr="00DE211E" w:rsidRDefault="00DE211E" w:rsidP="00DE211E">
      <w:pPr>
        <w:numPr>
          <w:ilvl w:val="0"/>
          <w:numId w:val="34"/>
        </w:numPr>
        <w:jc w:val="both"/>
      </w:pPr>
      <w:proofErr w:type="spellStart"/>
      <w:r w:rsidRPr="00DE211E">
        <w:t>creşterea</w:t>
      </w:r>
      <w:proofErr w:type="spellEnd"/>
      <w:r w:rsidRPr="00DE211E">
        <w:t xml:space="preserve"> </w:t>
      </w:r>
      <w:proofErr w:type="spellStart"/>
      <w:r w:rsidRPr="00DE211E">
        <w:t>producţiei</w:t>
      </w:r>
      <w:proofErr w:type="spellEnd"/>
      <w:r w:rsidRPr="00DE211E">
        <w:t xml:space="preserve"> de energie din surse regenerabile;</w:t>
      </w:r>
    </w:p>
    <w:p w14:paraId="78EE0F17" w14:textId="77777777" w:rsidR="00DE211E" w:rsidRPr="00DE211E" w:rsidRDefault="00DE211E" w:rsidP="00DE211E">
      <w:pPr>
        <w:numPr>
          <w:ilvl w:val="0"/>
          <w:numId w:val="34"/>
        </w:numPr>
        <w:jc w:val="both"/>
      </w:pPr>
      <w:proofErr w:type="spellStart"/>
      <w:r w:rsidRPr="00DE211E">
        <w:t>creşterea</w:t>
      </w:r>
      <w:proofErr w:type="spellEnd"/>
      <w:r w:rsidRPr="00DE211E">
        <w:t xml:space="preserve"> ponderii energiei regenerabile în totalul consumului de energie primară, ca rezultat al </w:t>
      </w:r>
      <w:proofErr w:type="spellStart"/>
      <w:r w:rsidRPr="00DE211E">
        <w:t>investiţiilor</w:t>
      </w:r>
      <w:proofErr w:type="spellEnd"/>
      <w:r w:rsidRPr="00DE211E">
        <w:t xml:space="preserve"> de </w:t>
      </w:r>
      <w:proofErr w:type="spellStart"/>
      <w:r w:rsidRPr="00DE211E">
        <w:t>creştere</w:t>
      </w:r>
      <w:proofErr w:type="spellEnd"/>
      <w:r w:rsidRPr="00DE211E">
        <w:t xml:space="preserve"> a puterii instalate de producere a energiei electrice şi termice din surse regenerabile;</w:t>
      </w:r>
    </w:p>
    <w:p w14:paraId="5FC5E269" w14:textId="77777777" w:rsidR="00DE211E" w:rsidRPr="00DE211E" w:rsidRDefault="00DE211E" w:rsidP="00DE211E">
      <w:pPr>
        <w:numPr>
          <w:ilvl w:val="0"/>
          <w:numId w:val="34"/>
        </w:numPr>
        <w:jc w:val="both"/>
      </w:pPr>
      <w:r w:rsidRPr="00DE211E">
        <w:t xml:space="preserve">reducerea emisiilor de carbon în atmosferă generate de sectorul energetic prin înlocuirea unei </w:t>
      </w:r>
      <w:proofErr w:type="spellStart"/>
      <w:r w:rsidRPr="00DE211E">
        <w:t>părţi</w:t>
      </w:r>
      <w:proofErr w:type="spellEnd"/>
      <w:r w:rsidRPr="00DE211E">
        <w:t xml:space="preserve"> din cantitatea de combustibili fosili </w:t>
      </w:r>
      <w:proofErr w:type="spellStart"/>
      <w:r w:rsidRPr="00DE211E">
        <w:t>consumaţi</w:t>
      </w:r>
      <w:proofErr w:type="spellEnd"/>
      <w:r w:rsidRPr="00DE211E">
        <w:t xml:space="preserve"> în fiecare an - cărbune, gaz natural.</w:t>
      </w:r>
    </w:p>
    <w:p w14:paraId="458BB621" w14:textId="77777777" w:rsidR="00DE211E" w:rsidRPr="00DE211E" w:rsidRDefault="00DE211E" w:rsidP="00DE211E">
      <w:pPr>
        <w:jc w:val="both"/>
      </w:pPr>
      <w:r w:rsidRPr="00DE211E">
        <w:rPr>
          <w:b/>
          <w:bCs/>
        </w:rPr>
        <w:t>Solicitanții eligibili</w:t>
      </w:r>
      <w:r w:rsidRPr="00DE211E">
        <w:t xml:space="preserve"> sunt </w:t>
      </w:r>
      <w:proofErr w:type="spellStart"/>
      <w:r w:rsidRPr="00DE211E">
        <w:t>unităţile</w:t>
      </w:r>
      <w:proofErr w:type="spellEnd"/>
      <w:r w:rsidRPr="00DE211E">
        <w:t xml:space="preserve"> administrativ-teritoriale (UAT), definite prin OUG nr. 57/2019 privind Codul administrativ, cu modificările și completările ulterioare.</w:t>
      </w:r>
    </w:p>
    <w:p w14:paraId="1BD6DD9E" w14:textId="77777777" w:rsidR="00DE211E" w:rsidRPr="00DE211E" w:rsidRDefault="00DE211E" w:rsidP="00DE211E">
      <w:pPr>
        <w:jc w:val="both"/>
      </w:pPr>
      <w:r w:rsidRPr="00DE211E">
        <w:rPr>
          <w:b/>
          <w:bCs/>
        </w:rPr>
        <w:t>Bugetul alocat</w:t>
      </w:r>
      <w:r w:rsidRPr="00DE211E">
        <w:t> apelului de proiecte este de </w:t>
      </w:r>
      <w:r w:rsidRPr="00DE211E">
        <w:rPr>
          <w:b/>
          <w:bCs/>
        </w:rPr>
        <w:t>250.000.000 euro.</w:t>
      </w:r>
    </w:p>
    <w:p w14:paraId="1D00B0C5" w14:textId="77777777" w:rsidR="00DE211E" w:rsidRPr="00DE211E" w:rsidRDefault="00DE211E" w:rsidP="00DE211E">
      <w:pPr>
        <w:jc w:val="both"/>
      </w:pPr>
      <w:r w:rsidRPr="00DE211E">
        <w:t xml:space="preserve">Pentru proiectele finanțate prin acest obiectiv specific </w:t>
      </w:r>
      <w:proofErr w:type="spellStart"/>
      <w:r w:rsidRPr="00DE211E">
        <w:t>contribuţia</w:t>
      </w:r>
      <w:proofErr w:type="spellEnd"/>
      <w:r w:rsidRPr="00DE211E">
        <w:t xml:space="preserve"> publică este asigurată în </w:t>
      </w:r>
      <w:proofErr w:type="spellStart"/>
      <w:r w:rsidRPr="00DE211E">
        <w:t>proporţie</w:t>
      </w:r>
      <w:proofErr w:type="spellEnd"/>
      <w:r w:rsidRPr="00DE211E">
        <w:t xml:space="preserve"> de 100% din care 85% din Fondul de Coeziune și 15% de la Bugetul de Stat.</w:t>
      </w:r>
    </w:p>
    <w:p w14:paraId="3E8A3C26" w14:textId="77777777" w:rsidR="00DE211E" w:rsidRPr="00DE211E" w:rsidRDefault="00DE211E" w:rsidP="00DE211E">
      <w:pPr>
        <w:jc w:val="both"/>
      </w:pPr>
      <w:r w:rsidRPr="00DE211E">
        <w:rPr>
          <w:b/>
          <w:bCs/>
        </w:rPr>
        <w:t>Valoarea minimă</w:t>
      </w:r>
      <w:r w:rsidRPr="00DE211E">
        <w:t> a proiectului este de </w:t>
      </w:r>
      <w:r w:rsidRPr="00DE211E">
        <w:rPr>
          <w:b/>
          <w:bCs/>
        </w:rPr>
        <w:t>5.000.000 euro</w:t>
      </w:r>
      <w:r w:rsidRPr="00DE211E">
        <w:t> și </w:t>
      </w:r>
      <w:r w:rsidRPr="00DE211E">
        <w:rPr>
          <w:b/>
          <w:bCs/>
        </w:rPr>
        <w:t>valoarea maximă </w:t>
      </w:r>
      <w:r w:rsidRPr="00DE211E">
        <w:t>este de </w:t>
      </w:r>
      <w:r w:rsidRPr="00DE211E">
        <w:rPr>
          <w:b/>
          <w:bCs/>
        </w:rPr>
        <w:t>15.000.000 euro.</w:t>
      </w:r>
    </w:p>
    <w:p w14:paraId="58325BB0" w14:textId="77777777" w:rsidR="00DE211E" w:rsidRPr="00DE211E" w:rsidRDefault="00DE211E" w:rsidP="00DE211E">
      <w:pPr>
        <w:jc w:val="both"/>
      </w:pPr>
      <w:r w:rsidRPr="00DE211E">
        <w:t xml:space="preserve">Finanțarea nerambursabilă maximă acordată pentru un proiect de investiții prin prezentul ghid este de 45% din costurile eligibile, pentru proiecte de </w:t>
      </w:r>
      <w:proofErr w:type="spellStart"/>
      <w:r w:rsidRPr="00DE211E">
        <w:t>investiţii</w:t>
      </w:r>
      <w:proofErr w:type="spellEnd"/>
      <w:r w:rsidRPr="00DE211E">
        <w:t xml:space="preserve"> în </w:t>
      </w:r>
      <w:proofErr w:type="spellStart"/>
      <w:r w:rsidRPr="00DE211E">
        <w:t>capacităţi</w:t>
      </w:r>
      <w:proofErr w:type="spellEnd"/>
      <w:r w:rsidRPr="00DE211E">
        <w:t xml:space="preserve"> de producere de energie din SRE cu excepția biomasei conform art. 41 din Regulamentul UE 651/2014 de declarare a anumitor categorii de ajutoare compatibile cu piața internă în aplicarea articolelor 107 și 108 din tratat, cu modificările și completările ulterioare. Diferența până la valoarea totală a proiectului se acoperă de către beneficiar. </w:t>
      </w:r>
    </w:p>
    <w:p w14:paraId="1EF45FA2" w14:textId="77777777" w:rsidR="00DE211E" w:rsidRPr="00DE211E" w:rsidRDefault="00DE211E" w:rsidP="00DE211E">
      <w:pPr>
        <w:jc w:val="both"/>
      </w:pPr>
      <w:r w:rsidRPr="00DE211E">
        <w:rPr>
          <w:b/>
          <w:bCs/>
        </w:rPr>
        <w:t>Activități eligibile:</w:t>
      </w:r>
    </w:p>
    <w:p w14:paraId="20058486" w14:textId="77777777" w:rsidR="00DE211E" w:rsidRPr="00DE211E" w:rsidRDefault="00DE211E" w:rsidP="00DE211E">
      <w:pPr>
        <w:jc w:val="both"/>
      </w:pPr>
      <w:r w:rsidRPr="00DE211E">
        <w:t>Sunt finanțabile investițiile în </w:t>
      </w:r>
      <w:r w:rsidRPr="00DE211E">
        <w:rPr>
          <w:b/>
          <w:bCs/>
        </w:rPr>
        <w:t>echipamente, utilaje, dotări specifice necesare pentru obținerea de energie din surse regenerabile destinate comercializării, la nivelul autorităților publice locale. </w:t>
      </w:r>
    </w:p>
    <w:p w14:paraId="0EB9C4C7" w14:textId="77777777" w:rsidR="00DE211E" w:rsidRPr="00DE211E" w:rsidRDefault="00DE211E" w:rsidP="00DE211E">
      <w:pPr>
        <w:jc w:val="both"/>
      </w:pPr>
      <w:r w:rsidRPr="00DE211E">
        <w:lastRenderedPageBreak/>
        <w:t xml:space="preserve">În categoria surselor de energie regenerabile se încadrează sursele de energie </w:t>
      </w:r>
      <w:proofErr w:type="spellStart"/>
      <w:r w:rsidRPr="00DE211E">
        <w:t>nefosile</w:t>
      </w:r>
      <w:proofErr w:type="spellEnd"/>
      <w:r w:rsidRPr="00DE211E">
        <w:t xml:space="preserve">, respectiv: eoliană, solară, </w:t>
      </w:r>
      <w:proofErr w:type="spellStart"/>
      <w:r w:rsidRPr="00DE211E">
        <w:t>aerotermală</w:t>
      </w:r>
      <w:proofErr w:type="spellEnd"/>
      <w:r w:rsidRPr="00DE211E">
        <w:t>, geotermală, hidrotermală, energie hidraulică, precum și alte surse de energie regenerabile definite conform art. 2 din Legea nr. 220/ 2008, cu modificările și completările ulterioare, cu excepția biomasei. Nu se acordă finanțare pentru instalațiile de cogenerare/</w:t>
      </w:r>
      <w:proofErr w:type="spellStart"/>
      <w:r w:rsidRPr="00DE211E">
        <w:t>trigenerare</w:t>
      </w:r>
      <w:proofErr w:type="spellEnd"/>
      <w:r w:rsidRPr="00DE211E">
        <w:t>.</w:t>
      </w:r>
    </w:p>
    <w:p w14:paraId="07BEAD56" w14:textId="77777777" w:rsidR="00DE211E" w:rsidRPr="00DE211E" w:rsidRDefault="00DE211E" w:rsidP="00DE211E">
      <w:pPr>
        <w:jc w:val="both"/>
      </w:pPr>
      <w:r w:rsidRPr="00DE211E">
        <w:rPr>
          <w:b/>
          <w:bCs/>
        </w:rPr>
        <w:t>Cheltuieli eligibile: </w:t>
      </w:r>
    </w:p>
    <w:p w14:paraId="390C61B5" w14:textId="77777777" w:rsidR="00DE211E" w:rsidRPr="00DE211E" w:rsidRDefault="00DE211E" w:rsidP="00DE211E">
      <w:pPr>
        <w:numPr>
          <w:ilvl w:val="0"/>
          <w:numId w:val="35"/>
        </w:numPr>
        <w:jc w:val="both"/>
      </w:pPr>
      <w:r w:rsidRPr="00DE211E">
        <w:t>cheltuieli privind dotări pentru obținerea de energie din surse regenerabile;</w:t>
      </w:r>
    </w:p>
    <w:p w14:paraId="2B0D2FB3" w14:textId="77777777" w:rsidR="00DE211E" w:rsidRPr="00DE211E" w:rsidRDefault="00DE211E" w:rsidP="00DE211E">
      <w:pPr>
        <w:numPr>
          <w:ilvl w:val="0"/>
          <w:numId w:val="35"/>
        </w:numPr>
        <w:jc w:val="both"/>
      </w:pPr>
      <w:r w:rsidRPr="00DE211E">
        <w:t>cheltuieli privind realizarea, achiziționarea, modernizarea de capacități de producție noi sau existente la momentul depunerii cererii pentru finanțare, pentru obținerea de energie din surse regenerabile;</w:t>
      </w:r>
    </w:p>
    <w:p w14:paraId="33EBC2CA" w14:textId="77777777" w:rsidR="00DE211E" w:rsidRPr="00DE211E" w:rsidRDefault="00DE211E" w:rsidP="00DE211E">
      <w:pPr>
        <w:numPr>
          <w:ilvl w:val="0"/>
          <w:numId w:val="35"/>
        </w:numPr>
        <w:jc w:val="both"/>
      </w:pPr>
      <w:r w:rsidRPr="00DE211E">
        <w:t>cheltuielile de preluare, conectare a energiei în sistemul energetic național.</w:t>
      </w:r>
    </w:p>
    <w:p w14:paraId="769C9446" w14:textId="77777777" w:rsidR="00DE211E" w:rsidRPr="00DE211E" w:rsidRDefault="00DE211E" w:rsidP="00DE211E">
      <w:pPr>
        <w:jc w:val="both"/>
      </w:pPr>
      <w:r w:rsidRPr="00DE211E">
        <w:rPr>
          <w:b/>
          <w:bCs/>
        </w:rPr>
        <w:t>Perioada de depunere a proiectelor</w:t>
      </w:r>
      <w:r w:rsidRPr="00DE211E">
        <w:t> este </w:t>
      </w:r>
      <w:r w:rsidRPr="00DE211E">
        <w:rPr>
          <w:b/>
          <w:bCs/>
        </w:rPr>
        <w:t>24.11.2022, ora 17:00 - 06.12.2022 ora 17:00. </w:t>
      </w:r>
      <w:r w:rsidRPr="00DE211E">
        <w:t>Cererile de finanțare se vor depune prin </w:t>
      </w:r>
      <w:r w:rsidRPr="00DE211E">
        <w:rPr>
          <w:b/>
          <w:bCs/>
        </w:rPr>
        <w:t xml:space="preserve">aplicația electronică IMM </w:t>
      </w:r>
      <w:proofErr w:type="spellStart"/>
      <w:r w:rsidRPr="00DE211E">
        <w:rPr>
          <w:b/>
          <w:bCs/>
        </w:rPr>
        <w:t>Recover</w:t>
      </w:r>
      <w:proofErr w:type="spellEnd"/>
      <w:r w:rsidRPr="00DE211E">
        <w:rPr>
          <w:b/>
          <w:bCs/>
        </w:rPr>
        <w:t>.</w:t>
      </w:r>
    </w:p>
    <w:p w14:paraId="7D840C84" w14:textId="77777777" w:rsidR="00DE211E" w:rsidRPr="00DE211E" w:rsidRDefault="00DE211E" w:rsidP="00DE211E">
      <w:pPr>
        <w:rPr>
          <w:b/>
          <w:bCs/>
        </w:rPr>
      </w:pPr>
      <w:r w:rsidRPr="00DE211E">
        <w:rPr>
          <w:b/>
          <w:bCs/>
        </w:rPr>
        <w:t>Documente</w:t>
      </w:r>
    </w:p>
    <w:p w14:paraId="4DE129ED" w14:textId="77777777" w:rsidR="00DE211E" w:rsidRPr="00DE211E" w:rsidRDefault="00034870" w:rsidP="00DE211E">
      <w:hyperlink r:id="rId23" w:tooltip="Sprijinirea autorităților publice locale în implementarea unor măsuri destinate promovării producției din SER pentru comercializare.zip" w:history="1">
        <w:r w:rsidR="00DE211E" w:rsidRPr="00DE211E">
          <w:rPr>
            <w:rStyle w:val="Hyperlink"/>
            <w:szCs w:val="24"/>
          </w:rPr>
          <w:t>Sprijinirea autorităților publice locale în implementarea unor măsuri destinate promovării producției din SER pentru comercializare.zip</w:t>
        </w:r>
      </w:hyperlink>
    </w:p>
    <w:p w14:paraId="36D294A3" w14:textId="6B4E7EF0" w:rsidR="00DE211E" w:rsidRDefault="00DE211E" w:rsidP="00DE211E">
      <w:pPr>
        <w:pStyle w:val="Stilsursa"/>
      </w:pPr>
      <w:r w:rsidRPr="00DE211E">
        <w:t>Sursa: MIPE</w:t>
      </w:r>
    </w:p>
    <w:p w14:paraId="3D68A5DD" w14:textId="09B50F16" w:rsidR="009F5D3E" w:rsidRDefault="009F5D3E" w:rsidP="009F5D3E">
      <w:pPr>
        <w:pStyle w:val="separatorarticole"/>
      </w:pPr>
      <w:r>
        <w:t>*</w:t>
      </w:r>
    </w:p>
    <w:p w14:paraId="3DB046E1" w14:textId="77777777" w:rsidR="009F5D3E" w:rsidRPr="009F5D3E" w:rsidRDefault="009F5D3E" w:rsidP="009F5D3E">
      <w:pPr>
        <w:pStyle w:val="TitluArticolinINFOUE"/>
        <w:jc w:val="both"/>
      </w:pPr>
      <w:bookmarkStart w:id="142" w:name="_Toc119916278"/>
      <w:r w:rsidRPr="009F5D3E">
        <w:t>A fost semnat Acordul de asistență pentru implementarea proiectelor finanțate prin intermediul fondurilor europene dintre Guvernul României și BERD</w:t>
      </w:r>
      <w:bookmarkEnd w:id="142"/>
    </w:p>
    <w:p w14:paraId="30FC2A33" w14:textId="6A363A93" w:rsidR="009F5D3E" w:rsidRPr="009F5D3E" w:rsidRDefault="009F5D3E" w:rsidP="009F5D3E">
      <w:pPr>
        <w:jc w:val="both"/>
      </w:pPr>
      <w:r w:rsidRPr="009F5D3E">
        <w:t xml:space="preserve"> Ministrul Marcel </w:t>
      </w:r>
      <w:proofErr w:type="spellStart"/>
      <w:r w:rsidRPr="009F5D3E">
        <w:t>Boloș</w:t>
      </w:r>
      <w:proofErr w:type="spellEnd"/>
      <w:r w:rsidRPr="009F5D3E">
        <w:t xml:space="preserve"> și directorul regional pentru România și Bulgaria al Băncii Europene pentru Reconstrucție și Dezvoltare, Mark Davis, au semnat marți, 15 noiembrie 2022, la sediul MIPE Acordul de asistență pentru implementarea proiectelor finanțate prin intermediul fondurilor europene dintre Guvernul României și BERD. </w:t>
      </w:r>
    </w:p>
    <w:p w14:paraId="54EBAAA3" w14:textId="77777777" w:rsidR="009F5D3E" w:rsidRPr="009F5D3E" w:rsidRDefault="009F5D3E" w:rsidP="009F5D3E">
      <w:pPr>
        <w:jc w:val="both"/>
      </w:pPr>
      <w:r w:rsidRPr="009F5D3E">
        <w:t>Obiectul Acordului este de a asigura sprijin României în realizarea obiectivelor privind dezvoltarea și implementarea politicilor de reformă structurală, îmbunătățirea nivelului de absorbție și a eficienței fondurilor aferente Politicii de Coeziune pentru perioada 2021 – 2027 și Mecanismului de Redresare și Reziliență.</w:t>
      </w:r>
    </w:p>
    <w:p w14:paraId="6FFE0D52" w14:textId="77777777" w:rsidR="009F5D3E" w:rsidRPr="009F5D3E" w:rsidRDefault="009F5D3E" w:rsidP="009F5D3E">
      <w:pPr>
        <w:jc w:val="both"/>
        <w:rPr>
          <w:b/>
          <w:bCs/>
        </w:rPr>
      </w:pPr>
      <w:r w:rsidRPr="009F5D3E">
        <w:rPr>
          <w:b/>
          <w:bCs/>
        </w:rPr>
        <w:t>Expertiza oferită de Banca Europeană pentru Reconstrucție şi Dezvoltare va sprijini următoarele tipuri de intervenții:</w:t>
      </w:r>
    </w:p>
    <w:p w14:paraId="00520864" w14:textId="77777777" w:rsidR="009F5D3E" w:rsidRPr="009F5D3E" w:rsidRDefault="009F5D3E" w:rsidP="009F5D3E">
      <w:pPr>
        <w:numPr>
          <w:ilvl w:val="0"/>
          <w:numId w:val="39"/>
        </w:numPr>
        <w:jc w:val="both"/>
      </w:pPr>
      <w:r w:rsidRPr="009F5D3E">
        <w:t>Legislație, strategii și programe de investiții sectoriale în domenii cheie;</w:t>
      </w:r>
    </w:p>
    <w:p w14:paraId="661892B5" w14:textId="77777777" w:rsidR="009F5D3E" w:rsidRPr="009F5D3E" w:rsidRDefault="009F5D3E" w:rsidP="009F5D3E">
      <w:pPr>
        <w:numPr>
          <w:ilvl w:val="0"/>
          <w:numId w:val="39"/>
        </w:numPr>
        <w:jc w:val="both"/>
      </w:pPr>
      <w:r w:rsidRPr="009F5D3E">
        <w:t>Sprijin pentru pregătirea și implementarea proiectelor și schemelor de investiții care urmează să primească finanțare în perioada de programare 2021–2027;</w:t>
      </w:r>
    </w:p>
    <w:p w14:paraId="57C1144D" w14:textId="77777777" w:rsidR="009F5D3E" w:rsidRPr="009F5D3E" w:rsidRDefault="009F5D3E" w:rsidP="009F5D3E">
      <w:pPr>
        <w:numPr>
          <w:ilvl w:val="0"/>
          <w:numId w:val="39"/>
        </w:numPr>
        <w:jc w:val="both"/>
      </w:pPr>
      <w:r w:rsidRPr="009F5D3E">
        <w:t>Întărirea capacității instituțiilor administrației publice și instituțiilor sectoriale, sprijin pentru implementarea reformelor structurale, inclusiv în sectoarele de infrastructură, cât și pentru monitorizarea și evaluarea programelor și proiectelor finanțate cu fonduri europene.</w:t>
      </w:r>
    </w:p>
    <w:p w14:paraId="2534C170" w14:textId="77777777" w:rsidR="009F5D3E" w:rsidRPr="009F5D3E" w:rsidRDefault="009F5D3E" w:rsidP="009F5D3E">
      <w:pPr>
        <w:jc w:val="both"/>
        <w:rPr>
          <w:b/>
          <w:bCs/>
        </w:rPr>
      </w:pPr>
      <w:r w:rsidRPr="009F5D3E">
        <w:rPr>
          <w:b/>
          <w:bCs/>
        </w:rPr>
        <w:t> Au fost identificate 9 domenii orientative de cooperare:</w:t>
      </w:r>
    </w:p>
    <w:p w14:paraId="73EDBC01" w14:textId="77777777" w:rsidR="009F5D3E" w:rsidRPr="009F5D3E" w:rsidRDefault="009F5D3E" w:rsidP="009F5D3E">
      <w:pPr>
        <w:numPr>
          <w:ilvl w:val="0"/>
          <w:numId w:val="40"/>
        </w:numPr>
        <w:jc w:val="both"/>
      </w:pPr>
      <w:r w:rsidRPr="009F5D3E">
        <w:t>Orașe verzi (Planuri de Acțiune pentru Orașe Verzi);</w:t>
      </w:r>
    </w:p>
    <w:p w14:paraId="025255CC" w14:textId="77777777" w:rsidR="009F5D3E" w:rsidRPr="009F5D3E" w:rsidRDefault="009F5D3E" w:rsidP="009F5D3E">
      <w:pPr>
        <w:numPr>
          <w:ilvl w:val="0"/>
          <w:numId w:val="40"/>
        </w:numPr>
        <w:jc w:val="both"/>
      </w:pPr>
      <w:r w:rsidRPr="009F5D3E">
        <w:t>Sectorul apei;</w:t>
      </w:r>
    </w:p>
    <w:p w14:paraId="2BB22816" w14:textId="77777777" w:rsidR="009F5D3E" w:rsidRPr="009F5D3E" w:rsidRDefault="009F5D3E" w:rsidP="009F5D3E">
      <w:pPr>
        <w:numPr>
          <w:ilvl w:val="0"/>
          <w:numId w:val="40"/>
        </w:numPr>
        <w:jc w:val="both"/>
      </w:pPr>
      <w:r w:rsidRPr="009F5D3E">
        <w:t xml:space="preserve">Infrastructura </w:t>
      </w:r>
      <w:proofErr w:type="spellStart"/>
      <w:r w:rsidRPr="009F5D3E">
        <w:t>naţională</w:t>
      </w:r>
      <w:proofErr w:type="spellEnd"/>
      <w:r w:rsidRPr="009F5D3E">
        <w:t xml:space="preserve"> și locală/regională;</w:t>
      </w:r>
    </w:p>
    <w:p w14:paraId="6CB89794" w14:textId="77777777" w:rsidR="009F5D3E" w:rsidRPr="009F5D3E" w:rsidRDefault="009F5D3E" w:rsidP="009F5D3E">
      <w:pPr>
        <w:numPr>
          <w:ilvl w:val="0"/>
          <w:numId w:val="40"/>
        </w:numPr>
        <w:jc w:val="both"/>
      </w:pPr>
      <w:r w:rsidRPr="009F5D3E">
        <w:t>Energie din surse regenerabile și planuri de decarbonizare;</w:t>
      </w:r>
    </w:p>
    <w:p w14:paraId="009BF378" w14:textId="77777777" w:rsidR="009F5D3E" w:rsidRPr="009F5D3E" w:rsidRDefault="009F5D3E" w:rsidP="009F5D3E">
      <w:pPr>
        <w:numPr>
          <w:ilvl w:val="0"/>
          <w:numId w:val="40"/>
        </w:numPr>
        <w:jc w:val="both"/>
      </w:pPr>
      <w:r w:rsidRPr="009F5D3E">
        <w:t>Termoficare;</w:t>
      </w:r>
    </w:p>
    <w:p w14:paraId="79D7E8E1" w14:textId="77777777" w:rsidR="009F5D3E" w:rsidRPr="009F5D3E" w:rsidRDefault="009F5D3E" w:rsidP="009F5D3E">
      <w:pPr>
        <w:numPr>
          <w:ilvl w:val="0"/>
          <w:numId w:val="40"/>
        </w:numPr>
        <w:jc w:val="both"/>
      </w:pPr>
      <w:r w:rsidRPr="009F5D3E">
        <w:t>Eficiență energetică;</w:t>
      </w:r>
    </w:p>
    <w:p w14:paraId="6B0DF8F9" w14:textId="77777777" w:rsidR="009F5D3E" w:rsidRPr="009F5D3E" w:rsidRDefault="009F5D3E" w:rsidP="009F5D3E">
      <w:pPr>
        <w:numPr>
          <w:ilvl w:val="0"/>
          <w:numId w:val="40"/>
        </w:numPr>
        <w:jc w:val="both"/>
      </w:pPr>
      <w:r w:rsidRPr="009F5D3E">
        <w:t>Întreprinderi mici și mijlocii;</w:t>
      </w:r>
    </w:p>
    <w:p w14:paraId="121549CB" w14:textId="77777777" w:rsidR="009F5D3E" w:rsidRPr="009F5D3E" w:rsidRDefault="009F5D3E" w:rsidP="009F5D3E">
      <w:pPr>
        <w:numPr>
          <w:ilvl w:val="0"/>
          <w:numId w:val="40"/>
        </w:numPr>
        <w:jc w:val="both"/>
      </w:pPr>
      <w:r w:rsidRPr="009F5D3E">
        <w:lastRenderedPageBreak/>
        <w:t>Instrumente financiare;</w:t>
      </w:r>
    </w:p>
    <w:p w14:paraId="55BCA26C" w14:textId="77777777" w:rsidR="009F5D3E" w:rsidRPr="009F5D3E" w:rsidRDefault="009F5D3E" w:rsidP="009F5D3E">
      <w:pPr>
        <w:numPr>
          <w:ilvl w:val="0"/>
          <w:numId w:val="40"/>
        </w:numPr>
        <w:jc w:val="both"/>
      </w:pPr>
      <w:r w:rsidRPr="009F5D3E">
        <w:t>Parteneriat Public-Privat (PPP).</w:t>
      </w:r>
    </w:p>
    <w:p w14:paraId="40AFF37C" w14:textId="77777777" w:rsidR="009F5D3E" w:rsidRPr="009F5D3E" w:rsidRDefault="009F5D3E" w:rsidP="009F5D3E">
      <w:pPr>
        <w:jc w:val="both"/>
      </w:pPr>
      <w:r w:rsidRPr="009F5D3E">
        <w:t>Odată cu semnarea Acordului, a fost încheiat contractul de asistență tehnică pentru evaluarea preliminară a instrumentelor de finanțare a măsurilor de eficiența energetică destinate mediului de afaceri, cu scopul de a identifica un instrument de finanțare dedicat, ce urmează a fi implementat în cursul anului viitor.</w:t>
      </w:r>
    </w:p>
    <w:p w14:paraId="1AFC73DA" w14:textId="77777777" w:rsidR="009F5D3E" w:rsidRPr="009F5D3E" w:rsidRDefault="009F5D3E" w:rsidP="009F5D3E">
      <w:pPr>
        <w:pStyle w:val="Stilsursa"/>
      </w:pPr>
      <w:r w:rsidRPr="009F5D3E">
        <w:t>Sursa: MIPE</w:t>
      </w:r>
    </w:p>
    <w:p w14:paraId="021081E8" w14:textId="76629213" w:rsidR="009F5D3E" w:rsidRDefault="00E96770" w:rsidP="00E96770">
      <w:pPr>
        <w:pStyle w:val="separatorarticole"/>
      </w:pPr>
      <w:r>
        <w:t>*</w:t>
      </w:r>
    </w:p>
    <w:p w14:paraId="3E8AE4C1" w14:textId="5B14A56E" w:rsidR="00E96770" w:rsidRDefault="00E96770" w:rsidP="00E96770">
      <w:pPr>
        <w:pStyle w:val="TitluArticolinINFOUE"/>
      </w:pPr>
      <w:bookmarkStart w:id="143" w:name="_Toc119916279"/>
      <w:r w:rsidRPr="00E96770">
        <w:t>Sprijin pentru UAT-urile la nivelul cărora sunt funcționale sisteme de alimentare centralizată cu energie termică pe bază de cărbune, păcură sau biomasă</w:t>
      </w:r>
      <w:bookmarkEnd w:id="143"/>
    </w:p>
    <w:p w14:paraId="43359796" w14:textId="77777777" w:rsidR="00E96770" w:rsidRPr="00E96770" w:rsidRDefault="00E96770" w:rsidP="00E96770">
      <w:r w:rsidRPr="00E96770">
        <w:t>La propunerea Ministerului Dezvoltării, Lucrărilor Publice și Administrației (MDLPA), Guvernul României a aprobat, în ședința de joi, instituirea unui program de sprijin pentru unitățile administrativ-teritoriale la nivelul cărora sunt funcționale sisteme de alimentare centralizată cu energie termică pe bază de cărbune, păcură sau biomasă.</w:t>
      </w:r>
    </w:p>
    <w:p w14:paraId="7A0527AF" w14:textId="77777777" w:rsidR="00E96770" w:rsidRPr="00E96770" w:rsidRDefault="00E96770" w:rsidP="00E96770">
      <w:r w:rsidRPr="00E96770">
        <w:t xml:space="preserve">„Am inițiat acest act normativ pentru a ne asigură că, în iarna care vine, populația, spitalele, unitățile de învățământ și celelalte instituții publice vor beneficia de încălzire, în contextul în care, la nivel </w:t>
      </w:r>
      <w:proofErr w:type="spellStart"/>
      <w:r w:rsidRPr="00E96770">
        <w:t>internaţional</w:t>
      </w:r>
      <w:proofErr w:type="spellEnd"/>
      <w:r w:rsidRPr="00E96770">
        <w:t xml:space="preserve">, au crescut </w:t>
      </w:r>
      <w:proofErr w:type="spellStart"/>
      <w:r w:rsidRPr="00E96770">
        <w:t>preţurile</w:t>
      </w:r>
      <w:proofErr w:type="spellEnd"/>
      <w:r w:rsidRPr="00E96770">
        <w:t xml:space="preserve"> atât la energie electrică şi gaze naturale, cât și la alți combustibili utilizați pentru producerea de energie termică”, a precizat ministrul </w:t>
      </w:r>
      <w:proofErr w:type="spellStart"/>
      <w:r w:rsidRPr="00E96770">
        <w:t>Cseke</w:t>
      </w:r>
      <w:proofErr w:type="spellEnd"/>
      <w:r w:rsidRPr="00E96770">
        <w:t xml:space="preserve"> Attila.</w:t>
      </w:r>
    </w:p>
    <w:p w14:paraId="32D06EBE" w14:textId="77777777" w:rsidR="00E96770" w:rsidRPr="00E96770" w:rsidRDefault="00E96770" w:rsidP="00E96770">
      <w:r w:rsidRPr="00E96770">
        <w:t>În baza estimărilor furnizate de autoritățile publice locale pentru asigurarea continuității serviciului public de alimentare cu energie termică în sisteme centralizate și pentru stabilirea unui tratament egal între operatorii care produc energia termică pe bază de gaze naturale cu cei care utilizează cărbune, păcură sau biomasă, bugetul propus este de 250 de milioane de lei.</w:t>
      </w:r>
    </w:p>
    <w:p w14:paraId="013546C5" w14:textId="77777777" w:rsidR="00E96770" w:rsidRPr="00E96770" w:rsidRDefault="00E96770" w:rsidP="00E96770">
      <w:r w:rsidRPr="00E96770">
        <w:t>Ministerul Dezvoltării va deconta, în limita sumelor alocate din bugetul de stat în acest scop, unităților administrativ-teritoriale, în ordinea solicitărilor, până la 50% din suma facturată pentru achiziția de cărbune, păcură sau biomasă (inclusiv TVA), realizată în perioada octombrie 2022 - martie 2023 de către producătorul de energie termică.</w:t>
      </w:r>
    </w:p>
    <w:p w14:paraId="73E89B93" w14:textId="77777777" w:rsidR="00E96770" w:rsidRPr="00E96770" w:rsidRDefault="00E96770" w:rsidP="00E96770">
      <w:r w:rsidRPr="00E96770">
        <w:t>În vederea asigurării finanțării proporțional cu nevoia lunară de combustibili pentru producerea energiei termice pentru perioada octombrie 2022 - martie 2023, solicitanții vor transmite la MDLPA, odată cu prima cerere, și informații privind cantitățile lunare estimate de combustibil utilizat, precum și valorile estimate aferente acestor cantități.</w:t>
      </w:r>
    </w:p>
    <w:p w14:paraId="3DA55675" w14:textId="77777777" w:rsidR="00E96770" w:rsidRPr="00E96770" w:rsidRDefault="00E96770" w:rsidP="00E96770">
      <w:r w:rsidRPr="00E96770">
        <w:t>În funcție de disponibilitățile financiare aflate în bugetul MDLPA și pentru a asigura o alocare proporțională tuturor beneficiarilor, sumele solicitate se vor aloca prin ordin de ministru, inclusiv în tranșe, astfel încât să se asigure o finanțare lunară a tuturor beneficiarilor.</w:t>
      </w:r>
    </w:p>
    <w:p w14:paraId="0AF295DB" w14:textId="77777777" w:rsidR="00E96770" w:rsidRPr="00E96770" w:rsidRDefault="00E96770" w:rsidP="00E96770">
      <w:r w:rsidRPr="00E96770">
        <w:t>Ministrul a reamintit că, pentru sezonul rece 2021-2022, ministerul a virat 360,9 milioane de lei către autoritățile locale la nivelul cărora funcționează sisteme centralizate de alimentare cu energie termică, pentru achiziția de combustibil, gaze naturale sau păcură. După finalizarea acestui program, au intrat în vigoare prevederile OUG 27/2022, care plafonează prețul final facturat de către furnizorii de gaze naturale la 0,37 lei/kWh, cu TVA inclus, pentru producătorii de energie termică. Astfel, în sezonul rece 2022-2023, Ministerul Dezvoltării asigură sprijin în acest an localităților care au sisteme de alimentare centralizată cu energie termică pe bază de cărbune, păcură sau biomasă. 16 unități administrativ-teritoriale sunt potențiali beneficiari ai acestui program.</w:t>
      </w:r>
    </w:p>
    <w:p w14:paraId="176BB3C0" w14:textId="77777777" w:rsidR="00E96770" w:rsidRPr="00E96770" w:rsidRDefault="00E96770" w:rsidP="00E96770">
      <w:pPr>
        <w:pStyle w:val="Stilsursa"/>
      </w:pPr>
      <w:r w:rsidRPr="00E96770">
        <w:t>Sursa: MDLPA</w:t>
      </w:r>
    </w:p>
    <w:p w14:paraId="4632C957" w14:textId="061587F0" w:rsidR="003979FA" w:rsidRPr="001A4C20" w:rsidRDefault="003979FA" w:rsidP="003979FA">
      <w:pPr>
        <w:ind w:right="198"/>
        <w:jc w:val="center"/>
        <w:rPr>
          <w:color w:val="9999FF"/>
          <w:spacing w:val="40"/>
          <w:szCs w:val="18"/>
        </w:rPr>
      </w:pPr>
      <w:bookmarkStart w:id="144" w:name="_Hlk118453256"/>
      <w:bookmarkStart w:id="145" w:name="_Toc101174490"/>
      <w:bookmarkStart w:id="146"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6076F0EA" w:rsidR="00BF442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7" w:name="_Toc119916280"/>
      <w:bookmarkStart w:id="148" w:name="_Hlk109028946"/>
      <w:bookmarkEnd w:id="144"/>
      <w:r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7"/>
    </w:p>
    <w:p w14:paraId="5351C03F" w14:textId="52D33EE9" w:rsidR="00FF5330" w:rsidRPr="00FF5330" w:rsidRDefault="00CD4076" w:rsidP="00FF5330">
      <w:pPr>
        <w:keepNext/>
        <w:spacing w:after="60"/>
        <w:outlineLvl w:val="3"/>
        <w:rPr>
          <w:b/>
          <w:color w:val="000080"/>
          <w:szCs w:val="18"/>
        </w:rPr>
      </w:pPr>
      <w:bookmarkStart w:id="149" w:name="_Toc119916281"/>
      <w:r w:rsidRPr="00CD4076">
        <w:rPr>
          <w:b/>
          <w:color w:val="000080"/>
          <w:szCs w:val="18"/>
        </w:rPr>
        <w:t>Perioada</w:t>
      </w:r>
      <w:r w:rsidR="005E2F6F">
        <w:rPr>
          <w:b/>
          <w:color w:val="000080"/>
          <w:szCs w:val="18"/>
        </w:rPr>
        <w:t xml:space="preserve"> </w:t>
      </w:r>
      <w:r w:rsidRPr="00CD4076">
        <w:rPr>
          <w:b/>
          <w:color w:val="000080"/>
          <w:szCs w:val="18"/>
        </w:rPr>
        <w:t>de</w:t>
      </w:r>
      <w:r w:rsidR="005E2F6F">
        <w:rPr>
          <w:b/>
          <w:color w:val="000080"/>
          <w:szCs w:val="18"/>
        </w:rPr>
        <w:t xml:space="preserve"> </w:t>
      </w:r>
      <w:r w:rsidRPr="00CD4076">
        <w:rPr>
          <w:b/>
          <w:color w:val="000080"/>
          <w:szCs w:val="18"/>
        </w:rPr>
        <w:t>depunere</w:t>
      </w:r>
      <w:r w:rsidR="005E2F6F">
        <w:rPr>
          <w:b/>
          <w:color w:val="000080"/>
          <w:szCs w:val="18"/>
        </w:rPr>
        <w:t xml:space="preserve"> </w:t>
      </w:r>
      <w:r w:rsidRPr="00CD4076">
        <w:rPr>
          <w:b/>
          <w:color w:val="000080"/>
          <w:szCs w:val="18"/>
        </w:rPr>
        <w:t>pe</w:t>
      </w:r>
      <w:r w:rsidR="005E2F6F">
        <w:rPr>
          <w:b/>
          <w:color w:val="000080"/>
          <w:szCs w:val="18"/>
        </w:rPr>
        <w:t xml:space="preserve"> </w:t>
      </w:r>
      <w:r w:rsidRPr="00CD4076">
        <w:rPr>
          <w:b/>
          <w:color w:val="000080"/>
          <w:szCs w:val="18"/>
        </w:rPr>
        <w:t>apelul</w:t>
      </w:r>
      <w:r w:rsidR="005E2F6F">
        <w:rPr>
          <w:b/>
          <w:color w:val="000080"/>
          <w:szCs w:val="18"/>
        </w:rPr>
        <w:t xml:space="preserve"> </w:t>
      </w:r>
      <w:r w:rsidRPr="00CD4076">
        <w:rPr>
          <w:b/>
          <w:color w:val="000080"/>
          <w:szCs w:val="18"/>
        </w:rPr>
        <w:t>PNRR</w:t>
      </w:r>
      <w:r w:rsidR="005E2F6F">
        <w:rPr>
          <w:b/>
          <w:color w:val="000080"/>
          <w:szCs w:val="18"/>
        </w:rPr>
        <w:t xml:space="preserve"> </w:t>
      </w:r>
      <w:r w:rsidRPr="00CD4076">
        <w:rPr>
          <w:b/>
          <w:color w:val="000080"/>
          <w:szCs w:val="18"/>
        </w:rPr>
        <w:t>dedicat</w:t>
      </w:r>
      <w:r w:rsidR="005E2F6F">
        <w:rPr>
          <w:b/>
          <w:color w:val="000080"/>
          <w:szCs w:val="18"/>
        </w:rPr>
        <w:t xml:space="preserve"> </w:t>
      </w:r>
      <w:r w:rsidRPr="00CD4076">
        <w:rPr>
          <w:b/>
          <w:color w:val="000080"/>
          <w:szCs w:val="18"/>
        </w:rPr>
        <w:t>accesului</w:t>
      </w:r>
      <w:r w:rsidR="005E2F6F">
        <w:rPr>
          <w:b/>
          <w:color w:val="000080"/>
          <w:szCs w:val="18"/>
        </w:rPr>
        <w:t xml:space="preserve"> </w:t>
      </w:r>
      <w:r w:rsidRPr="00CD4076">
        <w:rPr>
          <w:b/>
          <w:color w:val="000080"/>
          <w:szCs w:val="18"/>
        </w:rPr>
        <w:t>la</w:t>
      </w:r>
      <w:r w:rsidR="005E2F6F">
        <w:rPr>
          <w:b/>
          <w:color w:val="000080"/>
          <w:szCs w:val="18"/>
        </w:rPr>
        <w:t xml:space="preserve"> </w:t>
      </w:r>
      <w:r w:rsidRPr="00CD4076">
        <w:rPr>
          <w:b/>
          <w:color w:val="000080"/>
          <w:szCs w:val="18"/>
        </w:rPr>
        <w:t>cultură</w:t>
      </w:r>
      <w:r w:rsidR="005E2F6F">
        <w:rPr>
          <w:b/>
          <w:color w:val="000080"/>
          <w:szCs w:val="18"/>
        </w:rPr>
        <w:t xml:space="preserve"> </w:t>
      </w:r>
      <w:r w:rsidRPr="00CD4076">
        <w:rPr>
          <w:b/>
          <w:color w:val="000080"/>
          <w:szCs w:val="18"/>
        </w:rPr>
        <w:t>în</w:t>
      </w:r>
      <w:r w:rsidR="005E2F6F">
        <w:rPr>
          <w:b/>
          <w:color w:val="000080"/>
          <w:szCs w:val="18"/>
        </w:rPr>
        <w:t xml:space="preserve"> </w:t>
      </w:r>
      <w:r w:rsidRPr="00CD4076">
        <w:rPr>
          <w:b/>
          <w:color w:val="000080"/>
          <w:szCs w:val="18"/>
        </w:rPr>
        <w:t>zonele</w:t>
      </w:r>
      <w:r w:rsidR="005E2F6F">
        <w:rPr>
          <w:b/>
          <w:color w:val="000080"/>
          <w:szCs w:val="18"/>
        </w:rPr>
        <w:t xml:space="preserve"> </w:t>
      </w:r>
      <w:r w:rsidRPr="00CD4076">
        <w:rPr>
          <w:b/>
          <w:color w:val="000080"/>
          <w:szCs w:val="18"/>
        </w:rPr>
        <w:t>defavorizate</w:t>
      </w:r>
      <w:r w:rsidR="005E2F6F">
        <w:rPr>
          <w:b/>
          <w:color w:val="000080"/>
          <w:szCs w:val="18"/>
        </w:rPr>
        <w:t xml:space="preserve"> </w:t>
      </w:r>
      <w:r w:rsidRPr="00CD4076">
        <w:rPr>
          <w:b/>
          <w:color w:val="000080"/>
          <w:szCs w:val="18"/>
        </w:rPr>
        <w:t>va</w:t>
      </w:r>
      <w:r w:rsidR="005E2F6F">
        <w:rPr>
          <w:b/>
          <w:color w:val="000080"/>
          <w:szCs w:val="18"/>
        </w:rPr>
        <w:t xml:space="preserve"> </w:t>
      </w:r>
      <w:r w:rsidRPr="00CD4076">
        <w:rPr>
          <w:b/>
          <w:color w:val="000080"/>
          <w:szCs w:val="18"/>
        </w:rPr>
        <w:t>fi</w:t>
      </w:r>
      <w:r w:rsidR="005E2F6F">
        <w:rPr>
          <w:b/>
          <w:color w:val="000080"/>
          <w:szCs w:val="18"/>
        </w:rPr>
        <w:t xml:space="preserve"> </w:t>
      </w:r>
      <w:r w:rsidRPr="00CD4076">
        <w:rPr>
          <w:b/>
          <w:color w:val="000080"/>
          <w:szCs w:val="18"/>
        </w:rPr>
        <w:t>anunțată</w:t>
      </w:r>
      <w:r w:rsidR="005E2F6F">
        <w:rPr>
          <w:b/>
          <w:color w:val="000080"/>
          <w:szCs w:val="18"/>
        </w:rPr>
        <w:t xml:space="preserve"> </w:t>
      </w:r>
      <w:r w:rsidRPr="00CD4076">
        <w:rPr>
          <w:b/>
          <w:color w:val="000080"/>
          <w:szCs w:val="18"/>
        </w:rPr>
        <w:t>săptămâna</w:t>
      </w:r>
      <w:r w:rsidR="005E2F6F">
        <w:rPr>
          <w:b/>
          <w:color w:val="000080"/>
          <w:szCs w:val="18"/>
        </w:rPr>
        <w:t xml:space="preserve"> </w:t>
      </w:r>
      <w:r w:rsidRPr="00CD4076">
        <w:rPr>
          <w:b/>
          <w:color w:val="000080"/>
          <w:szCs w:val="18"/>
        </w:rPr>
        <w:t>viitoare</w:t>
      </w:r>
      <w:bookmarkEnd w:id="149"/>
    </w:p>
    <w:p w14:paraId="34D66AC1" w14:textId="73156D8A" w:rsidR="00CD4076" w:rsidRPr="00CD4076" w:rsidRDefault="00CD4076" w:rsidP="005E2F6F">
      <w:pPr>
        <w:jc w:val="both"/>
      </w:pPr>
      <w:r w:rsidRPr="00CD4076">
        <w:t>Urmare</w:t>
      </w:r>
      <w:r w:rsidR="005E2F6F">
        <w:t xml:space="preserve"> </w:t>
      </w:r>
      <w:r w:rsidRPr="00CD4076">
        <w:t>a</w:t>
      </w:r>
      <w:r w:rsidR="005E2F6F">
        <w:t xml:space="preserve"> </w:t>
      </w:r>
      <w:r w:rsidRPr="00CD4076">
        <w:t>unei</w:t>
      </w:r>
      <w:r w:rsidR="005E2F6F">
        <w:t xml:space="preserve"> </w:t>
      </w:r>
      <w:r w:rsidRPr="00CD4076">
        <w:t>solicitări</w:t>
      </w:r>
      <w:r w:rsidR="005E2F6F">
        <w:t xml:space="preserve"> </w:t>
      </w:r>
      <w:r w:rsidRPr="00CD4076">
        <w:t>a</w:t>
      </w:r>
      <w:r w:rsidR="005E2F6F">
        <w:t xml:space="preserve"> </w:t>
      </w:r>
      <w:r w:rsidRPr="00CD4076">
        <w:t>fonduri-structurale.ro,</w:t>
      </w:r>
      <w:r w:rsidR="005E2F6F">
        <w:t xml:space="preserve"> </w:t>
      </w:r>
      <w:r w:rsidRPr="00CD4076">
        <w:t>Administrația</w:t>
      </w:r>
      <w:r w:rsidR="005E2F6F">
        <w:t xml:space="preserve"> </w:t>
      </w:r>
      <w:r w:rsidRPr="00CD4076">
        <w:t>Fondului</w:t>
      </w:r>
      <w:r w:rsidR="005E2F6F">
        <w:t xml:space="preserve"> </w:t>
      </w:r>
      <w:r w:rsidRPr="00CD4076">
        <w:t>Cultural</w:t>
      </w:r>
      <w:r w:rsidR="005E2F6F">
        <w:t xml:space="preserve"> </w:t>
      </w:r>
      <w:r w:rsidRPr="00CD4076">
        <w:t>Național</w:t>
      </w:r>
      <w:r w:rsidR="005E2F6F">
        <w:t xml:space="preserve"> </w:t>
      </w:r>
      <w:r w:rsidRPr="00CD4076">
        <w:t>a</w:t>
      </w:r>
      <w:r w:rsidR="005E2F6F">
        <w:t xml:space="preserve"> </w:t>
      </w:r>
      <w:r w:rsidRPr="00CD4076">
        <w:t>confirmat</w:t>
      </w:r>
      <w:r w:rsidR="005E2F6F">
        <w:t xml:space="preserve"> </w:t>
      </w:r>
      <w:r w:rsidRPr="00CD4076">
        <w:t>faptul</w:t>
      </w:r>
      <w:r w:rsidR="005E2F6F">
        <w:t xml:space="preserve"> </w:t>
      </w:r>
      <w:r w:rsidRPr="00CD4076">
        <w:t>că</w:t>
      </w:r>
      <w:r w:rsidR="005E2F6F">
        <w:t xml:space="preserve"> </w:t>
      </w:r>
      <w:r w:rsidRPr="00CD4076">
        <w:t>în</w:t>
      </w:r>
      <w:r w:rsidR="005E2F6F">
        <w:t xml:space="preserve"> </w:t>
      </w:r>
      <w:r w:rsidRPr="00CD4076">
        <w:t>cursul</w:t>
      </w:r>
      <w:r w:rsidR="005E2F6F">
        <w:t xml:space="preserve"> </w:t>
      </w:r>
      <w:r w:rsidRPr="00CD4076">
        <w:t>săptămânii</w:t>
      </w:r>
      <w:r w:rsidR="005E2F6F">
        <w:t xml:space="preserve"> </w:t>
      </w:r>
      <w:r w:rsidRPr="00CD4076">
        <w:t>viitoare</w:t>
      </w:r>
      <w:r w:rsidR="005E2F6F">
        <w:t xml:space="preserve"> </w:t>
      </w:r>
      <w:r w:rsidRPr="00CD4076">
        <w:t>va</w:t>
      </w:r>
      <w:r w:rsidR="005E2F6F">
        <w:t xml:space="preserve"> </w:t>
      </w:r>
      <w:r w:rsidRPr="00CD4076">
        <w:t>anunța</w:t>
      </w:r>
      <w:r w:rsidR="005E2F6F">
        <w:t xml:space="preserve"> </w:t>
      </w:r>
      <w:r w:rsidRPr="00CD4076">
        <w:t>perioada</w:t>
      </w:r>
      <w:r w:rsidR="005E2F6F">
        <w:t xml:space="preserve"> </w:t>
      </w:r>
      <w:r w:rsidRPr="00CD4076">
        <w:t>de</w:t>
      </w:r>
      <w:r w:rsidR="005E2F6F">
        <w:t xml:space="preserve"> </w:t>
      </w:r>
      <w:r w:rsidRPr="00CD4076">
        <w:t>depunere</w:t>
      </w:r>
      <w:r w:rsidR="005E2F6F">
        <w:t xml:space="preserve"> </w:t>
      </w:r>
      <w:r w:rsidRPr="00CD4076">
        <w:t>a</w:t>
      </w:r>
      <w:r w:rsidR="005E2F6F">
        <w:t xml:space="preserve"> </w:t>
      </w:r>
      <w:r w:rsidRPr="00CD4076">
        <w:t>proiectelor</w:t>
      </w:r>
      <w:r w:rsidR="005E2F6F">
        <w:t xml:space="preserve"> </w:t>
      </w:r>
      <w:r w:rsidRPr="00CD4076">
        <w:t>pentru</w:t>
      </w:r>
      <w:r w:rsidR="005E2F6F">
        <w:t xml:space="preserve"> </w:t>
      </w:r>
      <w:r w:rsidRPr="00CD4076">
        <w:t>apelul</w:t>
      </w:r>
      <w:r w:rsidR="005E2F6F">
        <w:t xml:space="preserve"> </w:t>
      </w:r>
      <w:r w:rsidRPr="00CD4076">
        <w:t>de</w:t>
      </w:r>
      <w:r w:rsidR="005E2F6F">
        <w:t xml:space="preserve"> </w:t>
      </w:r>
      <w:r w:rsidRPr="00CD4076">
        <w:t>finanțare</w:t>
      </w:r>
      <w:r w:rsidR="005E2F6F">
        <w:t xml:space="preserve"> </w:t>
      </w:r>
      <w:r w:rsidRPr="00CD4076">
        <w:lastRenderedPageBreak/>
        <w:t>1</w:t>
      </w:r>
      <w:r w:rsidR="005E2F6F">
        <w:t xml:space="preserve"> </w:t>
      </w:r>
      <w:r w:rsidRPr="00CD4076">
        <w:t>din</w:t>
      </w:r>
      <w:r w:rsidR="005E2F6F">
        <w:t xml:space="preserve"> </w:t>
      </w:r>
      <w:r w:rsidRPr="00CD4076">
        <w:t>cadrul</w:t>
      </w:r>
      <w:r w:rsidR="005E2F6F">
        <w:t xml:space="preserve"> </w:t>
      </w:r>
      <w:r w:rsidRPr="00CD4076">
        <w:t>Investiției</w:t>
      </w:r>
      <w:r w:rsidR="005E2F6F">
        <w:t xml:space="preserve"> </w:t>
      </w:r>
      <w:r w:rsidRPr="00CD4076">
        <w:t>5</w:t>
      </w:r>
      <w:r w:rsidR="005E2F6F">
        <w:t xml:space="preserve"> </w:t>
      </w:r>
      <w:r w:rsidRPr="00CD4076">
        <w:t>-</w:t>
      </w:r>
      <w:r w:rsidR="005E2F6F">
        <w:t xml:space="preserve"> </w:t>
      </w:r>
      <w:r w:rsidRPr="00CD4076">
        <w:t>Creșterea</w:t>
      </w:r>
      <w:r w:rsidR="005E2F6F">
        <w:t xml:space="preserve"> </w:t>
      </w:r>
      <w:r w:rsidRPr="00CD4076">
        <w:t>accesului</w:t>
      </w:r>
      <w:r w:rsidR="005E2F6F">
        <w:t xml:space="preserve"> </w:t>
      </w:r>
      <w:r w:rsidRPr="00CD4076">
        <w:t>la</w:t>
      </w:r>
      <w:r w:rsidR="005E2F6F">
        <w:t xml:space="preserve"> </w:t>
      </w:r>
      <w:r w:rsidRPr="00CD4076">
        <w:t>cultură</w:t>
      </w:r>
      <w:r w:rsidR="005E2F6F">
        <w:t xml:space="preserve"> </w:t>
      </w:r>
      <w:r w:rsidRPr="00CD4076">
        <w:t>în</w:t>
      </w:r>
      <w:r w:rsidR="005E2F6F">
        <w:t xml:space="preserve"> </w:t>
      </w:r>
      <w:r w:rsidRPr="00CD4076">
        <w:t>zonele</w:t>
      </w:r>
      <w:r w:rsidR="005E2F6F">
        <w:t xml:space="preserve"> </w:t>
      </w:r>
      <w:r w:rsidRPr="00CD4076">
        <w:t>defavorizate</w:t>
      </w:r>
      <w:r w:rsidR="005E2F6F">
        <w:t xml:space="preserve"> </w:t>
      </w:r>
      <w:r w:rsidRPr="00CD4076">
        <w:t>din</w:t>
      </w:r>
      <w:r w:rsidR="005E2F6F">
        <w:t xml:space="preserve"> </w:t>
      </w:r>
      <w:r w:rsidRPr="00CD4076">
        <w:t>punct</w:t>
      </w:r>
      <w:r w:rsidR="005E2F6F">
        <w:t xml:space="preserve"> </w:t>
      </w:r>
      <w:r w:rsidRPr="00CD4076">
        <w:t>de</w:t>
      </w:r>
      <w:r w:rsidR="005E2F6F">
        <w:t xml:space="preserve"> </w:t>
      </w:r>
      <w:r w:rsidRPr="00CD4076">
        <w:t>vedere</w:t>
      </w:r>
      <w:r w:rsidR="005E2F6F">
        <w:t xml:space="preserve"> </w:t>
      </w:r>
      <w:r w:rsidRPr="00CD4076">
        <w:t>cultural,</w:t>
      </w:r>
      <w:r w:rsidR="005E2F6F">
        <w:t xml:space="preserve"> </w:t>
      </w:r>
      <w:r w:rsidRPr="00CD4076">
        <w:t>Componenta</w:t>
      </w:r>
      <w:r w:rsidR="005E2F6F">
        <w:t xml:space="preserve"> </w:t>
      </w:r>
      <w:r w:rsidRPr="00CD4076">
        <w:t>IV</w:t>
      </w:r>
      <w:r w:rsidR="005E2F6F">
        <w:t xml:space="preserve"> </w:t>
      </w:r>
      <w:r w:rsidRPr="00CD4076">
        <w:t>-</w:t>
      </w:r>
      <w:r w:rsidR="005E2F6F">
        <w:t xml:space="preserve"> </w:t>
      </w:r>
      <w:r w:rsidRPr="00CD4076">
        <w:t>Turism</w:t>
      </w:r>
      <w:r w:rsidR="005E2F6F">
        <w:t xml:space="preserve"> </w:t>
      </w:r>
      <w:r w:rsidRPr="00CD4076">
        <w:t>și</w:t>
      </w:r>
      <w:r w:rsidR="005E2F6F">
        <w:t xml:space="preserve"> </w:t>
      </w:r>
      <w:r w:rsidRPr="00CD4076">
        <w:t>Cultură,</w:t>
      </w:r>
      <w:r w:rsidR="005E2F6F">
        <w:t xml:space="preserve"> </w:t>
      </w:r>
      <w:r w:rsidRPr="00CD4076">
        <w:t>finanțat</w:t>
      </w:r>
      <w:r w:rsidR="005E2F6F">
        <w:t xml:space="preserve"> </w:t>
      </w:r>
      <w:r w:rsidRPr="00CD4076">
        <w:t>prin</w:t>
      </w:r>
      <w:r w:rsidR="005E2F6F">
        <w:t xml:space="preserve"> </w:t>
      </w:r>
      <w:r w:rsidRPr="00CD4076">
        <w:t>Planul</w:t>
      </w:r>
      <w:r w:rsidR="005E2F6F">
        <w:t xml:space="preserve"> </w:t>
      </w:r>
      <w:r w:rsidRPr="00CD4076">
        <w:t>Național</w:t>
      </w:r>
      <w:r w:rsidR="005E2F6F">
        <w:t xml:space="preserve"> </w:t>
      </w:r>
      <w:r w:rsidRPr="00CD4076">
        <w:t>de</w:t>
      </w:r>
      <w:r w:rsidR="005E2F6F">
        <w:t xml:space="preserve"> </w:t>
      </w:r>
      <w:r w:rsidRPr="00CD4076">
        <w:t>Redresare</w:t>
      </w:r>
      <w:r w:rsidR="005E2F6F">
        <w:t xml:space="preserve"> </w:t>
      </w:r>
      <w:r w:rsidRPr="00CD4076">
        <w:t>și</w:t>
      </w:r>
      <w:r w:rsidR="005E2F6F">
        <w:t xml:space="preserve"> </w:t>
      </w:r>
      <w:r w:rsidRPr="00CD4076">
        <w:t>Reziliență.</w:t>
      </w:r>
      <w:r w:rsidR="005E2F6F">
        <w:t xml:space="preserve"> </w:t>
      </w:r>
    </w:p>
    <w:p w14:paraId="20CA34D9" w14:textId="105AEDFD" w:rsidR="00CD4076" w:rsidRPr="00CD4076" w:rsidRDefault="00CD4076" w:rsidP="005E2F6F">
      <w:pPr>
        <w:jc w:val="both"/>
      </w:pPr>
      <w:r w:rsidRPr="00CD4076">
        <w:t>AFCN</w:t>
      </w:r>
      <w:r w:rsidR="005E2F6F">
        <w:t xml:space="preserve"> </w:t>
      </w:r>
      <w:r w:rsidRPr="00CD4076">
        <w:t>a</w:t>
      </w:r>
      <w:r w:rsidR="005E2F6F">
        <w:t xml:space="preserve"> </w:t>
      </w:r>
      <w:r w:rsidRPr="00CD4076">
        <w:t>confirmat</w:t>
      </w:r>
      <w:r w:rsidR="005E2F6F">
        <w:t xml:space="preserve"> </w:t>
      </w:r>
      <w:r w:rsidRPr="00CD4076">
        <w:t>totodată</w:t>
      </w:r>
      <w:r w:rsidR="005E2F6F">
        <w:t xml:space="preserve"> </w:t>
      </w:r>
      <w:r w:rsidRPr="00CD4076">
        <w:t>faptul</w:t>
      </w:r>
      <w:r w:rsidR="005E2F6F">
        <w:t xml:space="preserve"> </w:t>
      </w:r>
      <w:r w:rsidRPr="00CD4076">
        <w:t>că</w:t>
      </w:r>
      <w:r w:rsidR="005E2F6F">
        <w:t xml:space="preserve"> </w:t>
      </w:r>
      <w:r w:rsidRPr="00CD4076">
        <w:t>proiectele</w:t>
      </w:r>
      <w:r w:rsidR="005E2F6F">
        <w:t xml:space="preserve"> </w:t>
      </w:r>
      <w:r w:rsidRPr="00CD4076">
        <w:t>vor</w:t>
      </w:r>
      <w:r w:rsidR="005E2F6F">
        <w:t xml:space="preserve"> </w:t>
      </w:r>
      <w:r w:rsidRPr="00CD4076">
        <w:t>putea</w:t>
      </w:r>
      <w:r w:rsidR="005E2F6F">
        <w:t xml:space="preserve"> </w:t>
      </w:r>
      <w:r w:rsidRPr="00CD4076">
        <w:t>fi</w:t>
      </w:r>
      <w:r w:rsidR="005E2F6F">
        <w:t xml:space="preserve"> </w:t>
      </w:r>
      <w:r w:rsidRPr="00CD4076">
        <w:t>depuse</w:t>
      </w:r>
      <w:r w:rsidR="005E2F6F">
        <w:t xml:space="preserve"> </w:t>
      </w:r>
      <w:r w:rsidRPr="00CD4076">
        <w:t>pe</w:t>
      </w:r>
      <w:r w:rsidR="005E2F6F">
        <w:t xml:space="preserve"> </w:t>
      </w:r>
      <w:r w:rsidRPr="00CD4076">
        <w:t>o</w:t>
      </w:r>
      <w:r w:rsidR="005E2F6F">
        <w:t xml:space="preserve"> </w:t>
      </w:r>
      <w:r w:rsidRPr="00CD4076">
        <w:t>perioadă</w:t>
      </w:r>
      <w:r w:rsidR="005E2F6F">
        <w:t xml:space="preserve"> </w:t>
      </w:r>
      <w:r w:rsidRPr="00CD4076">
        <w:t>de</w:t>
      </w:r>
      <w:r w:rsidR="005E2F6F">
        <w:t xml:space="preserve"> </w:t>
      </w:r>
      <w:r w:rsidRPr="00CD4076">
        <w:t>30</w:t>
      </w:r>
      <w:r w:rsidR="005E2F6F">
        <w:t xml:space="preserve"> </w:t>
      </w:r>
      <w:r w:rsidRPr="00CD4076">
        <w:t>de</w:t>
      </w:r>
      <w:r w:rsidR="005E2F6F">
        <w:t xml:space="preserve"> </w:t>
      </w:r>
      <w:r w:rsidRPr="00CD4076">
        <w:t>zile,</w:t>
      </w:r>
      <w:r w:rsidR="005E2F6F">
        <w:t xml:space="preserve"> </w:t>
      </w:r>
      <w:r w:rsidRPr="00CD4076">
        <w:t>așa</w:t>
      </w:r>
      <w:r w:rsidR="005E2F6F">
        <w:t xml:space="preserve"> </w:t>
      </w:r>
      <w:r w:rsidRPr="00CD4076">
        <w:t>cum</w:t>
      </w:r>
      <w:r w:rsidR="005E2F6F">
        <w:t xml:space="preserve"> </w:t>
      </w:r>
      <w:r w:rsidRPr="00CD4076">
        <w:t>era</w:t>
      </w:r>
      <w:r w:rsidR="005E2F6F">
        <w:t xml:space="preserve"> </w:t>
      </w:r>
      <w:r w:rsidRPr="00CD4076">
        <w:t>prevăzut</w:t>
      </w:r>
      <w:r w:rsidR="005E2F6F">
        <w:t xml:space="preserve"> </w:t>
      </w:r>
      <w:r w:rsidRPr="00CD4076">
        <w:t>inițial.</w:t>
      </w:r>
      <w:r w:rsidR="005E2F6F">
        <w:t xml:space="preserve"> </w:t>
      </w:r>
    </w:p>
    <w:p w14:paraId="085A2E4B" w14:textId="5420C516" w:rsidR="00CD4076" w:rsidRPr="00CD4076" w:rsidRDefault="00CD4076" w:rsidP="005E2F6F">
      <w:pPr>
        <w:jc w:val="both"/>
      </w:pPr>
      <w:r w:rsidRPr="00CD4076">
        <w:t>În</w:t>
      </w:r>
      <w:r w:rsidR="005E2F6F">
        <w:t xml:space="preserve"> </w:t>
      </w:r>
      <w:r w:rsidRPr="00CD4076">
        <w:t>varianta</w:t>
      </w:r>
      <w:r w:rsidR="005E2F6F">
        <w:t xml:space="preserve"> </w:t>
      </w:r>
      <w:r w:rsidRPr="00CD4076">
        <w:t>schiță</w:t>
      </w:r>
      <w:r w:rsidR="005E2F6F">
        <w:t xml:space="preserve"> </w:t>
      </w:r>
      <w:r w:rsidRPr="00CD4076">
        <w:t>a</w:t>
      </w:r>
      <w:r w:rsidR="005E2F6F">
        <w:t xml:space="preserve"> </w:t>
      </w:r>
      <w:r w:rsidRPr="00CD4076">
        <w:t>ghidului</w:t>
      </w:r>
      <w:r w:rsidR="005E2F6F">
        <w:t xml:space="preserve"> </w:t>
      </w:r>
      <w:r w:rsidRPr="00CD4076">
        <w:t>din</w:t>
      </w:r>
      <w:r w:rsidR="005E2F6F">
        <w:t xml:space="preserve"> </w:t>
      </w:r>
      <w:r w:rsidRPr="00CD4076">
        <w:t>iunie</w:t>
      </w:r>
      <w:r w:rsidR="005E2F6F">
        <w:t xml:space="preserve"> </w:t>
      </w:r>
      <w:r w:rsidRPr="00CD4076">
        <w:t>2022</w:t>
      </w:r>
      <w:r w:rsidR="005E2F6F">
        <w:t xml:space="preserve"> </w:t>
      </w:r>
      <w:r w:rsidRPr="00CD4076">
        <w:t>era</w:t>
      </w:r>
      <w:r w:rsidR="005E2F6F">
        <w:t xml:space="preserve"> </w:t>
      </w:r>
      <w:r w:rsidRPr="00CD4076">
        <w:t>prevăzută</w:t>
      </w:r>
      <w:r w:rsidR="005E2F6F">
        <w:t xml:space="preserve"> </w:t>
      </w:r>
      <w:r w:rsidRPr="00CD4076">
        <w:t>depunerea</w:t>
      </w:r>
      <w:r w:rsidR="005E2F6F">
        <w:t xml:space="preserve"> </w:t>
      </w:r>
      <w:r w:rsidRPr="00CD4076">
        <w:t>proiectelor</w:t>
      </w:r>
      <w:r w:rsidR="005E2F6F">
        <w:t xml:space="preserve"> </w:t>
      </w:r>
      <w:r w:rsidRPr="00CD4076">
        <w:t>în</w:t>
      </w:r>
      <w:r w:rsidR="005E2F6F">
        <w:t xml:space="preserve"> </w:t>
      </w:r>
      <w:r w:rsidRPr="00CD4076">
        <w:t>perioada</w:t>
      </w:r>
      <w:r w:rsidR="005E2F6F">
        <w:t xml:space="preserve"> </w:t>
      </w:r>
      <w:r w:rsidRPr="00CD4076">
        <w:t>01</w:t>
      </w:r>
      <w:r w:rsidR="005E2F6F">
        <w:t xml:space="preserve"> </w:t>
      </w:r>
      <w:r w:rsidRPr="00CD4076">
        <w:t>-</w:t>
      </w:r>
      <w:r w:rsidR="005E2F6F">
        <w:t xml:space="preserve"> </w:t>
      </w:r>
      <w:r w:rsidRPr="00CD4076">
        <w:t>30</w:t>
      </w:r>
      <w:r w:rsidR="005E2F6F">
        <w:t xml:space="preserve"> </w:t>
      </w:r>
      <w:r w:rsidRPr="00CD4076">
        <w:t>octombrie</w:t>
      </w:r>
      <w:r w:rsidR="005E2F6F">
        <w:t xml:space="preserve"> </w:t>
      </w:r>
      <w:r w:rsidRPr="00CD4076">
        <w:t>2022,</w:t>
      </w:r>
      <w:r w:rsidR="005E2F6F">
        <w:t xml:space="preserve"> </w:t>
      </w:r>
      <w:r w:rsidRPr="00CD4076">
        <w:t>însă,</w:t>
      </w:r>
      <w:r w:rsidR="005E2F6F">
        <w:t xml:space="preserve"> </w:t>
      </w:r>
      <w:r w:rsidRPr="00CD4076">
        <w:t>potrivit</w:t>
      </w:r>
      <w:r w:rsidR="005E2F6F">
        <w:t xml:space="preserve"> </w:t>
      </w:r>
      <w:r w:rsidRPr="00CD4076">
        <w:t>datelor</w:t>
      </w:r>
      <w:r w:rsidR="005E2F6F">
        <w:t xml:space="preserve"> </w:t>
      </w:r>
      <w:r w:rsidRPr="00CD4076">
        <w:t>furnizate</w:t>
      </w:r>
      <w:r w:rsidR="005E2F6F">
        <w:t xml:space="preserve"> </w:t>
      </w:r>
      <w:r w:rsidRPr="00CD4076">
        <w:t>de</w:t>
      </w:r>
      <w:r w:rsidR="005E2F6F">
        <w:t xml:space="preserve"> </w:t>
      </w:r>
      <w:r w:rsidRPr="00CD4076">
        <w:t>AFCN,</w:t>
      </w:r>
      <w:r w:rsidR="005E2F6F">
        <w:t xml:space="preserve"> </w:t>
      </w:r>
      <w:r w:rsidRPr="00CD4076">
        <w:t>în</w:t>
      </w:r>
      <w:r w:rsidR="005E2F6F">
        <w:t xml:space="preserve"> </w:t>
      </w:r>
      <w:r w:rsidRPr="00CD4076">
        <w:t>prezent</w:t>
      </w:r>
      <w:r w:rsidR="005E2F6F">
        <w:t xml:space="preserve"> </w:t>
      </w:r>
      <w:r w:rsidRPr="00CD4076">
        <w:t>Ghidul</w:t>
      </w:r>
      <w:r w:rsidR="005E2F6F">
        <w:t xml:space="preserve"> </w:t>
      </w:r>
      <w:r w:rsidRPr="00CD4076">
        <w:t>și</w:t>
      </w:r>
      <w:r w:rsidR="005E2F6F">
        <w:t xml:space="preserve"> </w:t>
      </w:r>
      <w:r w:rsidRPr="00CD4076">
        <w:t>anexele</w:t>
      </w:r>
      <w:r w:rsidR="005E2F6F">
        <w:t xml:space="preserve"> </w:t>
      </w:r>
      <w:r w:rsidRPr="00CD4076">
        <w:t>sunt</w:t>
      </w:r>
      <w:r w:rsidR="005E2F6F">
        <w:t xml:space="preserve"> </w:t>
      </w:r>
      <w:r w:rsidRPr="00CD4076">
        <w:t>în</w:t>
      </w:r>
      <w:r w:rsidR="005E2F6F">
        <w:t xml:space="preserve"> </w:t>
      </w:r>
      <w:r w:rsidRPr="00CD4076">
        <w:t>faza</w:t>
      </w:r>
      <w:r w:rsidR="005E2F6F">
        <w:t xml:space="preserve"> </w:t>
      </w:r>
      <w:r w:rsidRPr="00CD4076">
        <w:t>de</w:t>
      </w:r>
      <w:r w:rsidR="005E2F6F">
        <w:t xml:space="preserve"> </w:t>
      </w:r>
      <w:r w:rsidRPr="00CD4076">
        <w:t>avizare.</w:t>
      </w:r>
      <w:r w:rsidR="005E2F6F">
        <w:t xml:space="preserve"> </w:t>
      </w:r>
      <w:r w:rsidRPr="00CD4076">
        <w:t>Anexa</w:t>
      </w:r>
      <w:r w:rsidR="005E2F6F">
        <w:t xml:space="preserve"> </w:t>
      </w:r>
      <w:r w:rsidRPr="00CD4076">
        <w:t>8</w:t>
      </w:r>
      <w:r w:rsidR="005E2F6F">
        <w:t xml:space="preserve"> </w:t>
      </w:r>
      <w:r w:rsidRPr="00CD4076">
        <w:t>poate</w:t>
      </w:r>
      <w:r w:rsidR="005E2F6F">
        <w:t xml:space="preserve"> </w:t>
      </w:r>
      <w:r w:rsidRPr="00CD4076">
        <w:t>fi</w:t>
      </w:r>
      <w:r w:rsidR="005E2F6F">
        <w:t xml:space="preserve"> </w:t>
      </w:r>
      <w:r w:rsidRPr="00CD4076">
        <w:t>deja</w:t>
      </w:r>
      <w:r w:rsidR="005E2F6F">
        <w:t xml:space="preserve"> </w:t>
      </w:r>
      <w:r w:rsidRPr="00CD4076">
        <w:t>folosită</w:t>
      </w:r>
      <w:r w:rsidR="005E2F6F">
        <w:t xml:space="preserve"> </w:t>
      </w:r>
      <w:r w:rsidRPr="00CD4076">
        <w:t>ca</w:t>
      </w:r>
      <w:r w:rsidR="005E2F6F">
        <w:t xml:space="preserve"> </w:t>
      </w:r>
      <w:r w:rsidRPr="00CD4076">
        <w:t>model</w:t>
      </w:r>
      <w:r w:rsidR="005E2F6F">
        <w:t xml:space="preserve"> </w:t>
      </w:r>
      <w:r w:rsidRPr="00CD4076">
        <w:t>în</w:t>
      </w:r>
      <w:r w:rsidR="005E2F6F">
        <w:t xml:space="preserve"> </w:t>
      </w:r>
      <w:r w:rsidRPr="00CD4076">
        <w:t>vederea</w:t>
      </w:r>
      <w:r w:rsidR="005E2F6F">
        <w:t xml:space="preserve"> </w:t>
      </w:r>
      <w:r w:rsidRPr="00CD4076">
        <w:t>obținerii</w:t>
      </w:r>
      <w:r w:rsidR="005E2F6F">
        <w:t xml:space="preserve"> </w:t>
      </w:r>
      <w:r w:rsidRPr="00CD4076">
        <w:t>acordului</w:t>
      </w:r>
      <w:r w:rsidR="005E2F6F">
        <w:t xml:space="preserve"> </w:t>
      </w:r>
      <w:r w:rsidRPr="00CD4076">
        <w:t>de</w:t>
      </w:r>
      <w:r w:rsidR="005E2F6F">
        <w:t xml:space="preserve"> </w:t>
      </w:r>
      <w:r w:rsidRPr="00CD4076">
        <w:t>cofinanțare.</w:t>
      </w:r>
      <w:r w:rsidR="005E2F6F">
        <w:t xml:space="preserve"> </w:t>
      </w:r>
      <w:r w:rsidRPr="00CD4076">
        <w:t>Anexele</w:t>
      </w:r>
      <w:r w:rsidR="005E2F6F">
        <w:t xml:space="preserve"> </w:t>
      </w:r>
      <w:r w:rsidRPr="00CD4076">
        <w:t>disponibile</w:t>
      </w:r>
      <w:r w:rsidR="005E2F6F">
        <w:t xml:space="preserve"> </w:t>
      </w:r>
      <w:r w:rsidRPr="00CD4076">
        <w:t>în</w:t>
      </w:r>
      <w:r w:rsidR="005E2F6F">
        <w:t xml:space="preserve"> </w:t>
      </w:r>
      <w:r w:rsidRPr="00CD4076">
        <w:t>prezent</w:t>
      </w:r>
      <w:r w:rsidR="005E2F6F">
        <w:t xml:space="preserve"> </w:t>
      </w:r>
      <w:r w:rsidRPr="00CD4076">
        <w:t>pot</w:t>
      </w:r>
      <w:r w:rsidR="005E2F6F">
        <w:t xml:space="preserve"> </w:t>
      </w:r>
      <w:r w:rsidRPr="00CD4076">
        <w:t>fi</w:t>
      </w:r>
      <w:r w:rsidR="005E2F6F">
        <w:t xml:space="preserve"> </w:t>
      </w:r>
      <w:r w:rsidRPr="00CD4076">
        <w:t>consultate</w:t>
      </w:r>
      <w:r w:rsidR="005E2F6F">
        <w:t xml:space="preserve"> </w:t>
      </w:r>
      <w:hyperlink r:id="rId24" w:tgtFrame="_blank" w:history="1">
        <w:r w:rsidRPr="00CD4076">
          <w:rPr>
            <w:rStyle w:val="Hyperlink"/>
            <w:b/>
            <w:bCs/>
            <w:i/>
            <w:iCs/>
            <w:szCs w:val="24"/>
          </w:rPr>
          <w:t>aici</w:t>
        </w:r>
      </w:hyperlink>
      <w:r w:rsidRPr="00CD4076">
        <w:t>.</w:t>
      </w:r>
      <w:r w:rsidR="005E2F6F">
        <w:t xml:space="preserve"> </w:t>
      </w:r>
    </w:p>
    <w:p w14:paraId="06AEB556" w14:textId="5B03721B" w:rsidR="00CD4076" w:rsidRPr="00CD4076" w:rsidRDefault="00CD4076" w:rsidP="005E2F6F">
      <w:pPr>
        <w:jc w:val="both"/>
      </w:pPr>
      <w:r w:rsidRPr="00CD4076">
        <w:t>În</w:t>
      </w:r>
      <w:r w:rsidR="005E2F6F">
        <w:t xml:space="preserve"> </w:t>
      </w:r>
      <w:r w:rsidRPr="00CD4076">
        <w:t>cadrul</w:t>
      </w:r>
      <w:r w:rsidR="005E2F6F">
        <w:t xml:space="preserve"> </w:t>
      </w:r>
      <w:r w:rsidRPr="00CD4076">
        <w:t>acestui</w:t>
      </w:r>
      <w:r w:rsidR="005E2F6F">
        <w:t xml:space="preserve"> </w:t>
      </w:r>
      <w:r w:rsidRPr="00CD4076">
        <w:t>apel</w:t>
      </w:r>
      <w:r w:rsidR="005E2F6F">
        <w:t xml:space="preserve"> </w:t>
      </w:r>
      <w:r w:rsidRPr="00CD4076">
        <w:t>de</w:t>
      </w:r>
      <w:r w:rsidR="005E2F6F">
        <w:t xml:space="preserve"> </w:t>
      </w:r>
      <w:r w:rsidRPr="00CD4076">
        <w:t>proiecte</w:t>
      </w:r>
      <w:r w:rsidR="005E2F6F">
        <w:t xml:space="preserve"> </w:t>
      </w:r>
      <w:r w:rsidRPr="00CD4076">
        <w:t>pot</w:t>
      </w:r>
      <w:r w:rsidR="005E2F6F">
        <w:t xml:space="preserve"> </w:t>
      </w:r>
      <w:r w:rsidRPr="00CD4076">
        <w:t>depune</w:t>
      </w:r>
      <w:r w:rsidR="005E2F6F">
        <w:t xml:space="preserve"> </w:t>
      </w:r>
      <w:r w:rsidRPr="00CD4076">
        <w:t>proiecte</w:t>
      </w:r>
      <w:r w:rsidR="005E2F6F">
        <w:t xml:space="preserve"> </w:t>
      </w:r>
      <w:r w:rsidRPr="00CD4076">
        <w:t>organizațiile</w:t>
      </w:r>
      <w:r w:rsidR="005E2F6F">
        <w:t xml:space="preserve"> </w:t>
      </w:r>
      <w:r w:rsidRPr="00CD4076">
        <w:t>nonguvernamentale.</w:t>
      </w:r>
      <w:r w:rsidR="005E2F6F">
        <w:t xml:space="preserve"> </w:t>
      </w:r>
    </w:p>
    <w:p w14:paraId="776F5FA8" w14:textId="682D7320" w:rsidR="00CD4076" w:rsidRPr="00CD4076" w:rsidRDefault="00CD4076" w:rsidP="005E2F6F">
      <w:pPr>
        <w:jc w:val="both"/>
      </w:pPr>
      <w:r w:rsidRPr="00CD4076">
        <w:t>Potrivit</w:t>
      </w:r>
      <w:r w:rsidR="005E2F6F">
        <w:t xml:space="preserve"> </w:t>
      </w:r>
      <w:r w:rsidRPr="00CD4076">
        <w:t>versiunii</w:t>
      </w:r>
      <w:r w:rsidR="005E2F6F">
        <w:t xml:space="preserve"> </w:t>
      </w:r>
      <w:r w:rsidRPr="00CD4076">
        <w:t>din</w:t>
      </w:r>
      <w:r w:rsidR="005E2F6F">
        <w:t xml:space="preserve"> </w:t>
      </w:r>
      <w:r w:rsidRPr="00CD4076">
        <w:t>iunie</w:t>
      </w:r>
      <w:r w:rsidR="005E2F6F">
        <w:t xml:space="preserve"> </w:t>
      </w:r>
      <w:r w:rsidRPr="00CD4076">
        <w:t>2022,</w:t>
      </w:r>
      <w:r w:rsidR="005E2F6F">
        <w:t xml:space="preserve"> </w:t>
      </w:r>
      <w:r w:rsidRPr="00CD4076">
        <w:t>proiectele</w:t>
      </w:r>
      <w:r w:rsidR="005E2F6F">
        <w:t xml:space="preserve"> </w:t>
      </w:r>
      <w:r w:rsidRPr="00CD4076">
        <w:t>propuse</w:t>
      </w:r>
      <w:r w:rsidR="005E2F6F">
        <w:t xml:space="preserve"> </w:t>
      </w:r>
      <w:r w:rsidRPr="00CD4076">
        <w:t>trebuie</w:t>
      </w:r>
      <w:r w:rsidR="005E2F6F">
        <w:t xml:space="preserve"> </w:t>
      </w:r>
      <w:r w:rsidRPr="00CD4076">
        <w:t>să</w:t>
      </w:r>
      <w:r w:rsidR="005E2F6F">
        <w:t xml:space="preserve"> </w:t>
      </w:r>
      <w:r w:rsidRPr="00CD4076">
        <w:t>atingă</w:t>
      </w:r>
      <w:r w:rsidR="005E2F6F">
        <w:t xml:space="preserve"> </w:t>
      </w:r>
      <w:r w:rsidRPr="00CD4076">
        <w:t>cel</w:t>
      </w:r>
      <w:r w:rsidR="005E2F6F">
        <w:t xml:space="preserve"> </w:t>
      </w:r>
      <w:r w:rsidRPr="00CD4076">
        <w:t>puțin</w:t>
      </w:r>
      <w:r w:rsidR="005E2F6F">
        <w:t xml:space="preserve"> </w:t>
      </w:r>
      <w:r w:rsidRPr="00CD4076">
        <w:t>două</w:t>
      </w:r>
      <w:r w:rsidR="005E2F6F">
        <w:t xml:space="preserve"> </w:t>
      </w:r>
      <w:r w:rsidRPr="00CD4076">
        <w:t>dintre</w:t>
      </w:r>
      <w:r w:rsidR="005E2F6F">
        <w:t xml:space="preserve"> </w:t>
      </w:r>
      <w:r w:rsidRPr="00CD4076">
        <w:t>următoarele</w:t>
      </w:r>
      <w:r w:rsidR="005E2F6F">
        <w:t xml:space="preserve"> </w:t>
      </w:r>
      <w:r w:rsidRPr="00CD4076">
        <w:t>priorități</w:t>
      </w:r>
      <w:r w:rsidR="005E2F6F">
        <w:t xml:space="preserve"> </w:t>
      </w:r>
      <w:r w:rsidRPr="00CD4076">
        <w:t>:</w:t>
      </w:r>
    </w:p>
    <w:p w14:paraId="06B5B1D0" w14:textId="2A2CBB31" w:rsidR="00CD4076" w:rsidRPr="00CD4076" w:rsidRDefault="00CD4076" w:rsidP="005E2F6F">
      <w:pPr>
        <w:numPr>
          <w:ilvl w:val="0"/>
          <w:numId w:val="19"/>
        </w:numPr>
        <w:jc w:val="both"/>
      </w:pPr>
      <w:r w:rsidRPr="00CD4076">
        <w:t>Capacitatea</w:t>
      </w:r>
      <w:r w:rsidR="005E2F6F">
        <w:t xml:space="preserve"> </w:t>
      </w:r>
      <w:r w:rsidRPr="00CD4076">
        <w:t>de</w:t>
      </w:r>
      <w:r w:rsidR="005E2F6F">
        <w:t xml:space="preserve"> </w:t>
      </w:r>
      <w:r w:rsidRPr="00CD4076">
        <w:t>a</w:t>
      </w:r>
      <w:r w:rsidR="005E2F6F">
        <w:t xml:space="preserve"> </w:t>
      </w:r>
      <w:r w:rsidRPr="00CD4076">
        <w:t>genera</w:t>
      </w:r>
      <w:r w:rsidR="005E2F6F">
        <w:t xml:space="preserve"> </w:t>
      </w:r>
      <w:r w:rsidRPr="00CD4076">
        <w:t>dezvoltare</w:t>
      </w:r>
      <w:r w:rsidR="005E2F6F">
        <w:t xml:space="preserve"> </w:t>
      </w:r>
      <w:r w:rsidRPr="00CD4076">
        <w:t>culturală</w:t>
      </w:r>
      <w:r w:rsidR="005E2F6F">
        <w:t xml:space="preserve"> </w:t>
      </w:r>
      <w:r w:rsidRPr="00CD4076">
        <w:t>durabilă</w:t>
      </w:r>
      <w:r w:rsidR="005E2F6F">
        <w:t xml:space="preserve"> </w:t>
      </w:r>
      <w:r w:rsidRPr="00CD4076">
        <w:t>și</w:t>
      </w:r>
      <w:r w:rsidR="005E2F6F">
        <w:t xml:space="preserve"> </w:t>
      </w:r>
      <w:r w:rsidRPr="00CD4076">
        <w:t>consolidarea</w:t>
      </w:r>
      <w:r w:rsidR="005E2F6F">
        <w:t xml:space="preserve"> </w:t>
      </w:r>
      <w:r w:rsidRPr="00CD4076">
        <w:t>ecosistemului</w:t>
      </w:r>
      <w:r w:rsidR="005E2F6F">
        <w:t xml:space="preserve"> </w:t>
      </w:r>
      <w:r w:rsidRPr="00CD4076">
        <w:t>cultural</w:t>
      </w:r>
      <w:r w:rsidR="005E2F6F">
        <w:t xml:space="preserve"> </w:t>
      </w:r>
      <w:r w:rsidRPr="00CD4076">
        <w:t>local;</w:t>
      </w:r>
    </w:p>
    <w:p w14:paraId="03731CC2" w14:textId="38843DC6" w:rsidR="00CD4076" w:rsidRPr="00CD4076" w:rsidRDefault="00CD4076" w:rsidP="005E2F6F">
      <w:pPr>
        <w:numPr>
          <w:ilvl w:val="0"/>
          <w:numId w:val="19"/>
        </w:numPr>
        <w:jc w:val="both"/>
      </w:pPr>
      <w:r w:rsidRPr="00CD4076">
        <w:t>Dezvoltarea</w:t>
      </w:r>
      <w:r w:rsidR="005E2F6F">
        <w:t xml:space="preserve"> </w:t>
      </w:r>
      <w:r w:rsidRPr="00CD4076">
        <w:t>de</w:t>
      </w:r>
      <w:r w:rsidR="005E2F6F">
        <w:t xml:space="preserve"> </w:t>
      </w:r>
      <w:r w:rsidRPr="00CD4076">
        <w:t>abordări</w:t>
      </w:r>
      <w:r w:rsidR="005E2F6F">
        <w:t xml:space="preserve"> </w:t>
      </w:r>
      <w:r w:rsidRPr="00CD4076">
        <w:t>interdisciplinare,</w:t>
      </w:r>
      <w:r w:rsidR="005E2F6F">
        <w:t xml:space="preserve"> </w:t>
      </w:r>
      <w:proofErr w:type="spellStart"/>
      <w:r w:rsidRPr="00CD4076">
        <w:t>colaborative</w:t>
      </w:r>
      <w:proofErr w:type="spellEnd"/>
      <w:r w:rsidR="005E2F6F">
        <w:t xml:space="preserve"> </w:t>
      </w:r>
      <w:r w:rsidRPr="00CD4076">
        <w:t>și/sau</w:t>
      </w:r>
      <w:r w:rsidR="005E2F6F">
        <w:t xml:space="preserve"> </w:t>
      </w:r>
      <w:r w:rsidRPr="00CD4076">
        <w:t>în</w:t>
      </w:r>
      <w:r w:rsidR="005E2F6F">
        <w:t xml:space="preserve"> </w:t>
      </w:r>
      <w:r w:rsidRPr="00CD4076">
        <w:t>coproducție;</w:t>
      </w:r>
    </w:p>
    <w:p w14:paraId="7222E7AF" w14:textId="72376AF0" w:rsidR="00CD4076" w:rsidRPr="00CD4076" w:rsidRDefault="00CD4076" w:rsidP="005E2F6F">
      <w:pPr>
        <w:numPr>
          <w:ilvl w:val="0"/>
          <w:numId w:val="19"/>
        </w:numPr>
        <w:jc w:val="both"/>
      </w:pPr>
      <w:r w:rsidRPr="00CD4076">
        <w:t>Promovarea</w:t>
      </w:r>
      <w:r w:rsidR="005E2F6F">
        <w:t xml:space="preserve"> </w:t>
      </w:r>
      <w:r w:rsidRPr="00CD4076">
        <w:t>incluziunii,</w:t>
      </w:r>
      <w:r w:rsidR="005E2F6F">
        <w:t xml:space="preserve"> </w:t>
      </w:r>
      <w:r w:rsidRPr="00CD4076">
        <w:t>a</w:t>
      </w:r>
      <w:r w:rsidR="005E2F6F">
        <w:t xml:space="preserve"> </w:t>
      </w:r>
      <w:r w:rsidRPr="00CD4076">
        <w:t>diversității</w:t>
      </w:r>
      <w:r w:rsidR="005E2F6F">
        <w:t xml:space="preserve"> </w:t>
      </w:r>
      <w:r w:rsidRPr="00CD4076">
        <w:t>și</w:t>
      </w:r>
      <w:r w:rsidR="005E2F6F">
        <w:t xml:space="preserve"> </w:t>
      </w:r>
      <w:r w:rsidRPr="00CD4076">
        <w:t>a</w:t>
      </w:r>
      <w:r w:rsidR="005E2F6F">
        <w:t xml:space="preserve"> </w:t>
      </w:r>
      <w:r w:rsidRPr="00CD4076">
        <w:t>toleranței.</w:t>
      </w:r>
    </w:p>
    <w:p w14:paraId="401F2108" w14:textId="2233354D" w:rsidR="00CD4076" w:rsidRPr="00CD4076" w:rsidRDefault="00CD4076" w:rsidP="005E2F6F">
      <w:pPr>
        <w:jc w:val="both"/>
      </w:pPr>
      <w:r w:rsidRPr="00CD4076">
        <w:t>fonduri-structurale.ro</w:t>
      </w:r>
      <w:r w:rsidR="005E2F6F">
        <w:t xml:space="preserve"> </w:t>
      </w:r>
      <w:r w:rsidRPr="00CD4076">
        <w:t>va</w:t>
      </w:r>
      <w:r w:rsidR="005E2F6F">
        <w:t xml:space="preserve"> </w:t>
      </w:r>
      <w:r w:rsidRPr="00CD4076">
        <w:t>reveni</w:t>
      </w:r>
      <w:r w:rsidR="005E2F6F">
        <w:t xml:space="preserve"> </w:t>
      </w:r>
      <w:r w:rsidRPr="00CD4076">
        <w:t>cu</w:t>
      </w:r>
      <w:r w:rsidR="005E2F6F">
        <w:t xml:space="preserve"> </w:t>
      </w:r>
      <w:r w:rsidRPr="00CD4076">
        <w:t>noi</w:t>
      </w:r>
      <w:r w:rsidR="005E2F6F">
        <w:t xml:space="preserve"> </w:t>
      </w:r>
      <w:r w:rsidRPr="00CD4076">
        <w:t>informații</w:t>
      </w:r>
      <w:r w:rsidR="005E2F6F">
        <w:t xml:space="preserve"> </w:t>
      </w:r>
      <w:r w:rsidRPr="00CD4076">
        <w:t>pe</w:t>
      </w:r>
      <w:r w:rsidR="005E2F6F">
        <w:t xml:space="preserve"> </w:t>
      </w:r>
      <w:r w:rsidRPr="00CD4076">
        <w:t>măsură</w:t>
      </w:r>
      <w:r w:rsidR="005E2F6F">
        <w:t xml:space="preserve"> </w:t>
      </w:r>
      <w:r w:rsidRPr="00CD4076">
        <w:t>ce</w:t>
      </w:r>
      <w:r w:rsidR="005E2F6F">
        <w:t xml:space="preserve"> </w:t>
      </w:r>
      <w:r w:rsidRPr="00CD4076">
        <w:t>acestea</w:t>
      </w:r>
      <w:r w:rsidR="005E2F6F">
        <w:t xml:space="preserve"> </w:t>
      </w:r>
      <w:r w:rsidRPr="00CD4076">
        <w:t>vor</w:t>
      </w:r>
      <w:r w:rsidR="005E2F6F">
        <w:t xml:space="preserve"> </w:t>
      </w:r>
      <w:r w:rsidRPr="00CD4076">
        <w:t>fi</w:t>
      </w:r>
      <w:r w:rsidR="005E2F6F">
        <w:t xml:space="preserve"> </w:t>
      </w:r>
      <w:r w:rsidRPr="00CD4076">
        <w:t>disponibile.</w:t>
      </w:r>
      <w:r w:rsidR="005E2F6F">
        <w:t xml:space="preserve"> </w:t>
      </w:r>
    </w:p>
    <w:p w14:paraId="762A8974" w14:textId="2F4D5DDE" w:rsidR="00CD4076" w:rsidRDefault="005E2F6F" w:rsidP="00873E57">
      <w:pPr>
        <w:pStyle w:val="Stilsursa"/>
      </w:pPr>
      <w:proofErr w:type="spellStart"/>
      <w:r>
        <w:t>Sursa:</w:t>
      </w:r>
      <w:hyperlink r:id="rId25" w:history="1">
        <w:r w:rsidR="00CD4076" w:rsidRPr="005E2F6F">
          <w:t>www.fonduri-structurale.ro</w:t>
        </w:r>
        <w:proofErr w:type="spellEnd"/>
      </w:hyperlink>
    </w:p>
    <w:p w14:paraId="4616DD5F" w14:textId="0B5464B1" w:rsidR="00873E57" w:rsidRDefault="00873E57" w:rsidP="00873E57">
      <w:pPr>
        <w:pStyle w:val="separatorarticole"/>
      </w:pPr>
      <w:r>
        <w:t>*</w:t>
      </w:r>
    </w:p>
    <w:p w14:paraId="41D216EF" w14:textId="77777777" w:rsidR="00873E57" w:rsidRPr="00873E57" w:rsidRDefault="00873E57" w:rsidP="00873E57">
      <w:pPr>
        <w:pStyle w:val="TitluArticolinINFOUE"/>
      </w:pPr>
      <w:bookmarkStart w:id="150" w:name="_Toc119916282"/>
      <w:r w:rsidRPr="00873E57">
        <w:t>PNRR: Noi contracte semnate prin Fondul local</w:t>
      </w:r>
      <w:bookmarkEnd w:id="150"/>
    </w:p>
    <w:p w14:paraId="68F35FE6" w14:textId="1AD853AF" w:rsidR="00873E57" w:rsidRPr="00873E57" w:rsidRDefault="00873E57" w:rsidP="00873E57">
      <w:pPr>
        <w:jc w:val="both"/>
      </w:pPr>
      <w:r w:rsidRPr="00873E57">
        <w:t> </w:t>
      </w:r>
      <w:proofErr w:type="spellStart"/>
      <w:r w:rsidRPr="00873E57">
        <w:t>Cseke</w:t>
      </w:r>
      <w:proofErr w:type="spellEnd"/>
      <w:r w:rsidRPr="00873E57">
        <w:t xml:space="preserve"> Attila, ministrul Dezvoltării, Lucrărilor Publice și Administrației, a semnat luni, 14 noiembrie 2022, 25 de noi contracte finanțate prin Componenta 10 – Fondul local din Planul Național de Redresare și Reziliență.</w:t>
      </w:r>
    </w:p>
    <w:p w14:paraId="5BB2F1D7" w14:textId="77777777" w:rsidR="00873E57" w:rsidRPr="00873E57" w:rsidRDefault="00873E57" w:rsidP="00873E57">
      <w:pPr>
        <w:jc w:val="both"/>
      </w:pPr>
      <w:r w:rsidRPr="00873E57">
        <w:t xml:space="preserve">Contractele încheiate între autorități publice locale și Ministerul Dezvoltării vizează achiziționarea de mijloace de transport nepoluante și stații de încărcare, iar valoarea totală a acestora este de 125.162.305,76 lei </w:t>
      </w:r>
      <w:proofErr w:type="spellStart"/>
      <w:r w:rsidRPr="00873E57">
        <w:t>lei</w:t>
      </w:r>
      <w:proofErr w:type="spellEnd"/>
      <w:r w:rsidRPr="00873E57">
        <w:t>.</w:t>
      </w:r>
    </w:p>
    <w:p w14:paraId="7AF4A589" w14:textId="77777777" w:rsidR="00873E57" w:rsidRPr="00873E57" w:rsidRDefault="00873E57" w:rsidP="00873E57">
      <w:pPr>
        <w:jc w:val="both"/>
      </w:pPr>
      <w:r w:rsidRPr="00873E57">
        <w:t>Contractele de finanțare semnate vizează:</w:t>
      </w:r>
    </w:p>
    <w:p w14:paraId="167F7035" w14:textId="77777777" w:rsidR="00873E57" w:rsidRPr="00873E57" w:rsidRDefault="00873E57" w:rsidP="00873E57">
      <w:pPr>
        <w:numPr>
          <w:ilvl w:val="0"/>
          <w:numId w:val="25"/>
        </w:numPr>
        <w:jc w:val="both"/>
      </w:pPr>
      <w:r w:rsidRPr="00873E57">
        <w:t>investiții în mobilitatea rurală verde a comunei Focuri (jud. Iași), prin achiziționarea de mijloace de transport public nepoluante – 1.464.503,25 lei;</w:t>
      </w:r>
    </w:p>
    <w:p w14:paraId="32006969" w14:textId="77777777" w:rsidR="00873E57" w:rsidRPr="00873E57" w:rsidRDefault="00873E57" w:rsidP="00873E57">
      <w:pPr>
        <w:numPr>
          <w:ilvl w:val="0"/>
          <w:numId w:val="25"/>
        </w:numPr>
        <w:jc w:val="both"/>
      </w:pPr>
      <w:r w:rsidRPr="00873E57">
        <w:t>achiziționarea de microbuze nepoluante prin parteneriatul format între comunele Miroși și Căldăraru (jud. Argeș) – 2.929.006,50 lei;</w:t>
      </w:r>
    </w:p>
    <w:p w14:paraId="54D8B7E9" w14:textId="77777777" w:rsidR="00873E57" w:rsidRPr="00873E57" w:rsidRDefault="00873E57" w:rsidP="00873E57">
      <w:pPr>
        <w:numPr>
          <w:ilvl w:val="0"/>
          <w:numId w:val="25"/>
        </w:numPr>
        <w:jc w:val="both"/>
      </w:pPr>
      <w:r w:rsidRPr="00873E57">
        <w:t>achiziționarea de microbuze nepoluante prin parteneriatul format între comunele Dobrotești, Ciolănești și Zâmbreasca (jud. Teleorman) - 2.929.006,50 lei;</w:t>
      </w:r>
    </w:p>
    <w:p w14:paraId="19144C86" w14:textId="77777777" w:rsidR="00873E57" w:rsidRPr="00873E57" w:rsidRDefault="00873E57" w:rsidP="00873E57">
      <w:pPr>
        <w:numPr>
          <w:ilvl w:val="0"/>
          <w:numId w:val="25"/>
        </w:numPr>
        <w:jc w:val="both"/>
      </w:pPr>
      <w:r w:rsidRPr="00873E57">
        <w:t>achiziționarea de microbuze nepoluante prin parteneriatul format între comunele Hârsești (jud. Argeș) și Corbu (jud. Olt) - 1.464.503,25 lei;</w:t>
      </w:r>
    </w:p>
    <w:p w14:paraId="3AC87337" w14:textId="77777777" w:rsidR="00873E57" w:rsidRPr="00873E57" w:rsidRDefault="00873E57" w:rsidP="00873E57">
      <w:pPr>
        <w:numPr>
          <w:ilvl w:val="0"/>
          <w:numId w:val="25"/>
        </w:numPr>
        <w:jc w:val="both"/>
      </w:pPr>
      <w:r w:rsidRPr="00873E57">
        <w:t>achiziționarea de microbuze nepoluante prin parteneriatul format între comunele Stolnici, Lunca Corbului și Săpata (jud. Argeș) – 4.393.509,75 lei;</w:t>
      </w:r>
    </w:p>
    <w:p w14:paraId="36F8EA36" w14:textId="77777777" w:rsidR="00873E57" w:rsidRPr="00873E57" w:rsidRDefault="00873E57" w:rsidP="00873E57">
      <w:pPr>
        <w:numPr>
          <w:ilvl w:val="0"/>
          <w:numId w:val="25"/>
        </w:numPr>
        <w:jc w:val="both"/>
      </w:pPr>
      <w:r w:rsidRPr="00873E57">
        <w:t>achiziționare de microbuze electrice pentru comunele Orodel și Vela (jud. Dolj) - 2.929.006,50 lei;</w:t>
      </w:r>
    </w:p>
    <w:p w14:paraId="063DDC4F" w14:textId="77777777" w:rsidR="00873E57" w:rsidRPr="00873E57" w:rsidRDefault="00873E57" w:rsidP="00873E57">
      <w:pPr>
        <w:numPr>
          <w:ilvl w:val="0"/>
          <w:numId w:val="25"/>
        </w:numPr>
        <w:jc w:val="both"/>
      </w:pPr>
      <w:r w:rsidRPr="00873E57">
        <w:t>modernizarea și extinderea transportului public de călători prin achiziționarea de autobuze electrice în municipiul Bârlad – 8.540.982,95 lei;</w:t>
      </w:r>
    </w:p>
    <w:p w14:paraId="0E396924" w14:textId="77777777" w:rsidR="00873E57" w:rsidRPr="00873E57" w:rsidRDefault="00873E57" w:rsidP="00873E57">
      <w:pPr>
        <w:numPr>
          <w:ilvl w:val="0"/>
          <w:numId w:val="25"/>
        </w:numPr>
        <w:jc w:val="both"/>
      </w:pPr>
      <w:r w:rsidRPr="00873E57">
        <w:t>achiziționarea de microbuze nepoluante în orașul Zărnești (jud. Brașov) - 1.464.503,25 lei;</w:t>
      </w:r>
    </w:p>
    <w:p w14:paraId="4B834486" w14:textId="77777777" w:rsidR="00873E57" w:rsidRPr="00873E57" w:rsidRDefault="00873E57" w:rsidP="00873E57">
      <w:pPr>
        <w:numPr>
          <w:ilvl w:val="0"/>
          <w:numId w:val="25"/>
        </w:numPr>
        <w:jc w:val="both"/>
      </w:pPr>
      <w:r w:rsidRPr="00873E57">
        <w:t>achiziționarea de vehicule nepoluante în comuna Rodna (jud. Bistrița-Năsăud) - 2.929.006,50 lei;</w:t>
      </w:r>
    </w:p>
    <w:p w14:paraId="05E8963C" w14:textId="77777777" w:rsidR="00873E57" w:rsidRPr="00873E57" w:rsidRDefault="00873E57" w:rsidP="00873E57">
      <w:pPr>
        <w:numPr>
          <w:ilvl w:val="0"/>
          <w:numId w:val="25"/>
        </w:numPr>
        <w:jc w:val="both"/>
      </w:pPr>
      <w:r w:rsidRPr="00873E57">
        <w:t xml:space="preserve">realizarea transportului public electric în orașul Baia de Arieș (jud. Alba) și zona </w:t>
      </w:r>
      <w:proofErr w:type="spellStart"/>
      <w:r w:rsidRPr="00873E57">
        <w:t>periurbană</w:t>
      </w:r>
      <w:proofErr w:type="spellEnd"/>
      <w:r w:rsidRPr="00873E57">
        <w:t xml:space="preserve"> - 1.464.503,25 lei;</w:t>
      </w:r>
    </w:p>
    <w:p w14:paraId="46D82F33" w14:textId="77777777" w:rsidR="00873E57" w:rsidRPr="00873E57" w:rsidRDefault="00873E57" w:rsidP="00873E57">
      <w:pPr>
        <w:numPr>
          <w:ilvl w:val="0"/>
          <w:numId w:val="25"/>
        </w:numPr>
        <w:jc w:val="both"/>
      </w:pPr>
      <w:r w:rsidRPr="00873E57">
        <w:t>achiziționarea de microbuze nepoluante în comuna Voinești (jud. Iași) - 1.464.503,25 lei;</w:t>
      </w:r>
    </w:p>
    <w:p w14:paraId="6E97823A" w14:textId="77777777" w:rsidR="00873E57" w:rsidRPr="00873E57" w:rsidRDefault="00873E57" w:rsidP="00873E57">
      <w:pPr>
        <w:numPr>
          <w:ilvl w:val="0"/>
          <w:numId w:val="25"/>
        </w:numPr>
        <w:jc w:val="both"/>
      </w:pPr>
      <w:r w:rsidRPr="00873E57">
        <w:lastRenderedPageBreak/>
        <w:t xml:space="preserve">achiziționarea de microbuze electrice pentru comunele </w:t>
      </w:r>
      <w:proofErr w:type="spellStart"/>
      <w:r w:rsidRPr="00873E57">
        <w:t>Amărăștii</w:t>
      </w:r>
      <w:proofErr w:type="spellEnd"/>
      <w:r w:rsidRPr="00873E57">
        <w:t xml:space="preserve"> de Jos și </w:t>
      </w:r>
      <w:proofErr w:type="spellStart"/>
      <w:r w:rsidRPr="00873E57">
        <w:t>Amărăștii</w:t>
      </w:r>
      <w:proofErr w:type="spellEnd"/>
      <w:r w:rsidRPr="00873E57">
        <w:t xml:space="preserve"> de Sus (jud. Dolj) - 2.929.006,50 lei;</w:t>
      </w:r>
    </w:p>
    <w:p w14:paraId="456BEEF2" w14:textId="77777777" w:rsidR="00873E57" w:rsidRPr="00873E57" w:rsidRDefault="00873E57" w:rsidP="00873E57">
      <w:pPr>
        <w:numPr>
          <w:ilvl w:val="0"/>
          <w:numId w:val="25"/>
        </w:numPr>
        <w:jc w:val="both"/>
      </w:pPr>
      <w:r w:rsidRPr="00873E57">
        <w:t>achiziționarea de microbuze nepoluante în comuna Huruiești – Dealu Morii (jud. Bacău) - 2.929.006,50 lei;</w:t>
      </w:r>
    </w:p>
    <w:p w14:paraId="58BA87C3" w14:textId="77777777" w:rsidR="00873E57" w:rsidRPr="00873E57" w:rsidRDefault="00873E57" w:rsidP="00873E57">
      <w:pPr>
        <w:numPr>
          <w:ilvl w:val="0"/>
          <w:numId w:val="25"/>
        </w:numPr>
        <w:jc w:val="both"/>
      </w:pPr>
      <w:r w:rsidRPr="00873E57">
        <w:t>achiziționarea unui mijloc de transport în comun nepoluant și a unor stații de încărcare în comuna Hodac (jud. Mureș) - 1.464.503,25 lei;</w:t>
      </w:r>
    </w:p>
    <w:p w14:paraId="06F7397B" w14:textId="77777777" w:rsidR="00873E57" w:rsidRPr="00873E57" w:rsidRDefault="00873E57" w:rsidP="00873E57">
      <w:pPr>
        <w:numPr>
          <w:ilvl w:val="0"/>
          <w:numId w:val="25"/>
        </w:numPr>
        <w:jc w:val="both"/>
      </w:pPr>
      <w:r w:rsidRPr="00873E57">
        <w:t>realizarea transportului public local cu mijloace ecologice în municipiul Brad și comuna Crișcior (jud. Hunedoara) - 11.387.977,27 lei;</w:t>
      </w:r>
    </w:p>
    <w:p w14:paraId="5564DDE7" w14:textId="77777777" w:rsidR="00873E57" w:rsidRPr="00873E57" w:rsidRDefault="00873E57" w:rsidP="00873E57">
      <w:pPr>
        <w:numPr>
          <w:ilvl w:val="0"/>
          <w:numId w:val="25"/>
        </w:numPr>
        <w:jc w:val="both"/>
      </w:pPr>
      <w:r w:rsidRPr="00873E57">
        <w:t xml:space="preserve">achiziționarea unui microbuz nepoluant și a unui punct de reîncărcare pentru vehicule electrice în comuna </w:t>
      </w:r>
      <w:proofErr w:type="spellStart"/>
      <w:r w:rsidRPr="00873E57">
        <w:t>Ciohorăni</w:t>
      </w:r>
      <w:proofErr w:type="spellEnd"/>
      <w:r w:rsidRPr="00873E57">
        <w:t xml:space="preserve"> (jud. Iași) - 1.464.503,25 lei;</w:t>
      </w:r>
    </w:p>
    <w:p w14:paraId="19A1C5EE" w14:textId="77777777" w:rsidR="00873E57" w:rsidRPr="00873E57" w:rsidRDefault="00873E57" w:rsidP="00873E57">
      <w:pPr>
        <w:numPr>
          <w:ilvl w:val="0"/>
          <w:numId w:val="25"/>
        </w:numPr>
        <w:jc w:val="both"/>
      </w:pPr>
      <w:r w:rsidRPr="00873E57">
        <w:t>transport public local cu mijloace ecologice în orașul Mioveni și comuna Davidești (jud. Argeș) - 10.216.374,67 lei;</w:t>
      </w:r>
    </w:p>
    <w:p w14:paraId="6E32FB39" w14:textId="77777777" w:rsidR="00873E57" w:rsidRPr="00873E57" w:rsidRDefault="00873E57" w:rsidP="00873E57">
      <w:pPr>
        <w:numPr>
          <w:ilvl w:val="0"/>
          <w:numId w:val="25"/>
        </w:numPr>
        <w:jc w:val="both"/>
      </w:pPr>
      <w:r w:rsidRPr="00873E57">
        <w:t>achiziționarea unui microbuz care să deservească comunitatea comunei Gherghița (jud. Prahova) - 1.171.602,60 lei;</w:t>
      </w:r>
    </w:p>
    <w:p w14:paraId="34DCA9A7" w14:textId="77777777" w:rsidR="00873E57" w:rsidRPr="00873E57" w:rsidRDefault="00873E57" w:rsidP="00873E57">
      <w:pPr>
        <w:numPr>
          <w:ilvl w:val="0"/>
          <w:numId w:val="25"/>
        </w:numPr>
        <w:jc w:val="both"/>
      </w:pPr>
      <w:r w:rsidRPr="00873E57">
        <w:t>achiziționarea unui microbuz nepoluant în comuna Răchiți (jud. Botoșani) - 1.464.503,25 lei;</w:t>
      </w:r>
    </w:p>
    <w:p w14:paraId="10652D88" w14:textId="77777777" w:rsidR="00873E57" w:rsidRPr="00873E57" w:rsidRDefault="00873E57" w:rsidP="00873E57">
      <w:pPr>
        <w:numPr>
          <w:ilvl w:val="0"/>
          <w:numId w:val="25"/>
        </w:numPr>
        <w:jc w:val="both"/>
      </w:pPr>
      <w:r w:rsidRPr="00873E57">
        <w:t>transport verde în Zona Urbană a municipiului Oltenița - 14.234.971,59 lei;</w:t>
      </w:r>
    </w:p>
    <w:p w14:paraId="14908749" w14:textId="77777777" w:rsidR="00873E57" w:rsidRPr="00873E57" w:rsidRDefault="00873E57" w:rsidP="00873E57">
      <w:pPr>
        <w:numPr>
          <w:ilvl w:val="0"/>
          <w:numId w:val="25"/>
        </w:numPr>
        <w:jc w:val="both"/>
      </w:pPr>
      <w:r w:rsidRPr="00873E57">
        <w:t xml:space="preserve">implementare transport public în orașul Șimleu Silvaniei (jud. Sălaj), prin </w:t>
      </w:r>
      <w:proofErr w:type="spellStart"/>
      <w:r w:rsidRPr="00873E57">
        <w:t>achizitionarea</w:t>
      </w:r>
      <w:proofErr w:type="spellEnd"/>
      <w:r w:rsidRPr="00873E57">
        <w:t xml:space="preserve"> de autobuze nepoluante - 8.540.982,95 lei;</w:t>
      </w:r>
    </w:p>
    <w:p w14:paraId="07A2BCF0" w14:textId="77777777" w:rsidR="00873E57" w:rsidRPr="00873E57" w:rsidRDefault="00873E57" w:rsidP="00873E57">
      <w:pPr>
        <w:numPr>
          <w:ilvl w:val="0"/>
          <w:numId w:val="25"/>
        </w:numPr>
        <w:jc w:val="both"/>
      </w:pPr>
      <w:r w:rsidRPr="00873E57">
        <w:t>achiziționarea unui mijloc de transport în comun nepoluant și a unor stații de încărcare în comuna Solovăstru (jud. Mureș) - 1.429.355,17 lei;</w:t>
      </w:r>
    </w:p>
    <w:p w14:paraId="0936E642" w14:textId="77777777" w:rsidR="00873E57" w:rsidRPr="00873E57" w:rsidRDefault="00873E57" w:rsidP="00873E57">
      <w:pPr>
        <w:numPr>
          <w:ilvl w:val="0"/>
          <w:numId w:val="25"/>
        </w:numPr>
        <w:jc w:val="both"/>
      </w:pPr>
      <w:r w:rsidRPr="00873E57">
        <w:t>achiziționarea unui microbuz nepoluant utilizat în scopuri comunitare pentru comuna Râu de Mori (jud. Hunedoara) - 1.464.503,25 lei;</w:t>
      </w:r>
    </w:p>
    <w:p w14:paraId="1A2C25C1" w14:textId="77777777" w:rsidR="00873E57" w:rsidRPr="00873E57" w:rsidRDefault="00873E57" w:rsidP="00873E57">
      <w:pPr>
        <w:numPr>
          <w:ilvl w:val="0"/>
          <w:numId w:val="25"/>
        </w:numPr>
        <w:jc w:val="both"/>
      </w:pPr>
      <w:r w:rsidRPr="00873E57">
        <w:t>achiziționarea de mijloace de transport nepoluante în Zona Metropolitană Brașov - 33.027.477,29 lei;</w:t>
      </w:r>
    </w:p>
    <w:p w14:paraId="2AB1244C" w14:textId="77777777" w:rsidR="00873E57" w:rsidRPr="00873E57" w:rsidRDefault="00873E57" w:rsidP="00873E57">
      <w:pPr>
        <w:numPr>
          <w:ilvl w:val="0"/>
          <w:numId w:val="25"/>
        </w:numPr>
        <w:jc w:val="both"/>
      </w:pPr>
      <w:r w:rsidRPr="00873E57">
        <w:t>achiziționarea unui microbuz nepoluant în scop comunitar în comuna Mironeasa (jud. Iași) - 1.464.503,25 lei.</w:t>
      </w:r>
    </w:p>
    <w:p w14:paraId="68CA4083" w14:textId="77777777" w:rsidR="00873E57" w:rsidRPr="00873E57" w:rsidRDefault="00873E57" w:rsidP="00873E57">
      <w:pPr>
        <w:jc w:val="both"/>
      </w:pPr>
      <w:r w:rsidRPr="00873E57">
        <w:t>Aceste proiecte se alătură celorlalte 15 contracte de finanțare semnate, până în prezent, prin Componenta 10 – Fondul Local din PNRR, a precizat ministrul dezvoltării.</w:t>
      </w:r>
    </w:p>
    <w:p w14:paraId="3219D7AE" w14:textId="77777777" w:rsidR="00873E57" w:rsidRPr="00873E57" w:rsidRDefault="00873E57" w:rsidP="00873E57">
      <w:pPr>
        <w:pStyle w:val="Stilsursa"/>
      </w:pPr>
      <w:r w:rsidRPr="00873E57">
        <w:t>Sursa: MDLPA</w:t>
      </w:r>
    </w:p>
    <w:p w14:paraId="3FA79545" w14:textId="4ED2CCD2" w:rsidR="00873E57" w:rsidRDefault="00422D9E" w:rsidP="00422D9E">
      <w:pPr>
        <w:pStyle w:val="separatorarticole"/>
      </w:pPr>
      <w:r>
        <w:t>*</w:t>
      </w:r>
    </w:p>
    <w:p w14:paraId="37998DFB" w14:textId="77777777" w:rsidR="00422D9E" w:rsidRPr="00422D9E" w:rsidRDefault="00422D9E" w:rsidP="00422D9E">
      <w:pPr>
        <w:pStyle w:val="TitluArticolinINFOUE"/>
        <w:jc w:val="both"/>
      </w:pPr>
      <w:bookmarkStart w:id="151" w:name="_Toc119916283"/>
      <w:r w:rsidRPr="00422D9E">
        <w:t>O nouă actualizare a calendarului estimativ privind lansările de apeluri pe PNRR</w:t>
      </w:r>
      <w:bookmarkEnd w:id="151"/>
    </w:p>
    <w:p w14:paraId="2E2950B8" w14:textId="0521DCE3" w:rsidR="00422D9E" w:rsidRPr="00422D9E" w:rsidRDefault="00422D9E" w:rsidP="00422D9E">
      <w:r w:rsidRPr="00422D9E">
        <w:t>Ministerul Investițiilor și Proiectelor Europene a publicat luni, 14 noiembrie 2022, Calendarul apelurilor PNRR, actualizat la data de 10 noiembrie 2022.</w:t>
      </w:r>
    </w:p>
    <w:p w14:paraId="5C0DBF48" w14:textId="77777777" w:rsidR="00422D9E" w:rsidRPr="00422D9E" w:rsidRDefault="00422D9E" w:rsidP="00422D9E">
      <w:pPr>
        <w:rPr>
          <w:b/>
          <w:bCs/>
        </w:rPr>
      </w:pPr>
      <w:r w:rsidRPr="00422D9E">
        <w:rPr>
          <w:b/>
          <w:bCs/>
        </w:rPr>
        <w:t>Documente</w:t>
      </w:r>
    </w:p>
    <w:p w14:paraId="16702798" w14:textId="77777777" w:rsidR="00422D9E" w:rsidRPr="00422D9E" w:rsidRDefault="00034870" w:rsidP="00422D9E">
      <w:hyperlink r:id="rId26" w:tooltip="Calendar PNRR_v. 10.11.2022.xlsx" w:history="1">
        <w:r w:rsidR="00422D9E" w:rsidRPr="00422D9E">
          <w:rPr>
            <w:rStyle w:val="Hyperlink"/>
            <w:szCs w:val="24"/>
          </w:rPr>
          <w:t xml:space="preserve">Calendar </w:t>
        </w:r>
        <w:proofErr w:type="spellStart"/>
        <w:r w:rsidR="00422D9E" w:rsidRPr="00422D9E">
          <w:rPr>
            <w:rStyle w:val="Hyperlink"/>
            <w:szCs w:val="24"/>
          </w:rPr>
          <w:t>PNRR_v</w:t>
        </w:r>
        <w:proofErr w:type="spellEnd"/>
        <w:r w:rsidR="00422D9E" w:rsidRPr="00422D9E">
          <w:rPr>
            <w:rStyle w:val="Hyperlink"/>
            <w:szCs w:val="24"/>
          </w:rPr>
          <w:t>. 10.11.2022.xlsx</w:t>
        </w:r>
      </w:hyperlink>
    </w:p>
    <w:p w14:paraId="08086AAF" w14:textId="22F3EB9D" w:rsidR="00422D9E" w:rsidRDefault="00422D9E" w:rsidP="00422D9E">
      <w:pPr>
        <w:pStyle w:val="Stilsursa"/>
      </w:pPr>
      <w:r w:rsidRPr="00422D9E">
        <w:t>Sursa: MIPE</w:t>
      </w:r>
    </w:p>
    <w:p w14:paraId="02A2B503" w14:textId="009AECBF" w:rsidR="009F5D3E" w:rsidRDefault="009F5D3E" w:rsidP="009F5D3E">
      <w:pPr>
        <w:pStyle w:val="separatorarticole"/>
      </w:pPr>
      <w:r>
        <w:t>*</w:t>
      </w:r>
    </w:p>
    <w:p w14:paraId="5278FC0E" w14:textId="04411160" w:rsidR="009F5D3E" w:rsidRDefault="009F5D3E" w:rsidP="009F5D3E">
      <w:pPr>
        <w:pStyle w:val="TitluArticolinINFOUE"/>
        <w:jc w:val="both"/>
      </w:pPr>
      <w:bookmarkStart w:id="152" w:name="_Toc119916284"/>
      <w:r w:rsidRPr="009F5D3E">
        <w:t xml:space="preserve">Ministerul Cercetării, Inovării și Digitalizării a prelungit perioada de depunere a proiectelor pentru Investiția 8 </w:t>
      </w:r>
      <w:r>
        <w:t>–</w:t>
      </w:r>
      <w:r w:rsidRPr="009F5D3E">
        <w:t xml:space="preserve"> PNRR</w:t>
      </w:r>
      <w:bookmarkEnd w:id="152"/>
    </w:p>
    <w:p w14:paraId="06DA78DC" w14:textId="77777777" w:rsidR="009F5D3E" w:rsidRPr="009F5D3E" w:rsidRDefault="009F5D3E" w:rsidP="009F5D3E">
      <w:pPr>
        <w:jc w:val="both"/>
      </w:pPr>
      <w:r w:rsidRPr="009F5D3E">
        <w:t>Ministerul Cercetării, Inovării și Digitalizării a anunțat marți, 15 noiembrie 2022, prelungirea perioadei de depunere a proiectelor pentru apelul </w:t>
      </w:r>
      <w:r w:rsidRPr="009F5D3E">
        <w:rPr>
          <w:b/>
          <w:bCs/>
        </w:rPr>
        <w:t>„Investiția I8. Dezvoltarea unui program pentru atragerea resurselor umane înalt specializate din străinătate în activități de cercetare, dezvoltare și inovare</w:t>
      </w:r>
      <w:r w:rsidRPr="009F5D3E">
        <w:t xml:space="preserve">” din cadrul Pilonului III. Creștere inteligentă, sustenabilă și favorabilă incluziunii, inclusiv coeziune economică, locuri de muncă, productivitate, competitivitate, cercetare, dezvoltare și inovare, precum și o </w:t>
      </w:r>
      <w:r w:rsidRPr="009F5D3E">
        <w:lastRenderedPageBreak/>
        <w:t>piață internă funcțională, cu întreprinderi mici și mijlocii (IMM-uri) puternice, Componenta C9. Suport pentru sectorul privat, cercetare, dezvoltare și inovare. Astfel, proiectele se pot depune până pe data de </w:t>
      </w:r>
      <w:r w:rsidRPr="009F5D3E">
        <w:rPr>
          <w:b/>
          <w:bCs/>
        </w:rPr>
        <w:t>30.11.2022, ora 16.00. </w:t>
      </w:r>
    </w:p>
    <w:p w14:paraId="065B4919" w14:textId="75BFB7F8" w:rsidR="009F5D3E" w:rsidRDefault="009F5D3E" w:rsidP="009F5D3E">
      <w:pPr>
        <w:jc w:val="both"/>
      </w:pPr>
      <w:r w:rsidRPr="009F5D3E">
        <w:t>Decizia de prelungire are caracter preventiv, venind în contextul asigurării tuturor premiselor necesare atingerii Țintei 284 din Componenta 9 - PNRR, care prevede ca 100 de proiecte conduse de cercetători internaționali să primească finanțare prin PNRR și să contribuie astfel la atragerea resurselor umane înalt calificate în dezvoltarea sistemului național de cercetare, dezvoltare și inovare. </w:t>
      </w:r>
    </w:p>
    <w:p w14:paraId="665779CD" w14:textId="77777777" w:rsidR="009F5D3E" w:rsidRPr="009F5D3E" w:rsidRDefault="009F5D3E" w:rsidP="009F5D3E">
      <w:pPr>
        <w:jc w:val="both"/>
      </w:pPr>
      <w:r w:rsidRPr="009F5D3E">
        <w:rPr>
          <w:b/>
          <w:bCs/>
        </w:rPr>
        <w:t>Beneficiari eligibili</w:t>
      </w:r>
      <w:r w:rsidRPr="009F5D3E">
        <w:t> sunt cercetătorii din străinătate, inclusiv români din diaspora, pentru care începerea sau revenirea la o carieră de cercetare în România reprezintă o alternativă viabilă.</w:t>
      </w:r>
    </w:p>
    <w:p w14:paraId="44E89A1E" w14:textId="77777777" w:rsidR="009F5D3E" w:rsidRPr="009F5D3E" w:rsidRDefault="009F5D3E" w:rsidP="009F5D3E">
      <w:pPr>
        <w:jc w:val="both"/>
      </w:pPr>
      <w:r w:rsidRPr="009F5D3E">
        <w:rPr>
          <w:b/>
          <w:bCs/>
        </w:rPr>
        <w:t>Finanțarea maximă </w:t>
      </w:r>
      <w:r w:rsidRPr="009F5D3E">
        <w:t>acordată pentru:</w:t>
      </w:r>
    </w:p>
    <w:p w14:paraId="2A6D5946" w14:textId="77777777" w:rsidR="009F5D3E" w:rsidRPr="009F5D3E" w:rsidRDefault="009F5D3E" w:rsidP="009F5D3E">
      <w:pPr>
        <w:numPr>
          <w:ilvl w:val="0"/>
          <w:numId w:val="37"/>
        </w:numPr>
        <w:jc w:val="both"/>
      </w:pPr>
      <w:r w:rsidRPr="009F5D3E">
        <w:t>un proiect cu o durată de 36 de luni este de maximum 7.000.000 RON;</w:t>
      </w:r>
    </w:p>
    <w:p w14:paraId="4006AD3E" w14:textId="77777777" w:rsidR="009F5D3E" w:rsidRPr="009F5D3E" w:rsidRDefault="009F5D3E" w:rsidP="009F5D3E">
      <w:pPr>
        <w:numPr>
          <w:ilvl w:val="0"/>
          <w:numId w:val="37"/>
        </w:numPr>
        <w:jc w:val="both"/>
      </w:pPr>
      <w:r w:rsidRPr="009F5D3E">
        <w:t>un proiect cu o durată mai scurtă de 36 de luni se calculează proporțional cu durata proiectului raportată la 36 de luni.</w:t>
      </w:r>
    </w:p>
    <w:p w14:paraId="5B31030E" w14:textId="77777777" w:rsidR="009F5D3E" w:rsidRPr="009F5D3E" w:rsidRDefault="009F5D3E" w:rsidP="009F5D3E">
      <w:pPr>
        <w:jc w:val="both"/>
      </w:pPr>
      <w:r w:rsidRPr="009F5D3E">
        <w:rPr>
          <w:b/>
          <w:bCs/>
        </w:rPr>
        <w:t>Activități eligibile:</w:t>
      </w:r>
    </w:p>
    <w:p w14:paraId="024F20A2" w14:textId="77777777" w:rsidR="009F5D3E" w:rsidRPr="009F5D3E" w:rsidRDefault="009F5D3E" w:rsidP="009F5D3E">
      <w:pPr>
        <w:numPr>
          <w:ilvl w:val="0"/>
          <w:numId w:val="38"/>
        </w:numPr>
        <w:jc w:val="both"/>
      </w:pPr>
      <w:r w:rsidRPr="009F5D3E">
        <w:t>activități de cercetare fundamentală, conform OG nr. 57/2002, cu modificările și completările ulterioare, în domeniile științifice enumerate în Anexa 3 – Domenii științifice;</w:t>
      </w:r>
    </w:p>
    <w:p w14:paraId="30A39396" w14:textId="77777777" w:rsidR="009F5D3E" w:rsidRPr="009F5D3E" w:rsidRDefault="009F5D3E" w:rsidP="009F5D3E">
      <w:pPr>
        <w:numPr>
          <w:ilvl w:val="0"/>
          <w:numId w:val="38"/>
        </w:numPr>
        <w:jc w:val="both"/>
      </w:pPr>
      <w:r w:rsidRPr="009F5D3E">
        <w:t>activități suport pentru derularea proiectului;</w:t>
      </w:r>
    </w:p>
    <w:p w14:paraId="0E61A5D5" w14:textId="77777777" w:rsidR="009F5D3E" w:rsidRPr="009F5D3E" w:rsidRDefault="009F5D3E" w:rsidP="009F5D3E">
      <w:pPr>
        <w:numPr>
          <w:ilvl w:val="0"/>
          <w:numId w:val="38"/>
        </w:numPr>
        <w:jc w:val="both"/>
      </w:pPr>
      <w:r w:rsidRPr="009F5D3E">
        <w:t>activități de diseminare.</w:t>
      </w:r>
    </w:p>
    <w:p w14:paraId="33E314A6" w14:textId="77777777" w:rsidR="009F5D3E" w:rsidRPr="009F5D3E" w:rsidRDefault="009F5D3E" w:rsidP="009F5D3E">
      <w:pPr>
        <w:rPr>
          <w:b/>
          <w:bCs/>
        </w:rPr>
      </w:pPr>
      <w:r w:rsidRPr="009F5D3E">
        <w:rPr>
          <w:b/>
          <w:bCs/>
        </w:rPr>
        <w:t>Documente</w:t>
      </w:r>
    </w:p>
    <w:p w14:paraId="299BE532" w14:textId="77777777" w:rsidR="009F5D3E" w:rsidRPr="009F5D3E" w:rsidRDefault="00034870" w:rsidP="009F5D3E">
      <w:hyperlink r:id="rId27" w:tooltip="Ordinul MCID nr.21695 din 15.11.2022 Prelungire calendar depunere Investiția 8.pdf" w:history="1">
        <w:r w:rsidR="009F5D3E" w:rsidRPr="009F5D3E">
          <w:rPr>
            <w:rStyle w:val="Hyperlink"/>
            <w:szCs w:val="24"/>
          </w:rPr>
          <w:t>Ordinul MCID nr.21695 din 15.11.2022 Prelungire calendar depunere Investiția 8.pdf</w:t>
        </w:r>
      </w:hyperlink>
    </w:p>
    <w:p w14:paraId="65E412EE" w14:textId="5DBC2C58" w:rsidR="009F5D3E" w:rsidRDefault="009F5D3E" w:rsidP="009F5D3E">
      <w:pPr>
        <w:pStyle w:val="Stilsursa"/>
      </w:pPr>
      <w:r w:rsidRPr="009F5D3E">
        <w:t>Sursa: MCID</w:t>
      </w:r>
    </w:p>
    <w:p w14:paraId="16FE0BE1" w14:textId="65AC12A6" w:rsidR="003E3972" w:rsidRDefault="003E3972" w:rsidP="003E3972">
      <w:pPr>
        <w:pStyle w:val="separatorarticole"/>
      </w:pPr>
      <w:r>
        <w:t>*</w:t>
      </w:r>
    </w:p>
    <w:p w14:paraId="15545947" w14:textId="2F08FE72" w:rsidR="003E3972" w:rsidRDefault="003E3972" w:rsidP="003E3972">
      <w:pPr>
        <w:pStyle w:val="TitluArticolinINFOUE"/>
        <w:jc w:val="both"/>
      </w:pPr>
      <w:bookmarkStart w:id="153" w:name="_Toc119916285"/>
      <w:r w:rsidRPr="003E3972">
        <w:t>PNRR: A fost lansat apelul de proiecte competitive „Program-pilot pentru dezvoltarea consorțiilor regionale pentru învățământ dual”</w:t>
      </w:r>
      <w:bookmarkEnd w:id="153"/>
    </w:p>
    <w:p w14:paraId="2A870669" w14:textId="77777777" w:rsidR="003E3972" w:rsidRPr="003E3972" w:rsidRDefault="003E3972" w:rsidP="003E3972">
      <w:pPr>
        <w:jc w:val="both"/>
      </w:pPr>
      <w:r w:rsidRPr="003E3972">
        <w:t>Ministerul Educației, în calitate de coordonator de reforme și investiții finanțate prin Planul Național de Reformă și Reziliență (PNRR), a lansat joi, 17 noiembrie 2022, apelul de proiecte competitive „Program-pilot pentru dezvoltarea consorțiilor regionale pentru învățământ dual”, finanțat prin Planul Național de Redresare și Reziliență - Componenta C15: Educație.</w:t>
      </w:r>
    </w:p>
    <w:p w14:paraId="190DC470" w14:textId="77777777" w:rsidR="003E3972" w:rsidRPr="003E3972" w:rsidRDefault="003E3972" w:rsidP="003E3972">
      <w:pPr>
        <w:jc w:val="both"/>
      </w:pPr>
      <w:r w:rsidRPr="003E3972">
        <w:rPr>
          <w:b/>
          <w:bCs/>
        </w:rPr>
        <w:t>Obiectivul</w:t>
      </w:r>
      <w:r w:rsidRPr="003E3972">
        <w:t> apelului este dezvoltarea și dotarea de consorții profesionale integrate care să contribuie la dezvoltarea învățământului profesional, atât prin creșterea numărului de domenii de calificări și de absolvenți, cât și prin asigurarea unui parcurs educațional complet pentru elevii înscriși în învățământul dual. În cadrul consorțiilor, elevii și studenții pot dobândi calificări de nivel 3  - 8, conform Cadrului Național al Calificărilor (CNC).</w:t>
      </w:r>
    </w:p>
    <w:p w14:paraId="4035AB71" w14:textId="77777777" w:rsidR="003E3972" w:rsidRPr="003E3972" w:rsidRDefault="003E3972" w:rsidP="003E3972">
      <w:pPr>
        <w:jc w:val="both"/>
      </w:pPr>
      <w:r w:rsidRPr="003E3972">
        <w:rPr>
          <w:b/>
          <w:bCs/>
        </w:rPr>
        <w:t>Beneficiarii </w:t>
      </w:r>
      <w:r w:rsidRPr="003E3972">
        <w:t>apelului sunt consorțiile regionale pentru învățământ dual, înființate conform Metodologiei privind constituirea consorțiilor pentru învățământ dual aprobată prin Ordinul ministrului educației nr. 6.216/2022.</w:t>
      </w:r>
    </w:p>
    <w:p w14:paraId="65FEF513" w14:textId="77777777" w:rsidR="003E3972" w:rsidRPr="003E3972" w:rsidRDefault="003E3972" w:rsidP="003E3972">
      <w:pPr>
        <w:jc w:val="both"/>
      </w:pPr>
      <w:r w:rsidRPr="003E3972">
        <w:rPr>
          <w:b/>
          <w:bCs/>
        </w:rPr>
        <w:t>Alocarea financiară</w:t>
      </w:r>
      <w:r w:rsidRPr="003E3972">
        <w:t> totală este de </w:t>
      </w:r>
      <w:r w:rsidRPr="003E3972">
        <w:rPr>
          <w:b/>
          <w:bCs/>
        </w:rPr>
        <w:t>338 mil. euro</w:t>
      </w:r>
      <w:r w:rsidRPr="003E3972">
        <w:t>, valoare eligibilă din PNRR, fără TVA. </w:t>
      </w:r>
      <w:r w:rsidRPr="003E3972">
        <w:rPr>
          <w:b/>
          <w:bCs/>
        </w:rPr>
        <w:t>Valoarea maximă</w:t>
      </w:r>
      <w:r w:rsidRPr="003E3972">
        <w:t> a unui proiect aferent unui consorțiu este de </w:t>
      </w:r>
      <w:r w:rsidRPr="003E3972">
        <w:rPr>
          <w:b/>
          <w:bCs/>
        </w:rPr>
        <w:t>21,12 mil. euro</w:t>
      </w:r>
      <w:r w:rsidRPr="003E3972">
        <w:t>.</w:t>
      </w:r>
    </w:p>
    <w:p w14:paraId="010CD0BE" w14:textId="77777777" w:rsidR="003E3972" w:rsidRPr="003E3972" w:rsidRDefault="003E3972" w:rsidP="003E3972">
      <w:pPr>
        <w:jc w:val="both"/>
      </w:pPr>
      <w:r w:rsidRPr="003E3972">
        <w:rPr>
          <w:b/>
          <w:bCs/>
        </w:rPr>
        <w:t>Depunerea proiectelor</w:t>
      </w:r>
      <w:r w:rsidRPr="003E3972">
        <w:t> se realizează </w:t>
      </w:r>
      <w:r w:rsidRPr="003E3972">
        <w:rPr>
          <w:b/>
          <w:bCs/>
        </w:rPr>
        <w:t>exclusiv online</w:t>
      </w:r>
      <w:r w:rsidRPr="003E3972">
        <w:t>, prin</w:t>
      </w:r>
      <w:r w:rsidRPr="003E3972">
        <w:rPr>
          <w:b/>
          <w:bCs/>
        </w:rPr>
        <w:t> </w:t>
      </w:r>
      <w:hyperlink r:id="rId28" w:anchor="/home" w:tgtFrame="_blank" w:history="1">
        <w:r w:rsidRPr="003E3972">
          <w:rPr>
            <w:rStyle w:val="Hyperlink"/>
            <w:b/>
            <w:bCs/>
            <w:i/>
            <w:iCs/>
            <w:szCs w:val="24"/>
          </w:rPr>
          <w:t>platforma electronică dedicată PNRR</w:t>
        </w:r>
      </w:hyperlink>
      <w:r w:rsidRPr="003E3972">
        <w:rPr>
          <w:b/>
          <w:bCs/>
        </w:rPr>
        <w:t>,</w:t>
      </w:r>
      <w:r w:rsidRPr="003E3972">
        <w:t> cu respectarea perioadei de depunere: </w:t>
      </w:r>
      <w:r w:rsidRPr="003E3972">
        <w:rPr>
          <w:b/>
          <w:bCs/>
        </w:rPr>
        <w:t>17.11.2022 - 06.01.2023.</w:t>
      </w:r>
    </w:p>
    <w:p w14:paraId="63B0BFA5" w14:textId="77777777" w:rsidR="003E3972" w:rsidRPr="003E3972" w:rsidRDefault="003E3972" w:rsidP="003E3972">
      <w:pPr>
        <w:jc w:val="both"/>
      </w:pPr>
      <w:r w:rsidRPr="003E3972">
        <w:t>În această perioadă, potențialii beneficiari ai apelului pot adresa întrebări legate de depunerea cererilor de finanțare la adresa de e-mail consultare.pnrr@edu.gov.ro.</w:t>
      </w:r>
    </w:p>
    <w:p w14:paraId="1F79E101" w14:textId="77777777" w:rsidR="003E3972" w:rsidRPr="003E3972" w:rsidRDefault="003E3972" w:rsidP="003E3972">
      <w:pPr>
        <w:jc w:val="both"/>
        <w:rPr>
          <w:b/>
          <w:bCs/>
        </w:rPr>
      </w:pPr>
      <w:r w:rsidRPr="003E3972">
        <w:rPr>
          <w:b/>
          <w:bCs/>
        </w:rPr>
        <w:t>Documente</w:t>
      </w:r>
    </w:p>
    <w:p w14:paraId="21B99FAF" w14:textId="77777777" w:rsidR="003E3972" w:rsidRPr="003E3972" w:rsidRDefault="00034870" w:rsidP="003E3972">
      <w:pPr>
        <w:jc w:val="both"/>
      </w:pPr>
      <w:hyperlink r:id="rId29" w:tooltip="Program pilot pentru dezvoltarea consorțiilor regionale pentru învățământ dual.zip" w:history="1">
        <w:r w:rsidR="003E3972" w:rsidRPr="003E3972">
          <w:rPr>
            <w:rStyle w:val="Hyperlink"/>
            <w:szCs w:val="24"/>
          </w:rPr>
          <w:t>Program pilot pentru dezvoltarea consorțiilor regionale pentru învățământ dual.zip</w:t>
        </w:r>
      </w:hyperlink>
    </w:p>
    <w:p w14:paraId="07162DFD" w14:textId="6E524195" w:rsidR="003E3972" w:rsidRDefault="003E3972" w:rsidP="003E3972">
      <w:pPr>
        <w:pStyle w:val="Stilsursa"/>
      </w:pPr>
      <w:r w:rsidRPr="003E3972">
        <w:t>Sursa: Ministerul Educației</w:t>
      </w:r>
    </w:p>
    <w:p w14:paraId="64AAF035" w14:textId="3ADD1413" w:rsidR="00E96770" w:rsidRDefault="00E96770" w:rsidP="00E96770">
      <w:pPr>
        <w:pStyle w:val="separatorarticole"/>
      </w:pPr>
      <w:r>
        <w:lastRenderedPageBreak/>
        <w:t>*</w:t>
      </w:r>
    </w:p>
    <w:p w14:paraId="4E57FC23" w14:textId="77F30527" w:rsidR="00E96770" w:rsidRDefault="00E96770" w:rsidP="00E96770">
      <w:pPr>
        <w:pStyle w:val="TitluArticolinINFOUE"/>
      </w:pPr>
      <w:bookmarkStart w:id="154" w:name="_Toc119916286"/>
      <w:r w:rsidRPr="00E96770">
        <w:t>PNRR: Pe 5 decembrie se lansează apelul de proiecte pentru traseele cicloturistice</w:t>
      </w:r>
      <w:bookmarkEnd w:id="154"/>
    </w:p>
    <w:p w14:paraId="175DC560" w14:textId="77777777" w:rsidR="00E96770" w:rsidRPr="00E96770" w:rsidRDefault="00E96770" w:rsidP="00E96770">
      <w:pPr>
        <w:jc w:val="both"/>
      </w:pPr>
      <w:r w:rsidRPr="00E96770">
        <w:t>Ministerul Dezvoltării, Lucrărilor Publice și Administrației a anunțat ieri, 17 noiembrie 2022, data lansării apelului de proiecte pentru traseele cicloturistice la nivel național. Astfel, începând cu 29 noiembrie 2022, MDLPA va pune la dispoziția potențialilor beneficiari </w:t>
      </w:r>
      <w:hyperlink r:id="rId30" w:tgtFrame="_blank" w:history="1">
        <w:r w:rsidRPr="00E96770">
          <w:rPr>
            <w:rStyle w:val="Hyperlink"/>
            <w:b/>
            <w:bCs/>
            <w:i/>
            <w:iCs/>
            <w:szCs w:val="24"/>
          </w:rPr>
          <w:t>aplicația electronică</w:t>
        </w:r>
      </w:hyperlink>
      <w:r w:rsidRPr="00E96770">
        <w:t>, iar </w:t>
      </w:r>
      <w:r w:rsidRPr="00E96770">
        <w:rPr>
          <w:b/>
          <w:bCs/>
        </w:rPr>
        <w:t>depunerea proiectelor se va putea face începând cu data de 5 decembrie 2022. </w:t>
      </w:r>
    </w:p>
    <w:p w14:paraId="0369C0FB" w14:textId="77777777" w:rsidR="00E96770" w:rsidRPr="00E96770" w:rsidRDefault="00E96770" w:rsidP="00E96770">
      <w:pPr>
        <w:jc w:val="both"/>
      </w:pPr>
      <w:r w:rsidRPr="00E96770">
        <w:rPr>
          <w:b/>
          <w:bCs/>
        </w:rPr>
        <w:t>Principalii beneficiari</w:t>
      </w:r>
      <w:r w:rsidRPr="00E96770">
        <w:t> ai acestei investiții sunt unitățile administrativ-teritoriale, instituțiile publice și autoritățile administrației publice centrale, instituțiile de interes public, unitățile de cult sau organizațiile neguvernamentale. Proiectele pot fi depuse în parteneriat sau individual de către beneficiarii reprezentați de autorități ale administrației publice centrale.</w:t>
      </w:r>
    </w:p>
    <w:p w14:paraId="0B1D0D24" w14:textId="77777777" w:rsidR="00E96770" w:rsidRPr="00E96770" w:rsidRDefault="00E96770" w:rsidP="00E96770">
      <w:pPr>
        <w:jc w:val="both"/>
      </w:pPr>
      <w:r w:rsidRPr="00E96770">
        <w:rPr>
          <w:b/>
          <w:bCs/>
        </w:rPr>
        <w:t>Bugetul total </w:t>
      </w:r>
      <w:r w:rsidRPr="00E96770">
        <w:t>alocat acestei componente este de 247,5 milioane de euro pentru implementarea a 3.000 km trasee cicloturistice, în vederea creșterii accesibilității zonelor turistice. Aceasta presupune amenajarea traseelor pe digurile de protecție la inundație ale cursurilor de apă, în zonele forestiere, în zonele protejate, pe drumurile publice cu trafic redus, pe amplasamentele căilor ferate dezafectate etc., valorificând în mod durabil elementele de patrimoniu și peisaj natural și cultural. </w:t>
      </w:r>
    </w:p>
    <w:p w14:paraId="748DDB24" w14:textId="77777777" w:rsidR="00E96770" w:rsidRPr="00E96770" w:rsidRDefault="00E96770" w:rsidP="00E96770">
      <w:pPr>
        <w:pStyle w:val="Stilsursa"/>
      </w:pPr>
      <w:r w:rsidRPr="00E96770">
        <w:t>Sursa: MDLPA</w:t>
      </w:r>
    </w:p>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2AC84574"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5" w:name="_Toc119916287"/>
      <w:bookmarkEnd w:id="145"/>
      <w:bookmarkEnd w:id="146"/>
      <w:bookmarkEnd w:id="148"/>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55"/>
    </w:p>
    <w:p w14:paraId="49C003E8" w14:textId="7DC48EA0" w:rsidR="006C35FB" w:rsidRPr="006C35FB" w:rsidRDefault="005E2F6F" w:rsidP="006C35FB">
      <w:pPr>
        <w:pStyle w:val="TitluArticolinINFOUE"/>
        <w:jc w:val="both"/>
      </w:pPr>
      <w:bookmarkStart w:id="156" w:name="_Toc119916288"/>
      <w:r w:rsidRPr="005E2F6F">
        <w:t>EIT</w:t>
      </w:r>
      <w:r>
        <w:t xml:space="preserve"> </w:t>
      </w:r>
      <w:r w:rsidRPr="005E2F6F">
        <w:t>a</w:t>
      </w:r>
      <w:r>
        <w:t xml:space="preserve"> </w:t>
      </w:r>
      <w:r w:rsidRPr="005E2F6F">
        <w:t>lansat</w:t>
      </w:r>
      <w:r>
        <w:t xml:space="preserve"> </w:t>
      </w:r>
      <w:r w:rsidRPr="005E2F6F">
        <w:t>un</w:t>
      </w:r>
      <w:r>
        <w:t xml:space="preserve"> </w:t>
      </w:r>
      <w:r w:rsidRPr="005E2F6F">
        <w:t>apel</w:t>
      </w:r>
      <w:r>
        <w:t xml:space="preserve"> </w:t>
      </w:r>
      <w:r w:rsidRPr="005E2F6F">
        <w:t>privind</w:t>
      </w:r>
      <w:r>
        <w:t xml:space="preserve"> </w:t>
      </w:r>
      <w:r w:rsidRPr="005E2F6F">
        <w:t>consolidarea</w:t>
      </w:r>
      <w:r>
        <w:t xml:space="preserve"> </w:t>
      </w:r>
      <w:r w:rsidRPr="005E2F6F">
        <w:t>capacității</w:t>
      </w:r>
      <w:r>
        <w:t xml:space="preserve"> </w:t>
      </w:r>
      <w:r w:rsidRPr="005E2F6F">
        <w:t>de</w:t>
      </w:r>
      <w:r>
        <w:t xml:space="preserve"> </w:t>
      </w:r>
      <w:r w:rsidRPr="005E2F6F">
        <w:t>inovare</w:t>
      </w:r>
      <w:r>
        <w:t xml:space="preserve"> </w:t>
      </w:r>
      <w:r w:rsidRPr="005E2F6F">
        <w:t>pentru</w:t>
      </w:r>
      <w:r>
        <w:t xml:space="preserve"> </w:t>
      </w:r>
      <w:r w:rsidRPr="005E2F6F">
        <w:t>învățământul</w:t>
      </w:r>
      <w:r>
        <w:t xml:space="preserve"> </w:t>
      </w:r>
      <w:r w:rsidRPr="005E2F6F">
        <w:t>superior</w:t>
      </w:r>
      <w:bookmarkEnd w:id="156"/>
    </w:p>
    <w:p w14:paraId="11075F28" w14:textId="27388891" w:rsidR="005E2F6F" w:rsidRPr="005E2F6F" w:rsidRDefault="005E2F6F" w:rsidP="005E2F6F">
      <w:pPr>
        <w:jc w:val="both"/>
      </w:pPr>
      <w:r w:rsidRPr="005E2F6F">
        <w:rPr>
          <w:noProof/>
          <w:lang w:eastAsia="ro-RO"/>
        </w:rPr>
        <w:drawing>
          <wp:anchor distT="0" distB="0" distL="114300" distR="114300" simplePos="0" relativeHeight="252085248" behindDoc="0" locked="0" layoutInCell="1" allowOverlap="1" wp14:anchorId="3C512BBA" wp14:editId="403453D8">
            <wp:simplePos x="0" y="0"/>
            <wp:positionH relativeFrom="column">
              <wp:posOffset>69215</wp:posOffset>
            </wp:positionH>
            <wp:positionV relativeFrom="paragraph">
              <wp:posOffset>99695</wp:posOffset>
            </wp:positionV>
            <wp:extent cx="2362200" cy="1328420"/>
            <wp:effectExtent l="0" t="0" r="0" b="5080"/>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F6F">
        <w:t>Institutul</w:t>
      </w:r>
      <w:r>
        <w:t xml:space="preserve"> </w:t>
      </w:r>
      <w:r w:rsidRPr="005E2F6F">
        <w:t>European</w:t>
      </w:r>
      <w:r>
        <w:t xml:space="preserve"> </w:t>
      </w:r>
      <w:r w:rsidRPr="005E2F6F">
        <w:t>de</w:t>
      </w:r>
      <w:r>
        <w:t xml:space="preserve"> </w:t>
      </w:r>
      <w:r w:rsidRPr="005E2F6F">
        <w:t>Inovare</w:t>
      </w:r>
      <w:r>
        <w:t xml:space="preserve"> </w:t>
      </w:r>
      <w:r w:rsidRPr="005E2F6F">
        <w:t>și</w:t>
      </w:r>
      <w:r>
        <w:t xml:space="preserve"> </w:t>
      </w:r>
      <w:r w:rsidRPr="005E2F6F">
        <w:t>Tehnologie</w:t>
      </w:r>
      <w:r>
        <w:t xml:space="preserve"> </w:t>
      </w:r>
      <w:r w:rsidRPr="005E2F6F">
        <w:t>a</w:t>
      </w:r>
      <w:r>
        <w:t xml:space="preserve"> </w:t>
      </w:r>
      <w:r w:rsidRPr="005E2F6F">
        <w:t>anunțat</w:t>
      </w:r>
      <w:r>
        <w:t xml:space="preserve"> </w:t>
      </w:r>
      <w:r w:rsidRPr="005E2F6F">
        <w:t>lansarea</w:t>
      </w:r>
      <w:r>
        <w:t xml:space="preserve"> </w:t>
      </w:r>
      <w:r w:rsidRPr="005E2F6F">
        <w:t>celui</w:t>
      </w:r>
      <w:r>
        <w:t xml:space="preserve"> </w:t>
      </w:r>
      <w:r w:rsidRPr="005E2F6F">
        <w:t>de-al</w:t>
      </w:r>
      <w:r>
        <w:t xml:space="preserve"> </w:t>
      </w:r>
      <w:r w:rsidRPr="005E2F6F">
        <w:t>treilea</w:t>
      </w:r>
      <w:r>
        <w:t xml:space="preserve"> </w:t>
      </w:r>
      <w:r w:rsidRPr="005E2F6F">
        <w:t>apel</w:t>
      </w:r>
      <w:r>
        <w:t xml:space="preserve"> </w:t>
      </w:r>
      <w:r w:rsidRPr="005E2F6F">
        <w:t>în</w:t>
      </w:r>
      <w:r>
        <w:t xml:space="preserve"> </w:t>
      </w:r>
      <w:r w:rsidRPr="005E2F6F">
        <w:t>cadrul</w:t>
      </w:r>
      <w:r>
        <w:t xml:space="preserve"> </w:t>
      </w:r>
      <w:r w:rsidRPr="005E2F6F">
        <w:t>Inițiativei</w:t>
      </w:r>
      <w:r>
        <w:t xml:space="preserve"> </w:t>
      </w:r>
      <w:r w:rsidRPr="005E2F6F">
        <w:t>EIT</w:t>
      </w:r>
      <w:r>
        <w:t xml:space="preserve"> </w:t>
      </w:r>
      <w:r w:rsidRPr="005E2F6F">
        <w:t>HEI</w:t>
      </w:r>
      <w:r>
        <w:t xml:space="preserve"> </w:t>
      </w:r>
      <w:r w:rsidRPr="005E2F6F">
        <w:t>(</w:t>
      </w:r>
      <w:proofErr w:type="spellStart"/>
      <w:r w:rsidRPr="005E2F6F">
        <w:t>Innovation</w:t>
      </w:r>
      <w:proofErr w:type="spellEnd"/>
      <w:r>
        <w:t xml:space="preserve"> </w:t>
      </w:r>
      <w:proofErr w:type="spellStart"/>
      <w:r w:rsidRPr="005E2F6F">
        <w:t>Capacity</w:t>
      </w:r>
      <w:proofErr w:type="spellEnd"/>
      <w:r>
        <w:t xml:space="preserve"> </w:t>
      </w:r>
      <w:r w:rsidRPr="005E2F6F">
        <w:t>Building</w:t>
      </w:r>
      <w:r>
        <w:t xml:space="preserve"> </w:t>
      </w:r>
      <w:r w:rsidRPr="005E2F6F">
        <w:t>for</w:t>
      </w:r>
      <w:r>
        <w:t xml:space="preserve"> </w:t>
      </w:r>
      <w:proofErr w:type="spellStart"/>
      <w:r w:rsidRPr="005E2F6F">
        <w:t>Higher</w:t>
      </w:r>
      <w:proofErr w:type="spellEnd"/>
      <w:r>
        <w:t xml:space="preserve"> </w:t>
      </w:r>
      <w:proofErr w:type="spellStart"/>
      <w:r w:rsidRPr="005E2F6F">
        <w:t>Education</w:t>
      </w:r>
      <w:proofErr w:type="spellEnd"/>
      <w:r w:rsidRPr="005E2F6F">
        <w:t>).</w:t>
      </w:r>
    </w:p>
    <w:p w14:paraId="62DA3A2D" w14:textId="0D133D5B" w:rsidR="005E2F6F" w:rsidRPr="005E2F6F" w:rsidRDefault="005E2F6F" w:rsidP="005E2F6F">
      <w:pPr>
        <w:jc w:val="both"/>
      </w:pPr>
      <w:r w:rsidRPr="005E2F6F">
        <w:t>Scopul</w:t>
      </w:r>
      <w:r>
        <w:t xml:space="preserve"> </w:t>
      </w:r>
      <w:r w:rsidRPr="005E2F6F">
        <w:t>acestei</w:t>
      </w:r>
      <w:r>
        <w:t xml:space="preserve"> </w:t>
      </w:r>
      <w:r w:rsidRPr="005E2F6F">
        <w:t>inițiative</w:t>
      </w:r>
      <w:r>
        <w:t xml:space="preserve"> </w:t>
      </w:r>
      <w:r w:rsidRPr="005E2F6F">
        <w:t>este</w:t>
      </w:r>
      <w:r>
        <w:t xml:space="preserve"> </w:t>
      </w:r>
      <w:r w:rsidRPr="005E2F6F">
        <w:t>de</w:t>
      </w:r>
      <w:r>
        <w:t xml:space="preserve"> </w:t>
      </w:r>
      <w:r w:rsidRPr="005E2F6F">
        <w:t>a</w:t>
      </w:r>
      <w:r>
        <w:t xml:space="preserve"> </w:t>
      </w:r>
      <w:r w:rsidRPr="005E2F6F">
        <w:t>consolida</w:t>
      </w:r>
      <w:r>
        <w:t xml:space="preserve"> </w:t>
      </w:r>
      <w:r w:rsidRPr="005E2F6F">
        <w:t>competitivitatea</w:t>
      </w:r>
      <w:r>
        <w:t xml:space="preserve"> </w:t>
      </w:r>
      <w:r w:rsidRPr="005E2F6F">
        <w:t>Europei</w:t>
      </w:r>
      <w:r>
        <w:t xml:space="preserve"> </w:t>
      </w:r>
      <w:r w:rsidRPr="005E2F6F">
        <w:t>prin</w:t>
      </w:r>
      <w:r>
        <w:t xml:space="preserve"> </w:t>
      </w:r>
      <w:r w:rsidRPr="005E2F6F">
        <w:t>întărirea</w:t>
      </w:r>
      <w:r>
        <w:t xml:space="preserve"> </w:t>
      </w:r>
      <w:r w:rsidRPr="005E2F6F">
        <w:t>capacității</w:t>
      </w:r>
      <w:r>
        <w:t xml:space="preserve"> </w:t>
      </w:r>
      <w:r w:rsidRPr="005E2F6F">
        <w:t>de</w:t>
      </w:r>
      <w:r>
        <w:t xml:space="preserve"> </w:t>
      </w:r>
      <w:r w:rsidRPr="005E2F6F">
        <w:t>inovare</w:t>
      </w:r>
      <w:r>
        <w:t xml:space="preserve"> </w:t>
      </w:r>
      <w:r w:rsidRPr="005E2F6F">
        <w:t>și</w:t>
      </w:r>
      <w:r>
        <w:t xml:space="preserve"> </w:t>
      </w:r>
      <w:r w:rsidRPr="005E2F6F">
        <w:t>antreprenoriale</w:t>
      </w:r>
      <w:r>
        <w:t xml:space="preserve"> </w:t>
      </w:r>
      <w:r w:rsidRPr="005E2F6F">
        <w:t>a</w:t>
      </w:r>
      <w:r>
        <w:t xml:space="preserve"> </w:t>
      </w:r>
      <w:r w:rsidRPr="005E2F6F">
        <w:t>instituțiilor</w:t>
      </w:r>
      <w:r>
        <w:t xml:space="preserve"> </w:t>
      </w:r>
      <w:r w:rsidRPr="005E2F6F">
        <w:t>de</w:t>
      </w:r>
      <w:r>
        <w:t xml:space="preserve"> </w:t>
      </w:r>
      <w:r w:rsidRPr="005E2F6F">
        <w:t>învățământ</w:t>
      </w:r>
      <w:r>
        <w:t xml:space="preserve"> </w:t>
      </w:r>
      <w:r w:rsidRPr="005E2F6F">
        <w:t>superior</w:t>
      </w:r>
      <w:r>
        <w:t xml:space="preserve"> </w:t>
      </w:r>
      <w:r w:rsidRPr="005E2F6F">
        <w:t>și</w:t>
      </w:r>
      <w:r>
        <w:t xml:space="preserve"> </w:t>
      </w:r>
      <w:r w:rsidRPr="005E2F6F">
        <w:t>abilitarea</w:t>
      </w:r>
      <w:r>
        <w:t xml:space="preserve"> </w:t>
      </w:r>
      <w:r w:rsidRPr="005E2F6F">
        <w:t>acestora</w:t>
      </w:r>
      <w:r>
        <w:t xml:space="preserve"> </w:t>
      </w:r>
      <w:r w:rsidRPr="005E2F6F">
        <w:t>de</w:t>
      </w:r>
      <w:r>
        <w:t xml:space="preserve"> </w:t>
      </w:r>
      <w:r w:rsidRPr="005E2F6F">
        <w:t>a</w:t>
      </w:r>
      <w:r>
        <w:t xml:space="preserve"> </w:t>
      </w:r>
      <w:r w:rsidRPr="005E2F6F">
        <w:t>deveni</w:t>
      </w:r>
      <w:r>
        <w:t xml:space="preserve"> </w:t>
      </w:r>
      <w:r w:rsidRPr="005E2F6F">
        <w:t>actori-cheie</w:t>
      </w:r>
      <w:r>
        <w:t xml:space="preserve"> </w:t>
      </w:r>
      <w:r w:rsidRPr="005E2F6F">
        <w:t>în</w:t>
      </w:r>
      <w:r>
        <w:t xml:space="preserve"> </w:t>
      </w:r>
      <w:r w:rsidRPr="005E2F6F">
        <w:t>ecosistemele</w:t>
      </w:r>
      <w:r>
        <w:t xml:space="preserve"> </w:t>
      </w:r>
      <w:r w:rsidRPr="005E2F6F">
        <w:t>de</w:t>
      </w:r>
      <w:r>
        <w:t xml:space="preserve"> </w:t>
      </w:r>
      <w:r w:rsidRPr="005E2F6F">
        <w:t>inovare.</w:t>
      </w:r>
    </w:p>
    <w:p w14:paraId="5BC32FE6" w14:textId="4890943F" w:rsidR="005E2F6F" w:rsidRPr="005E2F6F" w:rsidRDefault="005E2F6F" w:rsidP="005E2F6F">
      <w:pPr>
        <w:jc w:val="both"/>
        <w:rPr>
          <w:b/>
          <w:bCs/>
        </w:rPr>
      </w:pPr>
      <w:r w:rsidRPr="005E2F6F">
        <w:rPr>
          <w:b/>
          <w:bCs/>
        </w:rPr>
        <w:t>Printre</w:t>
      </w:r>
      <w:r>
        <w:rPr>
          <w:b/>
          <w:bCs/>
        </w:rPr>
        <w:t xml:space="preserve"> </w:t>
      </w:r>
      <w:r w:rsidRPr="005E2F6F">
        <w:rPr>
          <w:b/>
          <w:bCs/>
        </w:rPr>
        <w:t>organizațiile</w:t>
      </w:r>
      <w:r>
        <w:rPr>
          <w:b/>
          <w:bCs/>
        </w:rPr>
        <w:t xml:space="preserve"> </w:t>
      </w:r>
      <w:r w:rsidRPr="005E2F6F">
        <w:rPr>
          <w:b/>
          <w:bCs/>
        </w:rPr>
        <w:t>și</w:t>
      </w:r>
      <w:r>
        <w:rPr>
          <w:b/>
          <w:bCs/>
        </w:rPr>
        <w:t xml:space="preserve"> </w:t>
      </w:r>
      <w:r w:rsidRPr="005E2F6F">
        <w:rPr>
          <w:b/>
          <w:bCs/>
        </w:rPr>
        <w:t>țările</w:t>
      </w:r>
      <w:r>
        <w:rPr>
          <w:b/>
          <w:bCs/>
        </w:rPr>
        <w:t xml:space="preserve"> </w:t>
      </w:r>
      <w:r w:rsidRPr="005E2F6F">
        <w:rPr>
          <w:b/>
          <w:bCs/>
        </w:rPr>
        <w:t>eligibile</w:t>
      </w:r>
      <w:r>
        <w:rPr>
          <w:b/>
          <w:bCs/>
        </w:rPr>
        <w:t xml:space="preserve"> </w:t>
      </w:r>
      <w:r w:rsidRPr="005E2F6F">
        <w:rPr>
          <w:b/>
          <w:bCs/>
        </w:rPr>
        <w:t>pentru</w:t>
      </w:r>
      <w:r>
        <w:rPr>
          <w:b/>
          <w:bCs/>
        </w:rPr>
        <w:t xml:space="preserve"> </w:t>
      </w:r>
      <w:r w:rsidRPr="005E2F6F">
        <w:rPr>
          <w:b/>
          <w:bCs/>
        </w:rPr>
        <w:t>a</w:t>
      </w:r>
      <w:r>
        <w:rPr>
          <w:b/>
          <w:bCs/>
        </w:rPr>
        <w:t xml:space="preserve"> </w:t>
      </w:r>
      <w:r w:rsidRPr="005E2F6F">
        <w:rPr>
          <w:b/>
          <w:bCs/>
        </w:rPr>
        <w:t>participa</w:t>
      </w:r>
      <w:r>
        <w:rPr>
          <w:b/>
          <w:bCs/>
        </w:rPr>
        <w:t xml:space="preserve"> </w:t>
      </w:r>
      <w:r w:rsidRPr="005E2F6F">
        <w:rPr>
          <w:b/>
          <w:bCs/>
        </w:rPr>
        <w:t>la</w:t>
      </w:r>
      <w:r>
        <w:rPr>
          <w:b/>
          <w:bCs/>
        </w:rPr>
        <w:t xml:space="preserve"> </w:t>
      </w:r>
      <w:r w:rsidRPr="005E2F6F">
        <w:rPr>
          <w:b/>
          <w:bCs/>
        </w:rPr>
        <w:t>cererile</w:t>
      </w:r>
      <w:r>
        <w:rPr>
          <w:b/>
          <w:bCs/>
        </w:rPr>
        <w:t xml:space="preserve"> </w:t>
      </w:r>
      <w:r w:rsidRPr="005E2F6F">
        <w:rPr>
          <w:b/>
          <w:bCs/>
        </w:rPr>
        <w:t>de</w:t>
      </w:r>
      <w:r>
        <w:rPr>
          <w:b/>
          <w:bCs/>
        </w:rPr>
        <w:t xml:space="preserve"> </w:t>
      </w:r>
      <w:r w:rsidRPr="005E2F6F">
        <w:rPr>
          <w:b/>
          <w:bCs/>
        </w:rPr>
        <w:t>propuneri</w:t>
      </w:r>
      <w:r>
        <w:rPr>
          <w:b/>
          <w:bCs/>
        </w:rPr>
        <w:t xml:space="preserve"> </w:t>
      </w:r>
      <w:r w:rsidRPr="005E2F6F">
        <w:rPr>
          <w:b/>
          <w:bCs/>
        </w:rPr>
        <w:t>se</w:t>
      </w:r>
      <w:r>
        <w:rPr>
          <w:b/>
          <w:bCs/>
        </w:rPr>
        <w:t xml:space="preserve"> </w:t>
      </w:r>
      <w:r w:rsidRPr="005E2F6F">
        <w:rPr>
          <w:b/>
          <w:bCs/>
        </w:rPr>
        <w:t>numără:</w:t>
      </w:r>
    </w:p>
    <w:p w14:paraId="6A1172A1" w14:textId="655BC472" w:rsidR="005E2F6F" w:rsidRPr="005E2F6F" w:rsidRDefault="005E2F6F" w:rsidP="005E2F6F">
      <w:pPr>
        <w:numPr>
          <w:ilvl w:val="0"/>
          <w:numId w:val="21"/>
        </w:numPr>
        <w:jc w:val="both"/>
      </w:pPr>
      <w:r w:rsidRPr="005E2F6F">
        <w:t>Instituții</w:t>
      </w:r>
      <w:r>
        <w:t xml:space="preserve"> </w:t>
      </w:r>
      <w:r w:rsidRPr="005E2F6F">
        <w:t>de</w:t>
      </w:r>
      <w:r>
        <w:t xml:space="preserve"> </w:t>
      </w:r>
      <w:r w:rsidRPr="005E2F6F">
        <w:t>învățământ</w:t>
      </w:r>
      <w:r>
        <w:t xml:space="preserve"> </w:t>
      </w:r>
      <w:r w:rsidRPr="005E2F6F">
        <w:t>superior;</w:t>
      </w:r>
    </w:p>
    <w:p w14:paraId="3A676FCB" w14:textId="19213002" w:rsidR="005E2F6F" w:rsidRPr="005E2F6F" w:rsidRDefault="005E2F6F" w:rsidP="005E2F6F">
      <w:pPr>
        <w:numPr>
          <w:ilvl w:val="0"/>
          <w:numId w:val="21"/>
        </w:numPr>
        <w:jc w:val="both"/>
      </w:pPr>
      <w:r w:rsidRPr="005E2F6F">
        <w:t>Întreprinderi</w:t>
      </w:r>
      <w:r>
        <w:t xml:space="preserve"> </w:t>
      </w:r>
      <w:r w:rsidRPr="005E2F6F">
        <w:t>publice</w:t>
      </w:r>
      <w:r>
        <w:t xml:space="preserve"> </w:t>
      </w:r>
      <w:r w:rsidRPr="005E2F6F">
        <w:t>sau</w:t>
      </w:r>
      <w:r>
        <w:t xml:space="preserve"> </w:t>
      </w:r>
      <w:r w:rsidRPr="005E2F6F">
        <w:t>private,</w:t>
      </w:r>
      <w:r>
        <w:t xml:space="preserve"> </w:t>
      </w:r>
      <w:r w:rsidRPr="005E2F6F">
        <w:t>mici,</w:t>
      </w:r>
      <w:r>
        <w:t xml:space="preserve"> </w:t>
      </w:r>
      <w:r w:rsidRPr="005E2F6F">
        <w:t>mijlocii</w:t>
      </w:r>
      <w:r>
        <w:t xml:space="preserve"> </w:t>
      </w:r>
      <w:r w:rsidRPr="005E2F6F">
        <w:t>sau</w:t>
      </w:r>
      <w:r>
        <w:t xml:space="preserve"> </w:t>
      </w:r>
      <w:r w:rsidRPr="005E2F6F">
        <w:t>mari;</w:t>
      </w:r>
    </w:p>
    <w:p w14:paraId="2D388867" w14:textId="4AB64147" w:rsidR="005E2F6F" w:rsidRPr="005E2F6F" w:rsidRDefault="005E2F6F" w:rsidP="005E2F6F">
      <w:pPr>
        <w:numPr>
          <w:ilvl w:val="0"/>
          <w:numId w:val="21"/>
        </w:numPr>
        <w:jc w:val="both"/>
      </w:pPr>
      <w:r w:rsidRPr="005E2F6F">
        <w:t>Institute</w:t>
      </w:r>
      <w:r>
        <w:t xml:space="preserve"> </w:t>
      </w:r>
      <w:r w:rsidRPr="005E2F6F">
        <w:t>de</w:t>
      </w:r>
      <w:r>
        <w:t xml:space="preserve"> </w:t>
      </w:r>
      <w:r w:rsidRPr="005E2F6F">
        <w:t>cercetare;</w:t>
      </w:r>
    </w:p>
    <w:p w14:paraId="6CD5A019" w14:textId="531C5444" w:rsidR="005E2F6F" w:rsidRPr="005E2F6F" w:rsidRDefault="005E2F6F" w:rsidP="005E2F6F">
      <w:pPr>
        <w:numPr>
          <w:ilvl w:val="0"/>
          <w:numId w:val="21"/>
        </w:numPr>
        <w:jc w:val="both"/>
      </w:pPr>
      <w:r w:rsidRPr="005E2F6F">
        <w:t>Organisme</w:t>
      </w:r>
      <w:r>
        <w:t xml:space="preserve"> </w:t>
      </w:r>
      <w:r w:rsidRPr="005E2F6F">
        <w:t>publice</w:t>
      </w:r>
      <w:r>
        <w:t xml:space="preserve"> </w:t>
      </w:r>
      <w:r w:rsidRPr="005E2F6F">
        <w:t>la</w:t>
      </w:r>
      <w:r>
        <w:t xml:space="preserve"> </w:t>
      </w:r>
      <w:r w:rsidRPr="005E2F6F">
        <w:t>nivel</w:t>
      </w:r>
      <w:r>
        <w:t xml:space="preserve"> </w:t>
      </w:r>
      <w:r w:rsidRPr="005E2F6F">
        <w:t>local,</w:t>
      </w:r>
      <w:r>
        <w:t xml:space="preserve"> </w:t>
      </w:r>
      <w:r w:rsidRPr="005E2F6F">
        <w:t>regional</w:t>
      </w:r>
      <w:r>
        <w:t xml:space="preserve"> </w:t>
      </w:r>
      <w:r w:rsidRPr="005E2F6F">
        <w:t>sau</w:t>
      </w:r>
      <w:r>
        <w:t xml:space="preserve"> </w:t>
      </w:r>
      <w:r w:rsidRPr="005E2F6F">
        <w:t>național;</w:t>
      </w:r>
    </w:p>
    <w:p w14:paraId="5A6BC043" w14:textId="610AAEEE" w:rsidR="005E2F6F" w:rsidRPr="005E2F6F" w:rsidRDefault="005E2F6F" w:rsidP="005E2F6F">
      <w:pPr>
        <w:numPr>
          <w:ilvl w:val="0"/>
          <w:numId w:val="21"/>
        </w:numPr>
        <w:jc w:val="both"/>
      </w:pPr>
      <w:r w:rsidRPr="005E2F6F">
        <w:t>Organizații</w:t>
      </w:r>
      <w:r>
        <w:t xml:space="preserve"> </w:t>
      </w:r>
      <w:r w:rsidRPr="005E2F6F">
        <w:t>intermediare</w:t>
      </w:r>
      <w:r>
        <w:t xml:space="preserve"> </w:t>
      </w:r>
      <w:r w:rsidRPr="005E2F6F">
        <w:t>sau</w:t>
      </w:r>
      <w:r>
        <w:t xml:space="preserve"> </w:t>
      </w:r>
      <w:r w:rsidRPr="005E2F6F">
        <w:t>asociații</w:t>
      </w:r>
      <w:r>
        <w:t xml:space="preserve"> </w:t>
      </w:r>
      <w:r w:rsidRPr="005E2F6F">
        <w:t>care</w:t>
      </w:r>
      <w:r>
        <w:t xml:space="preserve"> </w:t>
      </w:r>
      <w:r w:rsidRPr="005E2F6F">
        <w:t>reprezintă</w:t>
      </w:r>
      <w:r>
        <w:t xml:space="preserve"> </w:t>
      </w:r>
      <w:r w:rsidRPr="005E2F6F">
        <w:t>instituții</w:t>
      </w:r>
      <w:r>
        <w:t xml:space="preserve"> </w:t>
      </w:r>
      <w:r w:rsidRPr="005E2F6F">
        <w:t>de</w:t>
      </w:r>
      <w:r>
        <w:t xml:space="preserve"> </w:t>
      </w:r>
      <w:r w:rsidRPr="005E2F6F">
        <w:t>învățământ</w:t>
      </w:r>
      <w:r>
        <w:t xml:space="preserve"> </w:t>
      </w:r>
      <w:r w:rsidRPr="005E2F6F">
        <w:t>superior.</w:t>
      </w:r>
    </w:p>
    <w:p w14:paraId="72BBBACE" w14:textId="0E8C5ED4" w:rsidR="005E2F6F" w:rsidRPr="005E2F6F" w:rsidRDefault="005E2F6F" w:rsidP="005E2F6F">
      <w:pPr>
        <w:jc w:val="both"/>
        <w:rPr>
          <w:b/>
          <w:bCs/>
        </w:rPr>
      </w:pPr>
      <w:r w:rsidRPr="005E2F6F">
        <w:rPr>
          <w:b/>
          <w:bCs/>
        </w:rPr>
        <w:t>Proiectele</w:t>
      </w:r>
      <w:r>
        <w:rPr>
          <w:b/>
          <w:bCs/>
        </w:rPr>
        <w:t xml:space="preserve"> </w:t>
      </w:r>
      <w:r w:rsidRPr="005E2F6F">
        <w:rPr>
          <w:b/>
          <w:bCs/>
        </w:rPr>
        <w:t>se</w:t>
      </w:r>
      <w:r>
        <w:rPr>
          <w:b/>
          <w:bCs/>
        </w:rPr>
        <w:t xml:space="preserve"> </w:t>
      </w:r>
      <w:r w:rsidRPr="005E2F6F">
        <w:rPr>
          <w:b/>
          <w:bCs/>
        </w:rPr>
        <w:t>pot</w:t>
      </w:r>
      <w:r>
        <w:rPr>
          <w:b/>
          <w:bCs/>
        </w:rPr>
        <w:t xml:space="preserve"> </w:t>
      </w:r>
      <w:r w:rsidRPr="005E2F6F">
        <w:rPr>
          <w:b/>
          <w:bCs/>
        </w:rPr>
        <w:t>axa</w:t>
      </w:r>
      <w:r>
        <w:rPr>
          <w:b/>
          <w:bCs/>
        </w:rPr>
        <w:t xml:space="preserve"> </w:t>
      </w:r>
      <w:r w:rsidRPr="005E2F6F">
        <w:rPr>
          <w:b/>
          <w:bCs/>
        </w:rPr>
        <w:t>pe</w:t>
      </w:r>
      <w:r>
        <w:rPr>
          <w:b/>
          <w:bCs/>
        </w:rPr>
        <w:t xml:space="preserve"> </w:t>
      </w:r>
      <w:r w:rsidRPr="005E2F6F">
        <w:rPr>
          <w:b/>
          <w:bCs/>
        </w:rPr>
        <w:t>mai</w:t>
      </w:r>
      <w:r>
        <w:rPr>
          <w:b/>
          <w:bCs/>
        </w:rPr>
        <w:t xml:space="preserve"> </w:t>
      </w:r>
      <w:r w:rsidRPr="005E2F6F">
        <w:rPr>
          <w:b/>
          <w:bCs/>
        </w:rPr>
        <w:t>multe</w:t>
      </w:r>
      <w:r>
        <w:rPr>
          <w:b/>
          <w:bCs/>
        </w:rPr>
        <w:t xml:space="preserve"> </w:t>
      </w:r>
      <w:r w:rsidRPr="005E2F6F">
        <w:rPr>
          <w:b/>
          <w:bCs/>
        </w:rPr>
        <w:t>teme,</w:t>
      </w:r>
      <w:r>
        <w:rPr>
          <w:b/>
          <w:bCs/>
        </w:rPr>
        <w:t xml:space="preserve"> </w:t>
      </w:r>
      <w:r w:rsidRPr="005E2F6F">
        <w:rPr>
          <w:b/>
          <w:bCs/>
        </w:rPr>
        <w:t>printre</w:t>
      </w:r>
      <w:r>
        <w:rPr>
          <w:b/>
          <w:bCs/>
        </w:rPr>
        <w:t xml:space="preserve"> </w:t>
      </w:r>
      <w:r w:rsidRPr="005E2F6F">
        <w:rPr>
          <w:b/>
          <w:bCs/>
        </w:rPr>
        <w:t>care:</w:t>
      </w:r>
    </w:p>
    <w:p w14:paraId="26FA6354" w14:textId="5D78EBBE" w:rsidR="005E2F6F" w:rsidRPr="005E2F6F" w:rsidRDefault="005E2F6F" w:rsidP="005E2F6F">
      <w:pPr>
        <w:numPr>
          <w:ilvl w:val="0"/>
          <w:numId w:val="22"/>
        </w:numPr>
        <w:jc w:val="both"/>
      </w:pPr>
      <w:r w:rsidRPr="005E2F6F">
        <w:t>Promovarea</w:t>
      </w:r>
      <w:r>
        <w:t xml:space="preserve"> </w:t>
      </w:r>
      <w:r w:rsidRPr="005E2F6F">
        <w:t>angajamentului</w:t>
      </w:r>
      <w:r>
        <w:t xml:space="preserve"> </w:t>
      </w:r>
      <w:r w:rsidRPr="005E2F6F">
        <w:t>și</w:t>
      </w:r>
      <w:r>
        <w:t xml:space="preserve"> </w:t>
      </w:r>
      <w:r w:rsidRPr="005E2F6F">
        <w:t>a</w:t>
      </w:r>
      <w:r>
        <w:t xml:space="preserve"> </w:t>
      </w:r>
      <w:r w:rsidRPr="005E2F6F">
        <w:t>schimbării</w:t>
      </w:r>
      <w:r>
        <w:t xml:space="preserve"> </w:t>
      </w:r>
      <w:r w:rsidRPr="005E2F6F">
        <w:t>instituționale;</w:t>
      </w:r>
    </w:p>
    <w:p w14:paraId="6EC155F8" w14:textId="1A75D554" w:rsidR="005E2F6F" w:rsidRPr="005E2F6F" w:rsidRDefault="005E2F6F" w:rsidP="005E2F6F">
      <w:pPr>
        <w:numPr>
          <w:ilvl w:val="0"/>
          <w:numId w:val="22"/>
        </w:numPr>
        <w:jc w:val="both"/>
      </w:pPr>
      <w:r w:rsidRPr="005E2F6F">
        <w:t>Consolidarea</w:t>
      </w:r>
      <w:r>
        <w:t xml:space="preserve"> </w:t>
      </w:r>
      <w:r w:rsidRPr="005E2F6F">
        <w:t>parteneriatelor;</w:t>
      </w:r>
    </w:p>
    <w:p w14:paraId="0A0BFDBD" w14:textId="34334799" w:rsidR="005E2F6F" w:rsidRPr="005E2F6F" w:rsidRDefault="005E2F6F" w:rsidP="005E2F6F">
      <w:pPr>
        <w:numPr>
          <w:ilvl w:val="0"/>
          <w:numId w:val="22"/>
        </w:numPr>
        <w:jc w:val="both"/>
      </w:pPr>
      <w:r w:rsidRPr="005E2F6F">
        <w:t>Contribuția</w:t>
      </w:r>
      <w:r>
        <w:t xml:space="preserve"> </w:t>
      </w:r>
      <w:r w:rsidRPr="005E2F6F">
        <w:t>la</w:t>
      </w:r>
      <w:r>
        <w:t xml:space="preserve"> </w:t>
      </w:r>
      <w:r w:rsidRPr="005E2F6F">
        <w:t>dezvoltarea</w:t>
      </w:r>
      <w:r>
        <w:t xml:space="preserve"> </w:t>
      </w:r>
      <w:r w:rsidRPr="005E2F6F">
        <w:t>inovațiilor</w:t>
      </w:r>
      <w:r>
        <w:t xml:space="preserve"> </w:t>
      </w:r>
      <w:r w:rsidRPr="005E2F6F">
        <w:t>și</w:t>
      </w:r>
      <w:r>
        <w:t xml:space="preserve"> </w:t>
      </w:r>
      <w:r w:rsidRPr="005E2F6F">
        <w:t>a</w:t>
      </w:r>
      <w:r>
        <w:t xml:space="preserve"> </w:t>
      </w:r>
      <w:r w:rsidRPr="005E2F6F">
        <w:t>întreprinderilor;</w:t>
      </w:r>
    </w:p>
    <w:p w14:paraId="0911EBD8" w14:textId="17728D3D" w:rsidR="005E2F6F" w:rsidRPr="005E2F6F" w:rsidRDefault="005E2F6F" w:rsidP="005E2F6F">
      <w:pPr>
        <w:numPr>
          <w:ilvl w:val="0"/>
          <w:numId w:val="22"/>
        </w:numPr>
        <w:jc w:val="both"/>
      </w:pPr>
      <w:r w:rsidRPr="005E2F6F">
        <w:t>Îmbunătățirea</w:t>
      </w:r>
      <w:r>
        <w:t xml:space="preserve"> </w:t>
      </w:r>
      <w:r w:rsidRPr="005E2F6F">
        <w:t>calității</w:t>
      </w:r>
      <w:r>
        <w:t xml:space="preserve"> </w:t>
      </w:r>
      <w:r w:rsidRPr="005E2F6F">
        <w:t>educației</w:t>
      </w:r>
      <w:r>
        <w:t xml:space="preserve"> </w:t>
      </w:r>
      <w:r w:rsidRPr="005E2F6F">
        <w:t>antreprenoriale;</w:t>
      </w:r>
    </w:p>
    <w:p w14:paraId="0F916915" w14:textId="3EDFA159" w:rsidR="005E2F6F" w:rsidRPr="005E2F6F" w:rsidRDefault="005E2F6F" w:rsidP="005E2F6F">
      <w:pPr>
        <w:numPr>
          <w:ilvl w:val="0"/>
          <w:numId w:val="22"/>
        </w:numPr>
        <w:jc w:val="both"/>
      </w:pPr>
      <w:r w:rsidRPr="005E2F6F">
        <w:t>Crearea</w:t>
      </w:r>
      <w:r>
        <w:t xml:space="preserve"> </w:t>
      </w:r>
      <w:r w:rsidRPr="005E2F6F">
        <w:t>și</w:t>
      </w:r>
      <w:r>
        <w:t xml:space="preserve"> </w:t>
      </w:r>
      <w:r w:rsidRPr="005E2F6F">
        <w:t>diseminarea</w:t>
      </w:r>
      <w:r>
        <w:t xml:space="preserve"> </w:t>
      </w:r>
      <w:r w:rsidRPr="005E2F6F">
        <w:t>cunoștințelor.</w:t>
      </w:r>
    </w:p>
    <w:p w14:paraId="5878F32A" w14:textId="25C90CEB" w:rsidR="005E2F6F" w:rsidRPr="005E2F6F" w:rsidRDefault="005E2F6F" w:rsidP="005E2F6F">
      <w:pPr>
        <w:jc w:val="both"/>
      </w:pPr>
      <w:r w:rsidRPr="005E2F6F">
        <w:t>În</w:t>
      </w:r>
      <w:r>
        <w:t xml:space="preserve"> </w:t>
      </w:r>
      <w:r w:rsidRPr="005E2F6F">
        <w:t>această</w:t>
      </w:r>
      <w:r>
        <w:t xml:space="preserve"> </w:t>
      </w:r>
      <w:r w:rsidRPr="005E2F6F">
        <w:t>ordine</w:t>
      </w:r>
      <w:r>
        <w:t xml:space="preserve"> </w:t>
      </w:r>
      <w:r w:rsidRPr="005E2F6F">
        <w:t>de</w:t>
      </w:r>
      <w:r>
        <w:t xml:space="preserve"> </w:t>
      </w:r>
      <w:r w:rsidRPr="005E2F6F">
        <w:t>idei,</w:t>
      </w:r>
      <w:r>
        <w:t xml:space="preserve"> </w:t>
      </w:r>
      <w:r w:rsidRPr="005E2F6F">
        <w:rPr>
          <w:b/>
          <w:bCs/>
        </w:rPr>
        <w:t>vor</w:t>
      </w:r>
      <w:r>
        <w:rPr>
          <w:b/>
          <w:bCs/>
        </w:rPr>
        <w:t xml:space="preserve"> </w:t>
      </w:r>
      <w:r w:rsidRPr="005E2F6F">
        <w:rPr>
          <w:b/>
          <w:bCs/>
        </w:rPr>
        <w:t>avea</w:t>
      </w:r>
      <w:r>
        <w:rPr>
          <w:b/>
          <w:bCs/>
        </w:rPr>
        <w:t xml:space="preserve"> </w:t>
      </w:r>
      <w:r w:rsidRPr="005E2F6F">
        <w:rPr>
          <w:b/>
          <w:bCs/>
        </w:rPr>
        <w:t>loc</w:t>
      </w:r>
      <w:r>
        <w:rPr>
          <w:b/>
          <w:bCs/>
        </w:rPr>
        <w:t xml:space="preserve"> </w:t>
      </w:r>
      <w:r w:rsidRPr="005E2F6F">
        <w:rPr>
          <w:b/>
          <w:bCs/>
        </w:rPr>
        <w:t>o</w:t>
      </w:r>
      <w:r>
        <w:rPr>
          <w:b/>
          <w:bCs/>
        </w:rPr>
        <w:t xml:space="preserve"> </w:t>
      </w:r>
      <w:r w:rsidRPr="005E2F6F">
        <w:rPr>
          <w:b/>
          <w:bCs/>
        </w:rPr>
        <w:t>serie</w:t>
      </w:r>
      <w:r>
        <w:rPr>
          <w:b/>
          <w:bCs/>
        </w:rPr>
        <w:t xml:space="preserve"> </w:t>
      </w:r>
      <w:r w:rsidRPr="005E2F6F">
        <w:rPr>
          <w:b/>
          <w:bCs/>
        </w:rPr>
        <w:t>de</w:t>
      </w:r>
      <w:r>
        <w:rPr>
          <w:b/>
          <w:bCs/>
        </w:rPr>
        <w:t xml:space="preserve"> </w:t>
      </w:r>
      <w:r w:rsidRPr="005E2F6F">
        <w:rPr>
          <w:b/>
          <w:bCs/>
        </w:rPr>
        <w:t>seminarii</w:t>
      </w:r>
      <w:r>
        <w:rPr>
          <w:b/>
          <w:bCs/>
        </w:rPr>
        <w:t xml:space="preserve"> </w:t>
      </w:r>
      <w:r w:rsidRPr="005E2F6F">
        <w:rPr>
          <w:b/>
          <w:bCs/>
        </w:rPr>
        <w:t>web</w:t>
      </w:r>
      <w:r>
        <w:rPr>
          <w:b/>
          <w:bCs/>
        </w:rPr>
        <w:t xml:space="preserve"> </w:t>
      </w:r>
      <w:r w:rsidRPr="005E2F6F">
        <w:rPr>
          <w:b/>
          <w:bCs/>
        </w:rPr>
        <w:t>de</w:t>
      </w:r>
      <w:r>
        <w:rPr>
          <w:b/>
          <w:bCs/>
        </w:rPr>
        <w:t xml:space="preserve"> </w:t>
      </w:r>
      <w:r w:rsidRPr="005E2F6F">
        <w:rPr>
          <w:b/>
          <w:bCs/>
        </w:rPr>
        <w:t>informare</w:t>
      </w:r>
      <w:r>
        <w:rPr>
          <w:b/>
          <w:bCs/>
        </w:rPr>
        <w:t xml:space="preserve"> </w:t>
      </w:r>
      <w:r w:rsidRPr="005E2F6F">
        <w:rPr>
          <w:b/>
          <w:bCs/>
        </w:rPr>
        <w:t>pentru</w:t>
      </w:r>
      <w:r>
        <w:rPr>
          <w:b/>
          <w:bCs/>
        </w:rPr>
        <w:t xml:space="preserve"> </w:t>
      </w:r>
      <w:r w:rsidRPr="005E2F6F">
        <w:rPr>
          <w:b/>
          <w:bCs/>
        </w:rPr>
        <w:t>a</w:t>
      </w:r>
      <w:r>
        <w:rPr>
          <w:b/>
          <w:bCs/>
        </w:rPr>
        <w:t xml:space="preserve"> </w:t>
      </w:r>
      <w:r w:rsidRPr="005E2F6F">
        <w:rPr>
          <w:b/>
          <w:bCs/>
        </w:rPr>
        <w:t>oferi</w:t>
      </w:r>
      <w:r>
        <w:rPr>
          <w:b/>
          <w:bCs/>
        </w:rPr>
        <w:t xml:space="preserve"> </w:t>
      </w:r>
      <w:r w:rsidRPr="005E2F6F">
        <w:rPr>
          <w:b/>
          <w:bCs/>
        </w:rPr>
        <w:t>mai</w:t>
      </w:r>
      <w:r>
        <w:rPr>
          <w:b/>
          <w:bCs/>
        </w:rPr>
        <w:t xml:space="preserve"> </w:t>
      </w:r>
      <w:r w:rsidRPr="005E2F6F">
        <w:rPr>
          <w:b/>
          <w:bCs/>
        </w:rPr>
        <w:t>multe</w:t>
      </w:r>
      <w:r>
        <w:rPr>
          <w:b/>
          <w:bCs/>
        </w:rPr>
        <w:t xml:space="preserve"> </w:t>
      </w:r>
      <w:r w:rsidRPr="005E2F6F">
        <w:rPr>
          <w:b/>
          <w:bCs/>
        </w:rPr>
        <w:t>detalii</w:t>
      </w:r>
      <w:r>
        <w:rPr>
          <w:b/>
          <w:bCs/>
        </w:rPr>
        <w:t xml:space="preserve"> </w:t>
      </w:r>
      <w:r w:rsidRPr="005E2F6F">
        <w:rPr>
          <w:b/>
          <w:bCs/>
        </w:rPr>
        <w:t>și</w:t>
      </w:r>
      <w:r>
        <w:rPr>
          <w:b/>
          <w:bCs/>
        </w:rPr>
        <w:t xml:space="preserve"> </w:t>
      </w:r>
      <w:r w:rsidRPr="005E2F6F">
        <w:rPr>
          <w:b/>
          <w:bCs/>
        </w:rPr>
        <w:t>pentru</w:t>
      </w:r>
      <w:r>
        <w:rPr>
          <w:b/>
          <w:bCs/>
        </w:rPr>
        <w:t xml:space="preserve"> </w:t>
      </w:r>
      <w:r w:rsidRPr="005E2F6F">
        <w:rPr>
          <w:b/>
          <w:bCs/>
        </w:rPr>
        <w:t>a</w:t>
      </w:r>
      <w:r>
        <w:rPr>
          <w:b/>
          <w:bCs/>
        </w:rPr>
        <w:t xml:space="preserve"> </w:t>
      </w:r>
      <w:r w:rsidRPr="005E2F6F">
        <w:rPr>
          <w:b/>
          <w:bCs/>
        </w:rPr>
        <w:t>răspunde</w:t>
      </w:r>
      <w:r>
        <w:rPr>
          <w:b/>
          <w:bCs/>
        </w:rPr>
        <w:t xml:space="preserve"> </w:t>
      </w:r>
      <w:r w:rsidRPr="005E2F6F">
        <w:rPr>
          <w:b/>
          <w:bCs/>
        </w:rPr>
        <w:t>la</w:t>
      </w:r>
      <w:r>
        <w:rPr>
          <w:b/>
          <w:bCs/>
        </w:rPr>
        <w:t xml:space="preserve"> </w:t>
      </w:r>
      <w:r w:rsidRPr="005E2F6F">
        <w:rPr>
          <w:b/>
          <w:bCs/>
        </w:rPr>
        <w:t>întrebările</w:t>
      </w:r>
      <w:r>
        <w:rPr>
          <w:b/>
          <w:bCs/>
        </w:rPr>
        <w:t xml:space="preserve"> </w:t>
      </w:r>
      <w:r w:rsidRPr="005E2F6F">
        <w:rPr>
          <w:b/>
          <w:bCs/>
        </w:rPr>
        <w:t>solicitanților</w:t>
      </w:r>
      <w:r w:rsidRPr="005E2F6F">
        <w:t>.</w:t>
      </w:r>
      <w:r>
        <w:t xml:space="preserve"> </w:t>
      </w:r>
      <w:proofErr w:type="spellStart"/>
      <w:r w:rsidRPr="005E2F6F">
        <w:t>Webinarele</w:t>
      </w:r>
      <w:proofErr w:type="spellEnd"/>
      <w:r>
        <w:t xml:space="preserve"> </w:t>
      </w:r>
      <w:r w:rsidRPr="005E2F6F">
        <w:t>vor</w:t>
      </w:r>
      <w:r>
        <w:t xml:space="preserve"> </w:t>
      </w:r>
      <w:r w:rsidRPr="005E2F6F">
        <w:t>avea</w:t>
      </w:r>
      <w:r>
        <w:t xml:space="preserve"> </w:t>
      </w:r>
      <w:r w:rsidRPr="005E2F6F">
        <w:t>loc</w:t>
      </w:r>
      <w:r>
        <w:t xml:space="preserve"> </w:t>
      </w:r>
      <w:r w:rsidRPr="005E2F6F">
        <w:t>astfel:</w:t>
      </w:r>
    </w:p>
    <w:p w14:paraId="3315765D" w14:textId="33C2CA10" w:rsidR="005E2F6F" w:rsidRPr="005E2F6F" w:rsidRDefault="005E2F6F" w:rsidP="005E2F6F">
      <w:pPr>
        <w:numPr>
          <w:ilvl w:val="0"/>
          <w:numId w:val="23"/>
        </w:numPr>
        <w:jc w:val="both"/>
      </w:pPr>
      <w:r w:rsidRPr="005E2F6F">
        <w:t>Sesiunea</w:t>
      </w:r>
      <w:r>
        <w:t xml:space="preserve"> </w:t>
      </w:r>
      <w:r w:rsidRPr="005E2F6F">
        <w:t>1</w:t>
      </w:r>
      <w:r>
        <w:t xml:space="preserve">  </w:t>
      </w:r>
      <w:r w:rsidRPr="005E2F6F">
        <w:t>-</w:t>
      </w:r>
      <w:r>
        <w:t xml:space="preserve"> </w:t>
      </w:r>
      <w:r w:rsidRPr="005E2F6F">
        <w:t>17</w:t>
      </w:r>
      <w:r>
        <w:t xml:space="preserve"> </w:t>
      </w:r>
      <w:r w:rsidRPr="005E2F6F">
        <w:t>noiembrie</w:t>
      </w:r>
      <w:r>
        <w:t xml:space="preserve"> </w:t>
      </w:r>
      <w:r w:rsidRPr="005E2F6F">
        <w:t>2022;</w:t>
      </w:r>
      <w:r>
        <w:t xml:space="preserve"> </w:t>
      </w:r>
      <w:r w:rsidRPr="005E2F6F">
        <w:t>11:00-12:15</w:t>
      </w:r>
      <w:r>
        <w:t xml:space="preserve"> </w:t>
      </w:r>
      <w:r w:rsidRPr="005E2F6F">
        <w:t>CET;</w:t>
      </w:r>
    </w:p>
    <w:p w14:paraId="596A9B09" w14:textId="00EEF151" w:rsidR="005E2F6F" w:rsidRPr="005E2F6F" w:rsidRDefault="005E2F6F" w:rsidP="005E2F6F">
      <w:pPr>
        <w:numPr>
          <w:ilvl w:val="0"/>
          <w:numId w:val="23"/>
        </w:numPr>
        <w:jc w:val="both"/>
      </w:pPr>
      <w:r w:rsidRPr="005E2F6F">
        <w:t>Sesiunea</w:t>
      </w:r>
      <w:r>
        <w:t xml:space="preserve"> </w:t>
      </w:r>
      <w:r w:rsidRPr="005E2F6F">
        <w:t>2</w:t>
      </w:r>
      <w:r>
        <w:t xml:space="preserve"> </w:t>
      </w:r>
      <w:r w:rsidRPr="005E2F6F">
        <w:t>-</w:t>
      </w:r>
      <w:r>
        <w:t xml:space="preserve"> </w:t>
      </w:r>
      <w:r w:rsidRPr="005E2F6F">
        <w:t>5</w:t>
      </w:r>
      <w:r>
        <w:t xml:space="preserve"> </w:t>
      </w:r>
      <w:r w:rsidRPr="005E2F6F">
        <w:t>decembrie</w:t>
      </w:r>
      <w:r>
        <w:t xml:space="preserve"> </w:t>
      </w:r>
      <w:r w:rsidRPr="005E2F6F">
        <w:t>2022,</w:t>
      </w:r>
      <w:r>
        <w:t xml:space="preserve"> </w:t>
      </w:r>
      <w:r w:rsidRPr="005E2F6F">
        <w:t>15:00-16:30</w:t>
      </w:r>
      <w:r>
        <w:t xml:space="preserve"> </w:t>
      </w:r>
      <w:r w:rsidRPr="005E2F6F">
        <w:t>CET;</w:t>
      </w:r>
    </w:p>
    <w:p w14:paraId="69CA8C85" w14:textId="66FEBA1A" w:rsidR="005E2F6F" w:rsidRPr="005E2F6F" w:rsidRDefault="005E2F6F" w:rsidP="005E2F6F">
      <w:pPr>
        <w:numPr>
          <w:ilvl w:val="0"/>
          <w:numId w:val="23"/>
        </w:numPr>
        <w:jc w:val="both"/>
      </w:pPr>
      <w:r w:rsidRPr="005E2F6F">
        <w:lastRenderedPageBreak/>
        <w:t>Sesiunea</w:t>
      </w:r>
      <w:r>
        <w:t xml:space="preserve"> </w:t>
      </w:r>
      <w:r w:rsidRPr="005E2F6F">
        <w:t>3</w:t>
      </w:r>
      <w:r>
        <w:t xml:space="preserve"> </w:t>
      </w:r>
      <w:r w:rsidRPr="005E2F6F">
        <w:t>-</w:t>
      </w:r>
      <w:r>
        <w:t xml:space="preserve"> </w:t>
      </w:r>
      <w:r w:rsidRPr="005E2F6F">
        <w:t>10</w:t>
      </w:r>
      <w:r>
        <w:t xml:space="preserve"> </w:t>
      </w:r>
      <w:r w:rsidRPr="005E2F6F">
        <w:t>ianuarie</w:t>
      </w:r>
      <w:r>
        <w:t xml:space="preserve"> </w:t>
      </w:r>
      <w:r w:rsidRPr="005E2F6F">
        <w:t>2023,</w:t>
      </w:r>
      <w:r>
        <w:t xml:space="preserve"> </w:t>
      </w:r>
      <w:r w:rsidRPr="005E2F6F">
        <w:t>15:00-16:00</w:t>
      </w:r>
      <w:r>
        <w:t xml:space="preserve"> </w:t>
      </w:r>
      <w:r w:rsidRPr="005E2F6F">
        <w:t>CET;</w:t>
      </w:r>
    </w:p>
    <w:p w14:paraId="1A7DCBDF" w14:textId="5A22F648" w:rsidR="005E2F6F" w:rsidRPr="005E2F6F" w:rsidRDefault="005E2F6F" w:rsidP="005E2F6F">
      <w:pPr>
        <w:numPr>
          <w:ilvl w:val="0"/>
          <w:numId w:val="23"/>
        </w:numPr>
        <w:jc w:val="both"/>
      </w:pPr>
      <w:r w:rsidRPr="005E2F6F">
        <w:t>Sesiunea</w:t>
      </w:r>
      <w:r>
        <w:t xml:space="preserve"> </w:t>
      </w:r>
      <w:r w:rsidRPr="005E2F6F">
        <w:t>4</w:t>
      </w:r>
      <w:r>
        <w:t xml:space="preserve"> </w:t>
      </w:r>
      <w:r w:rsidRPr="005E2F6F">
        <w:t>-</w:t>
      </w:r>
      <w:r>
        <w:t xml:space="preserve"> </w:t>
      </w:r>
      <w:r w:rsidRPr="005E2F6F">
        <w:t>7</w:t>
      </w:r>
      <w:r>
        <w:t xml:space="preserve"> </w:t>
      </w:r>
      <w:r w:rsidRPr="005E2F6F">
        <w:t>februarie</w:t>
      </w:r>
      <w:r>
        <w:t xml:space="preserve"> </w:t>
      </w:r>
      <w:r w:rsidRPr="005E2F6F">
        <w:t>2023,</w:t>
      </w:r>
      <w:r>
        <w:t xml:space="preserve"> </w:t>
      </w:r>
      <w:r w:rsidRPr="005E2F6F">
        <w:t>11:00-12:00</w:t>
      </w:r>
      <w:r>
        <w:t xml:space="preserve"> </w:t>
      </w:r>
      <w:r w:rsidRPr="005E2F6F">
        <w:t>CET.</w:t>
      </w:r>
    </w:p>
    <w:p w14:paraId="6702DFA9" w14:textId="6867A9FC" w:rsidR="005E2F6F" w:rsidRPr="005E2F6F" w:rsidRDefault="005E2F6F" w:rsidP="005E2F6F">
      <w:pPr>
        <w:jc w:val="both"/>
      </w:pPr>
      <w:r w:rsidRPr="005E2F6F">
        <w:t>Pentru</w:t>
      </w:r>
      <w:r>
        <w:t xml:space="preserve"> </w:t>
      </w:r>
      <w:r w:rsidRPr="005E2F6F">
        <w:t>mai</w:t>
      </w:r>
      <w:r>
        <w:t xml:space="preserve"> </w:t>
      </w:r>
      <w:r w:rsidRPr="005E2F6F">
        <w:t>multe</w:t>
      </w:r>
      <w:r>
        <w:t xml:space="preserve"> </w:t>
      </w:r>
      <w:r w:rsidRPr="005E2F6F">
        <w:t>detalii</w:t>
      </w:r>
      <w:r>
        <w:t xml:space="preserve"> </w:t>
      </w:r>
      <w:r w:rsidRPr="005E2F6F">
        <w:t>puteți</w:t>
      </w:r>
      <w:r>
        <w:t xml:space="preserve"> </w:t>
      </w:r>
      <w:r w:rsidRPr="005E2F6F">
        <w:t>accesa</w:t>
      </w:r>
      <w:r>
        <w:t xml:space="preserve"> </w:t>
      </w:r>
      <w:r w:rsidRPr="005E2F6F">
        <w:t>rubrica</w:t>
      </w:r>
      <w:r>
        <w:t xml:space="preserve"> </w:t>
      </w:r>
      <w:r w:rsidRPr="005E2F6F">
        <w:t>noastră</w:t>
      </w:r>
      <w:r>
        <w:t xml:space="preserve"> </w:t>
      </w:r>
      <w:hyperlink r:id="rId32" w:tgtFrame="_blank" w:history="1">
        <w:r w:rsidRPr="005E2F6F">
          <w:rPr>
            <w:rStyle w:val="Hyperlink"/>
            <w:b/>
            <w:bCs/>
            <w:i/>
            <w:iCs/>
            <w:szCs w:val="24"/>
          </w:rPr>
          <w:t>alte</w:t>
        </w:r>
        <w:r>
          <w:rPr>
            <w:rStyle w:val="Hyperlink"/>
            <w:b/>
            <w:bCs/>
            <w:i/>
            <w:iCs/>
            <w:szCs w:val="24"/>
          </w:rPr>
          <w:t xml:space="preserve"> </w:t>
        </w:r>
        <w:r w:rsidRPr="005E2F6F">
          <w:rPr>
            <w:rStyle w:val="Hyperlink"/>
            <w:b/>
            <w:bCs/>
            <w:i/>
            <w:iCs/>
            <w:szCs w:val="24"/>
          </w:rPr>
          <w:t>finanțări</w:t>
        </w:r>
      </w:hyperlink>
      <w:r w:rsidRPr="005E2F6F">
        <w:t>.</w:t>
      </w:r>
    </w:p>
    <w:p w14:paraId="4E14E784" w14:textId="1A53E65A" w:rsidR="006C35FB" w:rsidRPr="006C35FB" w:rsidRDefault="006C35FB" w:rsidP="006C35FB">
      <w:pPr>
        <w:jc w:val="right"/>
        <w:rPr>
          <w:b/>
          <w:i/>
          <w:color w:val="0000FF"/>
          <w:sz w:val="14"/>
        </w:rPr>
      </w:pPr>
      <w:r w:rsidRPr="006C35FB">
        <w:rPr>
          <w:b/>
          <w:i/>
          <w:color w:val="0000FF"/>
          <w:sz w:val="14"/>
        </w:rPr>
        <w:t>Sursa:</w:t>
      </w:r>
      <w:r w:rsidR="005E2F6F">
        <w:rPr>
          <w:b/>
          <w:i/>
          <w:color w:val="0000FF"/>
          <w:sz w:val="14"/>
        </w:rPr>
        <w:t xml:space="preserve"> </w:t>
      </w:r>
      <w:r w:rsidRPr="006C35FB">
        <w:rPr>
          <w:b/>
          <w:i/>
          <w:color w:val="0000FF"/>
          <w:sz w:val="14"/>
        </w:rPr>
        <w:t>www.fonduri-structurale.ro</w:t>
      </w:r>
    </w:p>
    <w:p w14:paraId="431514A3" w14:textId="3A0E9452" w:rsidR="006C35FB" w:rsidRDefault="005E2F6F" w:rsidP="005E2F6F">
      <w:pPr>
        <w:pStyle w:val="separatorarticole"/>
      </w:pPr>
      <w:r>
        <w:t>*</w:t>
      </w:r>
    </w:p>
    <w:p w14:paraId="5C5CD80B" w14:textId="3DE07474" w:rsidR="005E2F6F" w:rsidRDefault="005E2F6F" w:rsidP="005E2F6F">
      <w:pPr>
        <w:pStyle w:val="TitluArticolinINFOUE"/>
      </w:pPr>
      <w:bookmarkStart w:id="157" w:name="_Toc119916289"/>
      <w:r w:rsidRPr="005E2F6F">
        <w:t>S-a</w:t>
      </w:r>
      <w:r>
        <w:t xml:space="preserve"> </w:t>
      </w:r>
      <w:r w:rsidRPr="005E2F6F">
        <w:t>lansat</w:t>
      </w:r>
      <w:r>
        <w:t xml:space="preserve"> </w:t>
      </w:r>
      <w:r w:rsidRPr="005E2F6F">
        <w:t>cel</w:t>
      </w:r>
      <w:r>
        <w:t xml:space="preserve"> </w:t>
      </w:r>
      <w:r w:rsidRPr="005E2F6F">
        <w:t>de-al</w:t>
      </w:r>
      <w:r>
        <w:t xml:space="preserve"> </w:t>
      </w:r>
      <w:r w:rsidRPr="005E2F6F">
        <w:t>treilea</w:t>
      </w:r>
      <w:r>
        <w:t xml:space="preserve"> </w:t>
      </w:r>
      <w:r w:rsidRPr="005E2F6F">
        <w:t>apel</w:t>
      </w:r>
      <w:r>
        <w:t xml:space="preserve"> </w:t>
      </w:r>
      <w:r w:rsidRPr="005E2F6F">
        <w:t>de</w:t>
      </w:r>
      <w:r>
        <w:t xml:space="preserve"> </w:t>
      </w:r>
      <w:r w:rsidRPr="005E2F6F">
        <w:t>proiecte</w:t>
      </w:r>
      <w:r>
        <w:t xml:space="preserve"> </w:t>
      </w:r>
      <w:r w:rsidRPr="005E2F6F">
        <w:t>în</w:t>
      </w:r>
      <w:r>
        <w:t xml:space="preserve"> </w:t>
      </w:r>
      <w:r w:rsidRPr="005E2F6F">
        <w:t>cadrul</w:t>
      </w:r>
      <w:r>
        <w:t xml:space="preserve"> </w:t>
      </w:r>
      <w:r w:rsidRPr="005E2F6F">
        <w:t>Fondului</w:t>
      </w:r>
      <w:r>
        <w:t xml:space="preserve"> </w:t>
      </w:r>
      <w:r w:rsidRPr="005E2F6F">
        <w:t>pentru</w:t>
      </w:r>
      <w:r>
        <w:t xml:space="preserve"> </w:t>
      </w:r>
      <w:r w:rsidRPr="005E2F6F">
        <w:t>Inovare!</w:t>
      </w:r>
      <w:bookmarkEnd w:id="157"/>
    </w:p>
    <w:p w14:paraId="12B8A2A5" w14:textId="596794AD" w:rsidR="005E2F6F" w:rsidRPr="005E2F6F" w:rsidRDefault="005E2F6F" w:rsidP="005E2F6F">
      <w:pPr>
        <w:jc w:val="both"/>
      </w:pPr>
      <w:r w:rsidRPr="005E2F6F">
        <w:t>Comisia</w:t>
      </w:r>
      <w:r>
        <w:t xml:space="preserve"> </w:t>
      </w:r>
      <w:r w:rsidRPr="005E2F6F">
        <w:t>Europeană</w:t>
      </w:r>
      <w:r>
        <w:t xml:space="preserve"> </w:t>
      </w:r>
      <w:r w:rsidRPr="005E2F6F">
        <w:t>a</w:t>
      </w:r>
      <w:r>
        <w:t xml:space="preserve"> </w:t>
      </w:r>
      <w:r w:rsidRPr="005E2F6F">
        <w:t>lansat</w:t>
      </w:r>
      <w:r>
        <w:t xml:space="preserve"> </w:t>
      </w:r>
      <w:r w:rsidRPr="005E2F6F">
        <w:t>în</w:t>
      </w:r>
      <w:r>
        <w:t xml:space="preserve"> </w:t>
      </w:r>
      <w:r w:rsidRPr="005E2F6F">
        <w:t>data</w:t>
      </w:r>
      <w:r>
        <w:t xml:space="preserve"> </w:t>
      </w:r>
      <w:r w:rsidRPr="005E2F6F">
        <w:t>de</w:t>
      </w:r>
      <w:r>
        <w:t xml:space="preserve"> </w:t>
      </w:r>
      <w:r w:rsidRPr="005E2F6F">
        <w:t>3</w:t>
      </w:r>
      <w:r>
        <w:t xml:space="preserve"> </w:t>
      </w:r>
      <w:r w:rsidRPr="005E2F6F">
        <w:t>noiembrie</w:t>
      </w:r>
      <w:r>
        <w:t xml:space="preserve"> </w:t>
      </w:r>
      <w:r w:rsidRPr="005E2F6F">
        <w:t>2022</w:t>
      </w:r>
      <w:r>
        <w:t xml:space="preserve"> </w:t>
      </w:r>
      <w:r w:rsidRPr="005E2F6F">
        <w:t>cea</w:t>
      </w:r>
      <w:r>
        <w:t xml:space="preserve"> </w:t>
      </w:r>
      <w:r w:rsidRPr="005E2F6F">
        <w:t>de-a</w:t>
      </w:r>
      <w:r>
        <w:t xml:space="preserve"> </w:t>
      </w:r>
      <w:r w:rsidRPr="005E2F6F">
        <w:t>treia</w:t>
      </w:r>
      <w:r>
        <w:t xml:space="preserve"> </w:t>
      </w:r>
      <w:r w:rsidRPr="005E2F6F">
        <w:t>cerere</w:t>
      </w:r>
      <w:r>
        <w:t xml:space="preserve"> </w:t>
      </w:r>
      <w:r w:rsidRPr="005E2F6F">
        <w:t>de</w:t>
      </w:r>
      <w:r>
        <w:t xml:space="preserve"> </w:t>
      </w:r>
      <w:r w:rsidRPr="005E2F6F">
        <w:t>proiecte</w:t>
      </w:r>
      <w:r>
        <w:t xml:space="preserve"> </w:t>
      </w:r>
      <w:r w:rsidRPr="005E2F6F">
        <w:t>la</w:t>
      </w:r>
      <w:r>
        <w:t xml:space="preserve"> </w:t>
      </w:r>
      <w:r w:rsidRPr="005E2F6F">
        <w:t>scară</w:t>
      </w:r>
      <w:r>
        <w:t xml:space="preserve"> </w:t>
      </w:r>
      <w:r w:rsidRPr="005E2F6F">
        <w:t>largă</w:t>
      </w:r>
      <w:r>
        <w:t xml:space="preserve">  </w:t>
      </w:r>
      <w:r w:rsidRPr="005E2F6F">
        <w:t>în</w:t>
      </w:r>
      <w:r>
        <w:t xml:space="preserve"> </w:t>
      </w:r>
      <w:r w:rsidRPr="005E2F6F">
        <w:t>cadrul</w:t>
      </w:r>
      <w:r>
        <w:t xml:space="preserve"> </w:t>
      </w:r>
      <w:r w:rsidRPr="005E2F6F">
        <w:t>Fondului</w:t>
      </w:r>
      <w:r>
        <w:t xml:space="preserve"> </w:t>
      </w:r>
      <w:r w:rsidRPr="005E2F6F">
        <w:t>UE</w:t>
      </w:r>
      <w:r>
        <w:t xml:space="preserve"> </w:t>
      </w:r>
      <w:r w:rsidRPr="005E2F6F">
        <w:t>pentru</w:t>
      </w:r>
      <w:r>
        <w:t xml:space="preserve"> </w:t>
      </w:r>
      <w:r w:rsidRPr="005E2F6F">
        <w:t>inovare</w:t>
      </w:r>
      <w:r>
        <w:t xml:space="preserve"> </w:t>
      </w:r>
      <w:r w:rsidRPr="005E2F6F">
        <w:t>.</w:t>
      </w:r>
    </w:p>
    <w:p w14:paraId="5044544E" w14:textId="21E8BB8B" w:rsidR="005E2F6F" w:rsidRPr="005E2F6F" w:rsidRDefault="005E2F6F" w:rsidP="005E2F6F">
      <w:pPr>
        <w:jc w:val="both"/>
      </w:pPr>
      <w:r w:rsidRPr="005E2F6F">
        <w:t>În</w:t>
      </w:r>
      <w:r>
        <w:t xml:space="preserve"> </w:t>
      </w:r>
      <w:r w:rsidRPr="005E2F6F">
        <w:t>cadrul</w:t>
      </w:r>
      <w:r>
        <w:t xml:space="preserve"> </w:t>
      </w:r>
      <w:r w:rsidRPr="005E2F6F">
        <w:t>acestui</w:t>
      </w:r>
      <w:r>
        <w:t xml:space="preserve"> </w:t>
      </w:r>
      <w:r w:rsidRPr="005E2F6F">
        <w:t>apel</w:t>
      </w:r>
      <w:r>
        <w:t xml:space="preserve"> </w:t>
      </w:r>
      <w:r w:rsidRPr="005E2F6F">
        <w:t>vor</w:t>
      </w:r>
      <w:r>
        <w:t xml:space="preserve"> </w:t>
      </w:r>
      <w:r w:rsidRPr="005E2F6F">
        <w:t>fi</w:t>
      </w:r>
      <w:r>
        <w:t xml:space="preserve"> </w:t>
      </w:r>
      <w:r w:rsidRPr="005E2F6F">
        <w:t>finanțate</w:t>
      </w:r>
      <w:r>
        <w:t xml:space="preserve"> </w:t>
      </w:r>
      <w:r w:rsidRPr="005E2F6F">
        <w:t>proiecte</w:t>
      </w:r>
      <w:r>
        <w:t xml:space="preserve"> </w:t>
      </w:r>
      <w:r w:rsidRPr="005E2F6F">
        <w:t>care</w:t>
      </w:r>
      <w:r>
        <w:t xml:space="preserve"> </w:t>
      </w:r>
      <w:r w:rsidRPr="005E2F6F">
        <w:t>acoperă</w:t>
      </w:r>
      <w:r>
        <w:t xml:space="preserve"> </w:t>
      </w:r>
      <w:r w:rsidRPr="005E2F6F">
        <w:t>următoarele</w:t>
      </w:r>
      <w:r>
        <w:t xml:space="preserve"> </w:t>
      </w:r>
      <w:r w:rsidRPr="005E2F6F">
        <w:t>subiecte:</w:t>
      </w:r>
    </w:p>
    <w:p w14:paraId="68630F4C" w14:textId="34EAC7A2" w:rsidR="005E2F6F" w:rsidRPr="005E2F6F" w:rsidRDefault="005E2F6F" w:rsidP="005E2F6F">
      <w:pPr>
        <w:jc w:val="both"/>
      </w:pPr>
      <w:r w:rsidRPr="005E2F6F">
        <w:rPr>
          <w:b/>
          <w:bCs/>
        </w:rPr>
        <w:t>1.</w:t>
      </w:r>
      <w:r>
        <w:rPr>
          <w:b/>
          <w:bCs/>
        </w:rPr>
        <w:t xml:space="preserve"> </w:t>
      </w:r>
      <w:r w:rsidRPr="005E2F6F">
        <w:rPr>
          <w:b/>
          <w:bCs/>
        </w:rPr>
        <w:t>Decarbonizarea</w:t>
      </w:r>
      <w:r>
        <w:rPr>
          <w:b/>
          <w:bCs/>
        </w:rPr>
        <w:t xml:space="preserve"> </w:t>
      </w:r>
      <w:r w:rsidRPr="005E2F6F">
        <w:rPr>
          <w:b/>
          <w:bCs/>
        </w:rPr>
        <w:t>generală</w:t>
      </w:r>
      <w:r>
        <w:rPr>
          <w:b/>
          <w:bCs/>
        </w:rPr>
        <w:t xml:space="preserve"> </w:t>
      </w:r>
    </w:p>
    <w:p w14:paraId="3B4EC415" w14:textId="1B51CEBB" w:rsidR="005E2F6F" w:rsidRPr="005E2F6F" w:rsidRDefault="005E2F6F" w:rsidP="005E2F6F">
      <w:pPr>
        <w:jc w:val="both"/>
      </w:pPr>
      <w:r w:rsidRPr="005E2F6F">
        <w:t>Beneficiari</w:t>
      </w:r>
      <w:r>
        <w:t xml:space="preserve"> </w:t>
      </w:r>
      <w:r w:rsidRPr="005E2F6F">
        <w:t>eligibili:</w:t>
      </w:r>
      <w:r>
        <w:t xml:space="preserve"> </w:t>
      </w:r>
      <w:r w:rsidRPr="005E2F6F">
        <w:t>persoane</w:t>
      </w:r>
      <w:r>
        <w:t xml:space="preserve"> </w:t>
      </w:r>
      <w:r w:rsidRPr="005E2F6F">
        <w:t>juridice</w:t>
      </w:r>
      <w:r>
        <w:t xml:space="preserve"> </w:t>
      </w:r>
      <w:r w:rsidRPr="005E2F6F">
        <w:t>(organisme</w:t>
      </w:r>
      <w:r>
        <w:t xml:space="preserve"> </w:t>
      </w:r>
      <w:r w:rsidRPr="005E2F6F">
        <w:t>publice</w:t>
      </w:r>
      <w:r>
        <w:t xml:space="preserve"> </w:t>
      </w:r>
      <w:r w:rsidRPr="005E2F6F">
        <w:t>sau</w:t>
      </w:r>
      <w:r>
        <w:t xml:space="preserve"> </w:t>
      </w:r>
      <w:r w:rsidRPr="005E2F6F">
        <w:t>private)</w:t>
      </w:r>
      <w:r>
        <w:t xml:space="preserve"> </w:t>
      </w:r>
      <w:r w:rsidRPr="005E2F6F">
        <w:t>stabilite</w:t>
      </w:r>
      <w:r>
        <w:t xml:space="preserve"> </w:t>
      </w:r>
      <w:r w:rsidRPr="005E2F6F">
        <w:t>într-una</w:t>
      </w:r>
      <w:r>
        <w:t xml:space="preserve"> </w:t>
      </w:r>
      <w:r w:rsidRPr="005E2F6F">
        <w:t>dintre</w:t>
      </w:r>
      <w:r>
        <w:t xml:space="preserve"> </w:t>
      </w:r>
      <w:r w:rsidRPr="005E2F6F">
        <w:t>țările</w:t>
      </w:r>
      <w:r>
        <w:t xml:space="preserve"> </w:t>
      </w:r>
      <w:r w:rsidRPr="005E2F6F">
        <w:t>eligibile</w:t>
      </w:r>
      <w:r>
        <w:t xml:space="preserve"> </w:t>
      </w:r>
      <w:r w:rsidRPr="005E2F6F">
        <w:t>(statele</w:t>
      </w:r>
      <w:r>
        <w:t xml:space="preserve"> </w:t>
      </w:r>
      <w:r w:rsidRPr="005E2F6F">
        <w:t>membre</w:t>
      </w:r>
      <w:r>
        <w:t xml:space="preserve"> </w:t>
      </w:r>
      <w:r w:rsidRPr="005E2F6F">
        <w:t>ale</w:t>
      </w:r>
      <w:r>
        <w:t xml:space="preserve"> </w:t>
      </w:r>
      <w:r w:rsidRPr="005E2F6F">
        <w:t>UE,</w:t>
      </w:r>
      <w:r>
        <w:t xml:space="preserve"> </w:t>
      </w:r>
      <w:r w:rsidRPr="005E2F6F">
        <w:t>Norvegia,</w:t>
      </w:r>
      <w:r>
        <w:t xml:space="preserve"> </w:t>
      </w:r>
      <w:r w:rsidRPr="005E2F6F">
        <w:t>Islanda).</w:t>
      </w:r>
    </w:p>
    <w:p w14:paraId="57C51B91" w14:textId="11953B96" w:rsidR="005E2F6F" w:rsidRPr="005E2F6F" w:rsidRDefault="005E2F6F" w:rsidP="005E2F6F">
      <w:pPr>
        <w:jc w:val="both"/>
      </w:pPr>
      <w:r w:rsidRPr="005E2F6F">
        <w:t>Buget:</w:t>
      </w:r>
      <w:r>
        <w:t xml:space="preserve"> </w:t>
      </w:r>
      <w:r w:rsidRPr="005E2F6F">
        <w:t>1.000.000.000</w:t>
      </w:r>
      <w:r>
        <w:t xml:space="preserve"> </w:t>
      </w:r>
      <w:r w:rsidRPr="005E2F6F">
        <w:t>euro</w:t>
      </w:r>
    </w:p>
    <w:p w14:paraId="3FBF5D85" w14:textId="3C2D022A" w:rsidR="005E2F6F" w:rsidRPr="005E2F6F" w:rsidRDefault="005E2F6F" w:rsidP="005E2F6F">
      <w:pPr>
        <w:jc w:val="both"/>
      </w:pPr>
      <w:r w:rsidRPr="005E2F6F">
        <w:t>Apelul</w:t>
      </w:r>
      <w:r>
        <w:t xml:space="preserve"> </w:t>
      </w:r>
      <w:r w:rsidRPr="005E2F6F">
        <w:t>vizează</w:t>
      </w:r>
      <w:r>
        <w:t xml:space="preserve"> </w:t>
      </w:r>
      <w:r w:rsidRPr="005E2F6F">
        <w:t>proiecte</w:t>
      </w:r>
      <w:r>
        <w:t xml:space="preserve"> </w:t>
      </w:r>
      <w:r w:rsidRPr="005E2F6F">
        <w:t>inovatoare</w:t>
      </w:r>
      <w:r>
        <w:t xml:space="preserve"> </w:t>
      </w:r>
      <w:r w:rsidRPr="005E2F6F">
        <w:t>în</w:t>
      </w:r>
      <w:r>
        <w:t xml:space="preserve"> </w:t>
      </w:r>
      <w:r w:rsidRPr="005E2F6F">
        <w:t>domeniul</w:t>
      </w:r>
      <w:r>
        <w:t xml:space="preserve"> </w:t>
      </w:r>
      <w:r w:rsidRPr="005E2F6F">
        <w:t>energiei</w:t>
      </w:r>
      <w:r>
        <w:t xml:space="preserve"> </w:t>
      </w:r>
      <w:r w:rsidRPr="005E2F6F">
        <w:t>regenerabile,</w:t>
      </w:r>
      <w:r>
        <w:t xml:space="preserve"> </w:t>
      </w:r>
      <w:r w:rsidRPr="005E2F6F">
        <w:t>al</w:t>
      </w:r>
      <w:r>
        <w:t xml:space="preserve"> </w:t>
      </w:r>
      <w:r w:rsidRPr="005E2F6F">
        <w:t>industriilor</w:t>
      </w:r>
      <w:r>
        <w:t xml:space="preserve"> </w:t>
      </w:r>
      <w:r w:rsidRPr="005E2F6F">
        <w:t>energo-intensive,</w:t>
      </w:r>
      <w:r>
        <w:t xml:space="preserve"> </w:t>
      </w:r>
      <w:r w:rsidRPr="005E2F6F">
        <w:t>al</w:t>
      </w:r>
      <w:r>
        <w:t xml:space="preserve"> </w:t>
      </w:r>
      <w:r w:rsidRPr="005E2F6F">
        <w:t>stocării</w:t>
      </w:r>
      <w:r>
        <w:t xml:space="preserve"> </w:t>
      </w:r>
      <w:r w:rsidRPr="005E2F6F">
        <w:t>energiei</w:t>
      </w:r>
      <w:r>
        <w:t xml:space="preserve"> </w:t>
      </w:r>
      <w:r w:rsidRPr="005E2F6F">
        <w:t>sau</w:t>
      </w:r>
      <w:r>
        <w:t xml:space="preserve"> </w:t>
      </w:r>
      <w:r w:rsidRPr="005E2F6F">
        <w:t>al</w:t>
      </w:r>
      <w:r>
        <w:t xml:space="preserve"> </w:t>
      </w:r>
      <w:r w:rsidRPr="005E2F6F">
        <w:t>captării,</w:t>
      </w:r>
      <w:r>
        <w:t xml:space="preserve"> </w:t>
      </w:r>
      <w:r w:rsidRPr="005E2F6F">
        <w:t>utilizării</w:t>
      </w:r>
      <w:r>
        <w:t xml:space="preserve"> </w:t>
      </w:r>
      <w:r w:rsidRPr="005E2F6F">
        <w:t>și</w:t>
      </w:r>
      <w:r>
        <w:t xml:space="preserve"> </w:t>
      </w:r>
      <w:r w:rsidRPr="005E2F6F">
        <w:t>stocării</w:t>
      </w:r>
      <w:r>
        <w:t xml:space="preserve"> </w:t>
      </w:r>
      <w:r w:rsidRPr="005E2F6F">
        <w:t>carbonului,</w:t>
      </w:r>
      <w:r>
        <w:t xml:space="preserve"> </w:t>
      </w:r>
      <w:r w:rsidRPr="005E2F6F">
        <w:t>precum</w:t>
      </w:r>
      <w:r>
        <w:t xml:space="preserve"> </w:t>
      </w:r>
      <w:r w:rsidRPr="005E2F6F">
        <w:t>și</w:t>
      </w:r>
      <w:r>
        <w:t xml:space="preserve"> </w:t>
      </w:r>
      <w:r w:rsidRPr="005E2F6F">
        <w:t>al</w:t>
      </w:r>
      <w:r>
        <w:t xml:space="preserve"> </w:t>
      </w:r>
      <w:r w:rsidRPr="005E2F6F">
        <w:t>produselor</w:t>
      </w:r>
      <w:r>
        <w:t xml:space="preserve"> </w:t>
      </w:r>
      <w:r w:rsidRPr="005E2F6F">
        <w:t>care</w:t>
      </w:r>
      <w:r>
        <w:t xml:space="preserve"> </w:t>
      </w:r>
      <w:r w:rsidRPr="005E2F6F">
        <w:t>le</w:t>
      </w:r>
      <w:r>
        <w:t xml:space="preserve"> </w:t>
      </w:r>
      <w:r w:rsidRPr="005E2F6F">
        <w:t>înlocuiesc</w:t>
      </w:r>
      <w:r>
        <w:t xml:space="preserve"> </w:t>
      </w:r>
      <w:r w:rsidRPr="005E2F6F">
        <w:t>pe</w:t>
      </w:r>
      <w:r>
        <w:t xml:space="preserve"> </w:t>
      </w:r>
      <w:r w:rsidRPr="005E2F6F">
        <w:t>cele</w:t>
      </w:r>
      <w:r>
        <w:t xml:space="preserve"> </w:t>
      </w:r>
      <w:r w:rsidRPr="005E2F6F">
        <w:t>cu</w:t>
      </w:r>
      <w:r>
        <w:t xml:space="preserve"> </w:t>
      </w:r>
      <w:r w:rsidRPr="005E2F6F">
        <w:t>emisii</w:t>
      </w:r>
      <w:r>
        <w:t xml:space="preserve"> </w:t>
      </w:r>
      <w:r w:rsidRPr="005E2F6F">
        <w:t>mari</w:t>
      </w:r>
      <w:r>
        <w:t xml:space="preserve"> </w:t>
      </w:r>
      <w:r w:rsidRPr="005E2F6F">
        <w:t>de</w:t>
      </w:r>
      <w:r>
        <w:t xml:space="preserve"> </w:t>
      </w:r>
      <w:r w:rsidRPr="005E2F6F">
        <w:t>carbon</w:t>
      </w:r>
      <w:r>
        <w:t xml:space="preserve"> </w:t>
      </w:r>
      <w:r w:rsidRPr="005E2F6F">
        <w:t>(în</w:t>
      </w:r>
      <w:r>
        <w:t xml:space="preserve"> </w:t>
      </w:r>
      <w:r w:rsidRPr="005E2F6F">
        <w:t>special</w:t>
      </w:r>
      <w:r>
        <w:t xml:space="preserve"> </w:t>
      </w:r>
      <w:r w:rsidRPr="005E2F6F">
        <w:t>carburanții</w:t>
      </w:r>
      <w:r>
        <w:t xml:space="preserve"> </w:t>
      </w:r>
      <w:r w:rsidRPr="005E2F6F">
        <w:t>pentru</w:t>
      </w:r>
      <w:r>
        <w:t xml:space="preserve"> </w:t>
      </w:r>
      <w:r w:rsidRPr="005E2F6F">
        <w:t>transport</w:t>
      </w:r>
      <w:r>
        <w:t xml:space="preserve"> </w:t>
      </w:r>
      <w:r w:rsidRPr="005E2F6F">
        <w:t>cu</w:t>
      </w:r>
      <w:r>
        <w:t xml:space="preserve"> </w:t>
      </w:r>
      <w:r w:rsidRPr="005E2F6F">
        <w:t>emisii</w:t>
      </w:r>
      <w:r>
        <w:t xml:space="preserve"> </w:t>
      </w:r>
      <w:r w:rsidRPr="005E2F6F">
        <w:t>reduse</w:t>
      </w:r>
      <w:r>
        <w:t xml:space="preserve"> </w:t>
      </w:r>
      <w:r w:rsidRPr="005E2F6F">
        <w:t>de</w:t>
      </w:r>
      <w:r>
        <w:t xml:space="preserve"> </w:t>
      </w:r>
      <w:r w:rsidRPr="005E2F6F">
        <w:t>carbon,</w:t>
      </w:r>
      <w:r>
        <w:t xml:space="preserve"> </w:t>
      </w:r>
      <w:r w:rsidRPr="005E2F6F">
        <w:t>inclusiv</w:t>
      </w:r>
      <w:r>
        <w:t xml:space="preserve"> </w:t>
      </w:r>
      <w:r w:rsidRPr="005E2F6F">
        <w:t>pentru</w:t>
      </w:r>
      <w:r>
        <w:t xml:space="preserve"> </w:t>
      </w:r>
      <w:r w:rsidRPr="005E2F6F">
        <w:t>transportul</w:t>
      </w:r>
      <w:r>
        <w:t xml:space="preserve"> </w:t>
      </w:r>
      <w:r w:rsidRPr="005E2F6F">
        <w:t>maritim</w:t>
      </w:r>
      <w:r>
        <w:t xml:space="preserve"> </w:t>
      </w:r>
      <w:r w:rsidRPr="005E2F6F">
        <w:t>și</w:t>
      </w:r>
      <w:r>
        <w:t xml:space="preserve"> </w:t>
      </w:r>
      <w:r w:rsidRPr="005E2F6F">
        <w:t>aerian);</w:t>
      </w:r>
    </w:p>
    <w:p w14:paraId="2B739AF9" w14:textId="32F8049B" w:rsidR="005E2F6F" w:rsidRPr="005E2F6F" w:rsidRDefault="005E2F6F" w:rsidP="005E2F6F">
      <w:pPr>
        <w:jc w:val="both"/>
      </w:pPr>
      <w:r w:rsidRPr="005E2F6F">
        <w:t>Pentru</w:t>
      </w:r>
      <w:r>
        <w:t xml:space="preserve"> </w:t>
      </w:r>
      <w:r w:rsidRPr="005E2F6F">
        <w:t>mai</w:t>
      </w:r>
      <w:r>
        <w:t xml:space="preserve"> </w:t>
      </w:r>
      <w:r w:rsidRPr="005E2F6F">
        <w:t>multe</w:t>
      </w:r>
      <w:r>
        <w:t xml:space="preserve"> </w:t>
      </w:r>
      <w:r w:rsidRPr="005E2F6F">
        <w:t>detalii</w:t>
      </w:r>
      <w:r>
        <w:t xml:space="preserve"> </w:t>
      </w:r>
      <w:r w:rsidRPr="005E2F6F">
        <w:t>click</w:t>
      </w:r>
      <w:hyperlink r:id="rId33" w:history="1">
        <w:r>
          <w:rPr>
            <w:rStyle w:val="Hyperlink"/>
            <w:b/>
            <w:bCs/>
            <w:i/>
            <w:iCs/>
            <w:szCs w:val="24"/>
          </w:rPr>
          <w:t xml:space="preserve"> </w:t>
        </w:r>
        <w:r w:rsidRPr="005E2F6F">
          <w:rPr>
            <w:rStyle w:val="Hyperlink"/>
            <w:b/>
            <w:bCs/>
            <w:i/>
            <w:iCs/>
            <w:szCs w:val="24"/>
          </w:rPr>
          <w:t>aici</w:t>
        </w:r>
        <w:r>
          <w:rPr>
            <w:rStyle w:val="Hyperlink"/>
            <w:b/>
            <w:bCs/>
            <w:i/>
            <w:iCs/>
            <w:szCs w:val="24"/>
          </w:rPr>
          <w:t xml:space="preserve"> </w:t>
        </w:r>
      </w:hyperlink>
    </w:p>
    <w:p w14:paraId="0D0D0C44" w14:textId="7EE6C01A" w:rsidR="005E2F6F" w:rsidRPr="005E2F6F" w:rsidRDefault="005E2F6F" w:rsidP="005E2F6F">
      <w:pPr>
        <w:jc w:val="both"/>
      </w:pPr>
      <w:r w:rsidRPr="005E2F6F">
        <w:rPr>
          <w:b/>
          <w:bCs/>
        </w:rPr>
        <w:t>2.</w:t>
      </w:r>
      <w:r>
        <w:rPr>
          <w:b/>
          <w:bCs/>
        </w:rPr>
        <w:t xml:space="preserve"> </w:t>
      </w:r>
      <w:r w:rsidRPr="005E2F6F">
        <w:rPr>
          <w:b/>
          <w:bCs/>
        </w:rPr>
        <w:t>Electrificarea</w:t>
      </w:r>
      <w:r>
        <w:rPr>
          <w:b/>
          <w:bCs/>
        </w:rPr>
        <w:t xml:space="preserve"> </w:t>
      </w:r>
      <w:r w:rsidRPr="005E2F6F">
        <w:rPr>
          <w:b/>
          <w:bCs/>
        </w:rPr>
        <w:t>inovatoare</w:t>
      </w:r>
      <w:r>
        <w:rPr>
          <w:b/>
          <w:bCs/>
        </w:rPr>
        <w:t xml:space="preserve"> </w:t>
      </w:r>
      <w:r w:rsidRPr="005E2F6F">
        <w:rPr>
          <w:b/>
          <w:bCs/>
        </w:rPr>
        <w:t>în</w:t>
      </w:r>
      <w:r>
        <w:rPr>
          <w:b/>
          <w:bCs/>
        </w:rPr>
        <w:t xml:space="preserve"> </w:t>
      </w:r>
      <w:r w:rsidRPr="005E2F6F">
        <w:rPr>
          <w:b/>
          <w:bCs/>
        </w:rPr>
        <w:t>industrie</w:t>
      </w:r>
      <w:r>
        <w:rPr>
          <w:b/>
          <w:bCs/>
        </w:rPr>
        <w:t xml:space="preserve"> </w:t>
      </w:r>
      <w:r w:rsidRPr="005E2F6F">
        <w:rPr>
          <w:b/>
          <w:bCs/>
        </w:rPr>
        <w:t>și</w:t>
      </w:r>
      <w:r>
        <w:rPr>
          <w:b/>
          <w:bCs/>
        </w:rPr>
        <w:t xml:space="preserve"> </w:t>
      </w:r>
      <w:r w:rsidRPr="005E2F6F">
        <w:rPr>
          <w:b/>
          <w:bCs/>
        </w:rPr>
        <w:t>hidrogen</w:t>
      </w:r>
      <w:r>
        <w:rPr>
          <w:b/>
          <w:bCs/>
        </w:rPr>
        <w:t xml:space="preserve"> </w:t>
      </w:r>
    </w:p>
    <w:p w14:paraId="489C3CF5" w14:textId="28775517" w:rsidR="005E2F6F" w:rsidRPr="005E2F6F" w:rsidRDefault="005E2F6F" w:rsidP="005E2F6F">
      <w:pPr>
        <w:jc w:val="both"/>
      </w:pPr>
      <w:r w:rsidRPr="005E2F6F">
        <w:t>Beneficiari</w:t>
      </w:r>
      <w:r>
        <w:t xml:space="preserve"> </w:t>
      </w:r>
      <w:r w:rsidRPr="005E2F6F">
        <w:t>eligibili:</w:t>
      </w:r>
      <w:r>
        <w:t xml:space="preserve"> </w:t>
      </w:r>
      <w:r w:rsidRPr="005E2F6F">
        <w:t>persoane</w:t>
      </w:r>
      <w:r>
        <w:t xml:space="preserve"> </w:t>
      </w:r>
      <w:r w:rsidRPr="005E2F6F">
        <w:t>juridice</w:t>
      </w:r>
      <w:r>
        <w:t xml:space="preserve"> </w:t>
      </w:r>
      <w:r w:rsidRPr="005E2F6F">
        <w:t>(organisme</w:t>
      </w:r>
      <w:r>
        <w:t xml:space="preserve"> </w:t>
      </w:r>
      <w:r w:rsidRPr="005E2F6F">
        <w:t>publice</w:t>
      </w:r>
      <w:r>
        <w:t xml:space="preserve"> </w:t>
      </w:r>
      <w:r w:rsidRPr="005E2F6F">
        <w:t>sau</w:t>
      </w:r>
      <w:r>
        <w:t xml:space="preserve"> </w:t>
      </w:r>
      <w:r w:rsidRPr="005E2F6F">
        <w:t>private)</w:t>
      </w:r>
      <w:r>
        <w:t xml:space="preserve"> </w:t>
      </w:r>
      <w:r w:rsidRPr="005E2F6F">
        <w:t>stabilite</w:t>
      </w:r>
      <w:r>
        <w:t xml:space="preserve"> </w:t>
      </w:r>
      <w:r w:rsidRPr="005E2F6F">
        <w:t>într-una</w:t>
      </w:r>
      <w:r>
        <w:t xml:space="preserve"> </w:t>
      </w:r>
      <w:r w:rsidRPr="005E2F6F">
        <w:t>dintre</w:t>
      </w:r>
      <w:r>
        <w:t xml:space="preserve"> </w:t>
      </w:r>
      <w:r w:rsidRPr="005E2F6F">
        <w:t>țările</w:t>
      </w:r>
      <w:r>
        <w:t xml:space="preserve"> </w:t>
      </w:r>
      <w:r w:rsidRPr="005E2F6F">
        <w:t>eligibile</w:t>
      </w:r>
      <w:r>
        <w:t xml:space="preserve"> </w:t>
      </w:r>
      <w:r w:rsidRPr="005E2F6F">
        <w:t>(statele</w:t>
      </w:r>
      <w:r>
        <w:t xml:space="preserve"> </w:t>
      </w:r>
      <w:r w:rsidRPr="005E2F6F">
        <w:t>membre</w:t>
      </w:r>
      <w:r>
        <w:t xml:space="preserve"> </w:t>
      </w:r>
      <w:r w:rsidRPr="005E2F6F">
        <w:t>ale</w:t>
      </w:r>
      <w:r>
        <w:t xml:space="preserve"> </w:t>
      </w:r>
      <w:r w:rsidRPr="005E2F6F">
        <w:t>UE,</w:t>
      </w:r>
      <w:r>
        <w:t xml:space="preserve"> </w:t>
      </w:r>
      <w:r w:rsidRPr="005E2F6F">
        <w:t>Norvegia,</w:t>
      </w:r>
      <w:r>
        <w:t xml:space="preserve"> </w:t>
      </w:r>
      <w:r w:rsidRPr="005E2F6F">
        <w:t>Islanda).</w:t>
      </w:r>
    </w:p>
    <w:p w14:paraId="2CDB5BF2" w14:textId="384D4362" w:rsidR="005E2F6F" w:rsidRPr="005E2F6F" w:rsidRDefault="005E2F6F" w:rsidP="005E2F6F">
      <w:pPr>
        <w:jc w:val="both"/>
      </w:pPr>
      <w:r w:rsidRPr="005E2F6F">
        <w:t>Buget:</w:t>
      </w:r>
      <w:r>
        <w:t xml:space="preserve"> </w:t>
      </w:r>
      <w:r w:rsidRPr="005E2F6F">
        <w:t>1.000.000.000</w:t>
      </w:r>
      <w:r>
        <w:t xml:space="preserve"> </w:t>
      </w:r>
      <w:r w:rsidRPr="005E2F6F">
        <w:t>euro</w:t>
      </w:r>
    </w:p>
    <w:p w14:paraId="76631DB1" w14:textId="0B55D376" w:rsidR="005E2F6F" w:rsidRPr="005E2F6F" w:rsidRDefault="005E2F6F" w:rsidP="005E2F6F">
      <w:pPr>
        <w:jc w:val="both"/>
      </w:pPr>
      <w:r w:rsidRPr="005E2F6F">
        <w:t>Apelul</w:t>
      </w:r>
      <w:r>
        <w:t xml:space="preserve"> </w:t>
      </w:r>
      <w:r w:rsidRPr="005E2F6F">
        <w:t>vizează</w:t>
      </w:r>
      <w:r>
        <w:t xml:space="preserve"> </w:t>
      </w:r>
      <w:r w:rsidRPr="005E2F6F">
        <w:t>proiecte</w:t>
      </w:r>
      <w:r>
        <w:t xml:space="preserve"> </w:t>
      </w:r>
      <w:r w:rsidRPr="005E2F6F">
        <w:t>inovatoare</w:t>
      </w:r>
      <w:r>
        <w:t xml:space="preserve"> </w:t>
      </w:r>
      <w:r w:rsidRPr="005E2F6F">
        <w:t>în</w:t>
      </w:r>
      <w:r>
        <w:t xml:space="preserve"> </w:t>
      </w:r>
      <w:r w:rsidRPr="005E2F6F">
        <w:t>domeniul</w:t>
      </w:r>
      <w:r>
        <w:t xml:space="preserve"> </w:t>
      </w:r>
      <w:r w:rsidRPr="005E2F6F">
        <w:t>metodelor</w:t>
      </w:r>
      <w:r>
        <w:t xml:space="preserve"> </w:t>
      </w:r>
      <w:r w:rsidRPr="005E2F6F">
        <w:t>de</w:t>
      </w:r>
      <w:r>
        <w:t xml:space="preserve"> </w:t>
      </w:r>
      <w:r w:rsidRPr="005E2F6F">
        <w:t>electrificare</w:t>
      </w:r>
      <w:r>
        <w:t xml:space="preserve"> </w:t>
      </w:r>
      <w:r w:rsidRPr="005E2F6F">
        <w:t>pentru</w:t>
      </w:r>
      <w:r>
        <w:t xml:space="preserve"> </w:t>
      </w:r>
      <w:r w:rsidRPr="005E2F6F">
        <w:t>a</w:t>
      </w:r>
      <w:r>
        <w:t xml:space="preserve"> </w:t>
      </w:r>
      <w:r w:rsidRPr="005E2F6F">
        <w:t>înlocui</w:t>
      </w:r>
      <w:r>
        <w:t xml:space="preserve"> </w:t>
      </w:r>
      <w:r w:rsidRPr="005E2F6F">
        <w:t>utilizarea</w:t>
      </w:r>
      <w:r>
        <w:t xml:space="preserve"> </w:t>
      </w:r>
      <w:r w:rsidRPr="005E2F6F">
        <w:t>combustibililor</w:t>
      </w:r>
      <w:r>
        <w:t xml:space="preserve"> </w:t>
      </w:r>
      <w:r w:rsidRPr="005E2F6F">
        <w:t>fosili</w:t>
      </w:r>
      <w:r>
        <w:t xml:space="preserve"> </w:t>
      </w:r>
      <w:r w:rsidRPr="005E2F6F">
        <w:t>în</w:t>
      </w:r>
      <w:r>
        <w:t xml:space="preserve"> </w:t>
      </w:r>
      <w:r w:rsidRPr="005E2F6F">
        <w:t>industrie,</w:t>
      </w:r>
      <w:r>
        <w:t xml:space="preserve"> </w:t>
      </w:r>
      <w:r w:rsidRPr="005E2F6F">
        <w:t>precum</w:t>
      </w:r>
      <w:r>
        <w:t xml:space="preserve"> </w:t>
      </w:r>
      <w:r w:rsidRPr="005E2F6F">
        <w:t>și</w:t>
      </w:r>
      <w:r>
        <w:t xml:space="preserve"> </w:t>
      </w:r>
      <w:r w:rsidRPr="005E2F6F">
        <w:t>producția</w:t>
      </w:r>
      <w:r>
        <w:t xml:space="preserve"> </w:t>
      </w:r>
      <w:r w:rsidRPr="005E2F6F">
        <w:t>de</w:t>
      </w:r>
      <w:r>
        <w:t xml:space="preserve"> </w:t>
      </w:r>
      <w:r w:rsidRPr="005E2F6F">
        <w:t>hidrogen</w:t>
      </w:r>
      <w:r>
        <w:t xml:space="preserve"> </w:t>
      </w:r>
      <w:r w:rsidRPr="005E2F6F">
        <w:t>din</w:t>
      </w:r>
      <w:r>
        <w:t xml:space="preserve"> </w:t>
      </w:r>
      <w:r w:rsidRPr="005E2F6F">
        <w:t>surse</w:t>
      </w:r>
      <w:r>
        <w:t xml:space="preserve"> </w:t>
      </w:r>
      <w:r w:rsidRPr="005E2F6F">
        <w:t>regenerabile</w:t>
      </w:r>
      <w:r>
        <w:t xml:space="preserve"> </w:t>
      </w:r>
      <w:r w:rsidRPr="005E2F6F">
        <w:t>sau</w:t>
      </w:r>
      <w:r>
        <w:t xml:space="preserve"> </w:t>
      </w:r>
      <w:r w:rsidRPr="005E2F6F">
        <w:t>de</w:t>
      </w:r>
      <w:r>
        <w:t xml:space="preserve"> </w:t>
      </w:r>
      <w:r w:rsidRPr="005E2F6F">
        <w:t>creștere</w:t>
      </w:r>
      <w:r>
        <w:t xml:space="preserve"> </w:t>
      </w:r>
      <w:r w:rsidRPr="005E2F6F">
        <w:t>a</w:t>
      </w:r>
      <w:r>
        <w:t xml:space="preserve"> </w:t>
      </w:r>
      <w:r w:rsidRPr="005E2F6F">
        <w:t>utilizării</w:t>
      </w:r>
      <w:r>
        <w:t xml:space="preserve"> </w:t>
      </w:r>
      <w:r w:rsidRPr="005E2F6F">
        <w:t>hidrogenului</w:t>
      </w:r>
      <w:r>
        <w:t xml:space="preserve"> </w:t>
      </w:r>
      <w:r w:rsidRPr="005E2F6F">
        <w:t>în</w:t>
      </w:r>
      <w:r>
        <w:t xml:space="preserve"> </w:t>
      </w:r>
      <w:r w:rsidRPr="005E2F6F">
        <w:t>industrie.</w:t>
      </w:r>
    </w:p>
    <w:p w14:paraId="5376F3C7" w14:textId="5ACF5681" w:rsidR="005E2F6F" w:rsidRPr="005E2F6F" w:rsidRDefault="005E2F6F" w:rsidP="005E2F6F">
      <w:pPr>
        <w:jc w:val="both"/>
      </w:pPr>
      <w:r w:rsidRPr="005E2F6F">
        <w:t>Pentru</w:t>
      </w:r>
      <w:r>
        <w:t xml:space="preserve"> </w:t>
      </w:r>
      <w:r w:rsidRPr="005E2F6F">
        <w:t>mai</w:t>
      </w:r>
      <w:r>
        <w:t xml:space="preserve"> </w:t>
      </w:r>
      <w:r w:rsidRPr="005E2F6F">
        <w:t>multe</w:t>
      </w:r>
      <w:r>
        <w:t xml:space="preserve"> </w:t>
      </w:r>
      <w:r w:rsidRPr="005E2F6F">
        <w:t>detalii</w:t>
      </w:r>
      <w:r>
        <w:t xml:space="preserve"> </w:t>
      </w:r>
      <w:r w:rsidRPr="005E2F6F">
        <w:t>click</w:t>
      </w:r>
      <w:r>
        <w:t xml:space="preserve"> </w:t>
      </w:r>
      <w:hyperlink r:id="rId34" w:tgtFrame="_blank" w:history="1">
        <w:r w:rsidRPr="005E2F6F">
          <w:rPr>
            <w:rStyle w:val="Hyperlink"/>
            <w:b/>
            <w:bCs/>
            <w:i/>
            <w:iCs/>
            <w:szCs w:val="24"/>
          </w:rPr>
          <w:t>aici</w:t>
        </w:r>
      </w:hyperlink>
      <w:r w:rsidRPr="005E2F6F">
        <w:t>.</w:t>
      </w:r>
    </w:p>
    <w:p w14:paraId="15730977" w14:textId="5F323CC9" w:rsidR="005E2F6F" w:rsidRPr="005E2F6F" w:rsidRDefault="005E2F6F" w:rsidP="005E2F6F">
      <w:pPr>
        <w:jc w:val="both"/>
      </w:pPr>
      <w:r w:rsidRPr="005E2F6F">
        <w:rPr>
          <w:b/>
          <w:bCs/>
        </w:rPr>
        <w:t>3.</w:t>
      </w:r>
      <w:r>
        <w:rPr>
          <w:b/>
          <w:bCs/>
        </w:rPr>
        <w:t xml:space="preserve"> </w:t>
      </w:r>
      <w:r w:rsidRPr="005E2F6F">
        <w:rPr>
          <w:b/>
          <w:bCs/>
        </w:rPr>
        <w:t>Producția</w:t>
      </w:r>
      <w:r>
        <w:rPr>
          <w:b/>
          <w:bCs/>
        </w:rPr>
        <w:t xml:space="preserve"> </w:t>
      </w:r>
      <w:r w:rsidRPr="005E2F6F">
        <w:rPr>
          <w:b/>
          <w:bCs/>
        </w:rPr>
        <w:t>de</w:t>
      </w:r>
      <w:r>
        <w:rPr>
          <w:b/>
          <w:bCs/>
        </w:rPr>
        <w:t xml:space="preserve"> </w:t>
      </w:r>
      <w:r w:rsidRPr="005E2F6F">
        <w:rPr>
          <w:b/>
          <w:bCs/>
        </w:rPr>
        <w:t>tehnologii</w:t>
      </w:r>
      <w:r>
        <w:rPr>
          <w:b/>
          <w:bCs/>
        </w:rPr>
        <w:t xml:space="preserve"> </w:t>
      </w:r>
      <w:r w:rsidRPr="005E2F6F">
        <w:rPr>
          <w:b/>
          <w:bCs/>
        </w:rPr>
        <w:t>curate</w:t>
      </w:r>
      <w:r>
        <w:rPr>
          <w:b/>
          <w:bCs/>
        </w:rPr>
        <w:t xml:space="preserve"> </w:t>
      </w:r>
    </w:p>
    <w:p w14:paraId="793ECA7B" w14:textId="3F73E883" w:rsidR="005E2F6F" w:rsidRPr="005E2F6F" w:rsidRDefault="005E2F6F" w:rsidP="005E2F6F">
      <w:pPr>
        <w:jc w:val="both"/>
      </w:pPr>
      <w:r w:rsidRPr="005E2F6F">
        <w:t>Beneficiari</w:t>
      </w:r>
      <w:r>
        <w:t xml:space="preserve"> </w:t>
      </w:r>
      <w:r w:rsidRPr="005E2F6F">
        <w:t>eligibili:</w:t>
      </w:r>
      <w:r>
        <w:t xml:space="preserve"> </w:t>
      </w:r>
      <w:r w:rsidRPr="005E2F6F">
        <w:t>persoane</w:t>
      </w:r>
      <w:r>
        <w:t xml:space="preserve"> </w:t>
      </w:r>
      <w:r w:rsidRPr="005E2F6F">
        <w:t>juridice</w:t>
      </w:r>
      <w:r>
        <w:t xml:space="preserve"> </w:t>
      </w:r>
      <w:r w:rsidRPr="005E2F6F">
        <w:t>(organisme</w:t>
      </w:r>
      <w:r>
        <w:t xml:space="preserve"> </w:t>
      </w:r>
      <w:r w:rsidRPr="005E2F6F">
        <w:t>publice</w:t>
      </w:r>
      <w:r>
        <w:t xml:space="preserve"> </w:t>
      </w:r>
      <w:r w:rsidRPr="005E2F6F">
        <w:t>sau</w:t>
      </w:r>
      <w:r>
        <w:t xml:space="preserve"> </w:t>
      </w:r>
      <w:r w:rsidRPr="005E2F6F">
        <w:t>private)</w:t>
      </w:r>
      <w:r>
        <w:t xml:space="preserve"> </w:t>
      </w:r>
      <w:r w:rsidRPr="005E2F6F">
        <w:t>stabilite</w:t>
      </w:r>
      <w:r>
        <w:t xml:space="preserve"> </w:t>
      </w:r>
      <w:r w:rsidRPr="005E2F6F">
        <w:t>într-una</w:t>
      </w:r>
      <w:r>
        <w:t xml:space="preserve"> </w:t>
      </w:r>
      <w:r w:rsidRPr="005E2F6F">
        <w:t>dintre</w:t>
      </w:r>
      <w:r>
        <w:t xml:space="preserve"> </w:t>
      </w:r>
      <w:r w:rsidRPr="005E2F6F">
        <w:t>țările</w:t>
      </w:r>
      <w:r>
        <w:t xml:space="preserve"> </w:t>
      </w:r>
      <w:r w:rsidRPr="005E2F6F">
        <w:t>eligibile</w:t>
      </w:r>
      <w:r>
        <w:t xml:space="preserve"> </w:t>
      </w:r>
      <w:r w:rsidRPr="005E2F6F">
        <w:t>(statele</w:t>
      </w:r>
      <w:r>
        <w:t xml:space="preserve"> </w:t>
      </w:r>
      <w:r w:rsidRPr="005E2F6F">
        <w:t>membre</w:t>
      </w:r>
      <w:r>
        <w:t xml:space="preserve"> </w:t>
      </w:r>
      <w:r w:rsidRPr="005E2F6F">
        <w:t>ale</w:t>
      </w:r>
      <w:r>
        <w:t xml:space="preserve"> </w:t>
      </w:r>
      <w:r w:rsidRPr="005E2F6F">
        <w:t>UE,</w:t>
      </w:r>
      <w:r>
        <w:t xml:space="preserve"> </w:t>
      </w:r>
      <w:r w:rsidRPr="005E2F6F">
        <w:t>Norvegia,</w:t>
      </w:r>
      <w:r>
        <w:t xml:space="preserve"> </w:t>
      </w:r>
      <w:r w:rsidRPr="005E2F6F">
        <w:t>Islanda).</w:t>
      </w:r>
    </w:p>
    <w:p w14:paraId="78EACFFC" w14:textId="06E5D4FE" w:rsidR="005E2F6F" w:rsidRPr="005E2F6F" w:rsidRDefault="005E2F6F" w:rsidP="005E2F6F">
      <w:pPr>
        <w:jc w:val="both"/>
      </w:pPr>
      <w:r w:rsidRPr="005E2F6F">
        <w:t>Buget:</w:t>
      </w:r>
      <w:r>
        <w:t xml:space="preserve"> </w:t>
      </w:r>
      <w:r w:rsidRPr="005E2F6F">
        <w:t>700.000.000</w:t>
      </w:r>
      <w:r>
        <w:t xml:space="preserve"> </w:t>
      </w:r>
      <w:r w:rsidRPr="005E2F6F">
        <w:t>euro</w:t>
      </w:r>
    </w:p>
    <w:p w14:paraId="6339E7C3" w14:textId="1585DDED" w:rsidR="005E2F6F" w:rsidRPr="005E2F6F" w:rsidRDefault="005E2F6F" w:rsidP="005E2F6F">
      <w:pPr>
        <w:jc w:val="both"/>
      </w:pPr>
      <w:r w:rsidRPr="005E2F6F">
        <w:t>Apelul</w:t>
      </w:r>
      <w:r>
        <w:t xml:space="preserve"> </w:t>
      </w:r>
      <w:r w:rsidRPr="005E2F6F">
        <w:t>vizează</w:t>
      </w:r>
      <w:r>
        <w:t xml:space="preserve"> </w:t>
      </w:r>
      <w:r w:rsidRPr="005E2F6F">
        <w:t>proiecte</w:t>
      </w:r>
      <w:r>
        <w:t xml:space="preserve"> </w:t>
      </w:r>
      <w:r w:rsidRPr="005E2F6F">
        <w:t>inovatoare</w:t>
      </w:r>
      <w:r>
        <w:t xml:space="preserve"> </w:t>
      </w:r>
      <w:r w:rsidRPr="005E2F6F">
        <w:t>în</w:t>
      </w:r>
      <w:r>
        <w:t xml:space="preserve"> </w:t>
      </w:r>
      <w:r w:rsidRPr="005E2F6F">
        <w:t>domeniul</w:t>
      </w:r>
      <w:r>
        <w:t xml:space="preserve"> </w:t>
      </w:r>
      <w:r w:rsidRPr="005E2F6F">
        <w:t>fabricării</w:t>
      </w:r>
      <w:r>
        <w:t xml:space="preserve"> </w:t>
      </w:r>
      <w:r w:rsidRPr="005E2F6F">
        <w:t>de</w:t>
      </w:r>
      <w:r>
        <w:t xml:space="preserve"> </w:t>
      </w:r>
      <w:r w:rsidRPr="005E2F6F">
        <w:t>componente,</w:t>
      </w:r>
      <w:r>
        <w:t xml:space="preserve"> </w:t>
      </w:r>
      <w:r w:rsidRPr="005E2F6F">
        <w:t>precum</w:t>
      </w:r>
      <w:r>
        <w:t xml:space="preserve"> </w:t>
      </w:r>
      <w:r w:rsidRPr="005E2F6F">
        <w:t>și</w:t>
      </w:r>
      <w:r>
        <w:t xml:space="preserve"> </w:t>
      </w:r>
      <w:r w:rsidRPr="005E2F6F">
        <w:t>de</w:t>
      </w:r>
      <w:r>
        <w:t xml:space="preserve"> </w:t>
      </w:r>
      <w:r w:rsidRPr="005E2F6F">
        <w:t>echipamente</w:t>
      </w:r>
      <w:r>
        <w:t xml:space="preserve"> </w:t>
      </w:r>
      <w:r w:rsidRPr="005E2F6F">
        <w:t>finale</w:t>
      </w:r>
      <w:r>
        <w:t xml:space="preserve"> </w:t>
      </w:r>
      <w:r w:rsidRPr="005E2F6F">
        <w:t>pentru</w:t>
      </w:r>
      <w:r>
        <w:t xml:space="preserve"> </w:t>
      </w:r>
      <w:r w:rsidRPr="005E2F6F">
        <w:t>electrolizoare</w:t>
      </w:r>
      <w:r>
        <w:t xml:space="preserve"> </w:t>
      </w:r>
      <w:r w:rsidRPr="005E2F6F">
        <w:t>și</w:t>
      </w:r>
      <w:r>
        <w:t xml:space="preserve"> </w:t>
      </w:r>
      <w:r w:rsidRPr="005E2F6F">
        <w:t>pile</w:t>
      </w:r>
      <w:r>
        <w:t xml:space="preserve"> </w:t>
      </w:r>
      <w:r w:rsidRPr="005E2F6F">
        <w:t>de</w:t>
      </w:r>
      <w:r>
        <w:t xml:space="preserve"> </w:t>
      </w:r>
      <w:r w:rsidRPr="005E2F6F">
        <w:t>combustie,</w:t>
      </w:r>
      <w:r>
        <w:t xml:space="preserve"> </w:t>
      </w:r>
      <w:r w:rsidRPr="005E2F6F">
        <w:t>pentru</w:t>
      </w:r>
      <w:r>
        <w:t xml:space="preserve"> </w:t>
      </w:r>
      <w:r w:rsidRPr="005E2F6F">
        <w:t>conversie</w:t>
      </w:r>
      <w:r>
        <w:t xml:space="preserve"> </w:t>
      </w:r>
      <w:r w:rsidRPr="005E2F6F">
        <w:t>energie</w:t>
      </w:r>
      <w:r>
        <w:t xml:space="preserve"> </w:t>
      </w:r>
      <w:r w:rsidRPr="005E2F6F">
        <w:t>regenerabilă,</w:t>
      </w:r>
      <w:r>
        <w:t xml:space="preserve"> </w:t>
      </w:r>
      <w:r w:rsidRPr="005E2F6F">
        <w:t>stocare</w:t>
      </w:r>
      <w:r>
        <w:t xml:space="preserve"> </w:t>
      </w:r>
      <w:r w:rsidRPr="005E2F6F">
        <w:t>de</w:t>
      </w:r>
      <w:r>
        <w:t xml:space="preserve"> </w:t>
      </w:r>
      <w:r w:rsidRPr="005E2F6F">
        <w:t>energie</w:t>
      </w:r>
      <w:r>
        <w:t xml:space="preserve"> </w:t>
      </w:r>
      <w:r w:rsidRPr="005E2F6F">
        <w:t>și</w:t>
      </w:r>
      <w:r>
        <w:t xml:space="preserve"> </w:t>
      </w:r>
      <w:r w:rsidRPr="005E2F6F">
        <w:t>pompe</w:t>
      </w:r>
      <w:r>
        <w:t xml:space="preserve"> </w:t>
      </w:r>
      <w:r w:rsidRPr="005E2F6F">
        <w:t>de</w:t>
      </w:r>
      <w:r>
        <w:t xml:space="preserve"> </w:t>
      </w:r>
      <w:r w:rsidRPr="005E2F6F">
        <w:t>căldură.</w:t>
      </w:r>
    </w:p>
    <w:p w14:paraId="3F7D0F5D" w14:textId="020FF8E0" w:rsidR="005E2F6F" w:rsidRPr="005E2F6F" w:rsidRDefault="005E2F6F" w:rsidP="005E2F6F">
      <w:pPr>
        <w:jc w:val="both"/>
      </w:pPr>
      <w:r w:rsidRPr="005E2F6F">
        <w:t>Pentru</w:t>
      </w:r>
      <w:r>
        <w:t xml:space="preserve"> </w:t>
      </w:r>
      <w:r w:rsidRPr="005E2F6F">
        <w:t>mai</w:t>
      </w:r>
      <w:r>
        <w:t xml:space="preserve"> </w:t>
      </w:r>
      <w:r w:rsidRPr="005E2F6F">
        <w:t>multe</w:t>
      </w:r>
      <w:r>
        <w:t xml:space="preserve"> </w:t>
      </w:r>
      <w:r w:rsidRPr="005E2F6F">
        <w:t>detalii</w:t>
      </w:r>
      <w:r>
        <w:t xml:space="preserve"> </w:t>
      </w:r>
      <w:r w:rsidRPr="005E2F6F">
        <w:t>click</w:t>
      </w:r>
      <w:r>
        <w:t xml:space="preserve"> </w:t>
      </w:r>
      <w:hyperlink r:id="rId35" w:tgtFrame="_blank" w:history="1">
        <w:r w:rsidRPr="005E2F6F">
          <w:rPr>
            <w:rStyle w:val="Hyperlink"/>
            <w:b/>
            <w:bCs/>
            <w:i/>
            <w:iCs/>
            <w:szCs w:val="24"/>
          </w:rPr>
          <w:t>aici</w:t>
        </w:r>
      </w:hyperlink>
      <w:r w:rsidRPr="005E2F6F">
        <w:t>.</w:t>
      </w:r>
    </w:p>
    <w:p w14:paraId="3BC32F5D" w14:textId="17DE9A91" w:rsidR="005E2F6F" w:rsidRPr="005E2F6F" w:rsidRDefault="005E2F6F" w:rsidP="005E2F6F">
      <w:pPr>
        <w:jc w:val="both"/>
      </w:pPr>
      <w:r w:rsidRPr="005E2F6F">
        <w:rPr>
          <w:b/>
          <w:bCs/>
        </w:rPr>
        <w:t>4.</w:t>
      </w:r>
      <w:r>
        <w:rPr>
          <w:b/>
          <w:bCs/>
        </w:rPr>
        <w:t xml:space="preserve"> </w:t>
      </w:r>
      <w:r w:rsidRPr="005E2F6F">
        <w:rPr>
          <w:b/>
          <w:bCs/>
        </w:rPr>
        <w:t>Proiecte-pilot</w:t>
      </w:r>
      <w:r>
        <w:rPr>
          <w:b/>
          <w:bCs/>
        </w:rPr>
        <w:t xml:space="preserve"> </w:t>
      </w:r>
      <w:r w:rsidRPr="005E2F6F">
        <w:rPr>
          <w:b/>
          <w:bCs/>
        </w:rPr>
        <w:t>de</w:t>
      </w:r>
      <w:r>
        <w:rPr>
          <w:b/>
          <w:bCs/>
        </w:rPr>
        <w:t xml:space="preserve"> </w:t>
      </w:r>
      <w:r w:rsidRPr="005E2F6F">
        <w:rPr>
          <w:b/>
          <w:bCs/>
        </w:rPr>
        <w:t>dimensiuni</w:t>
      </w:r>
      <w:r>
        <w:rPr>
          <w:b/>
          <w:bCs/>
        </w:rPr>
        <w:t xml:space="preserve"> </w:t>
      </w:r>
      <w:r w:rsidRPr="005E2F6F">
        <w:rPr>
          <w:b/>
          <w:bCs/>
        </w:rPr>
        <w:t>medii</w:t>
      </w:r>
      <w:r>
        <w:rPr>
          <w:b/>
          <w:bCs/>
        </w:rPr>
        <w:t xml:space="preserve"> </w:t>
      </w:r>
    </w:p>
    <w:p w14:paraId="49FCCEB0" w14:textId="3AB20368" w:rsidR="005E2F6F" w:rsidRPr="005E2F6F" w:rsidRDefault="005E2F6F" w:rsidP="005E2F6F">
      <w:pPr>
        <w:jc w:val="both"/>
      </w:pPr>
      <w:r w:rsidRPr="005E2F6F">
        <w:t>Beneficiari</w:t>
      </w:r>
      <w:r>
        <w:t xml:space="preserve"> </w:t>
      </w:r>
      <w:r w:rsidRPr="005E2F6F">
        <w:t>eligibili:</w:t>
      </w:r>
      <w:r>
        <w:t xml:space="preserve"> </w:t>
      </w:r>
      <w:r w:rsidRPr="005E2F6F">
        <w:t>persoane</w:t>
      </w:r>
      <w:r>
        <w:t xml:space="preserve"> </w:t>
      </w:r>
      <w:r w:rsidRPr="005E2F6F">
        <w:t>juridice</w:t>
      </w:r>
      <w:r>
        <w:t xml:space="preserve"> </w:t>
      </w:r>
      <w:r w:rsidRPr="005E2F6F">
        <w:t>(organisme</w:t>
      </w:r>
      <w:r>
        <w:t xml:space="preserve"> </w:t>
      </w:r>
      <w:r w:rsidRPr="005E2F6F">
        <w:t>publice</w:t>
      </w:r>
      <w:r>
        <w:t xml:space="preserve"> </w:t>
      </w:r>
      <w:r w:rsidRPr="005E2F6F">
        <w:t>sau</w:t>
      </w:r>
      <w:r>
        <w:t xml:space="preserve"> </w:t>
      </w:r>
      <w:r w:rsidRPr="005E2F6F">
        <w:t>private)</w:t>
      </w:r>
      <w:r>
        <w:t xml:space="preserve"> </w:t>
      </w:r>
      <w:r w:rsidRPr="005E2F6F">
        <w:t>stabilite</w:t>
      </w:r>
      <w:r>
        <w:t xml:space="preserve"> </w:t>
      </w:r>
      <w:r w:rsidRPr="005E2F6F">
        <w:t>într-una</w:t>
      </w:r>
      <w:r>
        <w:t xml:space="preserve"> </w:t>
      </w:r>
      <w:r w:rsidRPr="005E2F6F">
        <w:t>dintre</w:t>
      </w:r>
      <w:r>
        <w:t xml:space="preserve"> </w:t>
      </w:r>
      <w:r w:rsidRPr="005E2F6F">
        <w:t>țările</w:t>
      </w:r>
      <w:r>
        <w:t xml:space="preserve"> </w:t>
      </w:r>
      <w:r w:rsidRPr="005E2F6F">
        <w:t>eligibile</w:t>
      </w:r>
      <w:r>
        <w:t xml:space="preserve"> </w:t>
      </w:r>
      <w:r w:rsidRPr="005E2F6F">
        <w:t>(statele</w:t>
      </w:r>
      <w:r>
        <w:t xml:space="preserve"> </w:t>
      </w:r>
      <w:r w:rsidRPr="005E2F6F">
        <w:t>membre</w:t>
      </w:r>
      <w:r>
        <w:t xml:space="preserve"> </w:t>
      </w:r>
      <w:r w:rsidRPr="005E2F6F">
        <w:t>ale</w:t>
      </w:r>
      <w:r>
        <w:t xml:space="preserve"> </w:t>
      </w:r>
      <w:r w:rsidRPr="005E2F6F">
        <w:t>UE,</w:t>
      </w:r>
      <w:r>
        <w:t xml:space="preserve"> </w:t>
      </w:r>
      <w:r w:rsidRPr="005E2F6F">
        <w:t>Norvegia,</w:t>
      </w:r>
      <w:r>
        <w:t xml:space="preserve"> </w:t>
      </w:r>
      <w:r w:rsidRPr="005E2F6F">
        <w:t>Islanda).</w:t>
      </w:r>
    </w:p>
    <w:p w14:paraId="02920FDB" w14:textId="7606F469" w:rsidR="005E2F6F" w:rsidRPr="005E2F6F" w:rsidRDefault="005E2F6F" w:rsidP="005E2F6F">
      <w:pPr>
        <w:jc w:val="both"/>
      </w:pPr>
      <w:r w:rsidRPr="005E2F6F">
        <w:t>Buget:</w:t>
      </w:r>
      <w:r>
        <w:t xml:space="preserve"> </w:t>
      </w:r>
      <w:r w:rsidRPr="005E2F6F">
        <w:t>300.000.000</w:t>
      </w:r>
      <w:r>
        <w:t xml:space="preserve"> </w:t>
      </w:r>
      <w:r w:rsidRPr="005E2F6F">
        <w:t>euro</w:t>
      </w:r>
    </w:p>
    <w:p w14:paraId="3876F6D6" w14:textId="14334CAC" w:rsidR="005E2F6F" w:rsidRPr="005E2F6F" w:rsidRDefault="005E2F6F" w:rsidP="005E2F6F">
      <w:pPr>
        <w:jc w:val="both"/>
      </w:pPr>
      <w:r w:rsidRPr="005E2F6F">
        <w:t>Apelul</w:t>
      </w:r>
      <w:r>
        <w:t xml:space="preserve"> </w:t>
      </w:r>
      <w:r w:rsidRPr="005E2F6F">
        <w:t>vizează</w:t>
      </w:r>
      <w:r>
        <w:t xml:space="preserve"> </w:t>
      </w:r>
      <w:r w:rsidRPr="005E2F6F">
        <w:t>proiecte</w:t>
      </w:r>
      <w:r>
        <w:t xml:space="preserve"> </w:t>
      </w:r>
      <w:r w:rsidRPr="005E2F6F">
        <w:t>cu</w:t>
      </w:r>
      <w:r>
        <w:t xml:space="preserve"> </w:t>
      </w:r>
      <w:r w:rsidRPr="005E2F6F">
        <w:t>nivel</w:t>
      </w:r>
      <w:r>
        <w:t xml:space="preserve"> </w:t>
      </w:r>
      <w:r w:rsidRPr="005E2F6F">
        <w:t>ridicat</w:t>
      </w:r>
      <w:r>
        <w:t xml:space="preserve"> </w:t>
      </w:r>
      <w:r w:rsidRPr="005E2F6F">
        <w:t>de</w:t>
      </w:r>
      <w:r>
        <w:t xml:space="preserve"> </w:t>
      </w:r>
      <w:r w:rsidRPr="005E2F6F">
        <w:t>inovatoare</w:t>
      </w:r>
      <w:r>
        <w:t xml:space="preserve"> </w:t>
      </w:r>
      <w:r w:rsidRPr="005E2F6F">
        <w:t>în</w:t>
      </w:r>
      <w:r>
        <w:t xml:space="preserve"> </w:t>
      </w:r>
      <w:r w:rsidRPr="005E2F6F">
        <w:t>domeniul</w:t>
      </w:r>
      <w:r>
        <w:t xml:space="preserve"> </w:t>
      </w:r>
      <w:r w:rsidRPr="005E2F6F">
        <w:t>tehnologiilor</w:t>
      </w:r>
      <w:r>
        <w:t xml:space="preserve"> </w:t>
      </w:r>
      <w:r w:rsidRPr="005E2F6F">
        <w:t>disruptive</w:t>
      </w:r>
      <w:r>
        <w:t xml:space="preserve"> </w:t>
      </w:r>
      <w:r w:rsidRPr="005E2F6F">
        <w:t>sau</w:t>
      </w:r>
      <w:r>
        <w:t xml:space="preserve"> </w:t>
      </w:r>
      <w:r w:rsidRPr="005E2F6F">
        <w:t>revoluționare</w:t>
      </w:r>
      <w:r>
        <w:t xml:space="preserve"> </w:t>
      </w:r>
      <w:r w:rsidRPr="005E2F6F">
        <w:t>pentru</w:t>
      </w:r>
      <w:r>
        <w:t xml:space="preserve"> </w:t>
      </w:r>
      <w:r w:rsidRPr="005E2F6F">
        <w:t>o</w:t>
      </w:r>
      <w:r>
        <w:t xml:space="preserve"> </w:t>
      </w:r>
      <w:r w:rsidRPr="005E2F6F">
        <w:t>decarbonizare</w:t>
      </w:r>
      <w:r>
        <w:t xml:space="preserve"> </w:t>
      </w:r>
      <w:r w:rsidRPr="005E2F6F">
        <w:t>profundă,</w:t>
      </w:r>
      <w:r>
        <w:t xml:space="preserve"> </w:t>
      </w:r>
      <w:r w:rsidRPr="005E2F6F">
        <w:t>care</w:t>
      </w:r>
      <w:r>
        <w:t xml:space="preserve"> </w:t>
      </w:r>
      <w:r w:rsidRPr="005E2F6F">
        <w:t>poate</w:t>
      </w:r>
      <w:r>
        <w:t xml:space="preserve"> </w:t>
      </w:r>
      <w:r w:rsidRPr="005E2F6F">
        <w:t>demonstra</w:t>
      </w:r>
      <w:r>
        <w:t xml:space="preserve"> </w:t>
      </w:r>
      <w:r w:rsidRPr="005E2F6F">
        <w:t>inovația</w:t>
      </w:r>
      <w:r>
        <w:t xml:space="preserve"> </w:t>
      </w:r>
      <w:r w:rsidRPr="005E2F6F">
        <w:t>într-un</w:t>
      </w:r>
      <w:r>
        <w:t xml:space="preserve"> </w:t>
      </w:r>
      <w:r w:rsidRPr="005E2F6F">
        <w:t>mediu</w:t>
      </w:r>
      <w:r>
        <w:t xml:space="preserve"> </w:t>
      </w:r>
      <w:r w:rsidRPr="005E2F6F">
        <w:t>operațional,</w:t>
      </w:r>
      <w:r>
        <w:t xml:space="preserve"> </w:t>
      </w:r>
      <w:r w:rsidRPr="005E2F6F">
        <w:t>dar</w:t>
      </w:r>
      <w:r>
        <w:t xml:space="preserve"> </w:t>
      </w:r>
      <w:r w:rsidRPr="005E2F6F">
        <w:t>nu</w:t>
      </w:r>
      <w:r>
        <w:t xml:space="preserve"> </w:t>
      </w:r>
      <w:r w:rsidRPr="005E2F6F">
        <w:t>se</w:t>
      </w:r>
      <w:r>
        <w:t xml:space="preserve"> </w:t>
      </w:r>
      <w:r w:rsidRPr="005E2F6F">
        <w:t>așteaptă</w:t>
      </w:r>
      <w:r>
        <w:t xml:space="preserve"> </w:t>
      </w:r>
      <w:r w:rsidRPr="005E2F6F">
        <w:t>să</w:t>
      </w:r>
      <w:r>
        <w:t xml:space="preserve"> </w:t>
      </w:r>
      <w:r w:rsidRPr="005E2F6F">
        <w:t>ajungă</w:t>
      </w:r>
      <w:r>
        <w:t xml:space="preserve"> </w:t>
      </w:r>
      <w:r w:rsidRPr="005E2F6F">
        <w:t>la</w:t>
      </w:r>
      <w:r>
        <w:t xml:space="preserve"> </w:t>
      </w:r>
      <w:r w:rsidRPr="005E2F6F">
        <w:t>o</w:t>
      </w:r>
      <w:r>
        <w:t xml:space="preserve"> </w:t>
      </w:r>
      <w:r w:rsidRPr="005E2F6F">
        <w:t>producție</w:t>
      </w:r>
      <w:r>
        <w:t xml:space="preserve"> </w:t>
      </w:r>
      <w:r w:rsidRPr="005E2F6F">
        <w:t>comercială.</w:t>
      </w:r>
    </w:p>
    <w:p w14:paraId="46E84503" w14:textId="3DE9FC5E" w:rsidR="005E2F6F" w:rsidRPr="005E2F6F" w:rsidRDefault="005E2F6F" w:rsidP="005E2F6F">
      <w:pPr>
        <w:jc w:val="both"/>
      </w:pPr>
      <w:r w:rsidRPr="005E2F6F">
        <w:t>Pentru</w:t>
      </w:r>
      <w:r>
        <w:t xml:space="preserve"> </w:t>
      </w:r>
      <w:r w:rsidRPr="005E2F6F">
        <w:t>mai</w:t>
      </w:r>
      <w:r>
        <w:t xml:space="preserve"> </w:t>
      </w:r>
      <w:r w:rsidRPr="005E2F6F">
        <w:t>multe</w:t>
      </w:r>
      <w:r>
        <w:t xml:space="preserve"> </w:t>
      </w:r>
      <w:r w:rsidRPr="005E2F6F">
        <w:t>detalii</w:t>
      </w:r>
      <w:r>
        <w:t xml:space="preserve"> </w:t>
      </w:r>
      <w:r w:rsidRPr="005E2F6F">
        <w:t>click</w:t>
      </w:r>
      <w:r>
        <w:t xml:space="preserve"> </w:t>
      </w:r>
      <w:hyperlink r:id="rId36" w:tgtFrame="_blank" w:history="1">
        <w:r w:rsidRPr="005E2F6F">
          <w:rPr>
            <w:rStyle w:val="Hyperlink"/>
            <w:b/>
            <w:bCs/>
            <w:i/>
            <w:iCs/>
            <w:szCs w:val="24"/>
          </w:rPr>
          <w:t>aici</w:t>
        </w:r>
      </w:hyperlink>
      <w:r w:rsidRPr="005E2F6F">
        <w:t>.</w:t>
      </w:r>
    </w:p>
    <w:p w14:paraId="57AC69B1" w14:textId="602C842D" w:rsidR="005E2F6F" w:rsidRPr="005E2F6F" w:rsidRDefault="005E2F6F" w:rsidP="005E2F6F">
      <w:pPr>
        <w:jc w:val="both"/>
      </w:pPr>
      <w:r w:rsidRPr="005E2F6F">
        <w:rPr>
          <w:b/>
          <w:bCs/>
        </w:rPr>
        <w:lastRenderedPageBreak/>
        <w:t>Termenul</w:t>
      </w:r>
      <w:r>
        <w:rPr>
          <w:b/>
          <w:bCs/>
        </w:rPr>
        <w:t xml:space="preserve"> </w:t>
      </w:r>
      <w:r w:rsidRPr="005E2F6F">
        <w:rPr>
          <w:b/>
          <w:bCs/>
        </w:rPr>
        <w:t>limită</w:t>
      </w:r>
      <w:r>
        <w:rPr>
          <w:b/>
          <w:bCs/>
        </w:rPr>
        <w:t xml:space="preserve"> </w:t>
      </w:r>
      <w:r w:rsidRPr="005E2F6F">
        <w:t>de</w:t>
      </w:r>
      <w:r>
        <w:t xml:space="preserve"> </w:t>
      </w:r>
      <w:r w:rsidRPr="005E2F6F">
        <w:t>transmitere</w:t>
      </w:r>
      <w:r>
        <w:t xml:space="preserve"> </w:t>
      </w:r>
      <w:r w:rsidRPr="005E2F6F">
        <w:t>a</w:t>
      </w:r>
      <w:r>
        <w:t xml:space="preserve"> </w:t>
      </w:r>
      <w:r w:rsidRPr="005E2F6F">
        <w:t>propunerilor</w:t>
      </w:r>
      <w:r>
        <w:t xml:space="preserve"> </w:t>
      </w:r>
      <w:r w:rsidRPr="005E2F6F">
        <w:t>de</w:t>
      </w:r>
      <w:r>
        <w:t xml:space="preserve"> </w:t>
      </w:r>
      <w:r w:rsidRPr="005E2F6F">
        <w:t>proiecte</w:t>
      </w:r>
      <w:r>
        <w:t xml:space="preserve"> </w:t>
      </w:r>
      <w:r w:rsidRPr="005E2F6F">
        <w:t>este</w:t>
      </w:r>
      <w:r>
        <w:t xml:space="preserve"> </w:t>
      </w:r>
      <w:r w:rsidRPr="005E2F6F">
        <w:rPr>
          <w:b/>
          <w:bCs/>
        </w:rPr>
        <w:t>16</w:t>
      </w:r>
      <w:r>
        <w:rPr>
          <w:b/>
          <w:bCs/>
        </w:rPr>
        <w:t xml:space="preserve"> </w:t>
      </w:r>
      <w:r w:rsidRPr="005E2F6F">
        <w:rPr>
          <w:b/>
          <w:bCs/>
        </w:rPr>
        <w:t>martie</w:t>
      </w:r>
      <w:r>
        <w:rPr>
          <w:b/>
          <w:bCs/>
        </w:rPr>
        <w:t xml:space="preserve"> </w:t>
      </w:r>
      <w:r w:rsidRPr="005E2F6F">
        <w:rPr>
          <w:b/>
          <w:bCs/>
        </w:rPr>
        <w:t>2023.</w:t>
      </w:r>
    </w:p>
    <w:p w14:paraId="233BD4F0" w14:textId="73E9D1B5" w:rsidR="005E2F6F" w:rsidRPr="005E2F6F" w:rsidRDefault="005E2F6F" w:rsidP="005E2F6F">
      <w:pPr>
        <w:jc w:val="both"/>
      </w:pPr>
      <w:r w:rsidRPr="005E2F6F">
        <w:t>În</w:t>
      </w:r>
      <w:r>
        <w:t xml:space="preserve"> </w:t>
      </w:r>
      <w:r w:rsidRPr="005E2F6F">
        <w:t>acest</w:t>
      </w:r>
      <w:r>
        <w:t xml:space="preserve"> </w:t>
      </w:r>
      <w:r w:rsidRPr="005E2F6F">
        <w:t>sens,</w:t>
      </w:r>
      <w:r>
        <w:t xml:space="preserve"> </w:t>
      </w:r>
      <w:r w:rsidRPr="005E2F6F">
        <w:t>Agenția</w:t>
      </w:r>
      <w:r>
        <w:t xml:space="preserve"> </w:t>
      </w:r>
      <w:r w:rsidRPr="005E2F6F">
        <w:t>Executivă</w:t>
      </w:r>
      <w:r>
        <w:t xml:space="preserve"> </w:t>
      </w:r>
      <w:r w:rsidRPr="005E2F6F">
        <w:t>Europeană</w:t>
      </w:r>
      <w:r>
        <w:t xml:space="preserve"> </w:t>
      </w:r>
      <w:r w:rsidRPr="005E2F6F">
        <w:t>pentru</w:t>
      </w:r>
      <w:r>
        <w:t xml:space="preserve"> </w:t>
      </w:r>
      <w:r w:rsidRPr="005E2F6F">
        <w:t>Climă,</w:t>
      </w:r>
      <w:r>
        <w:t xml:space="preserve"> </w:t>
      </w:r>
      <w:r w:rsidRPr="005E2F6F">
        <w:t>Infrastructură</w:t>
      </w:r>
      <w:r>
        <w:t xml:space="preserve"> </w:t>
      </w:r>
      <w:r w:rsidRPr="005E2F6F">
        <w:t>și</w:t>
      </w:r>
      <w:r>
        <w:t xml:space="preserve"> </w:t>
      </w:r>
      <w:r w:rsidRPr="005E2F6F">
        <w:t>Mediu</w:t>
      </w:r>
      <w:r>
        <w:t xml:space="preserve"> </w:t>
      </w:r>
      <w:r w:rsidRPr="005E2F6F">
        <w:t>și</w:t>
      </w:r>
      <w:r>
        <w:t xml:space="preserve"> </w:t>
      </w:r>
      <w:r w:rsidRPr="005E2F6F">
        <w:t>Direcția</w:t>
      </w:r>
      <w:r>
        <w:t xml:space="preserve"> </w:t>
      </w:r>
      <w:r w:rsidRPr="005E2F6F">
        <w:t>Generală</w:t>
      </w:r>
      <w:r>
        <w:t xml:space="preserve"> </w:t>
      </w:r>
      <w:r w:rsidRPr="005E2F6F">
        <w:t>Politici</w:t>
      </w:r>
      <w:r>
        <w:t xml:space="preserve"> </w:t>
      </w:r>
      <w:r w:rsidRPr="005E2F6F">
        <w:t>Climatice</w:t>
      </w:r>
      <w:r>
        <w:t xml:space="preserve"> </w:t>
      </w:r>
      <w:r w:rsidRPr="005E2F6F">
        <w:t>vor</w:t>
      </w:r>
      <w:r>
        <w:t xml:space="preserve"> </w:t>
      </w:r>
      <w:r w:rsidRPr="005E2F6F">
        <w:t>organiza,</w:t>
      </w:r>
      <w:r>
        <w:t xml:space="preserve"> </w:t>
      </w:r>
      <w:r w:rsidRPr="005E2F6F">
        <w:t>în</w:t>
      </w:r>
      <w:r>
        <w:t xml:space="preserve"> </w:t>
      </w:r>
      <w:r w:rsidRPr="005E2F6F">
        <w:t>perioada</w:t>
      </w:r>
      <w:r>
        <w:t xml:space="preserve"> </w:t>
      </w:r>
      <w:r w:rsidRPr="005E2F6F">
        <w:rPr>
          <w:b/>
          <w:bCs/>
        </w:rPr>
        <w:t>29-30</w:t>
      </w:r>
      <w:r>
        <w:rPr>
          <w:b/>
          <w:bCs/>
        </w:rPr>
        <w:t xml:space="preserve"> </w:t>
      </w:r>
      <w:r w:rsidRPr="005E2F6F">
        <w:rPr>
          <w:b/>
          <w:bCs/>
        </w:rPr>
        <w:t>noiembrie</w:t>
      </w:r>
      <w:r>
        <w:rPr>
          <w:b/>
          <w:bCs/>
        </w:rPr>
        <w:t xml:space="preserve"> </w:t>
      </w:r>
      <w:r w:rsidRPr="005E2F6F">
        <w:rPr>
          <w:b/>
          <w:bCs/>
        </w:rPr>
        <w:t>2022,</w:t>
      </w:r>
      <w:r>
        <w:rPr>
          <w:b/>
          <w:bCs/>
        </w:rPr>
        <w:t xml:space="preserve"> </w:t>
      </w:r>
      <w:r w:rsidRPr="005E2F6F">
        <w:rPr>
          <w:b/>
          <w:bCs/>
        </w:rPr>
        <w:t>zile</w:t>
      </w:r>
      <w:r>
        <w:rPr>
          <w:b/>
          <w:bCs/>
        </w:rPr>
        <w:t xml:space="preserve"> </w:t>
      </w:r>
      <w:r w:rsidRPr="005E2F6F">
        <w:rPr>
          <w:b/>
          <w:bCs/>
        </w:rPr>
        <w:t>de</w:t>
      </w:r>
      <w:r>
        <w:rPr>
          <w:b/>
          <w:bCs/>
        </w:rPr>
        <w:t xml:space="preserve"> </w:t>
      </w:r>
      <w:r w:rsidRPr="005E2F6F">
        <w:rPr>
          <w:b/>
          <w:bCs/>
        </w:rPr>
        <w:t>informare</w:t>
      </w:r>
      <w:r>
        <w:rPr>
          <w:b/>
          <w:bCs/>
        </w:rPr>
        <w:t xml:space="preserve"> </w:t>
      </w:r>
      <w:r w:rsidRPr="005E2F6F">
        <w:rPr>
          <w:b/>
          <w:bCs/>
        </w:rPr>
        <w:t>despre</w:t>
      </w:r>
      <w:r>
        <w:rPr>
          <w:b/>
          <w:bCs/>
        </w:rPr>
        <w:t xml:space="preserve"> </w:t>
      </w:r>
      <w:r w:rsidRPr="005E2F6F">
        <w:rPr>
          <w:b/>
          <w:bCs/>
        </w:rPr>
        <w:t>cel</w:t>
      </w:r>
      <w:r>
        <w:rPr>
          <w:b/>
          <w:bCs/>
        </w:rPr>
        <w:t xml:space="preserve"> </w:t>
      </w:r>
      <w:r w:rsidRPr="005E2F6F">
        <w:rPr>
          <w:b/>
          <w:bCs/>
        </w:rPr>
        <w:t>de-al</w:t>
      </w:r>
      <w:r>
        <w:rPr>
          <w:b/>
          <w:bCs/>
        </w:rPr>
        <w:t xml:space="preserve"> </w:t>
      </w:r>
      <w:r w:rsidRPr="005E2F6F">
        <w:rPr>
          <w:b/>
          <w:bCs/>
        </w:rPr>
        <w:t>treilea</w:t>
      </w:r>
      <w:r>
        <w:rPr>
          <w:b/>
          <w:bCs/>
        </w:rPr>
        <w:t xml:space="preserve"> </w:t>
      </w:r>
      <w:r w:rsidRPr="005E2F6F">
        <w:rPr>
          <w:b/>
          <w:bCs/>
        </w:rPr>
        <w:t>apel</w:t>
      </w:r>
      <w:r>
        <w:rPr>
          <w:b/>
          <w:bCs/>
        </w:rPr>
        <w:t xml:space="preserve"> </w:t>
      </w:r>
      <w:r w:rsidRPr="005E2F6F">
        <w:rPr>
          <w:b/>
          <w:bCs/>
        </w:rPr>
        <w:t>de</w:t>
      </w:r>
      <w:r>
        <w:rPr>
          <w:b/>
          <w:bCs/>
        </w:rPr>
        <w:t xml:space="preserve"> </w:t>
      </w:r>
      <w:r w:rsidRPr="005E2F6F">
        <w:rPr>
          <w:b/>
          <w:bCs/>
        </w:rPr>
        <w:t>proiecte</w:t>
      </w:r>
      <w:r>
        <w:t xml:space="preserve"> </w:t>
      </w:r>
      <w:r w:rsidRPr="005E2F6F">
        <w:t>la</w:t>
      </w:r>
      <w:r>
        <w:t xml:space="preserve"> </w:t>
      </w:r>
      <w:r w:rsidRPr="005E2F6F">
        <w:t>scară</w:t>
      </w:r>
      <w:r>
        <w:t xml:space="preserve"> </w:t>
      </w:r>
      <w:r w:rsidRPr="005E2F6F">
        <w:t>largă</w:t>
      </w:r>
      <w:r>
        <w:t xml:space="preserve"> </w:t>
      </w:r>
      <w:r w:rsidRPr="005E2F6F">
        <w:t>și</w:t>
      </w:r>
      <w:r>
        <w:t xml:space="preserve"> </w:t>
      </w:r>
      <w:r w:rsidRPr="005E2F6F">
        <w:t>despre</w:t>
      </w:r>
      <w:r>
        <w:t xml:space="preserve"> </w:t>
      </w:r>
      <w:r w:rsidRPr="005E2F6F">
        <w:t>lecțiile</w:t>
      </w:r>
      <w:r>
        <w:t xml:space="preserve"> </w:t>
      </w:r>
      <w:r w:rsidRPr="005E2F6F">
        <w:t>învățate</w:t>
      </w:r>
      <w:r>
        <w:t xml:space="preserve"> </w:t>
      </w:r>
      <w:r w:rsidRPr="005E2F6F">
        <w:t>din</w:t>
      </w:r>
      <w:r>
        <w:t xml:space="preserve"> </w:t>
      </w:r>
      <w:r w:rsidRPr="005E2F6F">
        <w:t>cel</w:t>
      </w:r>
      <w:r>
        <w:t xml:space="preserve"> </w:t>
      </w:r>
      <w:r w:rsidRPr="005E2F6F">
        <w:t>de-al</w:t>
      </w:r>
      <w:r>
        <w:t xml:space="preserve"> </w:t>
      </w:r>
      <w:r w:rsidRPr="005E2F6F">
        <w:t>doilea</w:t>
      </w:r>
      <w:r>
        <w:t xml:space="preserve"> </w:t>
      </w:r>
      <w:r w:rsidRPr="005E2F6F">
        <w:t>apel</w:t>
      </w:r>
      <w:r>
        <w:t xml:space="preserve"> </w:t>
      </w:r>
      <w:r w:rsidRPr="005E2F6F">
        <w:t>de</w:t>
      </w:r>
      <w:r>
        <w:t xml:space="preserve"> </w:t>
      </w:r>
      <w:r w:rsidRPr="005E2F6F">
        <w:t>proiecte</w:t>
      </w:r>
      <w:r>
        <w:t xml:space="preserve"> </w:t>
      </w:r>
      <w:r w:rsidRPr="005E2F6F">
        <w:t>la</w:t>
      </w:r>
      <w:r>
        <w:t xml:space="preserve"> </w:t>
      </w:r>
      <w:r w:rsidRPr="005E2F6F">
        <w:t>scară</w:t>
      </w:r>
      <w:r>
        <w:t xml:space="preserve"> </w:t>
      </w:r>
      <w:r w:rsidRPr="005E2F6F">
        <w:t>largă.</w:t>
      </w:r>
      <w:r>
        <w:t xml:space="preserve"> </w:t>
      </w:r>
      <w:r w:rsidRPr="005E2F6F">
        <w:t>Click</w:t>
      </w:r>
      <w:r>
        <w:t xml:space="preserve"> </w:t>
      </w:r>
      <w:hyperlink r:id="rId37" w:tgtFrame="_blank" w:history="1">
        <w:r w:rsidRPr="005E2F6F">
          <w:rPr>
            <w:rStyle w:val="Hyperlink"/>
            <w:b/>
            <w:bCs/>
            <w:i/>
            <w:iCs/>
            <w:szCs w:val="24"/>
          </w:rPr>
          <w:t>aici</w:t>
        </w:r>
      </w:hyperlink>
      <w:r>
        <w:t xml:space="preserve"> </w:t>
      </w:r>
      <w:r w:rsidRPr="005E2F6F">
        <w:t>pentru</w:t>
      </w:r>
      <w:r>
        <w:t xml:space="preserve"> </w:t>
      </w:r>
      <w:r w:rsidRPr="005E2F6F">
        <w:t>informații</w:t>
      </w:r>
      <w:r>
        <w:t xml:space="preserve"> </w:t>
      </w:r>
      <w:r w:rsidRPr="005E2F6F">
        <w:t>detaliate</w:t>
      </w:r>
      <w:r>
        <w:t xml:space="preserve"> </w:t>
      </w:r>
      <w:r w:rsidRPr="005E2F6F">
        <w:t>legate</w:t>
      </w:r>
      <w:r>
        <w:t xml:space="preserve"> </w:t>
      </w:r>
      <w:r w:rsidRPr="005E2F6F">
        <w:t>de</w:t>
      </w:r>
      <w:r>
        <w:t xml:space="preserve"> </w:t>
      </w:r>
      <w:r w:rsidRPr="005E2F6F">
        <w:t>acest</w:t>
      </w:r>
      <w:r>
        <w:t xml:space="preserve"> </w:t>
      </w:r>
      <w:r w:rsidRPr="005E2F6F">
        <w:t>eveniment.</w:t>
      </w:r>
    </w:p>
    <w:p w14:paraId="4964BAA7" w14:textId="5CFD8753" w:rsidR="005E2F6F" w:rsidRPr="005E2F6F" w:rsidRDefault="005E2F6F" w:rsidP="005E2F6F">
      <w:pPr>
        <w:pStyle w:val="Stilsursa"/>
      </w:pPr>
      <w:r w:rsidRPr="005E2F6F">
        <w:t>Sursa:</w:t>
      </w:r>
      <w:r>
        <w:t xml:space="preserve"> </w:t>
      </w:r>
      <w:r w:rsidRPr="005E2F6F">
        <w:t>Ministerul</w:t>
      </w:r>
      <w:r>
        <w:t xml:space="preserve"> </w:t>
      </w:r>
      <w:r w:rsidRPr="005E2F6F">
        <w:t>Energiei</w:t>
      </w:r>
    </w:p>
    <w:p w14:paraId="7A406E67" w14:textId="763DE009" w:rsidR="005E2F6F" w:rsidRDefault="00873E57" w:rsidP="00873E57">
      <w:pPr>
        <w:pStyle w:val="separatorarticole"/>
      </w:pPr>
      <w:r>
        <w:t>*</w:t>
      </w:r>
    </w:p>
    <w:p w14:paraId="37E80D22" w14:textId="572E1087" w:rsidR="00873E57" w:rsidRPr="00873E57" w:rsidRDefault="00873E57" w:rsidP="00873E57">
      <w:pPr>
        <w:pStyle w:val="TitluArticolinINFOUE"/>
        <w:jc w:val="both"/>
      </w:pPr>
      <w:bookmarkStart w:id="158" w:name="_Toc119916290"/>
      <w:r w:rsidRPr="00873E57">
        <w:t xml:space="preserve">Înscrieri deschise pentru Premiile Europene pentru Patrimoniu / Premiile Europa </w:t>
      </w:r>
      <w:proofErr w:type="spellStart"/>
      <w:r w:rsidRPr="00873E57">
        <w:t>Nostra</w:t>
      </w:r>
      <w:proofErr w:type="spellEnd"/>
      <w:r w:rsidRPr="00873E57">
        <w:t xml:space="preserve"> 2023!</w:t>
      </w:r>
      <w:bookmarkEnd w:id="158"/>
    </w:p>
    <w:p w14:paraId="5C4CAE1D" w14:textId="77777777" w:rsidR="00873E57" w:rsidRPr="00873E57" w:rsidRDefault="00873E57" w:rsidP="00873E57">
      <w:r w:rsidRPr="00873E57">
        <w:t xml:space="preserve">Comisia Europeană alături de Europa </w:t>
      </w:r>
      <w:proofErr w:type="spellStart"/>
      <w:r w:rsidRPr="00873E57">
        <w:t>Nostra</w:t>
      </w:r>
      <w:proofErr w:type="spellEnd"/>
      <w:r w:rsidRPr="00873E57">
        <w:t xml:space="preserve"> organizează încă din anul 2002 Premiile Europene pentru Patrimoniu / Premiile Europa. Prin intermediul acestor premii se celebrează cei mai inspirați arhitecți, artizani, experți în patrimoniu cultural, profesioniști, voluntari, instituții publice și private și comunități locale din Europa.</w:t>
      </w:r>
    </w:p>
    <w:p w14:paraId="04C0636F" w14:textId="77777777" w:rsidR="00873E57" w:rsidRPr="00873E57" w:rsidRDefault="00873E57" w:rsidP="00873E57">
      <w:r w:rsidRPr="00873E57">
        <w:t>În acest sens, UE premiază realizările în domeniul patrimoniului din Europa, în următoarele categorii principale:</w:t>
      </w:r>
    </w:p>
    <w:p w14:paraId="63B34515" w14:textId="77777777" w:rsidR="00873E57" w:rsidRPr="00873E57" w:rsidRDefault="00873E57" w:rsidP="00873E57">
      <w:pPr>
        <w:numPr>
          <w:ilvl w:val="0"/>
          <w:numId w:val="26"/>
        </w:numPr>
      </w:pPr>
      <w:r w:rsidRPr="00873E57">
        <w:t>Conservare și reutilizare adaptivă;</w:t>
      </w:r>
    </w:p>
    <w:p w14:paraId="6F6E1376" w14:textId="77777777" w:rsidR="00873E57" w:rsidRPr="00873E57" w:rsidRDefault="00873E57" w:rsidP="00873E57">
      <w:pPr>
        <w:numPr>
          <w:ilvl w:val="0"/>
          <w:numId w:val="26"/>
        </w:numPr>
      </w:pPr>
      <w:r w:rsidRPr="00873E57">
        <w:t>Cercetare;</w:t>
      </w:r>
    </w:p>
    <w:p w14:paraId="6CED9817" w14:textId="77777777" w:rsidR="00873E57" w:rsidRPr="00873E57" w:rsidRDefault="00873E57" w:rsidP="00873E57">
      <w:pPr>
        <w:numPr>
          <w:ilvl w:val="0"/>
          <w:numId w:val="26"/>
        </w:numPr>
      </w:pPr>
      <w:r w:rsidRPr="00873E57">
        <w:t>Educație, formare și competențe;</w:t>
      </w:r>
    </w:p>
    <w:p w14:paraId="71F09EDE" w14:textId="77777777" w:rsidR="00873E57" w:rsidRPr="00873E57" w:rsidRDefault="00873E57" w:rsidP="00873E57">
      <w:pPr>
        <w:numPr>
          <w:ilvl w:val="0"/>
          <w:numId w:val="26"/>
        </w:numPr>
      </w:pPr>
      <w:r w:rsidRPr="00873E57">
        <w:t>Implicare și sensibilizare a cetățenilor;</w:t>
      </w:r>
    </w:p>
    <w:p w14:paraId="370B95DF" w14:textId="77777777" w:rsidR="00873E57" w:rsidRPr="00873E57" w:rsidRDefault="00873E57" w:rsidP="00873E57">
      <w:pPr>
        <w:numPr>
          <w:ilvl w:val="0"/>
          <w:numId w:val="26"/>
        </w:numPr>
      </w:pPr>
      <w:r w:rsidRPr="00873E57">
        <w:t>Campionii patrimoniului.</w:t>
      </w:r>
    </w:p>
    <w:p w14:paraId="52816327" w14:textId="77777777" w:rsidR="00873E57" w:rsidRPr="00873E57" w:rsidRDefault="00873E57" w:rsidP="00873E57">
      <w:r w:rsidRPr="00873E57">
        <w:t>Câștigătorii vor fi anunțați în cadrul ceremoniei de decernare a Premiilor Europene pentru Patrimoniu și vor primi un premiu în valoare de 10.000 euro fiecare.</w:t>
      </w:r>
    </w:p>
    <w:p w14:paraId="48C5B286" w14:textId="77777777" w:rsidR="00873E57" w:rsidRPr="00873E57" w:rsidRDefault="00873E57" w:rsidP="00873E57">
      <w:r w:rsidRPr="00873E57">
        <w:t>Termenul limită de depunere a candidaturii este 5 decembrie 2022. În acest sens, toate candidaturile pot fi trimise prin intermediul </w:t>
      </w:r>
      <w:hyperlink r:id="rId38" w:tgtFrame="_blank" w:history="1">
        <w:r w:rsidRPr="00873E57">
          <w:rPr>
            <w:rStyle w:val="Hyperlink"/>
            <w:szCs w:val="24"/>
          </w:rPr>
          <w:t>platformei electronice.</w:t>
        </w:r>
      </w:hyperlink>
    </w:p>
    <w:p w14:paraId="635E92F9" w14:textId="77777777" w:rsidR="00873E57" w:rsidRPr="00873E57" w:rsidRDefault="00873E57" w:rsidP="00873E57">
      <w:r w:rsidRPr="00873E57">
        <w:t>Pentru mai multe detalii puteți accesa rubrica noastră </w:t>
      </w:r>
      <w:hyperlink r:id="rId39" w:tgtFrame="_blank" w:history="1">
        <w:r w:rsidRPr="00873E57">
          <w:rPr>
            <w:rStyle w:val="Hyperlink"/>
            <w:szCs w:val="24"/>
          </w:rPr>
          <w:t>alte finanțări</w:t>
        </w:r>
      </w:hyperlink>
      <w:r w:rsidRPr="00873E57">
        <w:t>.</w:t>
      </w:r>
    </w:p>
    <w:p w14:paraId="3594E264" w14:textId="5B2ABDCA" w:rsidR="00873E57" w:rsidRPr="00873E57" w:rsidRDefault="00873E57" w:rsidP="00873E57">
      <w:pPr>
        <w:pStyle w:val="Stilsursa"/>
      </w:pPr>
      <w:proofErr w:type="spellStart"/>
      <w:r>
        <w:t>Sursa:</w:t>
      </w:r>
      <w:r w:rsidRPr="00873E57">
        <w:t>www.fonduri-structurale.ro</w:t>
      </w:r>
      <w:proofErr w:type="spellEnd"/>
    </w:p>
    <w:p w14:paraId="3EC8A863" w14:textId="3869B93B" w:rsidR="00873E57" w:rsidRDefault="00422D9E" w:rsidP="00422D9E">
      <w:pPr>
        <w:pStyle w:val="separatorarticole"/>
      </w:pPr>
      <w:r>
        <w:t>*</w:t>
      </w:r>
    </w:p>
    <w:p w14:paraId="4AF3DCD5" w14:textId="4EBD2A4A" w:rsidR="00422D9E" w:rsidRDefault="00422D9E" w:rsidP="00422D9E">
      <w:pPr>
        <w:pStyle w:val="TitluArticolinINFOUE"/>
        <w:jc w:val="both"/>
      </w:pPr>
      <w:bookmarkStart w:id="159" w:name="_Toc119916291"/>
      <w:r w:rsidRPr="00422D9E">
        <w:t>S-a lansat apelul privind circulația operelor literare europene 2023</w:t>
      </w:r>
      <w:bookmarkEnd w:id="159"/>
    </w:p>
    <w:p w14:paraId="349E4704" w14:textId="45704B4F" w:rsidR="00422D9E" w:rsidRPr="00422D9E" w:rsidRDefault="00422D9E" w:rsidP="00422D9E">
      <w:pPr>
        <w:rPr>
          <w:lang w:val="en-US"/>
        </w:rPr>
      </w:pPr>
      <w:r>
        <w:rPr>
          <w:noProof/>
          <w:lang w:eastAsia="ro-RO"/>
        </w:rPr>
        <w:drawing>
          <wp:anchor distT="0" distB="0" distL="114300" distR="114300" simplePos="0" relativeHeight="252087296" behindDoc="0" locked="0" layoutInCell="1" allowOverlap="1" wp14:anchorId="20818918" wp14:editId="328167C7">
            <wp:simplePos x="0" y="0"/>
            <wp:positionH relativeFrom="column">
              <wp:posOffset>2540</wp:posOffset>
            </wp:positionH>
            <wp:positionV relativeFrom="paragraph">
              <wp:posOffset>42545</wp:posOffset>
            </wp:positionV>
            <wp:extent cx="2103120" cy="1314450"/>
            <wp:effectExtent l="0" t="0" r="0" b="0"/>
            <wp:wrapSquare wrapText="bothSides"/>
            <wp:docPr id="32" name="Imagine 32" descr="S-a lansat apelul Circulația operelor literare europe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 lansat apelul Circulația operelor literare europene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3120" cy="1314450"/>
                    </a:xfrm>
                    <a:prstGeom prst="rect">
                      <a:avLst/>
                    </a:prstGeom>
                    <a:noFill/>
                    <a:ln>
                      <a:noFill/>
                    </a:ln>
                  </pic:spPr>
                </pic:pic>
              </a:graphicData>
            </a:graphic>
          </wp:anchor>
        </w:drawing>
      </w:r>
      <w:proofErr w:type="spellStart"/>
      <w:r w:rsidRPr="00422D9E">
        <w:rPr>
          <w:lang w:val="en-US"/>
        </w:rPr>
        <w:t>Agenția</w:t>
      </w:r>
      <w:proofErr w:type="spellEnd"/>
      <w:r w:rsidRPr="00422D9E">
        <w:rPr>
          <w:lang w:val="en-US"/>
        </w:rPr>
        <w:t xml:space="preserve"> </w:t>
      </w:r>
      <w:proofErr w:type="spellStart"/>
      <w:r w:rsidRPr="00422D9E">
        <w:rPr>
          <w:lang w:val="en-US"/>
        </w:rPr>
        <w:t>Executivă</w:t>
      </w:r>
      <w:proofErr w:type="spellEnd"/>
      <w:r w:rsidRPr="00422D9E">
        <w:rPr>
          <w:lang w:val="en-US"/>
        </w:rPr>
        <w:t xml:space="preserve"> </w:t>
      </w:r>
      <w:proofErr w:type="spellStart"/>
      <w:r w:rsidRPr="00422D9E">
        <w:rPr>
          <w:lang w:val="en-US"/>
        </w:rPr>
        <w:t>Europeană</w:t>
      </w:r>
      <w:proofErr w:type="spellEnd"/>
      <w:r w:rsidRPr="00422D9E">
        <w:rPr>
          <w:lang w:val="en-US"/>
        </w:rPr>
        <w:t xml:space="preserve"> </w:t>
      </w:r>
      <w:proofErr w:type="spellStart"/>
      <w:r w:rsidRPr="00422D9E">
        <w:rPr>
          <w:lang w:val="en-US"/>
        </w:rPr>
        <w:t>pentru</w:t>
      </w:r>
      <w:proofErr w:type="spellEnd"/>
      <w:r w:rsidRPr="00422D9E">
        <w:rPr>
          <w:lang w:val="en-US"/>
        </w:rPr>
        <w:t xml:space="preserve"> </w:t>
      </w:r>
      <w:proofErr w:type="spellStart"/>
      <w:r w:rsidRPr="00422D9E">
        <w:rPr>
          <w:lang w:val="en-US"/>
        </w:rPr>
        <w:t>Educație</w:t>
      </w:r>
      <w:proofErr w:type="spellEnd"/>
      <w:r w:rsidRPr="00422D9E">
        <w:rPr>
          <w:lang w:val="en-US"/>
        </w:rPr>
        <w:t xml:space="preserve"> </w:t>
      </w:r>
      <w:proofErr w:type="spellStart"/>
      <w:r w:rsidRPr="00422D9E">
        <w:rPr>
          <w:lang w:val="en-US"/>
        </w:rPr>
        <w:t>și</w:t>
      </w:r>
      <w:proofErr w:type="spellEnd"/>
      <w:r w:rsidRPr="00422D9E">
        <w:rPr>
          <w:lang w:val="en-US"/>
        </w:rPr>
        <w:t xml:space="preserve"> </w:t>
      </w:r>
      <w:proofErr w:type="spellStart"/>
      <w:r w:rsidRPr="00422D9E">
        <w:rPr>
          <w:lang w:val="en-US"/>
        </w:rPr>
        <w:t>Cultură</w:t>
      </w:r>
      <w:proofErr w:type="spellEnd"/>
      <w:r w:rsidRPr="00422D9E">
        <w:rPr>
          <w:lang w:val="en-US"/>
        </w:rPr>
        <w:t xml:space="preserve"> (EACEA) a </w:t>
      </w:r>
      <w:proofErr w:type="spellStart"/>
      <w:r w:rsidRPr="00422D9E">
        <w:rPr>
          <w:lang w:val="en-US"/>
        </w:rPr>
        <w:t>lansat</w:t>
      </w:r>
      <w:proofErr w:type="spellEnd"/>
      <w:r w:rsidRPr="00422D9E">
        <w:rPr>
          <w:lang w:val="en-US"/>
        </w:rPr>
        <w:t xml:space="preserve"> </w:t>
      </w:r>
      <w:proofErr w:type="spellStart"/>
      <w:r w:rsidRPr="00422D9E">
        <w:rPr>
          <w:lang w:val="en-US"/>
        </w:rPr>
        <w:t>astăzi</w:t>
      </w:r>
      <w:proofErr w:type="spellEnd"/>
      <w:r w:rsidRPr="00422D9E">
        <w:rPr>
          <w:lang w:val="en-US"/>
        </w:rPr>
        <w:t> </w:t>
      </w:r>
      <w:proofErr w:type="spellStart"/>
      <w:r w:rsidRPr="00422D9E">
        <w:rPr>
          <w:lang w:val="en-US"/>
        </w:rPr>
        <w:fldChar w:fldCharType="begin"/>
      </w:r>
      <w:r w:rsidRPr="00422D9E">
        <w:rPr>
          <w:lang w:val="en-US"/>
        </w:rPr>
        <w:instrText xml:space="preserve"> HYPERLINK "https://ec.europa.eu/info/funding-tenders/opportunities/portal/screen/opportunities/topic-details/crea-cult-2023-lit;callCode=null;freeTextSearchKeyword=;matchWholeText=true;typeCodes=1,0;statusCodes=31094502;programmePeriod=2021%20-%202027;programCcm2Id=4" </w:instrText>
      </w:r>
      <w:r w:rsidRPr="00422D9E">
        <w:rPr>
          <w:lang w:val="en-US"/>
        </w:rPr>
        <w:fldChar w:fldCharType="separate"/>
      </w:r>
      <w:r w:rsidRPr="00422D9E">
        <w:rPr>
          <w:rStyle w:val="Hyperlink"/>
          <w:szCs w:val="24"/>
          <w:lang w:val="en-US"/>
        </w:rPr>
        <w:t>apelul</w:t>
      </w:r>
      <w:proofErr w:type="spellEnd"/>
      <w:r w:rsidRPr="00422D9E">
        <w:rPr>
          <w:rStyle w:val="Hyperlink"/>
          <w:szCs w:val="24"/>
          <w:lang w:val="en-US"/>
        </w:rPr>
        <w:t xml:space="preserve"> </w:t>
      </w:r>
      <w:proofErr w:type="spellStart"/>
      <w:r w:rsidRPr="00422D9E">
        <w:rPr>
          <w:rStyle w:val="Hyperlink"/>
          <w:szCs w:val="24"/>
          <w:lang w:val="en-US"/>
        </w:rPr>
        <w:t>anual</w:t>
      </w:r>
      <w:proofErr w:type="spellEnd"/>
      <w:r w:rsidRPr="00422D9E">
        <w:rPr>
          <w:rStyle w:val="Hyperlink"/>
          <w:szCs w:val="24"/>
          <w:lang w:val="en-US"/>
        </w:rPr>
        <w:t xml:space="preserve"> </w:t>
      </w:r>
      <w:proofErr w:type="spellStart"/>
      <w:r w:rsidRPr="00422D9E">
        <w:rPr>
          <w:rStyle w:val="Hyperlink"/>
          <w:szCs w:val="24"/>
          <w:lang w:val="en-US"/>
        </w:rPr>
        <w:t>pentru</w:t>
      </w:r>
      <w:proofErr w:type="spellEnd"/>
      <w:r w:rsidRPr="00422D9E">
        <w:rPr>
          <w:rStyle w:val="Hyperlink"/>
          <w:szCs w:val="24"/>
          <w:lang w:val="en-US"/>
        </w:rPr>
        <w:t xml:space="preserve"> </w:t>
      </w:r>
      <w:proofErr w:type="spellStart"/>
      <w:r w:rsidRPr="00422D9E">
        <w:rPr>
          <w:rStyle w:val="Hyperlink"/>
          <w:szCs w:val="24"/>
          <w:lang w:val="en-US"/>
        </w:rPr>
        <w:t>circulația</w:t>
      </w:r>
      <w:proofErr w:type="spellEnd"/>
      <w:r w:rsidRPr="00422D9E">
        <w:rPr>
          <w:rStyle w:val="Hyperlink"/>
          <w:szCs w:val="24"/>
          <w:lang w:val="en-US"/>
        </w:rPr>
        <w:t xml:space="preserve"> </w:t>
      </w:r>
      <w:proofErr w:type="spellStart"/>
      <w:r w:rsidRPr="00422D9E">
        <w:rPr>
          <w:rStyle w:val="Hyperlink"/>
          <w:szCs w:val="24"/>
          <w:lang w:val="en-US"/>
        </w:rPr>
        <w:t>operelor</w:t>
      </w:r>
      <w:proofErr w:type="spellEnd"/>
      <w:r w:rsidRPr="00422D9E">
        <w:rPr>
          <w:rStyle w:val="Hyperlink"/>
          <w:szCs w:val="24"/>
          <w:lang w:val="en-US"/>
        </w:rPr>
        <w:t xml:space="preserve"> </w:t>
      </w:r>
      <w:proofErr w:type="spellStart"/>
      <w:r w:rsidRPr="00422D9E">
        <w:rPr>
          <w:rStyle w:val="Hyperlink"/>
          <w:szCs w:val="24"/>
          <w:lang w:val="en-US"/>
        </w:rPr>
        <w:t>literare</w:t>
      </w:r>
      <w:proofErr w:type="spellEnd"/>
      <w:r w:rsidRPr="00422D9E">
        <w:rPr>
          <w:rStyle w:val="Hyperlink"/>
          <w:szCs w:val="24"/>
          <w:lang w:val="en-US"/>
        </w:rPr>
        <w:t xml:space="preserve"> </w:t>
      </w:r>
      <w:proofErr w:type="spellStart"/>
      <w:r w:rsidRPr="00422D9E">
        <w:rPr>
          <w:rStyle w:val="Hyperlink"/>
          <w:szCs w:val="24"/>
          <w:lang w:val="en-US"/>
        </w:rPr>
        <w:t>europene</w:t>
      </w:r>
      <w:proofErr w:type="spellEnd"/>
      <w:r w:rsidRPr="00422D9E">
        <w:fldChar w:fldCharType="end"/>
      </w:r>
      <w:r w:rsidRPr="00422D9E">
        <w:rPr>
          <w:lang w:val="en-US"/>
        </w:rPr>
        <w:t> </w:t>
      </w:r>
      <w:proofErr w:type="spellStart"/>
      <w:r w:rsidRPr="00422D9E">
        <w:rPr>
          <w:lang w:val="en-US"/>
        </w:rPr>
        <w:t>în</w:t>
      </w:r>
      <w:proofErr w:type="spellEnd"/>
      <w:r w:rsidRPr="00422D9E">
        <w:rPr>
          <w:lang w:val="en-US"/>
        </w:rPr>
        <w:t xml:space="preserve"> </w:t>
      </w:r>
      <w:proofErr w:type="spellStart"/>
      <w:r w:rsidRPr="00422D9E">
        <w:rPr>
          <w:lang w:val="en-US"/>
        </w:rPr>
        <w:t>cadrul</w:t>
      </w:r>
      <w:proofErr w:type="spellEnd"/>
      <w:r w:rsidRPr="00422D9E">
        <w:rPr>
          <w:lang w:val="en-US"/>
        </w:rPr>
        <w:t xml:space="preserve"> </w:t>
      </w:r>
      <w:proofErr w:type="spellStart"/>
      <w:r w:rsidRPr="00422D9E">
        <w:rPr>
          <w:lang w:val="en-US"/>
        </w:rPr>
        <w:t>Programului</w:t>
      </w:r>
      <w:proofErr w:type="spellEnd"/>
      <w:r w:rsidRPr="00422D9E">
        <w:rPr>
          <w:lang w:val="en-US"/>
        </w:rPr>
        <w:t xml:space="preserve"> Europa </w:t>
      </w:r>
      <w:proofErr w:type="spellStart"/>
      <w:r w:rsidRPr="00422D9E">
        <w:rPr>
          <w:lang w:val="en-US"/>
        </w:rPr>
        <w:t>Creativă</w:t>
      </w:r>
      <w:proofErr w:type="spellEnd"/>
      <w:r w:rsidRPr="00422D9E">
        <w:rPr>
          <w:lang w:val="en-US"/>
        </w:rPr>
        <w:t>.</w:t>
      </w:r>
    </w:p>
    <w:p w14:paraId="427DF568" w14:textId="77777777" w:rsidR="00422D9E" w:rsidRDefault="00422D9E" w:rsidP="00422D9E">
      <w:r w:rsidRPr="00422D9E">
        <w:t>Linia de finanțare se adresează editurilor din statele participante la program, sprijinind traducerea, publicarea, distribuția și promovarea la nivel european a operelor de ficțiune, indiferent de genul lor literar (romane, nuvele, povestiri, piese de teatru, poezii, benzi desenate și ficțiune pentru copii) sau format (e-</w:t>
      </w:r>
      <w:proofErr w:type="spellStart"/>
      <w:r w:rsidRPr="00422D9E">
        <w:t>books</w:t>
      </w:r>
      <w:proofErr w:type="spellEnd"/>
      <w:r w:rsidRPr="00422D9E">
        <w:t xml:space="preserve"> și </w:t>
      </w:r>
      <w:proofErr w:type="spellStart"/>
      <w:r w:rsidRPr="00422D9E">
        <w:t>audiobooks</w:t>
      </w:r>
      <w:proofErr w:type="spellEnd"/>
      <w:r w:rsidRPr="00422D9E">
        <w:t>).</w:t>
      </w:r>
    </w:p>
    <w:p w14:paraId="37173334" w14:textId="45D2C936" w:rsidR="00422D9E" w:rsidRPr="00422D9E" w:rsidRDefault="00422D9E" w:rsidP="00422D9E">
      <w:pPr>
        <w:rPr>
          <w:b/>
          <w:bCs/>
        </w:rPr>
      </w:pPr>
      <w:r w:rsidRPr="00422D9E">
        <w:rPr>
          <w:b/>
          <w:bCs/>
        </w:rPr>
        <w:t>Prioritățile liniei de finanțare sunt următoarele:</w:t>
      </w:r>
    </w:p>
    <w:p w14:paraId="10142810" w14:textId="77777777" w:rsidR="00422D9E" w:rsidRPr="00422D9E" w:rsidRDefault="00422D9E" w:rsidP="00422D9E">
      <w:pPr>
        <w:numPr>
          <w:ilvl w:val="0"/>
          <w:numId w:val="28"/>
        </w:numPr>
      </w:pPr>
      <w:r w:rsidRPr="00422D9E">
        <w:t>consolidarea circulației transnaționale și a diversității literaturii europene;</w:t>
      </w:r>
    </w:p>
    <w:p w14:paraId="70519CF1" w14:textId="77777777" w:rsidR="00422D9E" w:rsidRPr="00422D9E" w:rsidRDefault="00422D9E" w:rsidP="00422D9E">
      <w:pPr>
        <w:numPr>
          <w:ilvl w:val="0"/>
          <w:numId w:val="28"/>
        </w:numPr>
      </w:pPr>
      <w:r w:rsidRPr="00422D9E">
        <w:t>încurajarea traducerii și promovării operelor de ficțiune scrise în limbi mai puțin utilizate, pentru a crește circulația acestora pe piețele mai mari din Europa și nu numai;</w:t>
      </w:r>
    </w:p>
    <w:p w14:paraId="05FEAD0F" w14:textId="77777777" w:rsidR="00422D9E" w:rsidRPr="00422D9E" w:rsidRDefault="00422D9E" w:rsidP="00422D9E">
      <w:pPr>
        <w:numPr>
          <w:ilvl w:val="0"/>
          <w:numId w:val="28"/>
        </w:numPr>
      </w:pPr>
      <w:r w:rsidRPr="00422D9E">
        <w:t>atragerea unor noi categorii de public;</w:t>
      </w:r>
    </w:p>
    <w:p w14:paraId="1641D452" w14:textId="77777777" w:rsidR="00422D9E" w:rsidRPr="00422D9E" w:rsidRDefault="00422D9E" w:rsidP="00422D9E">
      <w:pPr>
        <w:numPr>
          <w:ilvl w:val="0"/>
          <w:numId w:val="28"/>
        </w:numPr>
      </w:pPr>
      <w:r w:rsidRPr="00422D9E">
        <w:t>consolidarea competitivității sectorului editorial prin încurajarea cooperării în cadrul lanțului valoric.</w:t>
      </w:r>
    </w:p>
    <w:p w14:paraId="767B0648" w14:textId="77777777" w:rsidR="00422D9E" w:rsidRPr="00422D9E" w:rsidRDefault="00422D9E" w:rsidP="00422D9E">
      <w:r w:rsidRPr="00422D9E">
        <w:t>Totodată</w:t>
      </w:r>
    </w:p>
    <w:p w14:paraId="68ACF6B5" w14:textId="77777777" w:rsidR="00422D9E" w:rsidRPr="00422D9E" w:rsidRDefault="00422D9E" w:rsidP="00422D9E">
      <w:pPr>
        <w:numPr>
          <w:ilvl w:val="0"/>
          <w:numId w:val="29"/>
        </w:numPr>
      </w:pPr>
      <w:r w:rsidRPr="00422D9E">
        <w:lastRenderedPageBreak/>
        <w:t>se recomandă respectarea principiului remunerării echitabile a scriitorilor și traducătorilor, în conformitate cu </w:t>
      </w:r>
      <w:hyperlink r:id="rId41" w:history="1">
        <w:r w:rsidRPr="00422D9E">
          <w:rPr>
            <w:rStyle w:val="Hyperlink"/>
            <w:szCs w:val="24"/>
          </w:rPr>
          <w:t>raportul „</w:t>
        </w:r>
        <w:proofErr w:type="spellStart"/>
        <w:r w:rsidRPr="00422D9E">
          <w:rPr>
            <w:rStyle w:val="Hyperlink"/>
            <w:szCs w:val="24"/>
          </w:rPr>
          <w:t>Translators</w:t>
        </w:r>
        <w:proofErr w:type="spellEnd"/>
        <w:r w:rsidRPr="00422D9E">
          <w:rPr>
            <w:rStyle w:val="Hyperlink"/>
            <w:szCs w:val="24"/>
          </w:rPr>
          <w:t xml:space="preserve"> on </w:t>
        </w:r>
        <w:proofErr w:type="spellStart"/>
        <w:r w:rsidRPr="00422D9E">
          <w:rPr>
            <w:rStyle w:val="Hyperlink"/>
            <w:szCs w:val="24"/>
          </w:rPr>
          <w:t>the</w:t>
        </w:r>
        <w:proofErr w:type="spellEnd"/>
        <w:r w:rsidRPr="00422D9E">
          <w:rPr>
            <w:rStyle w:val="Hyperlink"/>
            <w:szCs w:val="24"/>
          </w:rPr>
          <w:t xml:space="preserve"> </w:t>
        </w:r>
        <w:proofErr w:type="spellStart"/>
        <w:r w:rsidRPr="00422D9E">
          <w:rPr>
            <w:rStyle w:val="Hyperlink"/>
            <w:szCs w:val="24"/>
          </w:rPr>
          <w:t>cover</w:t>
        </w:r>
        <w:proofErr w:type="spellEnd"/>
        <w:r w:rsidRPr="00422D9E">
          <w:rPr>
            <w:rStyle w:val="Hyperlink"/>
            <w:szCs w:val="24"/>
          </w:rPr>
          <w:t>"</w:t>
        </w:r>
      </w:hyperlink>
      <w:r w:rsidRPr="00422D9E">
        <w:t>, al </w:t>
      </w:r>
      <w:r w:rsidRPr="00422D9E">
        <w:rPr>
          <w:b/>
          <w:bCs/>
        </w:rPr>
        <w:t>Grupului de experți din Statele Membre UE dedicat multilingvismului și traducerilor, instituit prin metoda deschisă de coordonare;</w:t>
      </w:r>
    </w:p>
    <w:p w14:paraId="4E817603" w14:textId="77777777" w:rsidR="00422D9E" w:rsidRPr="00422D9E" w:rsidRDefault="00422D9E" w:rsidP="00422D9E">
      <w:pPr>
        <w:numPr>
          <w:ilvl w:val="0"/>
          <w:numId w:val="29"/>
        </w:numPr>
      </w:pPr>
      <w:r w:rsidRPr="00422D9E">
        <w:rPr>
          <w:b/>
          <w:bCs/>
        </w:rPr>
        <w:t>având în vedere circumstanțele excepționale din Europa, vor fi încurajate proiectele care au ca obiectiv furnizarea de cărți în limba ucraineană refugiaților și persoanelor strămutate din Ucraina. </w:t>
      </w:r>
      <w:r w:rsidRPr="00422D9E">
        <w:t>În acest sens, vor fi eligibile tipărirea, distribuirea și promovarea operelor de ficțiune europene sau ucrainene în limba ucraineană.</w:t>
      </w:r>
    </w:p>
    <w:p w14:paraId="57993F62" w14:textId="77777777" w:rsidR="00422D9E" w:rsidRPr="00422D9E" w:rsidRDefault="00422D9E" w:rsidP="00422D9E">
      <w:r w:rsidRPr="00422D9E">
        <w:t>Termenul-limită pentru depunerea proiectelor este </w:t>
      </w:r>
      <w:r w:rsidRPr="00422D9E">
        <w:rPr>
          <w:b/>
          <w:bCs/>
        </w:rPr>
        <w:t>21 februarie 2023, ora 18:00 (ora României).</w:t>
      </w:r>
    </w:p>
    <w:p w14:paraId="2D217AD4" w14:textId="77777777" w:rsidR="00422D9E" w:rsidRPr="00422D9E" w:rsidRDefault="00422D9E" w:rsidP="00422D9E">
      <w:r w:rsidRPr="00422D9E">
        <w:rPr>
          <w:b/>
          <w:bCs/>
        </w:rPr>
        <w:t>Bugetul total alocat acestui apel este de 5.000.000 €.</w:t>
      </w:r>
    </w:p>
    <w:p w14:paraId="7871E3E4" w14:textId="77777777" w:rsidR="00422D9E" w:rsidRPr="00422D9E" w:rsidRDefault="00422D9E" w:rsidP="00422D9E">
      <w:r w:rsidRPr="00422D9E">
        <w:rPr>
          <w:b/>
          <w:bCs/>
        </w:rPr>
        <w:t xml:space="preserve">Sunt finanțate proiectele cu o durată de maximum 3 ani, depuse atât de </w:t>
      </w:r>
      <w:proofErr w:type="spellStart"/>
      <w:r w:rsidRPr="00422D9E">
        <w:rPr>
          <w:b/>
          <w:bCs/>
        </w:rPr>
        <w:t>aplicanți</w:t>
      </w:r>
      <w:proofErr w:type="spellEnd"/>
      <w:r w:rsidRPr="00422D9E">
        <w:rPr>
          <w:b/>
          <w:bCs/>
        </w:rPr>
        <w:t xml:space="preserve"> individuali, cât și de consorții de parteneri (ex. editură + rețea de distribuție + librării):</w:t>
      </w:r>
    </w:p>
    <w:p w14:paraId="4440899B" w14:textId="77777777" w:rsidR="00422D9E" w:rsidRPr="00422D9E" w:rsidRDefault="00422D9E" w:rsidP="00422D9E">
      <w:pPr>
        <w:numPr>
          <w:ilvl w:val="0"/>
          <w:numId w:val="30"/>
        </w:numPr>
      </w:pPr>
      <w:r w:rsidRPr="00422D9E">
        <w:t>de mai mică amploare: traducerea, publicarea, distribuirea și pro</w:t>
      </w:r>
      <w:r w:rsidRPr="00422D9E">
        <w:softHyphen/>
        <w:t>movarea unui pachet de 5 - 10 opere de ficțiune, grant maxim - 100.000 € (60% din bugetul total eligibil);</w:t>
      </w:r>
    </w:p>
    <w:p w14:paraId="7AEBC8CF" w14:textId="77777777" w:rsidR="00422D9E" w:rsidRPr="00422D9E" w:rsidRDefault="00422D9E" w:rsidP="00422D9E">
      <w:pPr>
        <w:numPr>
          <w:ilvl w:val="0"/>
          <w:numId w:val="30"/>
        </w:numPr>
      </w:pPr>
      <w:r w:rsidRPr="00422D9E">
        <w:t>de amploare medie: traducerea, publicarea, distribuirea și promovar</w:t>
      </w:r>
      <w:r w:rsidRPr="00422D9E">
        <w:softHyphen/>
        <w:t>ea unui pachet de 11 - 20 de cărți, grant maxim - 200.000 € (60% din bugetul total eligibil);</w:t>
      </w:r>
    </w:p>
    <w:p w14:paraId="4283B4AB" w14:textId="77777777" w:rsidR="00422D9E" w:rsidRPr="00422D9E" w:rsidRDefault="00422D9E" w:rsidP="00422D9E">
      <w:pPr>
        <w:numPr>
          <w:ilvl w:val="0"/>
          <w:numId w:val="30"/>
        </w:numPr>
      </w:pPr>
      <w:r w:rsidRPr="00422D9E">
        <w:t>de mai mare amploare: traducerea, publicarea, distribuirea și pro</w:t>
      </w:r>
      <w:r w:rsidRPr="00422D9E">
        <w:softHyphen/>
        <w:t>movarea unui pachet de minim 21 de cărți, grant maxim - 300.000 € (60% din bugetul total eligibil).</w:t>
      </w:r>
    </w:p>
    <w:p w14:paraId="28A8E1BD" w14:textId="7193A90F" w:rsidR="00422D9E" w:rsidRPr="00422D9E" w:rsidRDefault="00422D9E" w:rsidP="00422D9E">
      <w:pPr>
        <w:pStyle w:val="Stilsursa"/>
      </w:pPr>
      <w:r w:rsidRPr="00422D9E">
        <w:t>Sursa: Biroul Europa Creativă România</w:t>
      </w:r>
    </w:p>
    <w:p w14:paraId="4A0C26CF" w14:textId="1AFBA6DC" w:rsidR="00422D9E" w:rsidRDefault="005456BF" w:rsidP="005456BF">
      <w:pPr>
        <w:pStyle w:val="separatorarticole"/>
      </w:pPr>
      <w:r>
        <w:t>*</w:t>
      </w:r>
    </w:p>
    <w:p w14:paraId="433D05B0" w14:textId="4A1DC1F2" w:rsidR="005456BF" w:rsidRDefault="005456BF" w:rsidP="005456BF">
      <w:pPr>
        <w:pStyle w:val="TitluArticolinINFOUE"/>
        <w:jc w:val="both"/>
      </w:pPr>
      <w:bookmarkStart w:id="160" w:name="_Toc119916292"/>
      <w:r w:rsidRPr="005456BF">
        <w:t>Apel de proiecte dedicat „înverzirii” antreprenorilor și IMM-urilor din economia socială</w:t>
      </w:r>
      <w:bookmarkEnd w:id="160"/>
    </w:p>
    <w:p w14:paraId="0406A60E" w14:textId="77777777" w:rsidR="005456BF" w:rsidRPr="005456BF" w:rsidRDefault="005456BF" w:rsidP="005456BF">
      <w:r w:rsidRPr="005456BF">
        <w:t>Consiliul European pentru Inovare și Agenția Executivă pentru IMM-uri au lansat pe 9 noiembrie 2022 apelul de proiecte </w:t>
      </w:r>
      <w:r w:rsidRPr="005456BF">
        <w:rPr>
          <w:b/>
          <w:bCs/>
        </w:rPr>
        <w:t> „</w:t>
      </w:r>
      <w:proofErr w:type="spellStart"/>
      <w:r w:rsidRPr="005456BF">
        <w:rPr>
          <w:b/>
          <w:bCs/>
        </w:rPr>
        <w:t>Greening</w:t>
      </w:r>
      <w:proofErr w:type="spellEnd"/>
      <w:r w:rsidRPr="005456BF">
        <w:rPr>
          <w:b/>
          <w:bCs/>
        </w:rPr>
        <w:t xml:space="preserve"> social </w:t>
      </w:r>
      <w:proofErr w:type="spellStart"/>
      <w:r w:rsidRPr="005456BF">
        <w:rPr>
          <w:b/>
          <w:bCs/>
        </w:rPr>
        <w:t>economy</w:t>
      </w:r>
      <w:proofErr w:type="spellEnd"/>
      <w:r w:rsidRPr="005456BF">
        <w:rPr>
          <w:b/>
          <w:bCs/>
        </w:rPr>
        <w:t xml:space="preserve"> </w:t>
      </w:r>
      <w:proofErr w:type="spellStart"/>
      <w:r w:rsidRPr="005456BF">
        <w:rPr>
          <w:b/>
          <w:bCs/>
        </w:rPr>
        <w:t>SMEs</w:t>
      </w:r>
      <w:proofErr w:type="spellEnd"/>
      <w:r w:rsidRPr="005456BF">
        <w:rPr>
          <w:b/>
          <w:bCs/>
        </w:rPr>
        <w:t xml:space="preserve"> and </w:t>
      </w:r>
      <w:proofErr w:type="spellStart"/>
      <w:r w:rsidRPr="005456BF">
        <w:rPr>
          <w:b/>
          <w:bCs/>
        </w:rPr>
        <w:t>entrepreneurs</w:t>
      </w:r>
      <w:proofErr w:type="spellEnd"/>
      <w:r w:rsidRPr="005456BF">
        <w:rPr>
          <w:b/>
          <w:bCs/>
        </w:rPr>
        <w:t xml:space="preserve"> in </w:t>
      </w:r>
      <w:proofErr w:type="spellStart"/>
      <w:r w:rsidRPr="005456BF">
        <w:rPr>
          <w:b/>
          <w:bCs/>
        </w:rPr>
        <w:t>the</w:t>
      </w:r>
      <w:proofErr w:type="spellEnd"/>
      <w:r w:rsidRPr="005456BF">
        <w:rPr>
          <w:b/>
          <w:bCs/>
        </w:rPr>
        <w:t xml:space="preserve"> </w:t>
      </w:r>
      <w:proofErr w:type="spellStart"/>
      <w:r w:rsidRPr="005456BF">
        <w:rPr>
          <w:b/>
          <w:bCs/>
        </w:rPr>
        <w:t>proximity</w:t>
      </w:r>
      <w:proofErr w:type="spellEnd"/>
      <w:r w:rsidRPr="005456BF">
        <w:rPr>
          <w:b/>
          <w:bCs/>
        </w:rPr>
        <w:t xml:space="preserve"> and social </w:t>
      </w:r>
      <w:proofErr w:type="spellStart"/>
      <w:r w:rsidRPr="005456BF">
        <w:rPr>
          <w:b/>
          <w:bCs/>
        </w:rPr>
        <w:t>economy</w:t>
      </w:r>
      <w:proofErr w:type="spellEnd"/>
      <w:r w:rsidRPr="005456BF">
        <w:rPr>
          <w:b/>
          <w:bCs/>
        </w:rPr>
        <w:t xml:space="preserve"> </w:t>
      </w:r>
      <w:proofErr w:type="spellStart"/>
      <w:r w:rsidRPr="005456BF">
        <w:rPr>
          <w:b/>
          <w:bCs/>
        </w:rPr>
        <w:t>ecosystem</w:t>
      </w:r>
      <w:proofErr w:type="spellEnd"/>
      <w:r w:rsidRPr="005456BF">
        <w:rPr>
          <w:b/>
          <w:bCs/>
        </w:rPr>
        <w:t xml:space="preserve"> </w:t>
      </w:r>
      <w:proofErr w:type="spellStart"/>
      <w:r w:rsidRPr="005456BF">
        <w:rPr>
          <w:b/>
          <w:bCs/>
        </w:rPr>
        <w:t>through</w:t>
      </w:r>
      <w:proofErr w:type="spellEnd"/>
      <w:r w:rsidRPr="005456BF">
        <w:rPr>
          <w:b/>
          <w:bCs/>
        </w:rPr>
        <w:t xml:space="preserve"> </w:t>
      </w:r>
      <w:proofErr w:type="spellStart"/>
      <w:r w:rsidRPr="005456BF">
        <w:rPr>
          <w:b/>
          <w:bCs/>
        </w:rPr>
        <w:t>transnational</w:t>
      </w:r>
      <w:proofErr w:type="spellEnd"/>
      <w:r w:rsidRPr="005456BF">
        <w:rPr>
          <w:b/>
          <w:bCs/>
        </w:rPr>
        <w:t xml:space="preserve"> </w:t>
      </w:r>
      <w:proofErr w:type="spellStart"/>
      <w:r w:rsidRPr="005456BF">
        <w:rPr>
          <w:b/>
          <w:bCs/>
        </w:rPr>
        <w:t>co-operation</w:t>
      </w:r>
      <w:proofErr w:type="spellEnd"/>
      <w:r w:rsidRPr="005456BF">
        <w:rPr>
          <w:b/>
          <w:bCs/>
        </w:rPr>
        <w:t>"</w:t>
      </w:r>
      <w:r w:rsidRPr="005456BF">
        <w:t>,</w:t>
      </w:r>
      <w:r w:rsidRPr="005456BF">
        <w:rPr>
          <w:b/>
          <w:bCs/>
        </w:rPr>
        <w:t> </w:t>
      </w:r>
      <w:r w:rsidRPr="005456BF">
        <w:t xml:space="preserve">finanțat prin Programul pentru Piața Unică (Single Market </w:t>
      </w:r>
      <w:proofErr w:type="spellStart"/>
      <w:r w:rsidRPr="005456BF">
        <w:t>Programme</w:t>
      </w:r>
      <w:proofErr w:type="spellEnd"/>
      <w:r w:rsidRPr="005456BF">
        <w:t>).</w:t>
      </w:r>
    </w:p>
    <w:p w14:paraId="0E1D123F" w14:textId="77777777" w:rsidR="005456BF" w:rsidRPr="005456BF" w:rsidRDefault="005456BF" w:rsidP="005456BF">
      <w:r w:rsidRPr="005456BF">
        <w:t>Bugetul total este de 6.000.000 euro.</w:t>
      </w:r>
    </w:p>
    <w:p w14:paraId="0C51C658" w14:textId="77777777" w:rsidR="005456BF" w:rsidRPr="005456BF" w:rsidRDefault="005456BF" w:rsidP="005456BF">
      <w:r w:rsidRPr="005456BF">
        <w:t>Termen limită de depunere este 14 februarie 2023, ora 17:00:00 CET.</w:t>
      </w:r>
    </w:p>
    <w:p w14:paraId="101879E9" w14:textId="43B88D06" w:rsidR="005456BF" w:rsidRDefault="005456BF" w:rsidP="005456BF">
      <w:r w:rsidRPr="005456BF">
        <w:t>Pe  12 decembrie 2022 va fi organizată o sesiune de informare pentru acest apel. Sesiunea se va axa pe informații generale despre contextul politic al apelului și prevederile tehnice și financiare ale acestuia, cu explicații privind procesul de depunere a cererilor, Înscrierile sunt deschise până pe 7 decembrie 2022. Pentru detalii, click </w:t>
      </w:r>
      <w:hyperlink r:id="rId42" w:tgtFrame="_blank" w:history="1">
        <w:r w:rsidRPr="005456BF">
          <w:rPr>
            <w:rStyle w:val="Hyperlink"/>
            <w:b/>
            <w:bCs/>
            <w:i/>
            <w:iCs/>
            <w:szCs w:val="24"/>
          </w:rPr>
          <w:t>aici.</w:t>
        </w:r>
      </w:hyperlink>
    </w:p>
    <w:tbl>
      <w:tblPr>
        <w:tblW w:w="969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233"/>
        <w:gridCol w:w="2527"/>
        <w:gridCol w:w="1936"/>
      </w:tblGrid>
      <w:tr w:rsidR="00DE211E" w:rsidRPr="00DE211E" w14:paraId="2E885D34" w14:textId="77777777" w:rsidTr="00DE211E">
        <w:trPr>
          <w:trHeight w:val="289"/>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2451DC0" w14:textId="77777777" w:rsidR="00DE211E" w:rsidRPr="00DE211E" w:rsidRDefault="00DE211E" w:rsidP="00DE211E">
            <w:pPr>
              <w:rPr>
                <w:b/>
                <w:bCs/>
              </w:rPr>
            </w:pPr>
            <w:r w:rsidRPr="00DE211E">
              <w:rPr>
                <w:b/>
                <w:bCs/>
              </w:rPr>
              <w:t xml:space="preserve">Beneficiari </w:t>
            </w:r>
            <w:proofErr w:type="spellStart"/>
            <w:r w:rsidRPr="00DE211E">
              <w:rPr>
                <w:b/>
                <w:bCs/>
              </w:rPr>
              <w:t>eligbili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09310C4" w14:textId="77777777" w:rsidR="00DE211E" w:rsidRPr="00DE211E" w:rsidRDefault="00DE211E" w:rsidP="00DE211E">
            <w:pPr>
              <w:rPr>
                <w:b/>
                <w:bCs/>
              </w:rPr>
            </w:pPr>
            <w:r w:rsidRPr="00DE211E">
              <w:rPr>
                <w:b/>
                <w:bCs/>
              </w:rPr>
              <w:t>Alocare financiară</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F6E3A8" w14:textId="77777777" w:rsidR="00DE211E" w:rsidRPr="00DE211E" w:rsidRDefault="00DE211E" w:rsidP="00DE211E">
            <w:pPr>
              <w:rPr>
                <w:b/>
                <w:bCs/>
              </w:rPr>
            </w:pPr>
            <w:r w:rsidRPr="00DE211E">
              <w:rPr>
                <w:b/>
                <w:bCs/>
              </w:rPr>
              <w:t>Termen limită de depunere</w:t>
            </w:r>
          </w:p>
        </w:tc>
      </w:tr>
      <w:tr w:rsidR="00DE211E" w:rsidRPr="00DE211E" w14:paraId="0C1C84F0" w14:textId="77777777" w:rsidTr="00DE211E">
        <w:trPr>
          <w:trHeight w:val="28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6C6992" w14:textId="77777777" w:rsidR="00DE211E" w:rsidRPr="00DE211E" w:rsidRDefault="00DE211E" w:rsidP="00DE211E">
            <w:r w:rsidRPr="00DE211E">
              <w:t>persoane juridice (organisme publice sau private) constituite legal şi stabilite în statele membre UE sau </w:t>
            </w:r>
            <w:proofErr w:type="spellStart"/>
            <w:r w:rsidRPr="00DE211E">
              <w:t>ţările</w:t>
            </w:r>
            <w:proofErr w:type="spellEnd"/>
            <w:r w:rsidRPr="00DE211E">
              <w:t xml:space="preserve"> participante la program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1AE7C9" w14:textId="77777777" w:rsidR="00DE211E" w:rsidRPr="00DE211E" w:rsidRDefault="00DE211E" w:rsidP="00DE211E">
            <w:r w:rsidRPr="00DE211E">
              <w:t>maximum între 750.000 și 1.000.000 euro/proiect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3ACECF" w14:textId="77777777" w:rsidR="00DE211E" w:rsidRPr="00DE211E" w:rsidRDefault="00DE211E" w:rsidP="00DE211E">
            <w:r w:rsidRPr="00DE211E">
              <w:t>14 februarie 2023, ora 17:00:00 CET</w:t>
            </w:r>
          </w:p>
        </w:tc>
      </w:tr>
    </w:tbl>
    <w:p w14:paraId="3D24A555" w14:textId="77777777" w:rsidR="00DE211E" w:rsidRPr="00DE211E" w:rsidRDefault="00DE211E" w:rsidP="00DE211E">
      <w:pPr>
        <w:rPr>
          <w:b/>
          <w:bCs/>
        </w:rPr>
      </w:pPr>
      <w:r w:rsidRPr="00DE211E">
        <w:rPr>
          <w:b/>
          <w:bCs/>
        </w:rPr>
        <w:t>Programul de finanțare</w:t>
      </w:r>
    </w:p>
    <w:p w14:paraId="41E785EB" w14:textId="77777777" w:rsidR="00DE211E" w:rsidRPr="00DE211E" w:rsidRDefault="00DE211E" w:rsidP="00DE211E">
      <w:r w:rsidRPr="00DE211E">
        <w:t>Programul privind Piața Unică</w:t>
      </w:r>
    </w:p>
    <w:p w14:paraId="6A09729E" w14:textId="77777777" w:rsidR="00DE211E" w:rsidRPr="00DE211E" w:rsidRDefault="00DE211E" w:rsidP="00DE211E">
      <w:pPr>
        <w:rPr>
          <w:b/>
          <w:bCs/>
        </w:rPr>
      </w:pPr>
      <w:r w:rsidRPr="00DE211E">
        <w:rPr>
          <w:b/>
          <w:bCs/>
        </w:rPr>
        <w:t>Operator de program</w:t>
      </w:r>
    </w:p>
    <w:p w14:paraId="077F06F8" w14:textId="77777777" w:rsidR="00DE211E" w:rsidRPr="00DE211E" w:rsidRDefault="00DE211E" w:rsidP="00DE211E">
      <w:r w:rsidRPr="00DE211E">
        <w:t>Agenţia executivă europeană pentru IMM-uri şi Consiliul European pentru Inovare (EISMEA)</w:t>
      </w:r>
    </w:p>
    <w:p w14:paraId="2F3B1D54" w14:textId="77777777" w:rsidR="00DE211E" w:rsidRPr="00DE211E" w:rsidRDefault="00DE211E" w:rsidP="00DE211E">
      <w:pPr>
        <w:rPr>
          <w:b/>
          <w:bCs/>
        </w:rPr>
      </w:pPr>
      <w:r w:rsidRPr="00DE211E">
        <w:rPr>
          <w:b/>
          <w:bCs/>
        </w:rPr>
        <w:t>Obiective</w:t>
      </w:r>
    </w:p>
    <w:p w14:paraId="09E0F310" w14:textId="77777777" w:rsidR="00DE211E" w:rsidRPr="00DE211E" w:rsidRDefault="00DE211E" w:rsidP="00DE211E">
      <w:pPr>
        <w:numPr>
          <w:ilvl w:val="0"/>
          <w:numId w:val="31"/>
        </w:numPr>
      </w:pPr>
      <w:r w:rsidRPr="00DE211E">
        <w:t>sprijinirea cooperării transnaționale și intersectoriale, precum și a schimbului de bune practici pentru a permite creșterea durabilă a IMM-urilor și a antreprenorilor din economia socială în ceea ce privește tranziția ecologică;</w:t>
      </w:r>
    </w:p>
    <w:p w14:paraId="15D97499" w14:textId="77777777" w:rsidR="00DE211E" w:rsidRPr="00DE211E" w:rsidRDefault="00DE211E" w:rsidP="00DE211E">
      <w:pPr>
        <w:numPr>
          <w:ilvl w:val="0"/>
          <w:numId w:val="31"/>
        </w:numPr>
      </w:pPr>
      <w:r w:rsidRPr="00DE211E">
        <w:lastRenderedPageBreak/>
        <w:t>consolidarea capacităților și competențelor personalului și a managementului din cadrul IMM-urilor din economia socială pentru a-și ecologiza operațiunile și a dezvolta produse și servicii durabile;</w:t>
      </w:r>
    </w:p>
    <w:p w14:paraId="525AC582" w14:textId="77777777" w:rsidR="00DE211E" w:rsidRPr="00DE211E" w:rsidRDefault="00DE211E" w:rsidP="00DE211E">
      <w:pPr>
        <w:numPr>
          <w:ilvl w:val="0"/>
          <w:numId w:val="31"/>
        </w:numPr>
      </w:pPr>
      <w:r w:rsidRPr="00DE211E">
        <w:t xml:space="preserve">încurajarea adoptării alternativelor durabile și a soluțiilor inovatoare prin consolidarea capacităților, incubare și accelerare, servicii de consiliere și </w:t>
      </w:r>
      <w:proofErr w:type="spellStart"/>
      <w:r w:rsidRPr="00DE211E">
        <w:t>coaching</w:t>
      </w:r>
      <w:proofErr w:type="spellEnd"/>
      <w:r w:rsidRPr="00DE211E">
        <w:t>;</w:t>
      </w:r>
    </w:p>
    <w:p w14:paraId="7F57E157" w14:textId="77777777" w:rsidR="00DE211E" w:rsidRPr="00DE211E" w:rsidRDefault="00DE211E" w:rsidP="00DE211E">
      <w:pPr>
        <w:numPr>
          <w:ilvl w:val="0"/>
          <w:numId w:val="31"/>
        </w:numPr>
      </w:pPr>
      <w:r w:rsidRPr="00DE211E">
        <w:t>încurajarea cooperării între entitățile din economia socială, pe de o parte, și întreprinderile tradiționale, mediul academic și autoritățile publice, pe de altă parte.</w:t>
      </w:r>
    </w:p>
    <w:p w14:paraId="696CD3FE" w14:textId="77777777" w:rsidR="00DE211E" w:rsidRPr="00DE211E" w:rsidRDefault="00DE211E" w:rsidP="00DE211E">
      <w:pPr>
        <w:rPr>
          <w:b/>
          <w:bCs/>
        </w:rPr>
      </w:pPr>
      <w:r w:rsidRPr="00DE211E">
        <w:rPr>
          <w:b/>
          <w:bCs/>
        </w:rPr>
        <w:t>Componența consorțiului</w:t>
      </w:r>
    </w:p>
    <w:p w14:paraId="0F0DAE30" w14:textId="77777777" w:rsidR="00DE211E" w:rsidRPr="00DE211E" w:rsidRDefault="00DE211E" w:rsidP="00DE211E">
      <w:r w:rsidRPr="00DE211E">
        <w:t>Propunerile trebuie să fie depuse de un consorțiu de solicitanți care respectă următoarele condiții:</w:t>
      </w:r>
    </w:p>
    <w:p w14:paraId="1AE02508" w14:textId="77777777" w:rsidR="00DE211E" w:rsidRPr="00DE211E" w:rsidRDefault="00DE211E" w:rsidP="00DE211E">
      <w:pPr>
        <w:numPr>
          <w:ilvl w:val="0"/>
          <w:numId w:val="32"/>
        </w:numPr>
      </w:pPr>
      <w:r w:rsidRPr="00DE211E">
        <w:t>cel puțin șase entități independente din cel puțin trei țări eligibile diferite;</w:t>
      </w:r>
    </w:p>
    <w:p w14:paraId="23F96339" w14:textId="77777777" w:rsidR="00DE211E" w:rsidRPr="00DE211E" w:rsidRDefault="00DE211E" w:rsidP="00DE211E">
      <w:pPr>
        <w:numPr>
          <w:ilvl w:val="0"/>
          <w:numId w:val="32"/>
        </w:numPr>
      </w:pPr>
      <w:r w:rsidRPr="00DE211E">
        <w:t>cel puțin un intermediar al economiei sociale pentru fiecare țară participantă implicată în consorțiu;</w:t>
      </w:r>
    </w:p>
    <w:p w14:paraId="316047D7" w14:textId="77777777" w:rsidR="00DE211E" w:rsidRPr="00DE211E" w:rsidRDefault="00DE211E" w:rsidP="00DE211E">
      <w:pPr>
        <w:numPr>
          <w:ilvl w:val="0"/>
          <w:numId w:val="32"/>
        </w:numPr>
      </w:pPr>
      <w:r w:rsidRPr="00DE211E">
        <w:t>cel puțin una și cel mult două organizații de sprijin active la nivelul UE.</w:t>
      </w:r>
    </w:p>
    <w:p w14:paraId="55B0DD8B" w14:textId="77777777" w:rsidR="00DE211E" w:rsidRPr="00DE211E" w:rsidRDefault="00DE211E" w:rsidP="00DE211E">
      <w:pPr>
        <w:rPr>
          <w:b/>
          <w:bCs/>
        </w:rPr>
      </w:pPr>
      <w:r w:rsidRPr="00DE211E">
        <w:rPr>
          <w:b/>
          <w:bCs/>
        </w:rPr>
        <w:t>Buget</w:t>
      </w:r>
    </w:p>
    <w:p w14:paraId="7D30008C" w14:textId="77777777" w:rsidR="00DE211E" w:rsidRPr="00DE211E" w:rsidRDefault="00DE211E" w:rsidP="00DE211E">
      <w:r w:rsidRPr="00DE211E">
        <w:t>Bugetul apelului este 6.000.000 euro</w:t>
      </w:r>
    </w:p>
    <w:p w14:paraId="35920002" w14:textId="77777777" w:rsidR="00DE211E" w:rsidRPr="00DE211E" w:rsidRDefault="00DE211E" w:rsidP="00DE211E">
      <w:pPr>
        <w:rPr>
          <w:b/>
          <w:bCs/>
        </w:rPr>
      </w:pPr>
      <w:r w:rsidRPr="00DE211E">
        <w:rPr>
          <w:b/>
          <w:bCs/>
        </w:rPr>
        <w:t>Durata proiectului</w:t>
      </w:r>
    </w:p>
    <w:p w14:paraId="3D171E06" w14:textId="77777777" w:rsidR="00DE211E" w:rsidRPr="00DE211E" w:rsidRDefault="00DE211E" w:rsidP="00DE211E">
      <w:r w:rsidRPr="00DE211E">
        <w:t>Proiectele trebuie să aibă o durată cuprinsă între 24 și 36 de luni.</w:t>
      </w:r>
    </w:p>
    <w:p w14:paraId="3AE7A917" w14:textId="77777777" w:rsidR="00DE211E" w:rsidRPr="00DE211E" w:rsidRDefault="00DE211E" w:rsidP="00DE211E">
      <w:pPr>
        <w:rPr>
          <w:b/>
          <w:bCs/>
        </w:rPr>
      </w:pPr>
      <w:r w:rsidRPr="00DE211E">
        <w:rPr>
          <w:b/>
          <w:bCs/>
        </w:rPr>
        <w:t>Criterii de evaluare</w:t>
      </w:r>
    </w:p>
    <w:p w14:paraId="644EBA2F" w14:textId="77777777" w:rsidR="00DE211E" w:rsidRPr="00DE211E" w:rsidRDefault="00DE211E" w:rsidP="00DE211E">
      <w:pPr>
        <w:numPr>
          <w:ilvl w:val="0"/>
          <w:numId w:val="33"/>
        </w:numPr>
      </w:pPr>
      <w:r w:rsidRPr="00DE211E">
        <w:t>Relevanță - 30 puncte;</w:t>
      </w:r>
    </w:p>
    <w:p w14:paraId="3B498D51" w14:textId="77777777" w:rsidR="00DE211E" w:rsidRPr="00DE211E" w:rsidRDefault="00DE211E" w:rsidP="00DE211E">
      <w:pPr>
        <w:numPr>
          <w:ilvl w:val="0"/>
          <w:numId w:val="33"/>
        </w:numPr>
      </w:pPr>
      <w:r w:rsidRPr="00DE211E">
        <w:t>Calitate - 60 puncte;</w:t>
      </w:r>
    </w:p>
    <w:p w14:paraId="0FBF3A04" w14:textId="77777777" w:rsidR="00DE211E" w:rsidRPr="00DE211E" w:rsidRDefault="00DE211E" w:rsidP="00DE211E">
      <w:pPr>
        <w:numPr>
          <w:ilvl w:val="0"/>
          <w:numId w:val="33"/>
        </w:numPr>
      </w:pPr>
      <w:r w:rsidRPr="00DE211E">
        <w:t>Impact - 10 puncte.</w:t>
      </w:r>
    </w:p>
    <w:p w14:paraId="362159E9" w14:textId="77777777" w:rsidR="00DE211E" w:rsidRPr="00DE211E" w:rsidRDefault="00DE211E" w:rsidP="00DE211E">
      <w:r w:rsidRPr="00DE211E">
        <w:t>Pentru mai multe detalii click </w:t>
      </w:r>
      <w:hyperlink r:id="rId43" w:tgtFrame="_blank" w:history="1">
        <w:r w:rsidRPr="00DE211E">
          <w:rPr>
            <w:rStyle w:val="Hyperlink"/>
            <w:b/>
            <w:bCs/>
            <w:i/>
            <w:iCs/>
            <w:szCs w:val="24"/>
          </w:rPr>
          <w:t>aici.</w:t>
        </w:r>
      </w:hyperlink>
    </w:p>
    <w:p w14:paraId="61104F29" w14:textId="692FB884" w:rsidR="005456BF" w:rsidRDefault="005456BF" w:rsidP="005456BF">
      <w:pPr>
        <w:pStyle w:val="Stilsursa"/>
      </w:pPr>
      <w:r w:rsidRPr="005456BF">
        <w:t>Sursa: Comisia Europeană</w:t>
      </w:r>
    </w:p>
    <w:p w14:paraId="66C685C7" w14:textId="6003C293" w:rsidR="003E3972" w:rsidRDefault="003E3972" w:rsidP="003E3972">
      <w:pPr>
        <w:pStyle w:val="separatorarticole"/>
      </w:pPr>
      <w:r>
        <w:t>*</w:t>
      </w:r>
    </w:p>
    <w:p w14:paraId="4A19714D" w14:textId="77777777" w:rsidR="003E3972" w:rsidRPr="003E3972" w:rsidRDefault="003E3972" w:rsidP="003E3972">
      <w:pPr>
        <w:pStyle w:val="TitluArticolinINFOUE"/>
      </w:pPr>
      <w:bookmarkStart w:id="161" w:name="_Toc119916293"/>
      <w:r w:rsidRPr="003E3972">
        <w:t>Granturi de până la 500.000 euro pentru sprijinirea producției românești</w:t>
      </w:r>
      <w:bookmarkEnd w:id="161"/>
    </w:p>
    <w:p w14:paraId="5A5C87FD" w14:textId="2E2F9A23" w:rsidR="003E3972" w:rsidRPr="003E3972" w:rsidRDefault="003E3972" w:rsidP="003E3972">
      <w:pPr>
        <w:jc w:val="both"/>
      </w:pPr>
      <w:r w:rsidRPr="003E3972">
        <w:t> Ministerul Agriculturii și Dezvoltării Rurale a anunțat că în ședința de Guvern de miercuri, 16 noiembrie 2022 a fost aprobată o Ordonanță de Urgență prin care se instituie o schemă ce are ca obiectiv acordarea unui grant financiar operatorilor din industria de fabricare a produselor de morărit, a uleiurilor si grăsimilor, a produselor lactate,  a preparatelor pentru hrana animalelor de fermă.</w:t>
      </w:r>
    </w:p>
    <w:p w14:paraId="2AD9D0B3" w14:textId="77777777" w:rsidR="003E3972" w:rsidRPr="003E3972" w:rsidRDefault="003E3972" w:rsidP="003E3972">
      <w:pPr>
        <w:jc w:val="both"/>
      </w:pPr>
      <w:r w:rsidRPr="003E3972">
        <w:rPr>
          <w:b/>
          <w:bCs/>
        </w:rPr>
        <w:t>Beneficiarii schemei </w:t>
      </w:r>
      <w:r w:rsidRPr="003E3972">
        <w:t>sunt operatorii economici care desfășoară activități încadrate în următoarele clase de clasificare: Cod CAEN 1061 - Fabricarea produselor de morărit, Cod CAEN 1041 - Fabricarea uleiurilor și grăsimilor, Cod CAEN 1051 - Fabricarea produselor lactate si a brânzeturilor Cod CAEN 1091 - Fabricarea preparatelor pentru hrana animalelor de fermă. Grantul financiar reprezintă suma maximă care se acordă per operator pentru asigurarea unor cantități minime de faină de grâu, mălai, ulei de floarea soarelui, lapte consum și produse lactate și furaje combinate pentru hrana animalelor.</w:t>
      </w:r>
    </w:p>
    <w:p w14:paraId="01282A10" w14:textId="77777777" w:rsidR="003E3972" w:rsidRPr="003E3972" w:rsidRDefault="003E3972" w:rsidP="003E3972">
      <w:pPr>
        <w:jc w:val="both"/>
      </w:pPr>
      <w:r w:rsidRPr="003E3972">
        <w:rPr>
          <w:b/>
          <w:bCs/>
        </w:rPr>
        <w:t>Grantul financiar maxim </w:t>
      </w:r>
      <w:r w:rsidRPr="003E3972">
        <w:t>care se acordă per beneficiar este de </w:t>
      </w:r>
      <w:r w:rsidRPr="003E3972">
        <w:rPr>
          <w:b/>
          <w:bCs/>
        </w:rPr>
        <w:t>500.000 euro</w:t>
      </w:r>
      <w:r w:rsidRPr="003E3972">
        <w:t>, </w:t>
      </w:r>
      <w:r w:rsidRPr="003E3972">
        <w:rPr>
          <w:b/>
          <w:bCs/>
        </w:rPr>
        <w:t>condiționat de constituirea unor stocuri materie primă pentru procesare</w:t>
      </w:r>
      <w:r w:rsidRPr="003E3972">
        <w:t>, astfel: 14.280 tone de grâu, sau 14.280 tone porumb, sau 9.615 tone de floarea-soarelui, sau 10.000 tone lapte crud materie primă, sau pentru obținerea de furaje combinate 15.600 tone constituite din grâu și/sau orz și/sau porumb și/sau soia și /sau rapiță.</w:t>
      </w:r>
    </w:p>
    <w:p w14:paraId="7CE262C7" w14:textId="77777777" w:rsidR="003E3972" w:rsidRPr="003E3972" w:rsidRDefault="003E3972" w:rsidP="003E3972">
      <w:pPr>
        <w:jc w:val="both"/>
      </w:pPr>
      <w:r w:rsidRPr="003E3972">
        <w:t>Dacă stocurile constituite:</w:t>
      </w:r>
    </w:p>
    <w:p w14:paraId="13F46AA0" w14:textId="77777777" w:rsidR="003E3972" w:rsidRPr="003E3972" w:rsidRDefault="003E3972" w:rsidP="003E3972">
      <w:pPr>
        <w:numPr>
          <w:ilvl w:val="0"/>
          <w:numId w:val="43"/>
        </w:numPr>
        <w:jc w:val="both"/>
      </w:pPr>
      <w:r w:rsidRPr="003E3972">
        <w:t>sunt mai mici decât cele prevăzute, nivelul grantului financiar se diminuează procentual, în mod corespunzător;</w:t>
      </w:r>
    </w:p>
    <w:p w14:paraId="22AB4495" w14:textId="77777777" w:rsidR="003E3972" w:rsidRPr="003E3972" w:rsidRDefault="003E3972" w:rsidP="003E3972">
      <w:pPr>
        <w:numPr>
          <w:ilvl w:val="0"/>
          <w:numId w:val="43"/>
        </w:numPr>
        <w:jc w:val="both"/>
      </w:pPr>
      <w:r w:rsidRPr="003E3972">
        <w:lastRenderedPageBreak/>
        <w:t>sunt mai mari decât cele prevăzute, se acordă nivelul maxim al grantului financiar.</w:t>
      </w:r>
    </w:p>
    <w:p w14:paraId="1F72D469" w14:textId="77777777" w:rsidR="003E3972" w:rsidRPr="003E3972" w:rsidRDefault="003E3972" w:rsidP="003E3972">
      <w:pPr>
        <w:jc w:val="both"/>
      </w:pPr>
      <w:r w:rsidRPr="003E3972">
        <w:rPr>
          <w:b/>
          <w:bCs/>
        </w:rPr>
        <w:t>Resursele financiare totale</w:t>
      </w:r>
      <w:r w:rsidRPr="003E3972">
        <w:t> necesare implementării schemei de ajutor de stat sunt de </w:t>
      </w:r>
      <w:r w:rsidRPr="003E3972">
        <w:rPr>
          <w:b/>
          <w:bCs/>
        </w:rPr>
        <w:t>200.000.000 euro</w:t>
      </w:r>
      <w:r w:rsidRPr="003E3972">
        <w:t>, care se asigură de la bugetul de stat, prin bugetul Ministerului Agriculturii și Dezvoltării Rurale, astfel:</w:t>
      </w:r>
    </w:p>
    <w:p w14:paraId="134B702D" w14:textId="77777777" w:rsidR="003E3972" w:rsidRPr="003E3972" w:rsidRDefault="003E3972" w:rsidP="003E3972">
      <w:pPr>
        <w:numPr>
          <w:ilvl w:val="0"/>
          <w:numId w:val="44"/>
        </w:numPr>
        <w:jc w:val="both"/>
      </w:pPr>
      <w:r w:rsidRPr="003E3972">
        <w:t>creditele de angajament necesare înscrierii în program și depunerii cererilor se asigură în cadrul prevederilor bugetare aprobate Ministerului Agriculturii și Dezvoltării Rurale pe anul 2022.</w:t>
      </w:r>
    </w:p>
    <w:p w14:paraId="501B3262" w14:textId="77777777" w:rsidR="003E3972" w:rsidRPr="003E3972" w:rsidRDefault="003E3972" w:rsidP="003E3972">
      <w:pPr>
        <w:numPr>
          <w:ilvl w:val="0"/>
          <w:numId w:val="44"/>
        </w:numPr>
        <w:jc w:val="both"/>
      </w:pPr>
      <w:r w:rsidRPr="003E3972">
        <w:t>creditele bugetare necesare efectuării plăților beneficiarilor ajutorului de stat se asigură din prevederile bugetare aprobate Ministerului Agriculturii și Dezvoltării Rurale pe anul 2023, în cadrul limitelor de cheltuieli aprobate.</w:t>
      </w:r>
    </w:p>
    <w:p w14:paraId="3E68B0BE" w14:textId="77777777" w:rsidR="003E3972" w:rsidRPr="003E3972" w:rsidRDefault="003E3972" w:rsidP="003E3972">
      <w:pPr>
        <w:jc w:val="both"/>
      </w:pPr>
      <w:r w:rsidRPr="003E3972">
        <w:t>Actul normativ este fundamentat pe Comunicarea CE - Cadru temporar de criză pentru măsuri de ajutor de stat de sprijinire a economiei, ca urmare a agresiunii Rusiei împotriva Ucrainei, cu modificările și completările ulterioare. Potrivit Comunicării Comisiei Europene din data de 28.10.2022, Cadrul temporar de criză pentru măsuri de ajutor de stat de sprijinire a economiei ca urmare a agresiunii Rusiei împotriva Ucrainei și-a prelungit aplicabilitatea până la data de 31 decembrie 2023.</w:t>
      </w:r>
    </w:p>
    <w:p w14:paraId="51514C61" w14:textId="77777777" w:rsidR="003E3972" w:rsidRPr="003E3972" w:rsidRDefault="003E3972" w:rsidP="003E3972">
      <w:pPr>
        <w:pStyle w:val="Stilsursa"/>
      </w:pPr>
      <w:r w:rsidRPr="003E3972">
        <w:t>Sursa: MADR</w:t>
      </w:r>
    </w:p>
    <w:p w14:paraId="7ED4488F" w14:textId="77777777" w:rsidR="00680FDC" w:rsidRDefault="00680FDC" w:rsidP="000E7E01">
      <w:pPr>
        <w:ind w:right="198"/>
        <w:jc w:val="center"/>
        <w:rPr>
          <w:color w:val="9999FF"/>
          <w:spacing w:val="40"/>
          <w:szCs w:val="18"/>
        </w:rPr>
      </w:pPr>
    </w:p>
    <w:p w14:paraId="774AE083" w14:textId="5D7223CD" w:rsidR="000E7E01" w:rsidRPr="001A4C20" w:rsidRDefault="000E7E01" w:rsidP="000E7E01">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6B2F2E3" w14:textId="21C66E56" w:rsidR="000E7E01" w:rsidRDefault="000E7E01" w:rsidP="000E7E01">
      <w:pPr>
        <w:pStyle w:val="DinactualitateaEU"/>
        <w:spacing w:after="0"/>
        <w:rPr>
          <w:color w:val="538135" w:themeColor="accent6" w:themeShade="BF"/>
          <w:szCs w:val="18"/>
        </w:rPr>
      </w:pPr>
      <w:bookmarkStart w:id="162" w:name="_Toc119916294"/>
      <w:r w:rsidRPr="001A4C20">
        <w:rPr>
          <w:color w:val="538135" w:themeColor="accent6" w:themeShade="BF"/>
          <w:szCs w:val="18"/>
        </w:rPr>
        <w:t>Consultare</w:t>
      </w:r>
      <w:r w:rsidR="005E2F6F">
        <w:rPr>
          <w:color w:val="538135" w:themeColor="accent6" w:themeShade="BF"/>
          <w:szCs w:val="18"/>
        </w:rPr>
        <w:t xml:space="preserve"> </w:t>
      </w:r>
      <w:r w:rsidRPr="001A4C20">
        <w:rPr>
          <w:color w:val="538135" w:themeColor="accent6" w:themeShade="BF"/>
          <w:szCs w:val="18"/>
        </w:rPr>
        <w:t>Publică</w:t>
      </w:r>
      <w:bookmarkEnd w:id="162"/>
    </w:p>
    <w:p w14:paraId="20DE5435" w14:textId="129A7C91" w:rsidR="00763109" w:rsidRDefault="002D128F" w:rsidP="002D128F">
      <w:pPr>
        <w:pStyle w:val="TitluArticolinINFOUE"/>
        <w:jc w:val="both"/>
      </w:pPr>
      <w:bookmarkStart w:id="163" w:name="_Toc119916295"/>
      <w:r w:rsidRPr="002D128F">
        <w:t>PNRR: Ghid de finanțare pentru Componenta 12: Sănătate, Investiția specifică I1.2. Unități medicale mobile (caravane), în consultare publică</w:t>
      </w:r>
      <w:bookmarkEnd w:id="163"/>
    </w:p>
    <w:p w14:paraId="576F2D8F" w14:textId="77777777" w:rsidR="002D128F" w:rsidRPr="002D128F" w:rsidRDefault="002D128F" w:rsidP="002D128F">
      <w:pPr>
        <w:jc w:val="both"/>
      </w:pPr>
      <w:r w:rsidRPr="002D128F">
        <w:t>Ministerul Sănătății a lansat miercuri, 16 noiembrie 2022, în consultare publică Ghidul de finanțare pentru Componenta 12: Sănătate, Investiția specifică I1.2. Unități medicale mobile (caravane).</w:t>
      </w:r>
    </w:p>
    <w:p w14:paraId="5F339998" w14:textId="77777777" w:rsidR="002D128F" w:rsidRPr="002D128F" w:rsidRDefault="002D128F" w:rsidP="002D128F">
      <w:pPr>
        <w:jc w:val="both"/>
      </w:pPr>
      <w:r w:rsidRPr="002D128F">
        <w:rPr>
          <w:b/>
          <w:bCs/>
        </w:rPr>
        <w:t>Solicitanții eligibili</w:t>
      </w:r>
      <w:r w:rsidRPr="002D128F">
        <w:t> pot fi orice entitate publică care deține o unitate sanitară în cadrul căreia există secție de specialitate în oncologie:</w:t>
      </w:r>
    </w:p>
    <w:p w14:paraId="59984378" w14:textId="77777777" w:rsidR="002D128F" w:rsidRPr="002D128F" w:rsidRDefault="002D128F" w:rsidP="002D128F">
      <w:pPr>
        <w:numPr>
          <w:ilvl w:val="0"/>
          <w:numId w:val="36"/>
        </w:numPr>
        <w:jc w:val="both"/>
      </w:pPr>
      <w:r w:rsidRPr="002D128F">
        <w:t>UAT-urilor, definite conform Legii administrației publice locale nr. 215 din 21 aprilie 2001, republicată cu modificările și completările ulterioare și constituite potrivit Legii nr. 2 din 16 februarie 1968 privind organizarea administrativă a teritoriului României, republicată cu modificările și completările ulterioare;</w:t>
      </w:r>
    </w:p>
    <w:p w14:paraId="416137F9" w14:textId="77777777" w:rsidR="002D128F" w:rsidRPr="002D128F" w:rsidRDefault="002D128F" w:rsidP="002D128F">
      <w:pPr>
        <w:numPr>
          <w:ilvl w:val="0"/>
          <w:numId w:val="36"/>
        </w:numPr>
        <w:jc w:val="both"/>
      </w:pPr>
      <w:r w:rsidRPr="002D128F">
        <w:t>Parteneriate între UAT și entități cu personalitate juridică proprie care au în componență una sau mai multe unități sanitare, respectiv imobilul în care funcționează unitatea sanitară. Liderul de proiect/parteneriat va fi Unitatea Administrativ Teritorială;</w:t>
      </w:r>
    </w:p>
    <w:p w14:paraId="49AD1C14" w14:textId="77777777" w:rsidR="002D128F" w:rsidRPr="002D128F" w:rsidRDefault="002D128F" w:rsidP="002D128F">
      <w:pPr>
        <w:numPr>
          <w:ilvl w:val="0"/>
          <w:numId w:val="36"/>
        </w:numPr>
        <w:jc w:val="both"/>
      </w:pPr>
      <w:r w:rsidRPr="002D128F">
        <w:t>Unități sanitare aflate în subordinea Instituțiilor centrale care dețin rețea proprie sanitară;</w:t>
      </w:r>
    </w:p>
    <w:p w14:paraId="111B1631" w14:textId="77777777" w:rsidR="002D128F" w:rsidRPr="002D128F" w:rsidRDefault="002D128F" w:rsidP="002D128F">
      <w:pPr>
        <w:numPr>
          <w:ilvl w:val="0"/>
          <w:numId w:val="36"/>
        </w:numPr>
        <w:jc w:val="both"/>
      </w:pPr>
      <w:r w:rsidRPr="002D128F">
        <w:t>Unități sanitare aflate în subordinea Ministerului Sănătății.</w:t>
      </w:r>
    </w:p>
    <w:p w14:paraId="572F10FE" w14:textId="77777777" w:rsidR="002D128F" w:rsidRPr="002D128F" w:rsidRDefault="002D128F" w:rsidP="002D128F">
      <w:pPr>
        <w:jc w:val="both"/>
      </w:pPr>
      <w:r w:rsidRPr="002D128F">
        <w:t>Investiția 1.2 are un </w:t>
      </w:r>
      <w:r w:rsidRPr="002D128F">
        <w:rPr>
          <w:b/>
          <w:bCs/>
        </w:rPr>
        <w:t>buget total</w:t>
      </w:r>
      <w:r w:rsidRPr="002D128F">
        <w:t> de</w:t>
      </w:r>
      <w:r w:rsidRPr="002D128F">
        <w:rPr>
          <w:b/>
          <w:bCs/>
        </w:rPr>
        <w:t> 4.020.000,00 </w:t>
      </w:r>
      <w:r w:rsidRPr="002D128F">
        <w:t>euro prin care se vor finanța 8 unități spitalicești cu expertiză în domeniul oncologiei pentru achiziționarea a 10 unități mobile de screening.</w:t>
      </w:r>
    </w:p>
    <w:p w14:paraId="43ABCD25" w14:textId="77777777" w:rsidR="002D128F" w:rsidRPr="002D128F" w:rsidRDefault="002D128F" w:rsidP="002D128F">
      <w:pPr>
        <w:jc w:val="both"/>
      </w:pPr>
      <w:r w:rsidRPr="002D128F">
        <w:rPr>
          <w:b/>
          <w:bCs/>
        </w:rPr>
        <w:t>Valoarea minimă</w:t>
      </w:r>
      <w:r w:rsidRPr="002D128F">
        <w:t> nerambursabilă a finanțării per proiect este de</w:t>
      </w:r>
      <w:r w:rsidRPr="002D128F">
        <w:rPr>
          <w:b/>
          <w:bCs/>
        </w:rPr>
        <w:t> 200.000,00 </w:t>
      </w:r>
      <w:r w:rsidRPr="002D128F">
        <w:t>euro fără TVA, iar </w:t>
      </w:r>
      <w:r w:rsidRPr="002D128F">
        <w:rPr>
          <w:b/>
          <w:bCs/>
        </w:rPr>
        <w:t>valoarea maximă</w:t>
      </w:r>
      <w:r w:rsidRPr="002D128F">
        <w:t> este de </w:t>
      </w:r>
      <w:r w:rsidRPr="002D128F">
        <w:rPr>
          <w:b/>
          <w:bCs/>
        </w:rPr>
        <w:t>402.000,00</w:t>
      </w:r>
      <w:r w:rsidRPr="002D128F">
        <w:t> euro fără TVA.</w:t>
      </w:r>
    </w:p>
    <w:p w14:paraId="30E9DB5C" w14:textId="77777777" w:rsidR="002D128F" w:rsidRPr="002D128F" w:rsidRDefault="002D128F" w:rsidP="002D128F">
      <w:pPr>
        <w:jc w:val="both"/>
      </w:pPr>
      <w:r w:rsidRPr="002D128F">
        <w:t>Investițiile vor consta în achiziționarea unităților de screening pentru cancerul mamar și cervical.</w:t>
      </w:r>
    </w:p>
    <w:p w14:paraId="169126E0" w14:textId="77777777" w:rsidR="002D128F" w:rsidRPr="002D128F" w:rsidRDefault="002D128F" w:rsidP="002D128F">
      <w:pPr>
        <w:jc w:val="both"/>
        <w:rPr>
          <w:i/>
          <w:iCs/>
        </w:rPr>
      </w:pPr>
      <w:r w:rsidRPr="002D128F">
        <w:rPr>
          <w:i/>
          <w:iCs/>
        </w:rPr>
        <w:t>Observațiile se pot transmite la adresa: alexandru.rogobete@ms.ro, până cel târziu 30 noiembrie 2022, orele 12:00.</w:t>
      </w:r>
    </w:p>
    <w:p w14:paraId="13876232" w14:textId="77777777" w:rsidR="002D128F" w:rsidRPr="002D128F" w:rsidRDefault="002D128F" w:rsidP="002D128F">
      <w:pPr>
        <w:jc w:val="both"/>
        <w:rPr>
          <w:b/>
          <w:bCs/>
        </w:rPr>
      </w:pPr>
      <w:r w:rsidRPr="002D128F">
        <w:rPr>
          <w:b/>
          <w:bCs/>
        </w:rPr>
        <w:t>Documente</w:t>
      </w:r>
    </w:p>
    <w:p w14:paraId="4BCED17C" w14:textId="77777777" w:rsidR="002D128F" w:rsidRPr="002D128F" w:rsidRDefault="00034870" w:rsidP="002D128F">
      <w:hyperlink r:id="rId44" w:tooltip="Consultare-publica.-I.1.2.-Unitati-medicale-mobile.pdf" w:history="1">
        <w:r w:rsidR="002D128F" w:rsidRPr="002D128F">
          <w:rPr>
            <w:rStyle w:val="Hyperlink"/>
            <w:szCs w:val="24"/>
          </w:rPr>
          <w:t>Consultare-publica.-I.1.2.-Unitati-medicale-mobile.pdf</w:t>
        </w:r>
      </w:hyperlink>
    </w:p>
    <w:p w14:paraId="4BA97BBA" w14:textId="7BB82C18" w:rsidR="002D128F" w:rsidRDefault="002D128F" w:rsidP="002D128F">
      <w:pPr>
        <w:pStyle w:val="Stilsursa"/>
      </w:pPr>
      <w:r w:rsidRPr="002D128F">
        <w:t>Sursa: Ministerul Sănătății</w:t>
      </w:r>
    </w:p>
    <w:p w14:paraId="188641DC" w14:textId="77777777" w:rsidR="00355518" w:rsidRDefault="00355518" w:rsidP="00A74E81">
      <w:pPr>
        <w:pStyle w:val="separatorarticole"/>
      </w:pPr>
    </w:p>
    <w:p w14:paraId="638094C5" w14:textId="12F5D287" w:rsidR="00A74E81" w:rsidRDefault="00A74E81" w:rsidP="00A74E81">
      <w:pPr>
        <w:pStyle w:val="separatorarticole"/>
      </w:pPr>
      <w:r>
        <w:lastRenderedPageBreak/>
        <w:t>*</w:t>
      </w:r>
    </w:p>
    <w:p w14:paraId="7B9A5297" w14:textId="64EBD228" w:rsidR="00A74E81" w:rsidRDefault="00A74E81" w:rsidP="00A74E81">
      <w:pPr>
        <w:pStyle w:val="TitluArticolinINFOUE"/>
        <w:jc w:val="both"/>
      </w:pPr>
      <w:bookmarkStart w:id="164" w:name="_Toc119916296"/>
      <w:r w:rsidRPr="00A74E81">
        <w:t>Proiect OUG privind dezvoltarea sistemului informatic MySMIS2021/SMIS2021+ și a aplicațiilor informatice MySMIS2021 și SMIS2021, în consultare publică</w:t>
      </w:r>
      <w:bookmarkEnd w:id="164"/>
    </w:p>
    <w:p w14:paraId="043BEF3B" w14:textId="77777777" w:rsidR="00A74E81" w:rsidRPr="00A74E81" w:rsidRDefault="00A74E81" w:rsidP="00A74E81">
      <w:pPr>
        <w:jc w:val="both"/>
      </w:pPr>
      <w:r w:rsidRPr="00A74E81">
        <w:t>Ministerul Investițiilor și Proiectelor Europene a lansat marți, 15 noiembrie 2022, spre consultare publică, un proiect de OUG privind dezvoltarea sistemului informatic MySMIS2021/SMIS2021+ și a aplicațiilor informatice MySMIS2021 și SMIS2021 pentru gestionarea fondurilor europene aferente perioadei de programare 2021-2027 și pentru completarea Legii nr. 153/2017 privind salarizarea personalului plătit din fondurile publice.</w:t>
      </w:r>
    </w:p>
    <w:p w14:paraId="0A554BEE" w14:textId="77777777" w:rsidR="00A74E81" w:rsidRPr="00A74E81" w:rsidRDefault="00A74E81" w:rsidP="00A74E81">
      <w:pPr>
        <w:jc w:val="both"/>
      </w:pPr>
      <w:r w:rsidRPr="00A74E81">
        <w:t>Ordonanță de urgență stabilește cadrul instituțional pentru dezvoltarea și funcționarea sistemului unic de management al informației privind fondurile externe nerambursabile aferente perioadei de programare 2021-2027 acordate României.</w:t>
      </w:r>
    </w:p>
    <w:p w14:paraId="054EA45C" w14:textId="77777777" w:rsidR="00A74E81" w:rsidRPr="00A74E81" w:rsidRDefault="00A74E81" w:rsidP="00A74E81">
      <w:pPr>
        <w:jc w:val="both"/>
      </w:pPr>
      <w:r w:rsidRPr="00A74E81">
        <w:t xml:space="preserve">Astfel, prevederile prezentei ordonanțe de urgență stabilesc că Serviciul de Telecomunicații Speciale va asigura dezvoltarea aplicațiilor informatice </w:t>
      </w:r>
      <w:proofErr w:type="spellStart"/>
      <w:r w:rsidRPr="00A74E81">
        <w:t>MySMIS</w:t>
      </w:r>
      <w:proofErr w:type="spellEnd"/>
      <w:r w:rsidRPr="00A74E81">
        <w:t xml:space="preserve"> 2021 și SMIS2021, inclusiv administrarea tehnică a acestora și a sistemului informatic MySMIS2021/ SMIS2021+, în timp ce MIPE va asigura administrarea operațională a acestora.</w:t>
      </w:r>
    </w:p>
    <w:p w14:paraId="3504080F" w14:textId="77777777" w:rsidR="00A74E81" w:rsidRPr="00A74E81" w:rsidRDefault="00A74E81" w:rsidP="00A74E81">
      <w:pPr>
        <w:jc w:val="both"/>
        <w:rPr>
          <w:b/>
          <w:bCs/>
          <w:i/>
          <w:iCs/>
        </w:rPr>
      </w:pPr>
      <w:r w:rsidRPr="00A74E81">
        <w:rPr>
          <w:b/>
          <w:bCs/>
          <w:i/>
          <w:iCs/>
        </w:rPr>
        <w:t>În aplicarea ordonanței de urgență, MIPE are următoarele atribuții și responsabilități:</w:t>
      </w:r>
    </w:p>
    <w:p w14:paraId="76B5E87C" w14:textId="77777777" w:rsidR="00A74E81" w:rsidRPr="00A74E81" w:rsidRDefault="00A74E81" w:rsidP="00A74E81">
      <w:pPr>
        <w:numPr>
          <w:ilvl w:val="0"/>
          <w:numId w:val="41"/>
        </w:numPr>
        <w:jc w:val="both"/>
      </w:pPr>
      <w:r w:rsidRPr="00A74E81">
        <w:t>realizează analiza de business necesară pentru dezvoltarea aplicațiilor informatice MySMIS2021 și SMIS2021, cu sprijinul STS;</w:t>
      </w:r>
    </w:p>
    <w:p w14:paraId="3BA4D05D" w14:textId="77777777" w:rsidR="00A74E81" w:rsidRPr="00A74E81" w:rsidRDefault="00A74E81" w:rsidP="00A74E81">
      <w:pPr>
        <w:numPr>
          <w:ilvl w:val="0"/>
          <w:numId w:val="41"/>
        </w:numPr>
        <w:jc w:val="both"/>
      </w:pPr>
      <w:r w:rsidRPr="00A74E81">
        <w:t>asigură suportul tehnic pentru utilizatorii finali ai aplicațiilor informatice;</w:t>
      </w:r>
    </w:p>
    <w:p w14:paraId="3CDA483E" w14:textId="77777777" w:rsidR="00A74E81" w:rsidRPr="00A74E81" w:rsidRDefault="00A74E81" w:rsidP="00A74E81">
      <w:pPr>
        <w:numPr>
          <w:ilvl w:val="0"/>
          <w:numId w:val="41"/>
        </w:numPr>
        <w:jc w:val="both"/>
      </w:pPr>
      <w:r w:rsidRPr="00A74E81">
        <w:t>pune la dispoziție infrastructura IT fizică și virtuală pentru dezvoltarea sistemului informatic MySMIS2021/SMIS2021+;</w:t>
      </w:r>
    </w:p>
    <w:p w14:paraId="1D123ECE" w14:textId="77777777" w:rsidR="00A74E81" w:rsidRPr="00A74E81" w:rsidRDefault="00A74E81" w:rsidP="00A74E81">
      <w:pPr>
        <w:numPr>
          <w:ilvl w:val="0"/>
          <w:numId w:val="41"/>
        </w:numPr>
        <w:jc w:val="both"/>
      </w:pPr>
      <w:r w:rsidRPr="00A74E81">
        <w:t>administrează infrastructura proprie IT fizică și virtuală pentru sistemul informatic MySMIS2021/SMIS2021+, cu sprijinul STS;</w:t>
      </w:r>
    </w:p>
    <w:p w14:paraId="600014DD" w14:textId="77777777" w:rsidR="00A74E81" w:rsidRPr="00A74E81" w:rsidRDefault="00A74E81" w:rsidP="00A74E81">
      <w:pPr>
        <w:numPr>
          <w:ilvl w:val="0"/>
          <w:numId w:val="41"/>
        </w:numPr>
        <w:jc w:val="both"/>
      </w:pPr>
      <w:r w:rsidRPr="00A74E81">
        <w:t>monitorizează și auditează infrastructura fizică și virtuală, cu sprijinul STS.</w:t>
      </w:r>
    </w:p>
    <w:p w14:paraId="7E2D4CAE" w14:textId="77777777" w:rsidR="00A74E81" w:rsidRPr="00A74E81" w:rsidRDefault="00A74E81" w:rsidP="00A74E81">
      <w:pPr>
        <w:jc w:val="both"/>
        <w:rPr>
          <w:b/>
          <w:bCs/>
          <w:i/>
          <w:iCs/>
        </w:rPr>
      </w:pPr>
      <w:r w:rsidRPr="00A74E81">
        <w:rPr>
          <w:b/>
          <w:bCs/>
          <w:i/>
          <w:iCs/>
        </w:rPr>
        <w:t>În aplicarea ordonanței de urgență, STS are următoarele atribuții și responsabilități:</w:t>
      </w:r>
    </w:p>
    <w:p w14:paraId="2AE3ACB8" w14:textId="77777777" w:rsidR="00A74E81" w:rsidRPr="00A74E81" w:rsidRDefault="00A74E81" w:rsidP="00A74E81">
      <w:pPr>
        <w:numPr>
          <w:ilvl w:val="0"/>
          <w:numId w:val="42"/>
        </w:numPr>
        <w:jc w:val="both"/>
      </w:pPr>
      <w:r w:rsidRPr="00A74E81">
        <w:t>asigură, în baza cerințelor operaționale furnizate de MIPE, proiectarea, dezvoltarea și implementarea funcționalităților necesare realizării aplicațiilor informatice MySMIS2021 și SMIS2021,  precum și acordarea de suport specializat, la nivel de experți, la solicitarea MIPE;</w:t>
      </w:r>
    </w:p>
    <w:p w14:paraId="7B65CBE8" w14:textId="77777777" w:rsidR="00A74E81" w:rsidRPr="00A74E81" w:rsidRDefault="00A74E81" w:rsidP="00A74E81">
      <w:pPr>
        <w:numPr>
          <w:ilvl w:val="0"/>
          <w:numId w:val="42"/>
        </w:numPr>
        <w:jc w:val="both"/>
      </w:pPr>
      <w:r w:rsidRPr="00A74E81">
        <w:t>efectuează testările de performanță și de securitate ale aplicațiilor informatice  MySMIS2021 și SMIS2021 și realizează operaționalizarea acestora;</w:t>
      </w:r>
    </w:p>
    <w:p w14:paraId="0B4C84E9" w14:textId="77777777" w:rsidR="00A74E81" w:rsidRPr="00A74E81" w:rsidRDefault="00A74E81" w:rsidP="00A74E81">
      <w:pPr>
        <w:numPr>
          <w:ilvl w:val="0"/>
          <w:numId w:val="42"/>
        </w:numPr>
        <w:jc w:val="both"/>
      </w:pPr>
      <w:r w:rsidRPr="00A74E81">
        <w:t>asigură mentenanța corectivă și evolutivă a aplicațiilor informatice MySMIS2021 și SMIS2021 dezvoltate, precum şi serviciile de securitate cibernetică asociate;</w:t>
      </w:r>
    </w:p>
    <w:p w14:paraId="11939B6A" w14:textId="77777777" w:rsidR="00A74E81" w:rsidRPr="00A74E81" w:rsidRDefault="00A74E81" w:rsidP="00A74E81">
      <w:pPr>
        <w:numPr>
          <w:ilvl w:val="0"/>
          <w:numId w:val="42"/>
        </w:numPr>
        <w:jc w:val="both"/>
      </w:pPr>
      <w:r w:rsidRPr="00A74E81">
        <w:t>asigură găzduirea fizică a echipamentelor hardware ale MIPE aferente sistemului informatic MySMIS2021/SMIS2021+, precum și serviciile de comunicații necesare pentru funcționarea acestuia;</w:t>
      </w:r>
    </w:p>
    <w:p w14:paraId="66BDF0E5" w14:textId="77777777" w:rsidR="00A74E81" w:rsidRPr="00A74E81" w:rsidRDefault="00A74E81" w:rsidP="00A74E81">
      <w:pPr>
        <w:numPr>
          <w:ilvl w:val="0"/>
          <w:numId w:val="42"/>
        </w:numPr>
        <w:jc w:val="both"/>
      </w:pPr>
      <w:r w:rsidRPr="00A74E81">
        <w:t>configurează, administrează și operează rețeaua de comunicații de tip VPN care asigură conectarea entităților responsabile la sistemul informatic, respectiv expunerea serviciilor de interes către rețeaua Internet;</w:t>
      </w:r>
    </w:p>
    <w:p w14:paraId="1FCF74A8" w14:textId="77777777" w:rsidR="00A74E81" w:rsidRPr="00A74E81" w:rsidRDefault="00A74E81" w:rsidP="00A74E81">
      <w:pPr>
        <w:numPr>
          <w:ilvl w:val="0"/>
          <w:numId w:val="42"/>
        </w:numPr>
        <w:jc w:val="both"/>
      </w:pPr>
      <w:r w:rsidRPr="00A74E81">
        <w:t>configurează și administrează tehnic centrul de suport operat de MIPE;</w:t>
      </w:r>
    </w:p>
    <w:p w14:paraId="74BB2759" w14:textId="77777777" w:rsidR="00A74E81" w:rsidRPr="00A74E81" w:rsidRDefault="00A74E81" w:rsidP="00A74E81">
      <w:pPr>
        <w:numPr>
          <w:ilvl w:val="0"/>
          <w:numId w:val="42"/>
        </w:numPr>
        <w:jc w:val="both"/>
      </w:pPr>
      <w:r w:rsidRPr="00A74E81">
        <w:t>administrează din punct de vedere tehnic infrastructura de comunicații a sistemului informatic MySMIS2021/SMIS2021+.</w:t>
      </w:r>
    </w:p>
    <w:p w14:paraId="4AE164C3" w14:textId="77777777" w:rsidR="00A74E81" w:rsidRPr="00A74E81" w:rsidRDefault="00A74E81" w:rsidP="00A74E81">
      <w:pPr>
        <w:jc w:val="both"/>
      </w:pPr>
      <w:r w:rsidRPr="00A74E81">
        <w:t xml:space="preserve">Totodată, prin prezenta ordonanță de urgență se completează art. 16 din Legea nr. 153/2017 privind salarizarea personalului plătit din fondurile publice și se creează cadrul legal pentru acordarea unei majorări salariale pentru personalul Serviciului de Telecomunicații Speciale care desfășoară activități de analiză de business, testare, dezvoltare, administrare, operare, suport și mentenanță, inclusiv comunicații și securitate cibernetică pentru sistemele și aplicațiile informatice de gestionare a asistenței financiare </w:t>
      </w:r>
      <w:r w:rsidRPr="00A74E81">
        <w:lastRenderedPageBreak/>
        <w:t xml:space="preserve">nerambursabile/rambursabile, inclusiv </w:t>
      </w:r>
      <w:proofErr w:type="spellStart"/>
      <w:r w:rsidRPr="00A74E81">
        <w:t>MySMIS</w:t>
      </w:r>
      <w:proofErr w:type="spellEnd"/>
      <w:r w:rsidRPr="00A74E81">
        <w:t>/SMIS2021+ și aplicațiile informatice conexe MySMIS2021 și SMIS2021. </w:t>
      </w:r>
    </w:p>
    <w:p w14:paraId="43E3682D" w14:textId="77777777" w:rsidR="00A74E81" w:rsidRPr="00A74E81" w:rsidRDefault="00A74E81" w:rsidP="00A74E81">
      <w:pPr>
        <w:jc w:val="both"/>
      </w:pPr>
      <w:r w:rsidRPr="00A74E81">
        <w:t>Propunerile, sugestiile şi opiniile privind proiectul de act normativ pot fi transmise la adresa de e-mail: oug.mysmis@mfe.gov.ro </w:t>
      </w:r>
    </w:p>
    <w:p w14:paraId="16B2BCDF" w14:textId="77777777" w:rsidR="00A74E81" w:rsidRPr="003E3972" w:rsidRDefault="00A74E81" w:rsidP="00A74E81">
      <w:pPr>
        <w:jc w:val="both"/>
        <w:rPr>
          <w:b/>
          <w:bCs/>
        </w:rPr>
      </w:pPr>
      <w:r w:rsidRPr="00A74E81">
        <w:rPr>
          <w:b/>
          <w:bCs/>
        </w:rPr>
        <w:t>Documente</w:t>
      </w:r>
    </w:p>
    <w:p w14:paraId="620470EE" w14:textId="77777777" w:rsidR="00A74E81" w:rsidRPr="00A74E81" w:rsidRDefault="00034870" w:rsidP="00A74E81">
      <w:pPr>
        <w:jc w:val="both"/>
      </w:pPr>
      <w:hyperlink r:id="rId45" w:tooltip="OUG MySMIS MIPE STS.zip" w:history="1">
        <w:r w:rsidR="00A74E81" w:rsidRPr="00A74E81">
          <w:rPr>
            <w:rStyle w:val="Hyperlink"/>
            <w:szCs w:val="24"/>
          </w:rPr>
          <w:t xml:space="preserve">OUG </w:t>
        </w:r>
        <w:proofErr w:type="spellStart"/>
        <w:r w:rsidR="00A74E81" w:rsidRPr="00A74E81">
          <w:rPr>
            <w:rStyle w:val="Hyperlink"/>
            <w:szCs w:val="24"/>
          </w:rPr>
          <w:t>MySMIS</w:t>
        </w:r>
        <w:proofErr w:type="spellEnd"/>
        <w:r w:rsidR="00A74E81" w:rsidRPr="00A74E81">
          <w:rPr>
            <w:rStyle w:val="Hyperlink"/>
            <w:szCs w:val="24"/>
          </w:rPr>
          <w:t xml:space="preserve"> MIPE STS.zip</w:t>
        </w:r>
      </w:hyperlink>
    </w:p>
    <w:p w14:paraId="45EA3A1F" w14:textId="2133E3F2" w:rsidR="00A74E81" w:rsidRPr="00A74E81" w:rsidRDefault="00A74E81" w:rsidP="00A74E81">
      <w:pPr>
        <w:pStyle w:val="Stilsursa"/>
      </w:pPr>
      <w:r w:rsidRPr="00A74E81">
        <w:t>Sursa: MIPE</w:t>
      </w:r>
    </w:p>
    <w:p w14:paraId="1DD34196" w14:textId="13AC93A8" w:rsidR="00A64517" w:rsidRPr="001A4C20" w:rsidRDefault="00A64517" w:rsidP="00A64517">
      <w:pPr>
        <w:ind w:right="198"/>
        <w:jc w:val="center"/>
        <w:rPr>
          <w:color w:val="9999FF"/>
          <w:spacing w:val="40"/>
          <w:szCs w:val="18"/>
        </w:rPr>
      </w:pPr>
      <w:bookmarkStart w:id="165"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6B0BA268" w:rsidR="00033806" w:rsidRDefault="0001178E" w:rsidP="00875C0D">
      <w:pPr>
        <w:pStyle w:val="DinactualitateaEU"/>
        <w:spacing w:after="0"/>
        <w:rPr>
          <w:szCs w:val="18"/>
        </w:rPr>
      </w:pPr>
      <w:bookmarkStart w:id="166" w:name="_Toc119916297"/>
      <w:bookmarkEnd w:id="165"/>
      <w:r w:rsidRPr="001A4C20">
        <w:rPr>
          <w:szCs w:val="18"/>
        </w:rPr>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66"/>
    </w:p>
    <w:p w14:paraId="2FE28E24" w14:textId="4ED0358E" w:rsidR="008E7A79" w:rsidRPr="008E7A79" w:rsidRDefault="008E7A79" w:rsidP="008E7A79">
      <w:pPr>
        <w:pStyle w:val="TitluArticolinINFOUE"/>
      </w:pPr>
      <w:bookmarkStart w:id="167" w:name="_Toc119916298"/>
      <w:bookmarkStart w:id="168" w:name="_Hlk119063072"/>
      <w:r w:rsidRPr="008E7A79">
        <w:t>Declarație</w:t>
      </w:r>
      <w:r w:rsidR="005E2F6F">
        <w:t xml:space="preserve"> </w:t>
      </w:r>
      <w:r w:rsidRPr="008E7A79">
        <w:t>comună</w:t>
      </w:r>
      <w:r w:rsidR="005E2F6F">
        <w:t xml:space="preserve"> </w:t>
      </w:r>
      <w:r w:rsidRPr="008E7A79">
        <w:t>-</w:t>
      </w:r>
      <w:r w:rsidR="005E2F6F">
        <w:t xml:space="preserve"> </w:t>
      </w:r>
      <w:r w:rsidRPr="008E7A79">
        <w:t>1</w:t>
      </w:r>
      <w:r w:rsidR="005E2F6F">
        <w:t xml:space="preserve"> </w:t>
      </w:r>
      <w:r w:rsidRPr="008E7A79">
        <w:t>miliard</w:t>
      </w:r>
      <w:r w:rsidR="005E2F6F">
        <w:t xml:space="preserve"> </w:t>
      </w:r>
      <w:r w:rsidRPr="008E7A79">
        <w:t>de</w:t>
      </w:r>
      <w:r w:rsidR="005E2F6F">
        <w:t xml:space="preserve"> </w:t>
      </w:r>
      <w:r w:rsidRPr="008E7A79">
        <w:t>euro</w:t>
      </w:r>
      <w:r w:rsidR="005E2F6F">
        <w:t xml:space="preserve"> </w:t>
      </w:r>
      <w:r w:rsidRPr="008E7A79">
        <w:t>mobilizat</w:t>
      </w:r>
      <w:r w:rsidR="005E2F6F">
        <w:t xml:space="preserve"> </w:t>
      </w:r>
      <w:r w:rsidRPr="008E7A79">
        <w:t>pentru</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în</w:t>
      </w:r>
      <w:r w:rsidR="005E2F6F">
        <w:t xml:space="preserve"> </w:t>
      </w:r>
      <w:r w:rsidRPr="008E7A79">
        <w:t>vederea</w:t>
      </w:r>
      <w:r w:rsidR="005E2F6F">
        <w:t xml:space="preserve"> </w:t>
      </w:r>
      <w:r w:rsidRPr="008E7A79">
        <w:t>sporirii</w:t>
      </w:r>
      <w:r w:rsidR="005E2F6F">
        <w:t xml:space="preserve"> </w:t>
      </w:r>
      <w:r w:rsidRPr="008E7A79">
        <w:t>securității</w:t>
      </w:r>
      <w:r w:rsidR="005E2F6F">
        <w:t xml:space="preserve"> </w:t>
      </w:r>
      <w:r w:rsidRPr="008E7A79">
        <w:t>alimentare</w:t>
      </w:r>
      <w:r w:rsidR="005E2F6F">
        <w:t xml:space="preserve"> </w:t>
      </w:r>
      <w:r w:rsidRPr="008E7A79">
        <w:t>la</w:t>
      </w:r>
      <w:r w:rsidR="005E2F6F">
        <w:t xml:space="preserve"> </w:t>
      </w:r>
      <w:r w:rsidRPr="008E7A79">
        <w:t>nivel</w:t>
      </w:r>
      <w:r w:rsidR="005E2F6F">
        <w:t xml:space="preserve"> </w:t>
      </w:r>
      <w:r w:rsidRPr="008E7A79">
        <w:t>mondial</w:t>
      </w:r>
      <w:r w:rsidR="005E2F6F">
        <w:t xml:space="preserve"> </w:t>
      </w:r>
      <w:r w:rsidRPr="008E7A79">
        <w:t>și</w:t>
      </w:r>
      <w:r w:rsidR="005E2F6F">
        <w:t xml:space="preserve"> </w:t>
      </w:r>
      <w:r w:rsidRPr="008E7A79">
        <w:t>a</w:t>
      </w:r>
      <w:r w:rsidR="005E2F6F">
        <w:t xml:space="preserve"> </w:t>
      </w:r>
      <w:r w:rsidRPr="008E7A79">
        <w:t>asigurării</w:t>
      </w:r>
      <w:r w:rsidR="005E2F6F">
        <w:t xml:space="preserve"> </w:t>
      </w:r>
      <w:r w:rsidRPr="008E7A79">
        <w:t>unor</w:t>
      </w:r>
      <w:r w:rsidR="005E2F6F">
        <w:t xml:space="preserve"> </w:t>
      </w:r>
      <w:r w:rsidRPr="008E7A79">
        <w:t>resurse</w:t>
      </w:r>
      <w:r w:rsidR="005E2F6F">
        <w:t xml:space="preserve"> </w:t>
      </w:r>
      <w:r w:rsidRPr="008E7A79">
        <w:t>vitale</w:t>
      </w:r>
      <w:r w:rsidR="005E2F6F">
        <w:t xml:space="preserve"> </w:t>
      </w:r>
      <w:r w:rsidRPr="008E7A79">
        <w:t>pentru</w:t>
      </w:r>
      <w:r w:rsidR="005E2F6F">
        <w:t xml:space="preserve"> </w:t>
      </w:r>
      <w:r w:rsidRPr="008E7A79">
        <w:t>economia</w:t>
      </w:r>
      <w:r w:rsidR="005E2F6F">
        <w:t xml:space="preserve"> </w:t>
      </w:r>
      <w:r w:rsidRPr="008E7A79">
        <w:t>Ucrainei</w:t>
      </w:r>
      <w:bookmarkEnd w:id="167"/>
    </w:p>
    <w:p w14:paraId="74AAA24E" w14:textId="3B339C64" w:rsidR="008E7A79" w:rsidRPr="008E7A79" w:rsidRDefault="008E7A79" w:rsidP="008E7A79">
      <w:pPr>
        <w:jc w:val="both"/>
      </w:pPr>
      <w:r w:rsidRPr="008E7A79">
        <w:rPr>
          <w:noProof/>
          <w:lang w:eastAsia="ro-RO"/>
        </w:rPr>
        <w:drawing>
          <wp:anchor distT="0" distB="0" distL="114300" distR="114300" simplePos="0" relativeHeight="252076032" behindDoc="0" locked="0" layoutInCell="1" allowOverlap="1" wp14:anchorId="3B4DB9ED" wp14:editId="2976FCC2">
            <wp:simplePos x="0" y="0"/>
            <wp:positionH relativeFrom="column">
              <wp:posOffset>-1270</wp:posOffset>
            </wp:positionH>
            <wp:positionV relativeFrom="paragraph">
              <wp:posOffset>40005</wp:posOffset>
            </wp:positionV>
            <wp:extent cx="2446655" cy="1170305"/>
            <wp:effectExtent l="0" t="0" r="0" b="0"/>
            <wp:wrapSquare wrapText="bothSides"/>
            <wp:docPr id="3" name="Imagine 3" descr="Solidarity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idarityLan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655"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A79">
        <w:rPr>
          <w:i/>
          <w:iCs/>
        </w:rPr>
        <w:t>În</w:t>
      </w:r>
      <w:r w:rsidR="005E2F6F">
        <w:rPr>
          <w:i/>
          <w:iCs/>
        </w:rPr>
        <w:t xml:space="preserve"> </w:t>
      </w:r>
      <w:r w:rsidRPr="008E7A79">
        <w:rPr>
          <w:i/>
          <w:iCs/>
        </w:rPr>
        <w:t>numele</w:t>
      </w:r>
      <w:r w:rsidR="005E2F6F">
        <w:rPr>
          <w:i/>
          <w:iCs/>
        </w:rPr>
        <w:t xml:space="preserve"> </w:t>
      </w:r>
      <w:r w:rsidRPr="008E7A79">
        <w:rPr>
          <w:i/>
          <w:iCs/>
        </w:rPr>
        <w:t>Comisiei</w:t>
      </w:r>
      <w:r w:rsidR="005E2F6F">
        <w:rPr>
          <w:i/>
          <w:iCs/>
        </w:rPr>
        <w:t xml:space="preserve"> </w:t>
      </w:r>
      <w:r w:rsidRPr="008E7A79">
        <w:rPr>
          <w:i/>
          <w:iCs/>
        </w:rPr>
        <w:t>Europene,</w:t>
      </w:r>
      <w:r w:rsidR="005E2F6F">
        <w:rPr>
          <w:i/>
          <w:iCs/>
        </w:rPr>
        <w:t xml:space="preserve"> </w:t>
      </w:r>
      <w:r w:rsidRPr="008E7A79">
        <w:rPr>
          <w:i/>
          <w:iCs/>
        </w:rPr>
        <w:t>Cehiei,</w:t>
      </w:r>
      <w:r w:rsidR="005E2F6F">
        <w:rPr>
          <w:i/>
          <w:iCs/>
        </w:rPr>
        <w:t xml:space="preserve"> </w:t>
      </w:r>
      <w:r w:rsidRPr="008E7A79">
        <w:rPr>
          <w:i/>
          <w:iCs/>
        </w:rPr>
        <w:t>Poloniei,</w:t>
      </w:r>
      <w:r w:rsidR="005E2F6F">
        <w:rPr>
          <w:i/>
          <w:iCs/>
        </w:rPr>
        <w:t xml:space="preserve"> </w:t>
      </w:r>
      <w:r w:rsidRPr="008E7A79">
        <w:rPr>
          <w:i/>
          <w:iCs/>
        </w:rPr>
        <w:t>României,</w:t>
      </w:r>
      <w:r w:rsidR="005E2F6F">
        <w:rPr>
          <w:i/>
          <w:iCs/>
        </w:rPr>
        <w:t xml:space="preserve"> </w:t>
      </w:r>
      <w:r w:rsidRPr="008E7A79">
        <w:rPr>
          <w:i/>
          <w:iCs/>
        </w:rPr>
        <w:t>Slovaciei,</w:t>
      </w:r>
      <w:r w:rsidR="005E2F6F">
        <w:rPr>
          <w:i/>
          <w:iCs/>
        </w:rPr>
        <w:t xml:space="preserve"> </w:t>
      </w:r>
      <w:r w:rsidRPr="008E7A79">
        <w:rPr>
          <w:i/>
          <w:iCs/>
        </w:rPr>
        <w:t>Republicii</w:t>
      </w:r>
      <w:r w:rsidR="005E2F6F">
        <w:rPr>
          <w:i/>
          <w:iCs/>
        </w:rPr>
        <w:t xml:space="preserve"> </w:t>
      </w:r>
      <w:r w:rsidRPr="008E7A79">
        <w:rPr>
          <w:i/>
          <w:iCs/>
        </w:rPr>
        <w:t>Moldova,</w:t>
      </w:r>
      <w:r w:rsidR="005E2F6F">
        <w:rPr>
          <w:i/>
          <w:iCs/>
        </w:rPr>
        <w:t xml:space="preserve"> </w:t>
      </w:r>
      <w:r w:rsidRPr="008E7A79">
        <w:rPr>
          <w:i/>
          <w:iCs/>
        </w:rPr>
        <w:t>Ucrainei,</w:t>
      </w:r>
      <w:r w:rsidR="005E2F6F">
        <w:rPr>
          <w:i/>
          <w:iCs/>
        </w:rPr>
        <w:t xml:space="preserve"> </w:t>
      </w:r>
      <w:r w:rsidRPr="008E7A79">
        <w:rPr>
          <w:i/>
          <w:iCs/>
        </w:rPr>
        <w:t>Băncii</w:t>
      </w:r>
      <w:r w:rsidR="005E2F6F">
        <w:rPr>
          <w:i/>
          <w:iCs/>
        </w:rPr>
        <w:t xml:space="preserve"> </w:t>
      </w:r>
      <w:r w:rsidRPr="008E7A79">
        <w:rPr>
          <w:i/>
          <w:iCs/>
        </w:rPr>
        <w:t>Europene</w:t>
      </w:r>
      <w:r w:rsidR="005E2F6F">
        <w:rPr>
          <w:i/>
          <w:iCs/>
        </w:rPr>
        <w:t xml:space="preserve"> </w:t>
      </w:r>
      <w:r w:rsidRPr="008E7A79">
        <w:rPr>
          <w:i/>
          <w:iCs/>
        </w:rPr>
        <w:t>de</w:t>
      </w:r>
      <w:r w:rsidR="005E2F6F">
        <w:rPr>
          <w:i/>
          <w:iCs/>
        </w:rPr>
        <w:t xml:space="preserve"> </w:t>
      </w:r>
      <w:r w:rsidRPr="008E7A79">
        <w:rPr>
          <w:i/>
          <w:iCs/>
        </w:rPr>
        <w:t>Investiții,</w:t>
      </w:r>
      <w:r w:rsidR="005E2F6F">
        <w:rPr>
          <w:i/>
          <w:iCs/>
        </w:rPr>
        <w:t xml:space="preserve"> </w:t>
      </w:r>
      <w:r w:rsidRPr="008E7A79">
        <w:rPr>
          <w:i/>
          <w:iCs/>
        </w:rPr>
        <w:t>Băncii</w:t>
      </w:r>
      <w:r w:rsidR="005E2F6F">
        <w:rPr>
          <w:i/>
          <w:iCs/>
        </w:rPr>
        <w:t xml:space="preserve"> </w:t>
      </w:r>
      <w:r w:rsidRPr="008E7A79">
        <w:rPr>
          <w:i/>
          <w:iCs/>
        </w:rPr>
        <w:t>Europene</w:t>
      </w:r>
      <w:r w:rsidR="005E2F6F">
        <w:rPr>
          <w:i/>
          <w:iCs/>
        </w:rPr>
        <w:t xml:space="preserve"> </w:t>
      </w:r>
      <w:r w:rsidRPr="008E7A79">
        <w:rPr>
          <w:i/>
          <w:iCs/>
        </w:rPr>
        <w:t>pentru</w:t>
      </w:r>
      <w:r w:rsidR="005E2F6F">
        <w:rPr>
          <w:i/>
          <w:iCs/>
        </w:rPr>
        <w:t xml:space="preserve"> </w:t>
      </w:r>
      <w:r w:rsidRPr="008E7A79">
        <w:rPr>
          <w:i/>
          <w:iCs/>
        </w:rPr>
        <w:t>Reconstrucție</w:t>
      </w:r>
      <w:r w:rsidR="005E2F6F">
        <w:rPr>
          <w:i/>
          <w:iCs/>
        </w:rPr>
        <w:t xml:space="preserve"> </w:t>
      </w:r>
      <w:r w:rsidRPr="008E7A79">
        <w:rPr>
          <w:i/>
          <w:iCs/>
        </w:rPr>
        <w:t>și</w:t>
      </w:r>
      <w:r w:rsidR="005E2F6F">
        <w:rPr>
          <w:i/>
          <w:iCs/>
        </w:rPr>
        <w:t xml:space="preserve"> </w:t>
      </w:r>
      <w:r w:rsidRPr="008E7A79">
        <w:rPr>
          <w:i/>
          <w:iCs/>
        </w:rPr>
        <w:t>Dezvoltare</w:t>
      </w:r>
      <w:r w:rsidR="005E2F6F">
        <w:rPr>
          <w:i/>
          <w:iCs/>
        </w:rPr>
        <w:t xml:space="preserve"> </w:t>
      </w:r>
      <w:r w:rsidRPr="008E7A79">
        <w:rPr>
          <w:i/>
          <w:iCs/>
        </w:rPr>
        <w:t>și</w:t>
      </w:r>
      <w:r w:rsidR="005E2F6F">
        <w:rPr>
          <w:i/>
          <w:iCs/>
        </w:rPr>
        <w:t xml:space="preserve"> </w:t>
      </w:r>
      <w:r w:rsidRPr="008E7A79">
        <w:rPr>
          <w:i/>
          <w:iCs/>
        </w:rPr>
        <w:t>Grupului</w:t>
      </w:r>
      <w:r w:rsidR="005E2F6F">
        <w:rPr>
          <w:i/>
          <w:iCs/>
        </w:rPr>
        <w:t xml:space="preserve"> </w:t>
      </w:r>
      <w:r w:rsidRPr="008E7A79">
        <w:rPr>
          <w:i/>
          <w:iCs/>
        </w:rPr>
        <w:t>Băncii</w:t>
      </w:r>
      <w:r w:rsidR="005E2F6F">
        <w:rPr>
          <w:i/>
          <w:iCs/>
        </w:rPr>
        <w:t xml:space="preserve"> </w:t>
      </w:r>
      <w:r w:rsidRPr="008E7A79">
        <w:rPr>
          <w:i/>
          <w:iCs/>
        </w:rPr>
        <w:t>Mondiale</w:t>
      </w:r>
    </w:p>
    <w:p w14:paraId="51218D4F" w14:textId="61B20B55" w:rsidR="008E7A79" w:rsidRPr="008E7A79" w:rsidRDefault="008E7A79" w:rsidP="008E7A79">
      <w:pPr>
        <w:jc w:val="both"/>
      </w:pPr>
      <w:r w:rsidRPr="008E7A79">
        <w:t>Ca</w:t>
      </w:r>
      <w:r w:rsidR="005E2F6F">
        <w:t xml:space="preserve"> </w:t>
      </w:r>
      <w:r w:rsidRPr="008E7A79">
        <w:t>parte</w:t>
      </w:r>
      <w:r w:rsidR="005E2F6F">
        <w:t xml:space="preserve"> </w:t>
      </w:r>
      <w:r w:rsidRPr="008E7A79">
        <w:t>a</w:t>
      </w:r>
      <w:r w:rsidR="005E2F6F">
        <w:t xml:space="preserve"> </w:t>
      </w:r>
      <w:r w:rsidRPr="008E7A79">
        <w:t>răspunsului</w:t>
      </w:r>
      <w:r w:rsidR="005E2F6F">
        <w:t xml:space="preserve"> </w:t>
      </w:r>
      <w:r w:rsidRPr="008E7A79">
        <w:t>Uniunii</w:t>
      </w:r>
      <w:r w:rsidR="005E2F6F">
        <w:t xml:space="preserve"> </w:t>
      </w:r>
      <w:r w:rsidRPr="008E7A79">
        <w:t>Europene</w:t>
      </w:r>
      <w:r w:rsidR="005E2F6F">
        <w:t xml:space="preserve"> </w:t>
      </w:r>
      <w:r w:rsidRPr="008E7A79">
        <w:t>la</w:t>
      </w:r>
      <w:r w:rsidR="005E2F6F">
        <w:t xml:space="preserve"> </w:t>
      </w:r>
      <w:r w:rsidRPr="008E7A79">
        <w:t>agresiunea</w:t>
      </w:r>
      <w:r w:rsidR="005E2F6F">
        <w:t xml:space="preserve"> </w:t>
      </w:r>
      <w:r w:rsidRPr="008E7A79">
        <w:t>Rusiei</w:t>
      </w:r>
      <w:r w:rsidR="005E2F6F">
        <w:t xml:space="preserve"> </w:t>
      </w:r>
      <w:r w:rsidRPr="008E7A79">
        <w:t>împotriva</w:t>
      </w:r>
      <w:r w:rsidR="005E2F6F">
        <w:t xml:space="preserve"> </w:t>
      </w:r>
      <w:r w:rsidRPr="008E7A79">
        <w:t>Ucrainei,</w:t>
      </w:r>
      <w:r w:rsidR="005E2F6F">
        <w:t xml:space="preserve"> </w:t>
      </w:r>
      <w:r w:rsidRPr="008E7A79">
        <w:t>Comisia</w:t>
      </w:r>
      <w:r w:rsidR="005E2F6F">
        <w:t xml:space="preserve"> </w:t>
      </w:r>
      <w:r w:rsidRPr="008E7A79">
        <w:t>Europeană</w:t>
      </w:r>
      <w:r w:rsidR="005E2F6F">
        <w:t xml:space="preserve"> </w:t>
      </w:r>
      <w:r w:rsidRPr="008E7A79">
        <w:t>și</w:t>
      </w:r>
      <w:r w:rsidR="005E2F6F">
        <w:t xml:space="preserve"> </w:t>
      </w:r>
      <w:r w:rsidRPr="008E7A79">
        <w:t>statele</w:t>
      </w:r>
      <w:r w:rsidR="005E2F6F">
        <w:t xml:space="preserve"> </w:t>
      </w:r>
      <w:r w:rsidRPr="008E7A79">
        <w:t>membre</w:t>
      </w:r>
      <w:r w:rsidR="005E2F6F">
        <w:t xml:space="preserve"> </w:t>
      </w:r>
      <w:r w:rsidRPr="008E7A79">
        <w:t>ale</w:t>
      </w:r>
      <w:r w:rsidR="005E2F6F">
        <w:t xml:space="preserve"> </w:t>
      </w:r>
      <w:r w:rsidRPr="008E7A79">
        <w:t>UE</w:t>
      </w:r>
      <w:r w:rsidR="005E2F6F">
        <w:t xml:space="preserve"> </w:t>
      </w:r>
      <w:r w:rsidRPr="008E7A79">
        <w:t>din</w:t>
      </w:r>
      <w:r w:rsidR="005E2F6F">
        <w:t xml:space="preserve"> </w:t>
      </w:r>
      <w:r w:rsidRPr="008E7A79">
        <w:t>vecinătate</w:t>
      </w:r>
      <w:r w:rsidR="005E2F6F">
        <w:t xml:space="preserve"> </w:t>
      </w:r>
      <w:r w:rsidRPr="008E7A79">
        <w:t>au</w:t>
      </w:r>
      <w:r w:rsidR="005E2F6F">
        <w:t xml:space="preserve"> </w:t>
      </w:r>
      <w:r w:rsidRPr="008E7A79">
        <w:t>instituit,</w:t>
      </w:r>
      <w:r w:rsidR="005E2F6F">
        <w:t xml:space="preserve"> </w:t>
      </w:r>
      <w:r w:rsidRPr="008E7A79">
        <w:t>la</w:t>
      </w:r>
      <w:r w:rsidR="005E2F6F">
        <w:t xml:space="preserve"> </w:t>
      </w:r>
      <w:r w:rsidRPr="008E7A79">
        <w:t>12</w:t>
      </w:r>
      <w:r w:rsidR="005E2F6F">
        <w:t xml:space="preserve"> </w:t>
      </w:r>
      <w:r w:rsidRPr="008E7A79">
        <w:t>mai</w:t>
      </w:r>
      <w:r w:rsidR="005E2F6F">
        <w:t xml:space="preserve"> </w:t>
      </w:r>
      <w:r w:rsidRPr="008E7A79">
        <w:t>2022,</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UE-Ucraina.</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sunt</w:t>
      </w:r>
      <w:r w:rsidR="005E2F6F">
        <w:t xml:space="preserve"> </w:t>
      </w:r>
      <w:r w:rsidRPr="008E7A79">
        <w:t>coridoare</w:t>
      </w:r>
      <w:r w:rsidR="005E2F6F">
        <w:t xml:space="preserve"> </w:t>
      </w:r>
      <w:r w:rsidRPr="008E7A79">
        <w:t>esențiale</w:t>
      </w:r>
      <w:r w:rsidR="005E2F6F">
        <w:t xml:space="preserve"> </w:t>
      </w:r>
      <w:r w:rsidRPr="008E7A79">
        <w:t>pentru</w:t>
      </w:r>
      <w:r w:rsidR="005E2F6F">
        <w:t xml:space="preserve"> </w:t>
      </w:r>
      <w:r w:rsidRPr="008E7A79">
        <w:t>exporturile</w:t>
      </w:r>
      <w:r w:rsidR="005E2F6F">
        <w:t xml:space="preserve"> </w:t>
      </w:r>
      <w:r w:rsidRPr="008E7A79">
        <w:t>agricole</w:t>
      </w:r>
      <w:r w:rsidR="005E2F6F">
        <w:t xml:space="preserve"> </w:t>
      </w:r>
      <w:r w:rsidRPr="008E7A79">
        <w:t>ale</w:t>
      </w:r>
      <w:r w:rsidR="005E2F6F">
        <w:t xml:space="preserve"> </w:t>
      </w:r>
      <w:r w:rsidRPr="008E7A79">
        <w:t>Ucrainei,</w:t>
      </w:r>
      <w:r w:rsidR="005E2F6F">
        <w:t xml:space="preserve"> </w:t>
      </w:r>
      <w:r w:rsidRPr="008E7A79">
        <w:t>precum</w:t>
      </w:r>
      <w:r w:rsidR="005E2F6F">
        <w:t xml:space="preserve"> </w:t>
      </w:r>
      <w:r w:rsidRPr="008E7A79">
        <w:t>și</w:t>
      </w:r>
      <w:r w:rsidR="005E2F6F">
        <w:t xml:space="preserve"> </w:t>
      </w:r>
      <w:r w:rsidRPr="008E7A79">
        <w:t>pentru</w:t>
      </w:r>
      <w:r w:rsidR="005E2F6F">
        <w:t xml:space="preserve"> </w:t>
      </w:r>
      <w:r w:rsidRPr="008E7A79">
        <w:t>exportul</w:t>
      </w:r>
      <w:r w:rsidR="005E2F6F">
        <w:t xml:space="preserve"> </w:t>
      </w:r>
      <w:r w:rsidRPr="008E7A79">
        <w:t>și</w:t>
      </w:r>
      <w:r w:rsidR="005E2F6F">
        <w:t xml:space="preserve"> </w:t>
      </w:r>
      <w:r w:rsidRPr="008E7A79">
        <w:t>importul</w:t>
      </w:r>
      <w:r w:rsidR="005E2F6F">
        <w:t xml:space="preserve"> </w:t>
      </w:r>
      <w:r w:rsidRPr="008E7A79">
        <w:t>de</w:t>
      </w:r>
      <w:r w:rsidR="005E2F6F">
        <w:t xml:space="preserve"> </w:t>
      </w:r>
      <w:r w:rsidRPr="008E7A79">
        <w:t>alte</w:t>
      </w:r>
      <w:r w:rsidR="005E2F6F">
        <w:t xml:space="preserve"> </w:t>
      </w:r>
      <w:r w:rsidRPr="008E7A79">
        <w:t>mărfuri.</w:t>
      </w:r>
    </w:p>
    <w:p w14:paraId="0F36FD06" w14:textId="5311B1D5" w:rsidR="008E7A79" w:rsidRPr="008E7A79" w:rsidRDefault="008E7A79" w:rsidP="008E7A79">
      <w:pPr>
        <w:jc w:val="both"/>
      </w:pPr>
      <w:r w:rsidRPr="008E7A79">
        <w:t>Fiind</w:t>
      </w:r>
      <w:r w:rsidR="005E2F6F">
        <w:t xml:space="preserve"> </w:t>
      </w:r>
      <w:r w:rsidRPr="008E7A79">
        <w:t>unul</w:t>
      </w:r>
      <w:r w:rsidR="005E2F6F">
        <w:t xml:space="preserve"> </w:t>
      </w:r>
      <w:r w:rsidRPr="008E7A79">
        <w:t>dintre</w:t>
      </w:r>
      <w:r w:rsidR="005E2F6F">
        <w:t xml:space="preserve"> </w:t>
      </w:r>
      <w:r w:rsidRPr="008E7A79">
        <w:t>cei</w:t>
      </w:r>
      <w:r w:rsidR="005E2F6F">
        <w:t xml:space="preserve"> </w:t>
      </w:r>
      <w:r w:rsidRPr="008E7A79">
        <w:t>mai</w:t>
      </w:r>
      <w:r w:rsidR="005E2F6F">
        <w:t xml:space="preserve"> </w:t>
      </w:r>
      <w:r w:rsidRPr="008E7A79">
        <w:t>mari</w:t>
      </w:r>
      <w:r w:rsidR="005E2F6F">
        <w:t xml:space="preserve"> </w:t>
      </w:r>
      <w:r w:rsidRPr="008E7A79">
        <w:t>producători</w:t>
      </w:r>
      <w:r w:rsidR="005E2F6F">
        <w:t xml:space="preserve"> </w:t>
      </w:r>
      <w:r w:rsidRPr="008E7A79">
        <w:t>de</w:t>
      </w:r>
      <w:r w:rsidR="005E2F6F">
        <w:t xml:space="preserve"> </w:t>
      </w:r>
      <w:r w:rsidRPr="008E7A79">
        <w:t>cereale</w:t>
      </w:r>
      <w:r w:rsidR="005E2F6F">
        <w:t xml:space="preserve"> </w:t>
      </w:r>
      <w:r w:rsidRPr="008E7A79">
        <w:t>din</w:t>
      </w:r>
      <w:r w:rsidR="005E2F6F">
        <w:t xml:space="preserve"> </w:t>
      </w:r>
      <w:r w:rsidRPr="008E7A79">
        <w:t>lume,</w:t>
      </w:r>
      <w:r w:rsidR="005E2F6F">
        <w:t xml:space="preserve"> </w:t>
      </w:r>
      <w:r w:rsidRPr="008E7A79">
        <w:t>Ucraina</w:t>
      </w:r>
      <w:r w:rsidR="005E2F6F">
        <w:t xml:space="preserve"> </w:t>
      </w:r>
      <w:r w:rsidRPr="008E7A79">
        <w:t>furniza</w:t>
      </w:r>
      <w:r w:rsidR="005E2F6F">
        <w:t xml:space="preserve"> </w:t>
      </w:r>
      <w:r w:rsidRPr="008E7A79">
        <w:t>în</w:t>
      </w:r>
      <w:r w:rsidR="005E2F6F">
        <w:t xml:space="preserve"> </w:t>
      </w:r>
      <w:r w:rsidRPr="008E7A79">
        <w:t>mod</w:t>
      </w:r>
      <w:r w:rsidR="005E2F6F">
        <w:t xml:space="preserve"> </w:t>
      </w:r>
      <w:r w:rsidRPr="008E7A79">
        <w:t>normal</w:t>
      </w:r>
      <w:r w:rsidR="005E2F6F">
        <w:t xml:space="preserve"> </w:t>
      </w:r>
      <w:r w:rsidRPr="008E7A79">
        <w:t>aproximativ</w:t>
      </w:r>
      <w:r w:rsidR="005E2F6F">
        <w:t xml:space="preserve"> </w:t>
      </w:r>
      <w:r w:rsidRPr="008E7A79">
        <w:t>45</w:t>
      </w:r>
      <w:r w:rsidR="005E2F6F">
        <w:t xml:space="preserve"> </w:t>
      </w:r>
      <w:r w:rsidRPr="008E7A79">
        <w:t>de</w:t>
      </w:r>
      <w:r w:rsidR="005E2F6F">
        <w:t xml:space="preserve"> </w:t>
      </w:r>
      <w:r w:rsidRPr="008E7A79">
        <w:t>milioane</w:t>
      </w:r>
      <w:r w:rsidR="005E2F6F">
        <w:t xml:space="preserve"> </w:t>
      </w:r>
      <w:r w:rsidRPr="008E7A79">
        <w:t>de</w:t>
      </w:r>
      <w:r w:rsidR="005E2F6F">
        <w:t xml:space="preserve"> </w:t>
      </w:r>
      <w:r w:rsidRPr="008E7A79">
        <w:t>tone</w:t>
      </w:r>
      <w:r w:rsidR="005E2F6F">
        <w:t xml:space="preserve"> </w:t>
      </w:r>
      <w:r w:rsidRPr="008E7A79">
        <w:t>de</w:t>
      </w:r>
      <w:r w:rsidR="005E2F6F">
        <w:t xml:space="preserve"> </w:t>
      </w:r>
      <w:r w:rsidRPr="008E7A79">
        <w:t>cereale</w:t>
      </w:r>
      <w:r w:rsidR="005E2F6F">
        <w:t xml:space="preserve"> </w:t>
      </w:r>
      <w:r w:rsidRPr="008E7A79">
        <w:t>pe</w:t>
      </w:r>
      <w:r w:rsidR="005E2F6F">
        <w:t xml:space="preserve"> </w:t>
      </w:r>
      <w:r w:rsidRPr="008E7A79">
        <w:t>piața</w:t>
      </w:r>
      <w:r w:rsidR="005E2F6F">
        <w:t xml:space="preserve"> </w:t>
      </w:r>
      <w:r w:rsidRPr="008E7A79">
        <w:t>mondială</w:t>
      </w:r>
      <w:r w:rsidR="005E2F6F">
        <w:t xml:space="preserve"> </w:t>
      </w:r>
      <w:r w:rsidRPr="008E7A79">
        <w:t>în</w:t>
      </w:r>
      <w:r w:rsidR="005E2F6F">
        <w:t xml:space="preserve"> </w:t>
      </w:r>
      <w:r w:rsidRPr="008E7A79">
        <w:t>fiecare</w:t>
      </w:r>
      <w:r w:rsidR="005E2F6F">
        <w:t xml:space="preserve"> </w:t>
      </w:r>
      <w:r w:rsidRPr="008E7A79">
        <w:t>an.</w:t>
      </w:r>
      <w:r w:rsidR="005E2F6F">
        <w:t xml:space="preserve"> </w:t>
      </w:r>
      <w:r w:rsidRPr="008E7A79">
        <w:t>Cu</w:t>
      </w:r>
      <w:r w:rsidR="005E2F6F">
        <w:t xml:space="preserve"> </w:t>
      </w:r>
      <w:r w:rsidRPr="008E7A79">
        <w:t>toate</w:t>
      </w:r>
      <w:r w:rsidR="005E2F6F">
        <w:t xml:space="preserve"> </w:t>
      </w:r>
      <w:r w:rsidRPr="008E7A79">
        <w:t>acestea,</w:t>
      </w:r>
      <w:r w:rsidR="005E2F6F">
        <w:t xml:space="preserve"> </w:t>
      </w:r>
      <w:r w:rsidRPr="008E7A79">
        <w:t>în</w:t>
      </w:r>
      <w:r w:rsidR="005E2F6F">
        <w:t xml:space="preserve"> </w:t>
      </w:r>
      <w:r w:rsidRPr="008E7A79">
        <w:t>războiul</w:t>
      </w:r>
      <w:r w:rsidR="005E2F6F">
        <w:t xml:space="preserve"> </w:t>
      </w:r>
      <w:r w:rsidRPr="008E7A79">
        <w:t>său</w:t>
      </w:r>
      <w:r w:rsidR="005E2F6F">
        <w:t xml:space="preserve"> </w:t>
      </w:r>
      <w:r w:rsidRPr="008E7A79">
        <w:t>brutal</w:t>
      </w:r>
      <w:r w:rsidR="005E2F6F">
        <w:t xml:space="preserve"> </w:t>
      </w:r>
      <w:r w:rsidRPr="008E7A79">
        <w:t>împotriva</w:t>
      </w:r>
      <w:r w:rsidR="005E2F6F">
        <w:t xml:space="preserve"> </w:t>
      </w:r>
      <w:r w:rsidRPr="008E7A79">
        <w:t>Ucrainei,</w:t>
      </w:r>
      <w:r w:rsidR="005E2F6F">
        <w:t xml:space="preserve"> </w:t>
      </w:r>
      <w:r w:rsidRPr="008E7A79">
        <w:t>Rusia</w:t>
      </w:r>
      <w:r w:rsidR="005E2F6F">
        <w:t xml:space="preserve"> </w:t>
      </w:r>
      <w:r w:rsidRPr="008E7A79">
        <w:t>vizează</w:t>
      </w:r>
      <w:r w:rsidR="005E2F6F">
        <w:t xml:space="preserve"> </w:t>
      </w:r>
      <w:r w:rsidRPr="008E7A79">
        <w:t>în</w:t>
      </w:r>
      <w:r w:rsidR="005E2F6F">
        <w:t xml:space="preserve"> </w:t>
      </w:r>
      <w:r w:rsidRPr="008E7A79">
        <w:t>mod</w:t>
      </w:r>
      <w:r w:rsidR="005E2F6F">
        <w:t xml:space="preserve"> </w:t>
      </w:r>
      <w:r w:rsidRPr="008E7A79">
        <w:t>deliberat</w:t>
      </w:r>
      <w:r w:rsidR="005E2F6F">
        <w:t xml:space="preserve"> </w:t>
      </w:r>
      <w:r w:rsidRPr="008E7A79">
        <w:t>producția</w:t>
      </w:r>
      <w:r w:rsidR="005E2F6F">
        <w:t xml:space="preserve"> </w:t>
      </w:r>
      <w:r w:rsidRPr="008E7A79">
        <w:t>și</w:t>
      </w:r>
      <w:r w:rsidR="005E2F6F">
        <w:t xml:space="preserve"> </w:t>
      </w:r>
      <w:r w:rsidRPr="008E7A79">
        <w:t>exporturile</w:t>
      </w:r>
      <w:r w:rsidR="005E2F6F">
        <w:t xml:space="preserve"> </w:t>
      </w:r>
      <w:r w:rsidRPr="008E7A79">
        <w:t>agricole,</w:t>
      </w:r>
      <w:r w:rsidR="005E2F6F">
        <w:t xml:space="preserve"> </w:t>
      </w:r>
      <w:r w:rsidRPr="008E7A79">
        <w:t>blocând</w:t>
      </w:r>
      <w:r w:rsidR="005E2F6F">
        <w:t xml:space="preserve"> </w:t>
      </w:r>
      <w:r w:rsidRPr="008E7A79">
        <w:t>tranzitul</w:t>
      </w:r>
      <w:r w:rsidR="005E2F6F">
        <w:t xml:space="preserve"> </w:t>
      </w:r>
      <w:r w:rsidRPr="008E7A79">
        <w:t>în</w:t>
      </w:r>
      <w:r w:rsidR="005E2F6F">
        <w:t xml:space="preserve"> </w:t>
      </w:r>
      <w:r w:rsidRPr="008E7A79">
        <w:t>condiții</w:t>
      </w:r>
      <w:r w:rsidR="005E2F6F">
        <w:t xml:space="preserve"> </w:t>
      </w:r>
      <w:r w:rsidRPr="008E7A79">
        <w:t>de</w:t>
      </w:r>
      <w:r w:rsidR="005E2F6F">
        <w:t xml:space="preserve"> </w:t>
      </w:r>
      <w:r w:rsidRPr="008E7A79">
        <w:t>siguranță</w:t>
      </w:r>
      <w:r w:rsidR="005E2F6F">
        <w:t xml:space="preserve"> </w:t>
      </w:r>
      <w:r w:rsidRPr="008E7A79">
        <w:t>către</w:t>
      </w:r>
      <w:r w:rsidR="005E2F6F">
        <w:t xml:space="preserve"> </w:t>
      </w:r>
      <w:r w:rsidRPr="008E7A79">
        <w:t>și</w:t>
      </w:r>
      <w:r w:rsidR="005E2F6F">
        <w:t xml:space="preserve"> </w:t>
      </w:r>
      <w:r w:rsidRPr="008E7A79">
        <w:t>dinspre</w:t>
      </w:r>
      <w:r w:rsidR="005E2F6F">
        <w:t xml:space="preserve"> </w:t>
      </w:r>
      <w:r w:rsidRPr="008E7A79">
        <w:t>porturile</w:t>
      </w:r>
      <w:r w:rsidR="005E2F6F">
        <w:t xml:space="preserve"> </w:t>
      </w:r>
      <w:r w:rsidRPr="008E7A79">
        <w:t>ucrainene</w:t>
      </w:r>
      <w:r w:rsidR="005E2F6F">
        <w:t xml:space="preserve"> </w:t>
      </w:r>
      <w:r w:rsidRPr="008E7A79">
        <w:t>de</w:t>
      </w:r>
      <w:r w:rsidR="005E2F6F">
        <w:t xml:space="preserve"> </w:t>
      </w:r>
      <w:r w:rsidRPr="008E7A79">
        <w:t>la</w:t>
      </w:r>
      <w:r w:rsidR="005E2F6F">
        <w:t xml:space="preserve"> </w:t>
      </w:r>
      <w:r w:rsidRPr="008E7A79">
        <w:t>Marea</w:t>
      </w:r>
      <w:r w:rsidR="005E2F6F">
        <w:t xml:space="preserve"> </w:t>
      </w:r>
      <w:r w:rsidRPr="008E7A79">
        <w:t>Neagră</w:t>
      </w:r>
      <w:r w:rsidR="005E2F6F">
        <w:t xml:space="preserve"> </w:t>
      </w:r>
      <w:r w:rsidRPr="008E7A79">
        <w:t>și</w:t>
      </w:r>
      <w:r w:rsidR="005E2F6F">
        <w:t xml:space="preserve"> </w:t>
      </w:r>
      <w:r w:rsidRPr="008E7A79">
        <w:t>constituind</w:t>
      </w:r>
      <w:r w:rsidR="005E2F6F">
        <w:t xml:space="preserve"> </w:t>
      </w:r>
      <w:r w:rsidRPr="008E7A79">
        <w:t>stocuri</w:t>
      </w:r>
      <w:r w:rsidR="005E2F6F">
        <w:t xml:space="preserve"> </w:t>
      </w:r>
      <w:r w:rsidRPr="008E7A79">
        <w:t>în</w:t>
      </w:r>
      <w:r w:rsidR="005E2F6F">
        <w:t xml:space="preserve"> </w:t>
      </w:r>
      <w:r w:rsidRPr="008E7A79">
        <w:t>silozuri</w:t>
      </w:r>
      <w:r w:rsidR="005E2F6F">
        <w:t xml:space="preserve"> </w:t>
      </w:r>
      <w:r w:rsidRPr="008E7A79">
        <w:t>de</w:t>
      </w:r>
      <w:r w:rsidR="005E2F6F">
        <w:t xml:space="preserve"> </w:t>
      </w:r>
      <w:r w:rsidRPr="008E7A79">
        <w:t>cereale.</w:t>
      </w:r>
      <w:r w:rsidR="005E2F6F">
        <w:t xml:space="preserve"> </w:t>
      </w:r>
      <w:r w:rsidRPr="008E7A79">
        <w:t>Acest</w:t>
      </w:r>
      <w:r w:rsidR="005E2F6F">
        <w:t xml:space="preserve"> </w:t>
      </w:r>
      <w:r w:rsidRPr="008E7A79">
        <w:t>lucru</w:t>
      </w:r>
      <w:r w:rsidR="005E2F6F">
        <w:t xml:space="preserve"> </w:t>
      </w:r>
      <w:r w:rsidRPr="008E7A79">
        <w:t>a</w:t>
      </w:r>
      <w:r w:rsidR="005E2F6F">
        <w:t xml:space="preserve"> </w:t>
      </w:r>
      <w:r w:rsidRPr="008E7A79">
        <w:t>determinat</w:t>
      </w:r>
      <w:r w:rsidR="005E2F6F">
        <w:t xml:space="preserve"> </w:t>
      </w:r>
      <w:r w:rsidRPr="008E7A79">
        <w:t>creșterea</w:t>
      </w:r>
      <w:r w:rsidR="005E2F6F">
        <w:t xml:space="preserve"> </w:t>
      </w:r>
      <w:r w:rsidRPr="008E7A79">
        <w:t>prețurilor</w:t>
      </w:r>
      <w:r w:rsidR="005E2F6F">
        <w:t xml:space="preserve"> </w:t>
      </w:r>
      <w:r w:rsidRPr="008E7A79">
        <w:t>la</w:t>
      </w:r>
      <w:r w:rsidR="005E2F6F">
        <w:t xml:space="preserve"> </w:t>
      </w:r>
      <w:r w:rsidRPr="008E7A79">
        <w:t>cereale</w:t>
      </w:r>
      <w:r w:rsidR="005E2F6F">
        <w:t xml:space="preserve"> </w:t>
      </w:r>
      <w:r w:rsidRPr="008E7A79">
        <w:t>la</w:t>
      </w:r>
      <w:r w:rsidR="005E2F6F">
        <w:t xml:space="preserve"> </w:t>
      </w:r>
      <w:r w:rsidRPr="008E7A79">
        <w:t>nivel</w:t>
      </w:r>
      <w:r w:rsidR="005E2F6F">
        <w:t xml:space="preserve"> </w:t>
      </w:r>
      <w:r w:rsidRPr="008E7A79">
        <w:t>mondial,</w:t>
      </w:r>
      <w:r w:rsidR="005E2F6F">
        <w:t xml:space="preserve"> </w:t>
      </w:r>
      <w:r w:rsidRPr="008E7A79">
        <w:t>a</w:t>
      </w:r>
      <w:r w:rsidR="005E2F6F">
        <w:t xml:space="preserve"> </w:t>
      </w:r>
      <w:r w:rsidRPr="008E7A79">
        <w:t>creat</w:t>
      </w:r>
      <w:r w:rsidR="005E2F6F">
        <w:t xml:space="preserve"> </w:t>
      </w:r>
      <w:r w:rsidRPr="008E7A79">
        <w:t>insecuritate</w:t>
      </w:r>
      <w:r w:rsidR="005E2F6F">
        <w:t xml:space="preserve"> </w:t>
      </w:r>
      <w:r w:rsidRPr="008E7A79">
        <w:t>alimentară</w:t>
      </w:r>
      <w:r w:rsidR="005E2F6F">
        <w:t xml:space="preserve"> </w:t>
      </w:r>
      <w:r w:rsidRPr="008E7A79">
        <w:t>la</w:t>
      </w:r>
      <w:r w:rsidR="005E2F6F">
        <w:t xml:space="preserve"> </w:t>
      </w:r>
      <w:r w:rsidRPr="008E7A79">
        <w:t>nivel</w:t>
      </w:r>
      <w:r w:rsidR="005E2F6F">
        <w:t xml:space="preserve"> </w:t>
      </w:r>
      <w:r w:rsidRPr="008E7A79">
        <w:t>global</w:t>
      </w:r>
      <w:r w:rsidR="005E2F6F">
        <w:t xml:space="preserve"> </w:t>
      </w:r>
      <w:r w:rsidRPr="008E7A79">
        <w:t>și</w:t>
      </w:r>
      <w:r w:rsidR="005E2F6F">
        <w:t xml:space="preserve"> </w:t>
      </w:r>
      <w:r w:rsidRPr="008E7A79">
        <w:t>a</w:t>
      </w:r>
      <w:r w:rsidR="005E2F6F">
        <w:t xml:space="preserve"> </w:t>
      </w:r>
      <w:r w:rsidRPr="008E7A79">
        <w:t>pus</w:t>
      </w:r>
      <w:r w:rsidR="005E2F6F">
        <w:t xml:space="preserve"> </w:t>
      </w:r>
      <w:r w:rsidRPr="008E7A79">
        <w:t>în</w:t>
      </w:r>
      <w:r w:rsidR="005E2F6F">
        <w:t xml:space="preserve"> </w:t>
      </w:r>
      <w:r w:rsidRPr="008E7A79">
        <w:t>pericol</w:t>
      </w:r>
      <w:r w:rsidR="005E2F6F">
        <w:t xml:space="preserve"> </w:t>
      </w:r>
      <w:r w:rsidRPr="008E7A79">
        <w:t>mijloacele</w:t>
      </w:r>
      <w:r w:rsidR="005E2F6F">
        <w:t xml:space="preserve"> </w:t>
      </w:r>
      <w:r w:rsidRPr="008E7A79">
        <w:t>de</w:t>
      </w:r>
      <w:r w:rsidR="005E2F6F">
        <w:t xml:space="preserve"> </w:t>
      </w:r>
      <w:r w:rsidRPr="008E7A79">
        <w:t>subzistență</w:t>
      </w:r>
      <w:r w:rsidR="005E2F6F">
        <w:t xml:space="preserve"> </w:t>
      </w:r>
      <w:r w:rsidRPr="008E7A79">
        <w:t>a</w:t>
      </w:r>
      <w:r w:rsidR="005E2F6F">
        <w:t xml:space="preserve"> </w:t>
      </w:r>
      <w:r w:rsidRPr="008E7A79">
        <w:t>milioane</w:t>
      </w:r>
      <w:r w:rsidR="005E2F6F">
        <w:t xml:space="preserve"> </w:t>
      </w:r>
      <w:r w:rsidRPr="008E7A79">
        <w:t>de</w:t>
      </w:r>
      <w:r w:rsidR="005E2F6F">
        <w:t xml:space="preserve"> </w:t>
      </w:r>
      <w:r w:rsidRPr="008E7A79">
        <w:t>oameni</w:t>
      </w:r>
      <w:r w:rsidR="005E2F6F">
        <w:t xml:space="preserve"> </w:t>
      </w:r>
      <w:r w:rsidRPr="008E7A79">
        <w:t>care</w:t>
      </w:r>
      <w:r w:rsidR="005E2F6F">
        <w:t xml:space="preserve"> </w:t>
      </w:r>
      <w:r w:rsidRPr="008E7A79">
        <w:t>depind</w:t>
      </w:r>
      <w:r w:rsidR="005E2F6F">
        <w:t xml:space="preserve"> </w:t>
      </w:r>
      <w:r w:rsidRPr="008E7A79">
        <w:t>de</w:t>
      </w:r>
      <w:r w:rsidR="005E2F6F">
        <w:t xml:space="preserve"> </w:t>
      </w:r>
      <w:r w:rsidRPr="008E7A79">
        <w:t>cerealele</w:t>
      </w:r>
      <w:r w:rsidR="005E2F6F">
        <w:t xml:space="preserve"> </w:t>
      </w:r>
      <w:r w:rsidRPr="008E7A79">
        <w:t>respective.</w:t>
      </w:r>
    </w:p>
    <w:p w14:paraId="4B95832E" w14:textId="44284976" w:rsidR="008E7A79" w:rsidRPr="008E7A79" w:rsidRDefault="008E7A79" w:rsidP="008E7A79">
      <w:pPr>
        <w:jc w:val="both"/>
      </w:pPr>
      <w:r w:rsidRPr="008E7A79">
        <w:t>De</w:t>
      </w:r>
      <w:r w:rsidR="005E2F6F">
        <w:t xml:space="preserve"> </w:t>
      </w:r>
      <w:r w:rsidRPr="008E7A79">
        <w:t>la</w:t>
      </w:r>
      <w:r w:rsidR="005E2F6F">
        <w:t xml:space="preserve"> </w:t>
      </w:r>
      <w:r w:rsidRPr="008E7A79">
        <w:t>crearea</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au</w:t>
      </w:r>
      <w:r w:rsidR="005E2F6F">
        <w:t xml:space="preserve"> </w:t>
      </w:r>
      <w:r w:rsidRPr="008E7A79">
        <w:t>fost</w:t>
      </w:r>
      <w:r w:rsidR="005E2F6F">
        <w:t xml:space="preserve"> </w:t>
      </w:r>
      <w:r w:rsidRPr="008E7A79">
        <w:t>exportate</w:t>
      </w:r>
      <w:r w:rsidR="005E2F6F">
        <w:t xml:space="preserve"> </w:t>
      </w:r>
      <w:r w:rsidRPr="008E7A79">
        <w:t>peste</w:t>
      </w:r>
      <w:r w:rsidR="005E2F6F">
        <w:t xml:space="preserve"> </w:t>
      </w:r>
      <w:r w:rsidRPr="008E7A79">
        <w:t>15</w:t>
      </w:r>
      <w:r w:rsidR="005E2F6F">
        <w:t xml:space="preserve"> </w:t>
      </w:r>
      <w:r w:rsidRPr="008E7A79">
        <w:t>milioane</w:t>
      </w:r>
      <w:r w:rsidR="005E2F6F">
        <w:t xml:space="preserve"> </w:t>
      </w:r>
      <w:r w:rsidRPr="008E7A79">
        <w:t>de</w:t>
      </w:r>
      <w:r w:rsidR="005E2F6F">
        <w:t xml:space="preserve"> </w:t>
      </w:r>
      <w:r w:rsidRPr="008E7A79">
        <w:t>tone</w:t>
      </w:r>
      <w:r w:rsidR="005E2F6F">
        <w:t xml:space="preserve"> </w:t>
      </w:r>
      <w:r w:rsidRPr="008E7A79">
        <w:t>de</w:t>
      </w:r>
      <w:r w:rsidR="005E2F6F">
        <w:t xml:space="preserve"> </w:t>
      </w:r>
      <w:r w:rsidRPr="008E7A79">
        <w:t>produse</w:t>
      </w:r>
      <w:r w:rsidR="005E2F6F">
        <w:t xml:space="preserve"> </w:t>
      </w:r>
      <w:r w:rsidRPr="008E7A79">
        <w:t>agricole</w:t>
      </w:r>
      <w:r w:rsidR="005E2F6F">
        <w:t xml:space="preserve"> </w:t>
      </w:r>
      <w:r w:rsidRPr="008E7A79">
        <w:t>ucrainene</w:t>
      </w:r>
      <w:r w:rsidR="005E2F6F">
        <w:t xml:space="preserve"> </w:t>
      </w:r>
      <w:r w:rsidRPr="008E7A79">
        <w:t>(cereale,</w:t>
      </w:r>
      <w:r w:rsidR="005E2F6F">
        <w:t xml:space="preserve"> </w:t>
      </w:r>
      <w:r w:rsidRPr="008E7A79">
        <w:t>semințe</w:t>
      </w:r>
      <w:r w:rsidR="005E2F6F">
        <w:t xml:space="preserve"> </w:t>
      </w:r>
      <w:r w:rsidRPr="008E7A79">
        <w:t>oleaginoase</w:t>
      </w:r>
      <w:r w:rsidR="005E2F6F">
        <w:t xml:space="preserve"> </w:t>
      </w:r>
      <w:r w:rsidRPr="008E7A79">
        <w:t>și</w:t>
      </w:r>
      <w:r w:rsidR="005E2F6F">
        <w:t xml:space="preserve"> </w:t>
      </w:r>
      <w:r w:rsidRPr="008E7A79">
        <w:t>produse</w:t>
      </w:r>
      <w:r w:rsidR="005E2F6F">
        <w:t xml:space="preserve"> </w:t>
      </w:r>
      <w:r w:rsidRPr="008E7A79">
        <w:t>conexe),</w:t>
      </w:r>
      <w:r w:rsidR="005E2F6F">
        <w:t xml:space="preserve"> </w:t>
      </w:r>
      <w:r w:rsidRPr="008E7A79">
        <w:t>pe</w:t>
      </w:r>
      <w:r w:rsidR="005E2F6F">
        <w:t xml:space="preserve"> </w:t>
      </w:r>
      <w:r w:rsidRPr="008E7A79">
        <w:t>cale</w:t>
      </w:r>
      <w:r w:rsidR="005E2F6F">
        <w:t xml:space="preserve"> </w:t>
      </w:r>
      <w:r w:rsidRPr="008E7A79">
        <w:t>rutieră,</w:t>
      </w:r>
      <w:r w:rsidR="005E2F6F">
        <w:t xml:space="preserve"> </w:t>
      </w:r>
      <w:r w:rsidRPr="008E7A79">
        <w:t>feroviară</w:t>
      </w:r>
      <w:r w:rsidR="005E2F6F">
        <w:t xml:space="preserve"> </w:t>
      </w:r>
      <w:r w:rsidRPr="008E7A79">
        <w:t>și</w:t>
      </w:r>
      <w:r w:rsidR="005E2F6F">
        <w:t xml:space="preserve"> </w:t>
      </w:r>
      <w:r w:rsidRPr="008E7A79">
        <w:t>prin</w:t>
      </w:r>
      <w:r w:rsidR="005E2F6F">
        <w:t xml:space="preserve"> </w:t>
      </w:r>
      <w:r w:rsidRPr="008E7A79">
        <w:t>porturile</w:t>
      </w:r>
      <w:r w:rsidR="005E2F6F">
        <w:t xml:space="preserve"> </w:t>
      </w:r>
      <w:r w:rsidRPr="008E7A79">
        <w:t>Mării</w:t>
      </w:r>
      <w:r w:rsidR="005E2F6F">
        <w:t xml:space="preserve"> </w:t>
      </w:r>
      <w:r w:rsidRPr="008E7A79">
        <w:t>Negre</w:t>
      </w:r>
      <w:r w:rsidR="005E2F6F">
        <w:t xml:space="preserve"> </w:t>
      </w:r>
      <w:r w:rsidRPr="008E7A79">
        <w:t>și</w:t>
      </w:r>
      <w:r w:rsidR="005E2F6F">
        <w:t xml:space="preserve"> </w:t>
      </w:r>
      <w:r w:rsidRPr="008E7A79">
        <w:t>ale</w:t>
      </w:r>
      <w:r w:rsidR="005E2F6F">
        <w:t xml:space="preserve"> </w:t>
      </w:r>
      <w:r w:rsidRPr="008E7A79">
        <w:t>Dunării.</w:t>
      </w:r>
      <w:r w:rsidR="005E2F6F">
        <w:t xml:space="preserve"> </w:t>
      </w:r>
      <w:r w:rsidRPr="008E7A79">
        <w:t>În</w:t>
      </w:r>
      <w:r w:rsidR="005E2F6F">
        <w:t xml:space="preserve"> </w:t>
      </w:r>
      <w:r w:rsidRPr="008E7A79">
        <w:t>plus,</w:t>
      </w:r>
      <w:r w:rsidR="005E2F6F">
        <w:t xml:space="preserve"> </w:t>
      </w:r>
      <w:r w:rsidRPr="008E7A79">
        <w:t>începând</w:t>
      </w:r>
      <w:r w:rsidR="005E2F6F">
        <w:t xml:space="preserve"> </w:t>
      </w:r>
      <w:r w:rsidRPr="008E7A79">
        <w:t>cu</w:t>
      </w:r>
      <w:r w:rsidR="005E2F6F">
        <w:t xml:space="preserve"> </w:t>
      </w:r>
      <w:r w:rsidRPr="008E7A79">
        <w:t>luna</w:t>
      </w:r>
      <w:r w:rsidR="005E2F6F">
        <w:t xml:space="preserve"> </w:t>
      </w:r>
      <w:r w:rsidRPr="008E7A79">
        <w:t>august,</w:t>
      </w:r>
      <w:r w:rsidR="005E2F6F">
        <w:t xml:space="preserve"> </w:t>
      </w:r>
      <w:r w:rsidRPr="008E7A79">
        <w:t>Inițiativa</w:t>
      </w:r>
      <w:r w:rsidR="005E2F6F">
        <w:t xml:space="preserve"> </w:t>
      </w:r>
      <w:r w:rsidRPr="008E7A79">
        <w:t>cerealelor</w:t>
      </w:r>
      <w:r w:rsidR="005E2F6F">
        <w:t xml:space="preserve"> </w:t>
      </w:r>
      <w:r w:rsidRPr="008E7A79">
        <w:t>de</w:t>
      </w:r>
      <w:r w:rsidR="005E2F6F">
        <w:t xml:space="preserve"> </w:t>
      </w:r>
      <w:r w:rsidRPr="008E7A79">
        <w:t>la</w:t>
      </w:r>
      <w:r w:rsidR="005E2F6F">
        <w:t xml:space="preserve"> </w:t>
      </w:r>
      <w:r w:rsidRPr="008E7A79">
        <w:t>Marea</w:t>
      </w:r>
      <w:r w:rsidR="005E2F6F">
        <w:t xml:space="preserve"> </w:t>
      </w:r>
      <w:r w:rsidRPr="008E7A79">
        <w:t>Neagră</w:t>
      </w:r>
      <w:r w:rsidR="005E2F6F">
        <w:t xml:space="preserve"> </w:t>
      </w:r>
      <w:r w:rsidRPr="008E7A79">
        <w:t>a</w:t>
      </w:r>
      <w:r w:rsidR="005E2F6F">
        <w:t xml:space="preserve"> </w:t>
      </w:r>
      <w:r w:rsidRPr="008E7A79">
        <w:t>contribuit</w:t>
      </w:r>
      <w:r w:rsidR="005E2F6F">
        <w:t xml:space="preserve"> </w:t>
      </w:r>
      <w:r w:rsidRPr="008E7A79">
        <w:t>la</w:t>
      </w:r>
      <w:r w:rsidR="005E2F6F">
        <w:t xml:space="preserve"> </w:t>
      </w:r>
      <w:r w:rsidRPr="008E7A79">
        <w:t>relansarea</w:t>
      </w:r>
      <w:r w:rsidR="005E2F6F">
        <w:t xml:space="preserve"> </w:t>
      </w:r>
      <w:r w:rsidRPr="008E7A79">
        <w:t>transporturilor</w:t>
      </w:r>
      <w:r w:rsidR="005E2F6F">
        <w:t xml:space="preserve"> </w:t>
      </w:r>
      <w:r w:rsidRPr="008E7A79">
        <w:t>de</w:t>
      </w:r>
      <w:r w:rsidR="005E2F6F">
        <w:t xml:space="preserve"> </w:t>
      </w:r>
      <w:r w:rsidRPr="008E7A79">
        <w:t>cereale</w:t>
      </w:r>
      <w:r w:rsidR="005E2F6F">
        <w:t xml:space="preserve"> </w:t>
      </w:r>
      <w:r w:rsidRPr="008E7A79">
        <w:t>din</w:t>
      </w:r>
      <w:r w:rsidR="005E2F6F">
        <w:t xml:space="preserve"> </w:t>
      </w:r>
      <w:r w:rsidRPr="008E7A79">
        <w:t>porturile</w:t>
      </w:r>
      <w:r w:rsidR="005E2F6F">
        <w:t xml:space="preserve"> </w:t>
      </w:r>
      <w:r w:rsidRPr="008E7A79">
        <w:t>ucrainene</w:t>
      </w:r>
      <w:r w:rsidR="005E2F6F">
        <w:t xml:space="preserve"> </w:t>
      </w:r>
      <w:r w:rsidRPr="008E7A79">
        <w:t>de</w:t>
      </w:r>
      <w:r w:rsidR="005E2F6F">
        <w:t xml:space="preserve"> </w:t>
      </w:r>
      <w:r w:rsidRPr="008E7A79">
        <w:t>la</w:t>
      </w:r>
      <w:r w:rsidR="005E2F6F">
        <w:t xml:space="preserve"> </w:t>
      </w:r>
      <w:r w:rsidRPr="008E7A79">
        <w:t>Marea</w:t>
      </w:r>
      <w:r w:rsidR="005E2F6F">
        <w:t xml:space="preserve"> </w:t>
      </w:r>
      <w:r w:rsidRPr="008E7A79">
        <w:t>Neagră,</w:t>
      </w:r>
      <w:r w:rsidR="005E2F6F">
        <w:t xml:space="preserve"> </w:t>
      </w:r>
      <w:r w:rsidRPr="008E7A79">
        <w:t>reducând</w:t>
      </w:r>
      <w:r w:rsidR="005E2F6F">
        <w:t xml:space="preserve"> </w:t>
      </w:r>
      <w:r w:rsidRPr="008E7A79">
        <w:t>astfel</w:t>
      </w:r>
      <w:r w:rsidR="005E2F6F">
        <w:t xml:space="preserve"> </w:t>
      </w:r>
      <w:r w:rsidRPr="008E7A79">
        <w:t>în</w:t>
      </w:r>
      <w:r w:rsidR="005E2F6F">
        <w:t xml:space="preserve"> </w:t>
      </w:r>
      <w:r w:rsidRPr="008E7A79">
        <w:t>continuare</w:t>
      </w:r>
      <w:r w:rsidR="005E2F6F">
        <w:t xml:space="preserve"> </w:t>
      </w:r>
      <w:r w:rsidRPr="008E7A79">
        <w:t>prețurile</w:t>
      </w:r>
      <w:r w:rsidR="005E2F6F">
        <w:t xml:space="preserve"> </w:t>
      </w:r>
      <w:r w:rsidRPr="008E7A79">
        <w:t>la</w:t>
      </w:r>
      <w:r w:rsidR="005E2F6F">
        <w:t xml:space="preserve"> </w:t>
      </w:r>
      <w:r w:rsidRPr="008E7A79">
        <w:t>alimente</w:t>
      </w:r>
      <w:r w:rsidR="005E2F6F">
        <w:t xml:space="preserve"> </w:t>
      </w:r>
      <w:r w:rsidRPr="008E7A79">
        <w:t>la</w:t>
      </w:r>
      <w:r w:rsidR="005E2F6F">
        <w:t xml:space="preserve"> </w:t>
      </w:r>
      <w:r w:rsidRPr="008E7A79">
        <w:t>nivel</w:t>
      </w:r>
      <w:r w:rsidR="005E2F6F">
        <w:t xml:space="preserve"> </w:t>
      </w:r>
      <w:r w:rsidRPr="008E7A79">
        <w:t>mondial.</w:t>
      </w:r>
    </w:p>
    <w:p w14:paraId="41D657CC" w14:textId="79ADC657" w:rsidR="008E7A79" w:rsidRPr="008E7A79" w:rsidRDefault="008E7A79" w:rsidP="008E7A79">
      <w:pPr>
        <w:jc w:val="both"/>
      </w:pPr>
      <w:r w:rsidRPr="008E7A79">
        <w:t>Împreună,</w:t>
      </w:r>
      <w:r w:rsidR="005E2F6F">
        <w:t xml:space="preserve"> </w:t>
      </w:r>
      <w:r w:rsidRPr="008E7A79">
        <w:t>aceste</w:t>
      </w:r>
      <w:r w:rsidR="005E2F6F">
        <w:t xml:space="preserve"> </w:t>
      </w:r>
      <w:r w:rsidRPr="008E7A79">
        <w:t>inițiative</w:t>
      </w:r>
      <w:r w:rsidR="005E2F6F">
        <w:t xml:space="preserve"> </w:t>
      </w:r>
      <w:r w:rsidRPr="008E7A79">
        <w:t>au</w:t>
      </w:r>
      <w:r w:rsidR="005E2F6F">
        <w:t xml:space="preserve"> </w:t>
      </w:r>
      <w:r w:rsidRPr="008E7A79">
        <w:t>permis</w:t>
      </w:r>
      <w:r w:rsidR="005E2F6F">
        <w:t xml:space="preserve"> </w:t>
      </w:r>
      <w:r w:rsidRPr="008E7A79">
        <w:t>exportul</w:t>
      </w:r>
      <w:r w:rsidR="005E2F6F">
        <w:t xml:space="preserve"> </w:t>
      </w:r>
      <w:r w:rsidRPr="008E7A79">
        <w:t>a</w:t>
      </w:r>
      <w:r w:rsidR="005E2F6F">
        <w:t xml:space="preserve"> </w:t>
      </w:r>
      <w:r w:rsidRPr="008E7A79">
        <w:t>aproximativ</w:t>
      </w:r>
      <w:r w:rsidR="005E2F6F">
        <w:t xml:space="preserve"> </w:t>
      </w:r>
      <w:r w:rsidRPr="008E7A79">
        <w:t>25</w:t>
      </w:r>
      <w:r w:rsidR="005E2F6F">
        <w:t xml:space="preserve"> </w:t>
      </w:r>
      <w:r w:rsidRPr="008E7A79">
        <w:t>de</w:t>
      </w:r>
      <w:r w:rsidR="005E2F6F">
        <w:t xml:space="preserve"> </w:t>
      </w:r>
      <w:r w:rsidRPr="008E7A79">
        <w:t>milioane</w:t>
      </w:r>
      <w:r w:rsidR="005E2F6F">
        <w:t xml:space="preserve"> </w:t>
      </w:r>
      <w:r w:rsidRPr="008E7A79">
        <w:t>de</w:t>
      </w:r>
      <w:r w:rsidR="005E2F6F">
        <w:t xml:space="preserve"> </w:t>
      </w:r>
      <w:r w:rsidRPr="008E7A79">
        <w:t>tone</w:t>
      </w:r>
      <w:r w:rsidR="005E2F6F">
        <w:t xml:space="preserve"> </w:t>
      </w:r>
      <w:r w:rsidRPr="008E7A79">
        <w:t>de</w:t>
      </w:r>
      <w:r w:rsidR="005E2F6F">
        <w:t xml:space="preserve"> </w:t>
      </w:r>
      <w:r w:rsidRPr="008E7A79">
        <w:t>cereale,</w:t>
      </w:r>
      <w:r w:rsidR="005E2F6F">
        <w:t xml:space="preserve"> </w:t>
      </w:r>
      <w:r w:rsidRPr="008E7A79">
        <w:t>semințe</w:t>
      </w:r>
      <w:r w:rsidR="005E2F6F">
        <w:t xml:space="preserve"> </w:t>
      </w:r>
      <w:r w:rsidRPr="008E7A79">
        <w:t>oleaginoase</w:t>
      </w:r>
      <w:r w:rsidR="005E2F6F">
        <w:t xml:space="preserve"> </w:t>
      </w:r>
      <w:r w:rsidRPr="008E7A79">
        <w:t>și</w:t>
      </w:r>
      <w:r w:rsidR="005E2F6F">
        <w:t xml:space="preserve"> </w:t>
      </w:r>
      <w:r w:rsidRPr="008E7A79">
        <w:t>produse</w:t>
      </w:r>
      <w:r w:rsidR="005E2F6F">
        <w:t xml:space="preserve"> </w:t>
      </w:r>
      <w:r w:rsidRPr="008E7A79">
        <w:t>conexe</w:t>
      </w:r>
      <w:r w:rsidR="005E2F6F">
        <w:t xml:space="preserve"> </w:t>
      </w:r>
      <w:r w:rsidRPr="008E7A79">
        <w:t>ucrainene</w:t>
      </w:r>
      <w:r w:rsidR="005E2F6F">
        <w:t xml:space="preserve"> </w:t>
      </w:r>
      <w:r w:rsidRPr="008E7A79">
        <w:t>între</w:t>
      </w:r>
      <w:r w:rsidR="005E2F6F">
        <w:t xml:space="preserve"> </w:t>
      </w:r>
      <w:r w:rsidRPr="008E7A79">
        <w:t>luna</w:t>
      </w:r>
      <w:r w:rsidR="005E2F6F">
        <w:t xml:space="preserve"> </w:t>
      </w:r>
      <w:r w:rsidRPr="008E7A79">
        <w:t>mai</w:t>
      </w:r>
      <w:r w:rsidR="005E2F6F">
        <w:t xml:space="preserve"> </w:t>
      </w:r>
      <w:r w:rsidRPr="008E7A79">
        <w:t>și</w:t>
      </w:r>
      <w:r w:rsidR="005E2F6F">
        <w:t xml:space="preserve"> </w:t>
      </w:r>
      <w:r w:rsidRPr="008E7A79">
        <w:t>sfârșitul</w:t>
      </w:r>
      <w:r w:rsidR="005E2F6F">
        <w:t xml:space="preserve"> </w:t>
      </w:r>
      <w:r w:rsidRPr="008E7A79">
        <w:t>lunii</w:t>
      </w:r>
      <w:r w:rsidR="005E2F6F">
        <w:t xml:space="preserve"> </w:t>
      </w:r>
      <w:r w:rsidRPr="008E7A79">
        <w:t>octombrie</w:t>
      </w:r>
      <w:r w:rsidR="005E2F6F">
        <w:t xml:space="preserve"> </w:t>
      </w:r>
      <w:r w:rsidRPr="008E7A79">
        <w:t>către</w:t>
      </w:r>
      <w:r w:rsidR="005E2F6F">
        <w:t xml:space="preserve"> </w:t>
      </w:r>
      <w:r w:rsidRPr="008E7A79">
        <w:t>piețele</w:t>
      </w:r>
      <w:r w:rsidR="005E2F6F">
        <w:t xml:space="preserve"> </w:t>
      </w:r>
      <w:r w:rsidRPr="008E7A79">
        <w:t>mondiale,</w:t>
      </w:r>
      <w:r w:rsidR="005E2F6F">
        <w:t xml:space="preserve"> </w:t>
      </w:r>
      <w:r w:rsidRPr="008E7A79">
        <w:t>inclusiv</w:t>
      </w:r>
      <w:r w:rsidR="005E2F6F">
        <w:t xml:space="preserve"> </w:t>
      </w:r>
      <w:r w:rsidRPr="008E7A79">
        <w:t>către</w:t>
      </w:r>
      <w:r w:rsidR="005E2F6F">
        <w:t xml:space="preserve"> </w:t>
      </w:r>
      <w:r w:rsidRPr="008E7A79">
        <w:t>țările</w:t>
      </w:r>
      <w:r w:rsidR="005E2F6F">
        <w:t xml:space="preserve"> </w:t>
      </w:r>
      <w:r w:rsidRPr="008E7A79">
        <w:t>care</w:t>
      </w:r>
      <w:r w:rsidR="005E2F6F">
        <w:t xml:space="preserve"> </w:t>
      </w:r>
      <w:r w:rsidRPr="008E7A79">
        <w:t>au</w:t>
      </w:r>
      <w:r w:rsidR="005E2F6F">
        <w:t xml:space="preserve"> </w:t>
      </w:r>
      <w:r w:rsidRPr="008E7A79">
        <w:t>cea</w:t>
      </w:r>
      <w:r w:rsidR="005E2F6F">
        <w:t xml:space="preserve"> </w:t>
      </w:r>
      <w:r w:rsidRPr="008E7A79">
        <w:t>mai</w:t>
      </w:r>
      <w:r w:rsidR="005E2F6F">
        <w:t xml:space="preserve"> </w:t>
      </w:r>
      <w:r w:rsidRPr="008E7A79">
        <w:t>mare</w:t>
      </w:r>
      <w:r w:rsidR="005E2F6F">
        <w:t xml:space="preserve"> </w:t>
      </w:r>
      <w:r w:rsidRPr="008E7A79">
        <w:t>nevoie</w:t>
      </w:r>
      <w:r w:rsidR="005E2F6F">
        <w:t xml:space="preserve"> </w:t>
      </w:r>
      <w:r w:rsidRPr="008E7A79">
        <w:t>de</w:t>
      </w:r>
      <w:r w:rsidR="005E2F6F">
        <w:t xml:space="preserve"> </w:t>
      </w:r>
      <w:r w:rsidRPr="008E7A79">
        <w:t>acestea.</w:t>
      </w:r>
    </w:p>
    <w:p w14:paraId="56F31003" w14:textId="0AF8774C" w:rsidR="008E7A79" w:rsidRPr="008E7A79" w:rsidRDefault="008E7A79" w:rsidP="008E7A79">
      <w:pPr>
        <w:jc w:val="both"/>
      </w:pPr>
      <w:r w:rsidRPr="008E7A79">
        <w:t>Culoarele</w:t>
      </w:r>
      <w:r w:rsidR="005E2F6F">
        <w:t xml:space="preserve"> </w:t>
      </w:r>
      <w:r w:rsidRPr="008E7A79">
        <w:t>de</w:t>
      </w:r>
      <w:r w:rsidR="005E2F6F">
        <w:t xml:space="preserve"> </w:t>
      </w:r>
      <w:r w:rsidRPr="008E7A79">
        <w:t>solidaritate</w:t>
      </w:r>
      <w:r w:rsidR="005E2F6F">
        <w:t xml:space="preserve"> </w:t>
      </w:r>
      <w:r w:rsidRPr="008E7A79">
        <w:t>sunt</w:t>
      </w:r>
      <w:r w:rsidR="005E2F6F">
        <w:t xml:space="preserve"> </w:t>
      </w:r>
      <w:r w:rsidRPr="008E7A79">
        <w:t>în</w:t>
      </w:r>
      <w:r w:rsidR="005E2F6F">
        <w:t xml:space="preserve"> </w:t>
      </w:r>
      <w:r w:rsidRPr="008E7A79">
        <w:t>prezent</w:t>
      </w:r>
      <w:r w:rsidR="005E2F6F">
        <w:t xml:space="preserve"> </w:t>
      </w:r>
      <w:r w:rsidRPr="008E7A79">
        <w:t>singura</w:t>
      </w:r>
      <w:r w:rsidR="005E2F6F">
        <w:t xml:space="preserve"> </w:t>
      </w:r>
      <w:r w:rsidRPr="008E7A79">
        <w:t>opțiune</w:t>
      </w:r>
      <w:r w:rsidR="005E2F6F">
        <w:t xml:space="preserve"> </w:t>
      </w:r>
      <w:r w:rsidRPr="008E7A79">
        <w:t>pentru</w:t>
      </w:r>
      <w:r w:rsidR="005E2F6F">
        <w:t xml:space="preserve"> </w:t>
      </w:r>
      <w:r w:rsidRPr="008E7A79">
        <w:t>exportul</w:t>
      </w:r>
      <w:r w:rsidR="005E2F6F">
        <w:t xml:space="preserve"> </w:t>
      </w:r>
      <w:r w:rsidRPr="008E7A79">
        <w:t>tuturor</w:t>
      </w:r>
      <w:r w:rsidR="005E2F6F">
        <w:t xml:space="preserve"> </w:t>
      </w:r>
      <w:r w:rsidRPr="008E7A79">
        <w:t>celorlalte</w:t>
      </w:r>
      <w:r w:rsidR="005E2F6F">
        <w:t xml:space="preserve"> </w:t>
      </w:r>
      <w:r w:rsidRPr="008E7A79">
        <w:t>mărfuri</w:t>
      </w:r>
      <w:r w:rsidR="005E2F6F">
        <w:t xml:space="preserve"> </w:t>
      </w:r>
      <w:r w:rsidRPr="008E7A79">
        <w:t>ucrainene</w:t>
      </w:r>
      <w:r w:rsidR="005E2F6F">
        <w:t xml:space="preserve"> </w:t>
      </w:r>
      <w:r w:rsidRPr="008E7A79">
        <w:t>neagricole</w:t>
      </w:r>
      <w:r w:rsidR="005E2F6F">
        <w:t xml:space="preserve"> </w:t>
      </w:r>
      <w:r w:rsidRPr="008E7A79">
        <w:t>către</w:t>
      </w:r>
      <w:r w:rsidR="005E2F6F">
        <w:t xml:space="preserve"> </w:t>
      </w:r>
      <w:r w:rsidRPr="008E7A79">
        <w:t>restul</w:t>
      </w:r>
      <w:r w:rsidR="005E2F6F">
        <w:t xml:space="preserve"> </w:t>
      </w:r>
      <w:r w:rsidRPr="008E7A79">
        <w:t>lumii</w:t>
      </w:r>
      <w:r w:rsidR="005E2F6F">
        <w:t xml:space="preserve"> </w:t>
      </w:r>
      <w:r w:rsidRPr="008E7A79">
        <w:t>și</w:t>
      </w:r>
      <w:r w:rsidR="005E2F6F">
        <w:t xml:space="preserve"> </w:t>
      </w:r>
      <w:r w:rsidRPr="008E7A79">
        <w:t>pentru</w:t>
      </w:r>
      <w:r w:rsidR="005E2F6F">
        <w:t xml:space="preserve"> </w:t>
      </w:r>
      <w:r w:rsidRPr="008E7A79">
        <w:t>importul</w:t>
      </w:r>
      <w:r w:rsidR="005E2F6F">
        <w:t xml:space="preserve"> </w:t>
      </w:r>
      <w:r w:rsidRPr="008E7A79">
        <w:t>tuturor</w:t>
      </w:r>
      <w:r w:rsidR="005E2F6F">
        <w:t xml:space="preserve"> </w:t>
      </w:r>
      <w:r w:rsidRPr="008E7A79">
        <w:t>mărfurilor</w:t>
      </w:r>
      <w:r w:rsidR="005E2F6F">
        <w:t xml:space="preserve"> </w:t>
      </w:r>
      <w:r w:rsidRPr="008E7A79">
        <w:t>de</w:t>
      </w:r>
      <w:r w:rsidR="005E2F6F">
        <w:t xml:space="preserve"> </w:t>
      </w:r>
      <w:r w:rsidRPr="008E7A79">
        <w:t>care</w:t>
      </w:r>
      <w:r w:rsidR="005E2F6F">
        <w:t xml:space="preserve"> </w:t>
      </w:r>
      <w:r w:rsidRPr="008E7A79">
        <w:t>Ucraina</w:t>
      </w:r>
      <w:r w:rsidR="005E2F6F">
        <w:t xml:space="preserve"> </w:t>
      </w:r>
      <w:r w:rsidRPr="008E7A79">
        <w:t>are</w:t>
      </w:r>
      <w:r w:rsidR="005E2F6F">
        <w:t xml:space="preserve"> </w:t>
      </w:r>
      <w:r w:rsidRPr="008E7A79">
        <w:t>nevoie,</w:t>
      </w:r>
      <w:r w:rsidR="005E2F6F">
        <w:t xml:space="preserve"> </w:t>
      </w:r>
      <w:r w:rsidRPr="008E7A79">
        <w:t>cum</w:t>
      </w:r>
      <w:r w:rsidR="005E2F6F">
        <w:t xml:space="preserve"> </w:t>
      </w:r>
      <w:r w:rsidRPr="008E7A79">
        <w:t>ar</w:t>
      </w:r>
      <w:r w:rsidR="005E2F6F">
        <w:t xml:space="preserve"> </w:t>
      </w:r>
      <w:r w:rsidRPr="008E7A79">
        <w:t>fi</w:t>
      </w:r>
      <w:r w:rsidR="005E2F6F">
        <w:t xml:space="preserve"> </w:t>
      </w:r>
      <w:r w:rsidRPr="008E7A79">
        <w:t>combustibilul</w:t>
      </w:r>
      <w:r w:rsidR="005E2F6F">
        <w:t xml:space="preserve"> </w:t>
      </w:r>
      <w:r w:rsidRPr="008E7A79">
        <w:t>și</w:t>
      </w:r>
      <w:r w:rsidR="005E2F6F">
        <w:t xml:space="preserve"> </w:t>
      </w:r>
      <w:r w:rsidRPr="008E7A79">
        <w:t>asistența</w:t>
      </w:r>
      <w:r w:rsidR="005E2F6F">
        <w:t xml:space="preserve"> </w:t>
      </w:r>
      <w:r w:rsidRPr="008E7A79">
        <w:t>umanitară.</w:t>
      </w:r>
      <w:r w:rsidR="005E2F6F">
        <w:t xml:space="preserve"> </w:t>
      </w:r>
      <w:r w:rsidRPr="008E7A79">
        <w:t>Ca</w:t>
      </w:r>
      <w:r w:rsidR="005E2F6F">
        <w:t xml:space="preserve"> </w:t>
      </w:r>
      <w:r w:rsidRPr="008E7A79">
        <w:t>atare,</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au</w:t>
      </w:r>
      <w:r w:rsidR="005E2F6F">
        <w:t xml:space="preserve"> </w:t>
      </w:r>
      <w:r w:rsidRPr="008E7A79">
        <w:t>devenit</w:t>
      </w:r>
      <w:r w:rsidR="005E2F6F">
        <w:t xml:space="preserve"> </w:t>
      </w:r>
      <w:r w:rsidRPr="008E7A79">
        <w:t>resursa</w:t>
      </w:r>
      <w:r w:rsidR="005E2F6F">
        <w:t xml:space="preserve"> </w:t>
      </w:r>
      <w:r w:rsidRPr="008E7A79">
        <w:t>vitală</w:t>
      </w:r>
      <w:r w:rsidR="005E2F6F">
        <w:t xml:space="preserve"> </w:t>
      </w:r>
      <w:r w:rsidRPr="008E7A79">
        <w:t>a</w:t>
      </w:r>
      <w:r w:rsidR="005E2F6F">
        <w:t xml:space="preserve"> </w:t>
      </w:r>
      <w:r w:rsidRPr="008E7A79">
        <w:t>economiei</w:t>
      </w:r>
      <w:r w:rsidR="005E2F6F">
        <w:t xml:space="preserve"> </w:t>
      </w:r>
      <w:r w:rsidRPr="008E7A79">
        <w:t>Ucrainei,</w:t>
      </w:r>
      <w:r w:rsidR="005E2F6F">
        <w:t xml:space="preserve"> </w:t>
      </w:r>
      <w:r w:rsidRPr="008E7A79">
        <w:t>aducând</w:t>
      </w:r>
      <w:r w:rsidR="005E2F6F">
        <w:t xml:space="preserve"> </w:t>
      </w:r>
      <w:r w:rsidRPr="008E7A79">
        <w:t>venituri</w:t>
      </w:r>
      <w:r w:rsidR="005E2F6F">
        <w:t xml:space="preserve"> </w:t>
      </w:r>
      <w:r w:rsidRPr="008E7A79">
        <w:t>atât</w:t>
      </w:r>
      <w:r w:rsidR="005E2F6F">
        <w:t xml:space="preserve"> </w:t>
      </w:r>
      <w:r w:rsidRPr="008E7A79">
        <w:t>de</w:t>
      </w:r>
      <w:r w:rsidR="005E2F6F">
        <w:t xml:space="preserve"> </w:t>
      </w:r>
      <w:r w:rsidRPr="008E7A79">
        <w:t>necesare</w:t>
      </w:r>
      <w:r w:rsidR="005E2F6F">
        <w:t xml:space="preserve"> </w:t>
      </w:r>
      <w:r w:rsidRPr="008E7A79">
        <w:t>fermierilor</w:t>
      </w:r>
      <w:r w:rsidR="005E2F6F">
        <w:t xml:space="preserve"> </w:t>
      </w:r>
      <w:r w:rsidRPr="008E7A79">
        <w:t>și</w:t>
      </w:r>
      <w:r w:rsidR="005E2F6F">
        <w:t xml:space="preserve"> </w:t>
      </w:r>
      <w:r w:rsidRPr="008E7A79">
        <w:t>întreprinderilor</w:t>
      </w:r>
      <w:r w:rsidR="005E2F6F">
        <w:t xml:space="preserve"> </w:t>
      </w:r>
      <w:r w:rsidRPr="008E7A79">
        <w:t>ucrainene,</w:t>
      </w:r>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peste</w:t>
      </w:r>
      <w:r w:rsidR="005E2F6F">
        <w:t xml:space="preserve"> </w:t>
      </w:r>
      <w:r w:rsidRPr="008E7A79">
        <w:t>15</w:t>
      </w:r>
      <w:r w:rsidR="005E2F6F">
        <w:t xml:space="preserve"> </w:t>
      </w:r>
      <w:r w:rsidRPr="008E7A79">
        <w:t>miliarde</w:t>
      </w:r>
      <w:r w:rsidR="005E2F6F">
        <w:t xml:space="preserve"> </w:t>
      </w:r>
      <w:r w:rsidRPr="008E7A79">
        <w:t>EUR.</w:t>
      </w:r>
    </w:p>
    <w:p w14:paraId="45BA3A4D" w14:textId="59C3BAFA" w:rsidR="008E7A79" w:rsidRPr="008E7A79" w:rsidRDefault="008E7A79" w:rsidP="008E7A79">
      <w:pPr>
        <w:jc w:val="both"/>
      </w:pPr>
      <w:r w:rsidRPr="008E7A79">
        <w:t>UE</w:t>
      </w:r>
      <w:r w:rsidR="005E2F6F">
        <w:t xml:space="preserve"> </w:t>
      </w:r>
      <w:r w:rsidRPr="008E7A79">
        <w:t>a</w:t>
      </w:r>
      <w:r w:rsidR="005E2F6F">
        <w:t xml:space="preserve"> </w:t>
      </w:r>
      <w:r w:rsidRPr="008E7A79">
        <w:t>colaborat</w:t>
      </w:r>
      <w:r w:rsidR="005E2F6F">
        <w:t xml:space="preserve"> </w:t>
      </w:r>
      <w:r w:rsidRPr="008E7A79">
        <w:t>cu</w:t>
      </w:r>
      <w:r w:rsidR="005E2F6F">
        <w:t xml:space="preserve"> </w:t>
      </w:r>
      <w:r w:rsidRPr="008E7A79">
        <w:t>statele</w:t>
      </w:r>
      <w:r w:rsidR="005E2F6F">
        <w:t xml:space="preserve"> </w:t>
      </w:r>
      <w:r w:rsidRPr="008E7A79">
        <w:t>membre,</w:t>
      </w:r>
      <w:r w:rsidR="005E2F6F">
        <w:t xml:space="preserve"> </w:t>
      </w:r>
      <w:r w:rsidRPr="008E7A79">
        <w:t>cu</w:t>
      </w:r>
      <w:r w:rsidR="005E2F6F">
        <w:t xml:space="preserve"> </w:t>
      </w:r>
      <w:r w:rsidRPr="008E7A79">
        <w:t>Ucraina</w:t>
      </w:r>
      <w:r w:rsidR="005E2F6F">
        <w:t xml:space="preserve"> </w:t>
      </w:r>
      <w:r w:rsidRPr="008E7A79">
        <w:t>și</w:t>
      </w:r>
      <w:r w:rsidR="005E2F6F">
        <w:t xml:space="preserve"> </w:t>
      </w:r>
      <w:r w:rsidRPr="008E7A79">
        <w:t>Republica</w:t>
      </w:r>
      <w:r w:rsidR="005E2F6F">
        <w:t xml:space="preserve"> </w:t>
      </w:r>
      <w:r w:rsidRPr="008E7A79">
        <w:t>Moldova,</w:t>
      </w:r>
      <w:r w:rsidR="005E2F6F">
        <w:t xml:space="preserve"> </w:t>
      </w:r>
      <w:r w:rsidRPr="008E7A79">
        <w:t>cu</w:t>
      </w:r>
      <w:r w:rsidR="005E2F6F">
        <w:t xml:space="preserve"> </w:t>
      </w:r>
      <w:r w:rsidRPr="008E7A79">
        <w:t>parteneri</w:t>
      </w:r>
      <w:r w:rsidR="005E2F6F">
        <w:t xml:space="preserve"> </w:t>
      </w:r>
      <w:r w:rsidRPr="008E7A79">
        <w:t>și</w:t>
      </w:r>
      <w:r w:rsidR="005E2F6F">
        <w:t xml:space="preserve"> </w:t>
      </w:r>
      <w:r w:rsidRPr="008E7A79">
        <w:t>companii</w:t>
      </w:r>
      <w:r w:rsidR="005E2F6F">
        <w:t xml:space="preserve"> </w:t>
      </w:r>
      <w:r w:rsidRPr="008E7A79">
        <w:t>internaționale,</w:t>
      </w:r>
      <w:r w:rsidR="005E2F6F">
        <w:t xml:space="preserve"> </w:t>
      </w:r>
      <w:r w:rsidRPr="008E7A79">
        <w:t>precum</w:t>
      </w:r>
      <w:r w:rsidR="005E2F6F">
        <w:t xml:space="preserve"> </w:t>
      </w:r>
      <w:r w:rsidRPr="008E7A79">
        <w:t>și</w:t>
      </w:r>
      <w:r w:rsidR="005E2F6F">
        <w:t xml:space="preserve"> </w:t>
      </w:r>
      <w:r w:rsidRPr="008E7A79">
        <w:t>cu</w:t>
      </w:r>
      <w:r w:rsidR="005E2F6F">
        <w:t xml:space="preserve"> </w:t>
      </w:r>
      <w:r w:rsidRPr="008E7A79">
        <w:t>operatori</w:t>
      </w:r>
      <w:r w:rsidR="005E2F6F">
        <w:t xml:space="preserve"> </w:t>
      </w:r>
      <w:r w:rsidRPr="008E7A79">
        <w:t>de</w:t>
      </w:r>
      <w:r w:rsidR="005E2F6F">
        <w:t xml:space="preserve"> </w:t>
      </w:r>
      <w:r w:rsidRPr="008E7A79">
        <w:t>transport</w:t>
      </w:r>
      <w:r w:rsidR="005E2F6F">
        <w:t xml:space="preserve"> </w:t>
      </w:r>
      <w:r w:rsidRPr="008E7A79">
        <w:t>pentru</w:t>
      </w:r>
      <w:r w:rsidR="005E2F6F">
        <w:t xml:space="preserve"> </w:t>
      </w:r>
      <w:r w:rsidRPr="008E7A79">
        <w:t>a</w:t>
      </w:r>
      <w:r w:rsidR="005E2F6F">
        <w:t xml:space="preserve"> </w:t>
      </w:r>
      <w:r w:rsidRPr="008E7A79">
        <w:t>îmbunătăți</w:t>
      </w:r>
      <w:r w:rsidR="005E2F6F">
        <w:t xml:space="preserve"> </w:t>
      </w:r>
      <w:r w:rsidRPr="008E7A79">
        <w:t>funcționarea</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Ca</w:t>
      </w:r>
      <w:r w:rsidR="005E2F6F">
        <w:t xml:space="preserve"> </w:t>
      </w:r>
      <w:r w:rsidRPr="008E7A79">
        <w:t>state</w:t>
      </w:r>
      <w:r w:rsidR="005E2F6F">
        <w:t xml:space="preserve"> </w:t>
      </w:r>
      <w:r w:rsidRPr="008E7A79">
        <w:t>membre</w:t>
      </w:r>
      <w:r w:rsidR="005E2F6F">
        <w:t xml:space="preserve"> </w:t>
      </w:r>
      <w:r w:rsidRPr="008E7A79">
        <w:t>ale</w:t>
      </w:r>
      <w:r w:rsidR="005E2F6F">
        <w:t xml:space="preserve"> </w:t>
      </w:r>
      <w:r w:rsidRPr="008E7A79">
        <w:t>UE</w:t>
      </w:r>
      <w:r w:rsidR="005E2F6F">
        <w:t xml:space="preserve"> </w:t>
      </w:r>
      <w:r w:rsidRPr="008E7A79">
        <w:t>aflate</w:t>
      </w:r>
      <w:r w:rsidR="005E2F6F">
        <w:t xml:space="preserve"> </w:t>
      </w:r>
      <w:r w:rsidRPr="008E7A79">
        <w:t>în</w:t>
      </w:r>
      <w:r w:rsidR="005E2F6F">
        <w:t xml:space="preserve"> </w:t>
      </w:r>
      <w:r w:rsidRPr="008E7A79">
        <w:t>vecinătate,</w:t>
      </w:r>
      <w:r w:rsidR="005E2F6F">
        <w:t xml:space="preserve"> </w:t>
      </w:r>
      <w:r w:rsidRPr="008E7A79">
        <w:t>Polonia,</w:t>
      </w:r>
      <w:r w:rsidR="005E2F6F">
        <w:t xml:space="preserve"> </w:t>
      </w:r>
      <w:r w:rsidRPr="008E7A79">
        <w:t>România,</w:t>
      </w:r>
      <w:r w:rsidR="005E2F6F">
        <w:t xml:space="preserve"> </w:t>
      </w:r>
      <w:r w:rsidRPr="008E7A79">
        <w:t>Slovacia</w:t>
      </w:r>
      <w:r w:rsidR="005E2F6F">
        <w:t xml:space="preserve"> </w:t>
      </w:r>
      <w:r w:rsidRPr="008E7A79">
        <w:t>și</w:t>
      </w:r>
      <w:r w:rsidR="005E2F6F">
        <w:t xml:space="preserve"> </w:t>
      </w:r>
      <w:r w:rsidRPr="008E7A79">
        <w:t>Ungaria</w:t>
      </w:r>
      <w:r w:rsidR="005E2F6F">
        <w:t xml:space="preserve"> </w:t>
      </w:r>
      <w:r w:rsidRPr="008E7A79">
        <w:t>au</w:t>
      </w:r>
      <w:r w:rsidR="005E2F6F">
        <w:t xml:space="preserve"> </w:t>
      </w:r>
      <w:r w:rsidRPr="008E7A79">
        <w:t>făcut</w:t>
      </w:r>
      <w:r w:rsidR="005E2F6F">
        <w:t xml:space="preserve"> </w:t>
      </w:r>
      <w:r w:rsidRPr="008E7A79">
        <w:t>eforturi</w:t>
      </w:r>
      <w:r w:rsidR="005E2F6F">
        <w:t xml:space="preserve"> </w:t>
      </w:r>
      <w:r w:rsidRPr="008E7A79">
        <w:t>și</w:t>
      </w:r>
      <w:r w:rsidR="005E2F6F">
        <w:t xml:space="preserve"> </w:t>
      </w:r>
      <w:r w:rsidRPr="008E7A79">
        <w:t>investiții</w:t>
      </w:r>
      <w:r w:rsidR="005E2F6F">
        <w:t xml:space="preserve"> </w:t>
      </w:r>
      <w:r w:rsidRPr="008E7A79">
        <w:t>enorme</w:t>
      </w:r>
      <w:r w:rsidR="005E2F6F">
        <w:t xml:space="preserve"> </w:t>
      </w:r>
      <w:r w:rsidRPr="008E7A79">
        <w:t>pentru</w:t>
      </w:r>
      <w:r w:rsidR="005E2F6F">
        <w:t xml:space="preserve"> </w:t>
      </w:r>
      <w:r w:rsidRPr="008E7A79">
        <w:t>a</w:t>
      </w:r>
      <w:r w:rsidR="005E2F6F">
        <w:t xml:space="preserve"> </w:t>
      </w:r>
      <w:r w:rsidRPr="008E7A79">
        <w:t>facilita</w:t>
      </w:r>
      <w:r w:rsidR="005E2F6F">
        <w:t xml:space="preserve"> </w:t>
      </w:r>
      <w:r w:rsidRPr="008E7A79">
        <w:t>aceste</w:t>
      </w:r>
      <w:r w:rsidR="005E2F6F">
        <w:t xml:space="preserve"> </w:t>
      </w:r>
      <w:r w:rsidRPr="008E7A79">
        <w:t>rute</w:t>
      </w:r>
      <w:r w:rsidR="005E2F6F">
        <w:t xml:space="preserve"> </w:t>
      </w:r>
      <w:r w:rsidRPr="008E7A79">
        <w:t>comerciale.</w:t>
      </w:r>
    </w:p>
    <w:p w14:paraId="145B7571" w14:textId="23827D80" w:rsidR="008E7A79" w:rsidRPr="008E7A79" w:rsidRDefault="008E7A79" w:rsidP="008E7A79">
      <w:pPr>
        <w:jc w:val="both"/>
      </w:pPr>
      <w:r w:rsidRPr="008E7A79">
        <w:t>Culoarele</w:t>
      </w:r>
      <w:r w:rsidR="005E2F6F">
        <w:t xml:space="preserve"> </w:t>
      </w:r>
      <w:r w:rsidRPr="008E7A79">
        <w:t>de</w:t>
      </w:r>
      <w:r w:rsidR="005E2F6F">
        <w:t xml:space="preserve"> </w:t>
      </w:r>
      <w:r w:rsidRPr="008E7A79">
        <w:t>solidaritate</w:t>
      </w:r>
      <w:r w:rsidR="005E2F6F">
        <w:t xml:space="preserve"> </w:t>
      </w:r>
      <w:r w:rsidRPr="008E7A79">
        <w:t>au</w:t>
      </w:r>
      <w:r w:rsidR="005E2F6F">
        <w:t xml:space="preserve"> </w:t>
      </w:r>
      <w:r w:rsidRPr="008E7A79">
        <w:t>devenit</w:t>
      </w:r>
      <w:r w:rsidR="005E2F6F">
        <w:t xml:space="preserve"> </w:t>
      </w:r>
      <w:r w:rsidRPr="008E7A79">
        <w:t>o</w:t>
      </w:r>
      <w:r w:rsidR="005E2F6F">
        <w:t xml:space="preserve"> </w:t>
      </w:r>
      <w:r w:rsidRPr="008E7A79">
        <w:t>legătură</w:t>
      </w:r>
      <w:r w:rsidR="005E2F6F">
        <w:t xml:space="preserve"> </w:t>
      </w:r>
      <w:r w:rsidRPr="008E7A79">
        <w:t>indispensabilă</w:t>
      </w:r>
      <w:r w:rsidR="005E2F6F">
        <w:t xml:space="preserve"> </w:t>
      </w:r>
      <w:r w:rsidRPr="008E7A79">
        <w:t>pentru</w:t>
      </w:r>
      <w:r w:rsidR="005E2F6F">
        <w:t xml:space="preserve"> </w:t>
      </w:r>
      <w:r w:rsidRPr="008E7A79">
        <w:t>aprofundarea</w:t>
      </w:r>
      <w:r w:rsidR="005E2F6F">
        <w:t xml:space="preserve"> </w:t>
      </w:r>
      <w:r w:rsidRPr="008E7A79">
        <w:t>relațiilor</w:t>
      </w:r>
      <w:r w:rsidR="005E2F6F">
        <w:t xml:space="preserve"> </w:t>
      </w:r>
      <w:r w:rsidRPr="008E7A79">
        <w:t>cu</w:t>
      </w:r>
      <w:r w:rsidR="005E2F6F">
        <w:t xml:space="preserve"> </w:t>
      </w:r>
      <w:r w:rsidRPr="008E7A79">
        <w:t>Ucraina</w:t>
      </w:r>
      <w:r w:rsidR="005E2F6F">
        <w:t xml:space="preserve"> </w:t>
      </w:r>
      <w:r w:rsidRPr="008E7A79">
        <w:t>și</w:t>
      </w:r>
      <w:r w:rsidR="005E2F6F">
        <w:t xml:space="preserve"> </w:t>
      </w:r>
      <w:r w:rsidRPr="008E7A79">
        <w:t>Republica</w:t>
      </w:r>
      <w:r w:rsidR="005E2F6F">
        <w:t xml:space="preserve"> </w:t>
      </w:r>
      <w:r w:rsidRPr="008E7A79">
        <w:t>Moldova</w:t>
      </w:r>
      <w:r w:rsidR="005E2F6F">
        <w:t xml:space="preserve"> </w:t>
      </w:r>
      <w:r w:rsidRPr="008E7A79">
        <w:t>și</w:t>
      </w:r>
      <w:r w:rsidR="005E2F6F">
        <w:t xml:space="preserve"> </w:t>
      </w:r>
      <w:r w:rsidRPr="008E7A79">
        <w:t>sunt</w:t>
      </w:r>
      <w:r w:rsidR="005E2F6F">
        <w:t xml:space="preserve"> </w:t>
      </w:r>
      <w:r w:rsidRPr="008E7A79">
        <w:t>esențiale</w:t>
      </w:r>
      <w:r w:rsidR="005E2F6F">
        <w:t xml:space="preserve"> </w:t>
      </w:r>
      <w:r w:rsidRPr="008E7A79">
        <w:t>pentru</w:t>
      </w:r>
      <w:r w:rsidR="005E2F6F">
        <w:t xml:space="preserve"> </w:t>
      </w:r>
      <w:r w:rsidRPr="008E7A79">
        <w:t>stabilirea</w:t>
      </w:r>
      <w:r w:rsidR="005E2F6F">
        <w:t xml:space="preserve"> </w:t>
      </w:r>
      <w:r w:rsidRPr="008E7A79">
        <w:t>unei</w:t>
      </w:r>
      <w:r w:rsidR="005E2F6F">
        <w:t xml:space="preserve"> </w:t>
      </w:r>
      <w:r w:rsidRPr="008E7A79">
        <w:t>conectivități</w:t>
      </w:r>
      <w:r w:rsidR="005E2F6F">
        <w:t xml:space="preserve"> </w:t>
      </w:r>
      <w:r w:rsidRPr="008E7A79">
        <w:t>mai</w:t>
      </w:r>
      <w:r w:rsidR="005E2F6F">
        <w:t xml:space="preserve"> </w:t>
      </w:r>
      <w:r w:rsidRPr="008E7A79">
        <w:t>stabile</w:t>
      </w:r>
      <w:r w:rsidR="005E2F6F">
        <w:t xml:space="preserve"> </w:t>
      </w:r>
      <w:r w:rsidRPr="008E7A79">
        <w:t>cu</w:t>
      </w:r>
      <w:r w:rsidR="005E2F6F">
        <w:t xml:space="preserve"> </w:t>
      </w:r>
      <w:r w:rsidRPr="008E7A79">
        <w:t>UE</w:t>
      </w:r>
      <w:r w:rsidR="005E2F6F">
        <w:t xml:space="preserve"> </w:t>
      </w:r>
      <w:r w:rsidRPr="008E7A79">
        <w:t>în</w:t>
      </w:r>
      <w:r w:rsidR="005E2F6F">
        <w:t xml:space="preserve"> </w:t>
      </w:r>
      <w:r w:rsidRPr="008E7A79">
        <w:t>perspectiva</w:t>
      </w:r>
      <w:r w:rsidR="005E2F6F">
        <w:t xml:space="preserve"> </w:t>
      </w:r>
      <w:r w:rsidRPr="008E7A79">
        <w:lastRenderedPageBreak/>
        <w:t>viitoarei</w:t>
      </w:r>
      <w:r w:rsidR="005E2F6F">
        <w:t xml:space="preserve"> </w:t>
      </w:r>
      <w:r w:rsidRPr="008E7A79">
        <w:t>aderări.</w:t>
      </w:r>
      <w:r w:rsidR="005E2F6F">
        <w:t xml:space="preserve"> </w:t>
      </w:r>
      <w:r w:rsidRPr="008E7A79">
        <w:t>Acestea</w:t>
      </w:r>
      <w:r w:rsidR="005E2F6F">
        <w:t xml:space="preserve"> </w:t>
      </w:r>
      <w:r w:rsidRPr="008E7A79">
        <w:t>aduc</w:t>
      </w:r>
      <w:r w:rsidR="005E2F6F">
        <w:t xml:space="preserve"> </w:t>
      </w:r>
      <w:r w:rsidRPr="008E7A79">
        <w:t>Ucraina</w:t>
      </w:r>
      <w:r w:rsidR="005E2F6F">
        <w:t xml:space="preserve"> </w:t>
      </w:r>
      <w:r w:rsidRPr="008E7A79">
        <w:t>și</w:t>
      </w:r>
      <w:r w:rsidR="005E2F6F">
        <w:t xml:space="preserve"> </w:t>
      </w:r>
      <w:r w:rsidRPr="008E7A79">
        <w:t>Republica</w:t>
      </w:r>
      <w:r w:rsidR="005E2F6F">
        <w:t xml:space="preserve"> </w:t>
      </w:r>
      <w:r w:rsidRPr="008E7A79">
        <w:t>Moldova</w:t>
      </w:r>
      <w:r w:rsidR="005E2F6F">
        <w:t xml:space="preserve"> </w:t>
      </w:r>
      <w:r w:rsidRPr="008E7A79">
        <w:t>mai</w:t>
      </w:r>
      <w:r w:rsidR="005E2F6F">
        <w:t xml:space="preserve"> </w:t>
      </w:r>
      <w:r w:rsidRPr="008E7A79">
        <w:t>aproape</w:t>
      </w:r>
      <w:r w:rsidR="005E2F6F">
        <w:t xml:space="preserve"> </w:t>
      </w:r>
      <w:r w:rsidRPr="008E7A79">
        <w:t>de</w:t>
      </w:r>
      <w:r w:rsidR="005E2F6F">
        <w:t xml:space="preserve"> </w:t>
      </w:r>
      <w:r w:rsidRPr="008E7A79">
        <w:t>piața</w:t>
      </w:r>
      <w:r w:rsidR="005E2F6F">
        <w:t xml:space="preserve"> </w:t>
      </w:r>
      <w:r w:rsidRPr="008E7A79">
        <w:t>unică</w:t>
      </w:r>
      <w:r w:rsidR="005E2F6F">
        <w:t xml:space="preserve"> </w:t>
      </w:r>
      <w:r w:rsidRPr="008E7A79">
        <w:t>a</w:t>
      </w:r>
      <w:r w:rsidR="005E2F6F">
        <w:t xml:space="preserve"> </w:t>
      </w:r>
      <w:r w:rsidRPr="008E7A79">
        <w:t>UE,</w:t>
      </w:r>
      <w:r w:rsidR="005E2F6F">
        <w:t xml:space="preserve"> </w:t>
      </w:r>
      <w:r w:rsidRPr="008E7A79">
        <w:t>menținând</w:t>
      </w:r>
      <w:r w:rsidR="005E2F6F">
        <w:t xml:space="preserve"> </w:t>
      </w:r>
      <w:r w:rsidRPr="008E7A79">
        <w:t>totodată</w:t>
      </w:r>
      <w:r w:rsidR="005E2F6F">
        <w:t xml:space="preserve"> </w:t>
      </w:r>
      <w:r w:rsidRPr="008E7A79">
        <w:t>ambele</w:t>
      </w:r>
      <w:r w:rsidR="005E2F6F">
        <w:t xml:space="preserve"> </w:t>
      </w:r>
      <w:r w:rsidRPr="008E7A79">
        <w:t>țări</w:t>
      </w:r>
      <w:r w:rsidR="005E2F6F">
        <w:t xml:space="preserve"> </w:t>
      </w:r>
      <w:r w:rsidRPr="008E7A79">
        <w:t>conectate</w:t>
      </w:r>
      <w:r w:rsidR="005E2F6F">
        <w:t xml:space="preserve"> </w:t>
      </w:r>
      <w:r w:rsidRPr="008E7A79">
        <w:t>la</w:t>
      </w:r>
      <w:r w:rsidR="005E2F6F">
        <w:t xml:space="preserve"> </w:t>
      </w:r>
      <w:r w:rsidRPr="008E7A79">
        <w:t>restul</w:t>
      </w:r>
      <w:r w:rsidR="005E2F6F">
        <w:t xml:space="preserve"> </w:t>
      </w:r>
      <w:r w:rsidRPr="008E7A79">
        <w:t>lumii.</w:t>
      </w:r>
    </w:p>
    <w:p w14:paraId="13B51EE2" w14:textId="4B3BB726" w:rsidR="008E7A79" w:rsidRPr="008E7A79" w:rsidRDefault="008E7A79" w:rsidP="008E7A79">
      <w:pPr>
        <w:jc w:val="both"/>
      </w:pPr>
      <w:r w:rsidRPr="008E7A79">
        <w:t>Totuși,</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își</w:t>
      </w:r>
      <w:r w:rsidR="005E2F6F">
        <w:t xml:space="preserve"> </w:t>
      </w:r>
      <w:r w:rsidRPr="008E7A79">
        <w:t>ating</w:t>
      </w:r>
      <w:r w:rsidR="005E2F6F">
        <w:t xml:space="preserve"> </w:t>
      </w:r>
      <w:r w:rsidRPr="008E7A79">
        <w:t>limitele</w:t>
      </w:r>
      <w:r w:rsidR="005E2F6F">
        <w:t xml:space="preserve"> </w:t>
      </w:r>
      <w:r w:rsidRPr="008E7A79">
        <w:t>de</w:t>
      </w:r>
      <w:r w:rsidR="005E2F6F">
        <w:t xml:space="preserve"> </w:t>
      </w:r>
      <w:r w:rsidRPr="008E7A79">
        <w:t>capacitate,</w:t>
      </w:r>
      <w:r w:rsidR="005E2F6F">
        <w:t xml:space="preserve"> </w:t>
      </w:r>
      <w:r w:rsidRPr="008E7A79">
        <w:t>blocajele</w:t>
      </w:r>
      <w:r w:rsidR="005E2F6F">
        <w:t xml:space="preserve"> </w:t>
      </w:r>
      <w:r w:rsidRPr="008E7A79">
        <w:t>persistă,</w:t>
      </w:r>
      <w:r w:rsidR="005E2F6F">
        <w:t xml:space="preserve"> </w:t>
      </w:r>
      <w:r w:rsidRPr="008E7A79">
        <w:t>iar</w:t>
      </w:r>
      <w:r w:rsidR="005E2F6F">
        <w:t xml:space="preserve"> </w:t>
      </w:r>
      <w:r w:rsidRPr="008E7A79">
        <w:t>costurile</w:t>
      </w:r>
      <w:r w:rsidR="005E2F6F">
        <w:t xml:space="preserve"> </w:t>
      </w:r>
      <w:r w:rsidRPr="008E7A79">
        <w:t>logistice</w:t>
      </w:r>
      <w:r w:rsidR="005E2F6F">
        <w:t xml:space="preserve"> </w:t>
      </w:r>
      <w:r w:rsidRPr="008E7A79">
        <w:t>sunt</w:t>
      </w:r>
      <w:r w:rsidR="005E2F6F">
        <w:t xml:space="preserve"> </w:t>
      </w:r>
      <w:r w:rsidRPr="008E7A79">
        <w:t>ridicate.</w:t>
      </w:r>
      <w:r w:rsidR="005E2F6F">
        <w:t xml:space="preserve"> </w:t>
      </w:r>
      <w:r w:rsidRPr="008E7A79">
        <w:t>Pentru</w:t>
      </w:r>
      <w:r w:rsidR="005E2F6F">
        <w:t xml:space="preserve"> </w:t>
      </w:r>
      <w:r w:rsidRPr="008E7A79">
        <w:t>a</w:t>
      </w:r>
      <w:r w:rsidR="005E2F6F">
        <w:t xml:space="preserve"> </w:t>
      </w:r>
      <w:r w:rsidRPr="008E7A79">
        <w:t>susține</w:t>
      </w:r>
      <w:r w:rsidR="005E2F6F">
        <w:t xml:space="preserve"> </w:t>
      </w:r>
      <w:r w:rsidRPr="008E7A79">
        <w:t>și</w:t>
      </w:r>
      <w:r w:rsidR="005E2F6F">
        <w:t xml:space="preserve"> </w:t>
      </w:r>
      <w:r w:rsidRPr="008E7A79">
        <w:t>a</w:t>
      </w:r>
      <w:r w:rsidR="005E2F6F">
        <w:t xml:space="preserve"> </w:t>
      </w:r>
      <w:r w:rsidRPr="008E7A79">
        <w:t>spori</w:t>
      </w:r>
      <w:r w:rsidR="005E2F6F">
        <w:t xml:space="preserve"> </w:t>
      </w:r>
      <w:r w:rsidRPr="008E7A79">
        <w:t>în</w:t>
      </w:r>
      <w:r w:rsidR="005E2F6F">
        <w:t xml:space="preserve"> </w:t>
      </w:r>
      <w:r w:rsidRPr="008E7A79">
        <w:t>continuare</w:t>
      </w:r>
      <w:r w:rsidR="005E2F6F">
        <w:t xml:space="preserve"> </w:t>
      </w:r>
      <w:r w:rsidRPr="008E7A79">
        <w:t>capacitatea</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am</w:t>
      </w:r>
      <w:r w:rsidR="005E2F6F">
        <w:t xml:space="preserve"> </w:t>
      </w:r>
      <w:r w:rsidRPr="008E7A79">
        <w:t>mobilizat</w:t>
      </w:r>
      <w:r w:rsidR="005E2F6F">
        <w:t xml:space="preserve"> </w:t>
      </w:r>
      <w:r w:rsidRPr="008E7A79">
        <w:t>investiții</w:t>
      </w:r>
      <w:r w:rsidR="005E2F6F">
        <w:t xml:space="preserve"> </w:t>
      </w:r>
      <w:r w:rsidRPr="008E7A79">
        <w:t>semnificative</w:t>
      </w:r>
      <w:r w:rsidR="005E2F6F">
        <w:t xml:space="preserve"> </w:t>
      </w:r>
      <w:r w:rsidRPr="008E7A79">
        <w:t>prin</w:t>
      </w:r>
      <w:r w:rsidR="005E2F6F">
        <w:t xml:space="preserve"> </w:t>
      </w:r>
      <w:r w:rsidRPr="008E7A79">
        <w:t>intermediul</w:t>
      </w:r>
      <w:r w:rsidR="005E2F6F">
        <w:t xml:space="preserve"> </w:t>
      </w:r>
      <w:r w:rsidRPr="008E7A79">
        <w:t>diferitelor</w:t>
      </w:r>
      <w:r w:rsidR="005E2F6F">
        <w:t xml:space="preserve"> </w:t>
      </w:r>
      <w:r w:rsidRPr="008E7A79">
        <w:t>programe</w:t>
      </w:r>
      <w:r w:rsidR="005E2F6F">
        <w:t xml:space="preserve"> </w:t>
      </w:r>
      <w:r w:rsidRPr="008E7A79">
        <w:t>existente</w:t>
      </w:r>
      <w:r w:rsidR="005E2F6F">
        <w:t xml:space="preserve"> </w:t>
      </w:r>
      <w:r w:rsidRPr="008E7A79">
        <w:t>la</w:t>
      </w:r>
      <w:r w:rsidR="005E2F6F">
        <w:t xml:space="preserve"> </w:t>
      </w:r>
      <w:r w:rsidRPr="008E7A79">
        <w:t>nivelul</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nivel</w:t>
      </w:r>
      <w:r w:rsidR="005E2F6F">
        <w:t xml:space="preserve"> </w:t>
      </w:r>
      <w:r w:rsidRPr="008E7A79">
        <w:t>național.</w:t>
      </w:r>
      <w:r w:rsidR="005E2F6F">
        <w:t xml:space="preserve"> </w:t>
      </w:r>
      <w:r w:rsidRPr="008E7A79">
        <w:t>Facilitarea</w:t>
      </w:r>
      <w:r w:rsidR="005E2F6F">
        <w:t xml:space="preserve"> </w:t>
      </w:r>
      <w:r w:rsidRPr="008E7A79">
        <w:t>administrativă</w:t>
      </w:r>
      <w:r w:rsidR="005E2F6F">
        <w:t xml:space="preserve"> </w:t>
      </w:r>
      <w:r w:rsidRPr="008E7A79">
        <w:t>și</w:t>
      </w:r>
      <w:r w:rsidR="005E2F6F">
        <w:t xml:space="preserve"> </w:t>
      </w:r>
      <w:r w:rsidRPr="008E7A79">
        <w:t>operațională</w:t>
      </w:r>
      <w:r w:rsidR="005E2F6F">
        <w:t xml:space="preserve"> </w:t>
      </w:r>
      <w:r w:rsidRPr="008E7A79">
        <w:t>trebuie</w:t>
      </w:r>
      <w:r w:rsidR="005E2F6F">
        <w:t xml:space="preserve"> </w:t>
      </w:r>
      <w:r w:rsidRPr="008E7A79">
        <w:t>să</w:t>
      </w:r>
      <w:r w:rsidR="005E2F6F">
        <w:t xml:space="preserve"> </w:t>
      </w:r>
      <w:r w:rsidRPr="008E7A79">
        <w:t>continue,</w:t>
      </w:r>
      <w:r w:rsidR="005E2F6F">
        <w:t xml:space="preserve"> </w:t>
      </w:r>
      <w:r w:rsidRPr="008E7A79">
        <w:t>inclusiv</w:t>
      </w:r>
      <w:r w:rsidR="005E2F6F">
        <w:t xml:space="preserve"> </w:t>
      </w:r>
      <w:r w:rsidRPr="008E7A79">
        <w:t>în</w:t>
      </w:r>
      <w:r w:rsidR="005E2F6F">
        <w:t xml:space="preserve"> </w:t>
      </w:r>
      <w:r w:rsidRPr="008E7A79">
        <w:t>ceea</w:t>
      </w:r>
      <w:r w:rsidR="005E2F6F">
        <w:t xml:space="preserve"> </w:t>
      </w:r>
      <w:r w:rsidRPr="008E7A79">
        <w:t>ce</w:t>
      </w:r>
      <w:r w:rsidR="005E2F6F">
        <w:t xml:space="preserve"> </w:t>
      </w:r>
      <w:r w:rsidRPr="008E7A79">
        <w:t>privește</w:t>
      </w:r>
      <w:r w:rsidR="005E2F6F">
        <w:t xml:space="preserve"> </w:t>
      </w:r>
      <w:r w:rsidRPr="008E7A79">
        <w:t>simplificarea</w:t>
      </w:r>
      <w:r w:rsidR="005E2F6F">
        <w:t xml:space="preserve"> </w:t>
      </w:r>
      <w:r w:rsidRPr="008E7A79">
        <w:t>procedurilor</w:t>
      </w:r>
      <w:r w:rsidR="005E2F6F">
        <w:t xml:space="preserve"> </w:t>
      </w:r>
      <w:r w:rsidRPr="008E7A79">
        <w:t>de</w:t>
      </w:r>
      <w:r w:rsidR="005E2F6F">
        <w:t xml:space="preserve"> </w:t>
      </w:r>
      <w:r w:rsidRPr="008E7A79">
        <w:t>trecere</w:t>
      </w:r>
      <w:r w:rsidR="005E2F6F">
        <w:t xml:space="preserve"> </w:t>
      </w:r>
      <w:r w:rsidRPr="008E7A79">
        <w:t>a</w:t>
      </w:r>
      <w:r w:rsidR="005E2F6F">
        <w:t xml:space="preserve"> </w:t>
      </w:r>
      <w:r w:rsidRPr="008E7A79">
        <w:t>frontierei,</w:t>
      </w:r>
      <w:r w:rsidR="005E2F6F">
        <w:t xml:space="preserve"> </w:t>
      </w:r>
      <w:r w:rsidRPr="008E7A79">
        <w:t>și</w:t>
      </w:r>
      <w:r w:rsidR="005E2F6F">
        <w:t xml:space="preserve"> </w:t>
      </w:r>
      <w:r w:rsidRPr="008E7A79">
        <w:t>este</w:t>
      </w:r>
      <w:r w:rsidR="005E2F6F">
        <w:t xml:space="preserve"> </w:t>
      </w:r>
      <w:r w:rsidRPr="008E7A79">
        <w:t>nevoie</w:t>
      </w:r>
      <w:r w:rsidR="005E2F6F">
        <w:t xml:space="preserve"> </w:t>
      </w:r>
      <w:r w:rsidRPr="008E7A79">
        <w:t>de</w:t>
      </w:r>
      <w:r w:rsidR="005E2F6F">
        <w:t xml:space="preserve"> </w:t>
      </w:r>
      <w:r w:rsidRPr="008E7A79">
        <w:t>mai</w:t>
      </w:r>
      <w:r w:rsidR="005E2F6F">
        <w:t xml:space="preserve"> </w:t>
      </w:r>
      <w:r w:rsidRPr="008E7A79">
        <w:t>multe</w:t>
      </w:r>
      <w:r w:rsidR="005E2F6F">
        <w:t xml:space="preserve"> </w:t>
      </w:r>
      <w:r w:rsidRPr="008E7A79">
        <w:t>fonduri.</w:t>
      </w:r>
    </w:p>
    <w:p w14:paraId="266E8BBC" w14:textId="445C7D1F" w:rsidR="008E7A79" w:rsidRPr="008E7A79" w:rsidRDefault="008E7A79" w:rsidP="008E7A79">
      <w:pPr>
        <w:jc w:val="both"/>
      </w:pPr>
      <w:r w:rsidRPr="008E7A79">
        <w:t>Comisia</w:t>
      </w:r>
      <w:r w:rsidR="005E2F6F">
        <w:t xml:space="preserve"> </w:t>
      </w:r>
      <w:r w:rsidRPr="008E7A79">
        <w:t>Europeană</w:t>
      </w:r>
      <w:r w:rsidR="005E2F6F">
        <w:t xml:space="preserve"> </w:t>
      </w:r>
      <w:r w:rsidRPr="008E7A79">
        <w:t>va</w:t>
      </w:r>
      <w:r w:rsidR="005E2F6F">
        <w:t xml:space="preserve"> </w:t>
      </w:r>
      <w:r w:rsidRPr="008E7A79">
        <w:t>aloca</w:t>
      </w:r>
      <w:r w:rsidR="005E2F6F">
        <w:t xml:space="preserve"> </w:t>
      </w:r>
      <w:r w:rsidRPr="008E7A79">
        <w:t>de</w:t>
      </w:r>
      <w:r w:rsidR="005E2F6F">
        <w:t xml:space="preserve"> </w:t>
      </w:r>
      <w:r w:rsidRPr="008E7A79">
        <w:t>urgență</w:t>
      </w:r>
      <w:r w:rsidR="005E2F6F">
        <w:t xml:space="preserve"> </w:t>
      </w:r>
      <w:r w:rsidRPr="008E7A79">
        <w:t>granturi</w:t>
      </w:r>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250</w:t>
      </w:r>
      <w:r w:rsidR="005E2F6F">
        <w:t xml:space="preserve"> </w:t>
      </w:r>
      <w:r w:rsidRPr="008E7A79">
        <w:t>de</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a</w:t>
      </w:r>
      <w:r w:rsidR="005E2F6F">
        <w:t xml:space="preserve"> </w:t>
      </w:r>
      <w:r w:rsidRPr="008E7A79">
        <w:t>consolida</w:t>
      </w:r>
      <w:r w:rsidR="005E2F6F">
        <w:t xml:space="preserve"> </w:t>
      </w:r>
      <w:r w:rsidRPr="008E7A79">
        <w:t>culoarele</w:t>
      </w:r>
      <w:r w:rsidR="005E2F6F">
        <w:t xml:space="preserve"> </w:t>
      </w:r>
      <w:r w:rsidRPr="008E7A79">
        <w:t>de</w:t>
      </w:r>
      <w:r w:rsidR="005E2F6F">
        <w:t xml:space="preserve"> </w:t>
      </w:r>
      <w:r w:rsidRPr="008E7A79">
        <w:t>solidaritate.</w:t>
      </w:r>
      <w:r w:rsidR="005E2F6F">
        <w:t xml:space="preserve"> </w:t>
      </w:r>
      <w:r w:rsidRPr="008E7A79">
        <w:t>Pe</w:t>
      </w:r>
      <w:r w:rsidR="005E2F6F">
        <w:t xml:space="preserve"> </w:t>
      </w:r>
      <w:r w:rsidRPr="008E7A79">
        <w:t>termen</w:t>
      </w:r>
      <w:r w:rsidR="005E2F6F">
        <w:t xml:space="preserve"> </w:t>
      </w:r>
      <w:r w:rsidRPr="008E7A79">
        <w:t>scurt,</w:t>
      </w:r>
      <w:r w:rsidR="005E2F6F">
        <w:t xml:space="preserve"> </w:t>
      </w:r>
      <w:r w:rsidRPr="008E7A79">
        <w:t>vom</w:t>
      </w:r>
      <w:r w:rsidR="005E2F6F">
        <w:t xml:space="preserve"> </w:t>
      </w:r>
      <w:r w:rsidRPr="008E7A79">
        <w:t>sprijini</w:t>
      </w:r>
      <w:r w:rsidR="005E2F6F">
        <w:t xml:space="preserve"> </w:t>
      </w:r>
      <w:r w:rsidRPr="008E7A79">
        <w:t>îmbunătățiri</w:t>
      </w:r>
      <w:r w:rsidR="005E2F6F">
        <w:t xml:space="preserve"> </w:t>
      </w:r>
      <w:r w:rsidRPr="008E7A79">
        <w:t>rapide,</w:t>
      </w:r>
      <w:r w:rsidR="005E2F6F">
        <w:t xml:space="preserve"> </w:t>
      </w:r>
      <w:r w:rsidRPr="008E7A79">
        <w:t>în</w:t>
      </w:r>
      <w:r w:rsidR="005E2F6F">
        <w:t xml:space="preserve"> </w:t>
      </w:r>
      <w:r w:rsidRPr="008E7A79">
        <w:t>special</w:t>
      </w:r>
      <w:r w:rsidR="005E2F6F">
        <w:t xml:space="preserve"> </w:t>
      </w:r>
      <w:r w:rsidRPr="008E7A79">
        <w:t>în</w:t>
      </w:r>
      <w:r w:rsidR="005E2F6F">
        <w:t xml:space="preserve"> </w:t>
      </w:r>
      <w:r w:rsidRPr="008E7A79">
        <w:t>ceea</w:t>
      </w:r>
      <w:r w:rsidR="005E2F6F">
        <w:t xml:space="preserve"> </w:t>
      </w:r>
      <w:r w:rsidRPr="008E7A79">
        <w:t>ce</w:t>
      </w:r>
      <w:r w:rsidR="005E2F6F">
        <w:t xml:space="preserve"> </w:t>
      </w:r>
      <w:r w:rsidRPr="008E7A79">
        <w:t>privește</w:t>
      </w:r>
      <w:r w:rsidR="005E2F6F">
        <w:t xml:space="preserve"> </w:t>
      </w:r>
      <w:r w:rsidRPr="008E7A79">
        <w:t>echipamentele</w:t>
      </w:r>
      <w:r w:rsidR="005E2F6F">
        <w:t xml:space="preserve"> </w:t>
      </w:r>
      <w:r w:rsidRPr="008E7A79">
        <w:t>mobile,</w:t>
      </w:r>
      <w:r w:rsidR="005E2F6F">
        <w:t xml:space="preserve"> </w:t>
      </w:r>
      <w:r w:rsidRPr="008E7A79">
        <w:t>pentru</w:t>
      </w:r>
      <w:r w:rsidR="005E2F6F">
        <w:t xml:space="preserve"> </w:t>
      </w:r>
      <w:r w:rsidRPr="008E7A79">
        <w:t>a</w:t>
      </w:r>
      <w:r w:rsidR="005E2F6F">
        <w:t xml:space="preserve"> </w:t>
      </w:r>
      <w:r w:rsidRPr="008E7A79">
        <w:t>reduce</w:t>
      </w:r>
      <w:r w:rsidR="005E2F6F">
        <w:t xml:space="preserve"> </w:t>
      </w:r>
      <w:r w:rsidRPr="008E7A79">
        <w:t>timpii</w:t>
      </w:r>
      <w:r w:rsidR="005E2F6F">
        <w:t xml:space="preserve"> </w:t>
      </w:r>
      <w:r w:rsidRPr="008E7A79">
        <w:t>de</w:t>
      </w:r>
      <w:r w:rsidR="005E2F6F">
        <w:t xml:space="preserve"> </w:t>
      </w:r>
      <w:r w:rsidRPr="008E7A79">
        <w:t>așteptare</w:t>
      </w:r>
      <w:r w:rsidR="005E2F6F">
        <w:t xml:space="preserve"> </w:t>
      </w:r>
      <w:r w:rsidRPr="008E7A79">
        <w:t>și</w:t>
      </w:r>
      <w:r w:rsidR="005E2F6F">
        <w:t xml:space="preserve"> </w:t>
      </w:r>
      <w:r w:rsidRPr="008E7A79">
        <w:t>pentru</w:t>
      </w:r>
      <w:r w:rsidR="005E2F6F">
        <w:t xml:space="preserve"> </w:t>
      </w:r>
      <w:r w:rsidRPr="008E7A79">
        <w:t>a</w:t>
      </w:r>
      <w:r w:rsidR="005E2F6F">
        <w:t xml:space="preserve"> </w:t>
      </w:r>
      <w:r w:rsidRPr="008E7A79">
        <w:t>ameliora</w:t>
      </w:r>
      <w:r w:rsidR="005E2F6F">
        <w:t xml:space="preserve"> </w:t>
      </w:r>
      <w:r w:rsidRPr="008E7A79">
        <w:t>circulația</w:t>
      </w:r>
      <w:r w:rsidR="005E2F6F">
        <w:t xml:space="preserve"> </w:t>
      </w:r>
      <w:r w:rsidRPr="008E7A79">
        <w:t>prin</w:t>
      </w:r>
      <w:r w:rsidR="005E2F6F">
        <w:t xml:space="preserve"> </w:t>
      </w:r>
      <w:r w:rsidRPr="008E7A79">
        <w:t>punctele</w:t>
      </w:r>
      <w:r w:rsidR="005E2F6F">
        <w:t xml:space="preserve"> </w:t>
      </w:r>
      <w:r w:rsidRPr="008E7A79">
        <w:t>de</w:t>
      </w:r>
      <w:r w:rsidR="005E2F6F">
        <w:t xml:space="preserve"> </w:t>
      </w:r>
      <w:r w:rsidRPr="008E7A79">
        <w:t>trecere</w:t>
      </w:r>
      <w:r w:rsidR="005E2F6F">
        <w:t xml:space="preserve"> </w:t>
      </w:r>
      <w:r w:rsidRPr="008E7A79">
        <w:t>a</w:t>
      </w:r>
      <w:r w:rsidR="005E2F6F">
        <w:t xml:space="preserve"> </w:t>
      </w:r>
      <w:r w:rsidRPr="008E7A79">
        <w:t>frontierei</w:t>
      </w:r>
      <w:r w:rsidR="005E2F6F">
        <w:t xml:space="preserve"> </w:t>
      </w:r>
      <w:r w:rsidRPr="008E7A79">
        <w:t>și</w:t>
      </w:r>
      <w:r w:rsidR="005E2F6F">
        <w:t xml:space="preserve"> </w:t>
      </w:r>
      <w:r w:rsidRPr="008E7A79">
        <w:t>căile</w:t>
      </w:r>
      <w:r w:rsidR="005E2F6F">
        <w:t xml:space="preserve"> </w:t>
      </w:r>
      <w:r w:rsidRPr="008E7A79">
        <w:t>de</w:t>
      </w:r>
      <w:r w:rsidR="005E2F6F">
        <w:t xml:space="preserve"> </w:t>
      </w:r>
      <w:r w:rsidRPr="008E7A79">
        <w:t>acces</w:t>
      </w:r>
      <w:r w:rsidR="005E2F6F">
        <w:t xml:space="preserve"> </w:t>
      </w:r>
      <w:r w:rsidRPr="008E7A79">
        <w:t>ale</w:t>
      </w:r>
      <w:r w:rsidR="005E2F6F">
        <w:t xml:space="preserve"> </w:t>
      </w:r>
      <w:r w:rsidRPr="008E7A79">
        <w:t>acestora.</w:t>
      </w:r>
      <w:r w:rsidR="005E2F6F">
        <w:t xml:space="preserve"> </w:t>
      </w:r>
      <w:r w:rsidRPr="008E7A79">
        <w:t>Pe</w:t>
      </w:r>
      <w:r w:rsidR="005E2F6F">
        <w:t xml:space="preserve"> </w:t>
      </w:r>
      <w:r w:rsidRPr="008E7A79">
        <w:t>termen</w:t>
      </w:r>
      <w:r w:rsidR="005E2F6F">
        <w:t xml:space="preserve"> </w:t>
      </w:r>
      <w:r w:rsidRPr="008E7A79">
        <w:t>mediu,</w:t>
      </w:r>
      <w:r w:rsidR="005E2F6F">
        <w:t xml:space="preserve"> </w:t>
      </w:r>
      <w:r w:rsidRPr="008E7A79">
        <w:t>mobilizăm</w:t>
      </w:r>
      <w:r w:rsidR="005E2F6F">
        <w:t xml:space="preserve"> </w:t>
      </w:r>
      <w:r w:rsidRPr="008E7A79">
        <w:t>Mecanismul</w:t>
      </w:r>
      <w:r w:rsidR="005E2F6F">
        <w:t xml:space="preserve"> </w:t>
      </w:r>
      <w:r w:rsidRPr="008E7A79">
        <w:t>pentru</w:t>
      </w:r>
      <w:r w:rsidR="005E2F6F">
        <w:t xml:space="preserve"> </w:t>
      </w:r>
      <w:r w:rsidRPr="008E7A79">
        <w:t>interconectarea</w:t>
      </w:r>
      <w:r w:rsidR="005E2F6F">
        <w:t xml:space="preserve"> </w:t>
      </w:r>
      <w:r w:rsidRPr="008E7A79">
        <w:t>Europei</w:t>
      </w:r>
      <w:r w:rsidR="005E2F6F">
        <w:t xml:space="preserve"> </w:t>
      </w:r>
      <w:r w:rsidRPr="008E7A79">
        <w:t>(MIE)</w:t>
      </w:r>
      <w:r w:rsidR="005E2F6F">
        <w:t xml:space="preserve"> </w:t>
      </w:r>
      <w:r w:rsidRPr="008E7A79">
        <w:t>și</w:t>
      </w:r>
      <w:r w:rsidR="005E2F6F">
        <w:t xml:space="preserve"> </w:t>
      </w:r>
      <w:r w:rsidRPr="008E7A79">
        <w:t>50</w:t>
      </w:r>
      <w:r w:rsidR="005E2F6F">
        <w:t xml:space="preserve"> </w:t>
      </w:r>
      <w:r w:rsidRPr="008E7A79">
        <w:t>de</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a</w:t>
      </w:r>
      <w:r w:rsidR="005E2F6F">
        <w:t xml:space="preserve"> </w:t>
      </w:r>
      <w:r w:rsidRPr="008E7A79">
        <w:t>sprijini</w:t>
      </w:r>
      <w:r w:rsidR="005E2F6F">
        <w:t xml:space="preserve"> </w:t>
      </w:r>
      <w:r w:rsidRPr="008E7A79">
        <w:t>dezvoltarea</w:t>
      </w:r>
      <w:r w:rsidR="005E2F6F">
        <w:t xml:space="preserve"> </w:t>
      </w:r>
      <w:r w:rsidRPr="008E7A79">
        <w:t>infrastructurii</w:t>
      </w:r>
      <w:r w:rsidR="005E2F6F">
        <w:t xml:space="preserve"> </w:t>
      </w:r>
      <w:r w:rsidRPr="008E7A79">
        <w:t>necesare</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spori</w:t>
      </w:r>
      <w:r w:rsidR="005E2F6F">
        <w:t xml:space="preserve"> </w:t>
      </w:r>
      <w:r w:rsidRPr="008E7A79">
        <w:t>și</w:t>
      </w:r>
      <w:r w:rsidR="005E2F6F">
        <w:t xml:space="preserve"> </w:t>
      </w:r>
      <w:r w:rsidRPr="008E7A79">
        <w:t>mai</w:t>
      </w:r>
      <w:r w:rsidR="005E2F6F">
        <w:t xml:space="preserve"> </w:t>
      </w:r>
      <w:r w:rsidRPr="008E7A79">
        <w:t>mult</w:t>
      </w:r>
      <w:r w:rsidR="005E2F6F">
        <w:t xml:space="preserve"> </w:t>
      </w:r>
      <w:r w:rsidRPr="008E7A79">
        <w:t>capacitatea</w:t>
      </w:r>
      <w:r w:rsidR="005E2F6F">
        <w:t xml:space="preserve"> </w:t>
      </w:r>
      <w:r w:rsidRPr="008E7A79">
        <w:t>culoarelor</w:t>
      </w:r>
      <w:r w:rsidR="005E2F6F">
        <w:t xml:space="preserve"> </w:t>
      </w:r>
      <w:r w:rsidRPr="008E7A79">
        <w:t>de</w:t>
      </w:r>
      <w:r w:rsidR="005E2F6F">
        <w:t xml:space="preserve"> </w:t>
      </w:r>
      <w:r w:rsidRPr="008E7A79">
        <w:t>solidaritate.</w:t>
      </w:r>
    </w:p>
    <w:p w14:paraId="79F377A5" w14:textId="563F93CC" w:rsidR="008E7A79" w:rsidRPr="008E7A79" w:rsidRDefault="008E7A79" w:rsidP="008E7A79">
      <w:pPr>
        <w:jc w:val="both"/>
      </w:pPr>
      <w:r w:rsidRPr="008E7A79">
        <w:t>Colaborând</w:t>
      </w:r>
      <w:r w:rsidR="005E2F6F">
        <w:t xml:space="preserve"> </w:t>
      </w:r>
      <w:r w:rsidRPr="008E7A79">
        <w:t>cu</w:t>
      </w:r>
      <w:r w:rsidR="005E2F6F">
        <w:t xml:space="preserve"> </w:t>
      </w:r>
      <w:r w:rsidRPr="008E7A79">
        <w:t>instituții</w:t>
      </w:r>
      <w:r w:rsidR="005E2F6F">
        <w:t xml:space="preserve"> </w:t>
      </w:r>
      <w:r w:rsidRPr="008E7A79">
        <w:t>financiare</w:t>
      </w:r>
      <w:r w:rsidR="005E2F6F">
        <w:t xml:space="preserve"> </w:t>
      </w:r>
      <w:r w:rsidRPr="008E7A79">
        <w:t>partenere,</w:t>
      </w:r>
      <w:r w:rsidR="005E2F6F">
        <w:t xml:space="preserve"> </w:t>
      </w:r>
      <w:r w:rsidRPr="008E7A79">
        <w:t>precum</w:t>
      </w:r>
      <w:r w:rsidR="005E2F6F">
        <w:t xml:space="preserve"> </w:t>
      </w:r>
      <w:r w:rsidRPr="008E7A79">
        <w:t>Banca</w:t>
      </w:r>
      <w:r w:rsidR="005E2F6F">
        <w:t xml:space="preserve"> </w:t>
      </w:r>
      <w:r w:rsidRPr="008E7A79">
        <w:t>Europeană</w:t>
      </w:r>
      <w:r w:rsidR="005E2F6F">
        <w:t xml:space="preserve"> </w:t>
      </w:r>
      <w:r w:rsidRPr="008E7A79">
        <w:t>de</w:t>
      </w:r>
      <w:r w:rsidR="005E2F6F">
        <w:t xml:space="preserve"> </w:t>
      </w:r>
      <w:r w:rsidRPr="008E7A79">
        <w:t>Investiții,</w:t>
      </w:r>
      <w:r w:rsidR="005E2F6F">
        <w:t xml:space="preserve"> </w:t>
      </w:r>
      <w:r w:rsidRPr="008E7A79">
        <w:t>Banca</w:t>
      </w:r>
      <w:r w:rsidR="005E2F6F">
        <w:t xml:space="preserve"> </w:t>
      </w:r>
      <w:r w:rsidRPr="008E7A79">
        <w:t>Europeană</w:t>
      </w:r>
      <w:r w:rsidR="005E2F6F">
        <w:t xml:space="preserve"> </w:t>
      </w:r>
      <w:r w:rsidRPr="008E7A79">
        <w:t>pentru</w:t>
      </w:r>
      <w:r w:rsidR="005E2F6F">
        <w:t xml:space="preserve"> </w:t>
      </w:r>
      <w:r w:rsidRPr="008E7A79">
        <w:t>Reconstrucție</w:t>
      </w:r>
      <w:r w:rsidR="005E2F6F">
        <w:t xml:space="preserve"> </w:t>
      </w:r>
      <w:r w:rsidRPr="008E7A79">
        <w:t>și</w:t>
      </w:r>
      <w:r w:rsidR="005E2F6F">
        <w:t xml:space="preserve"> </w:t>
      </w:r>
      <w:r w:rsidRPr="008E7A79">
        <w:t>Dezvoltare</w:t>
      </w:r>
      <w:r w:rsidR="005E2F6F">
        <w:t xml:space="preserve"> </w:t>
      </w:r>
      <w:r w:rsidRPr="008E7A79">
        <w:t>și</w:t>
      </w:r>
      <w:r w:rsidR="005E2F6F">
        <w:t xml:space="preserve"> </w:t>
      </w:r>
      <w:r w:rsidRPr="008E7A79">
        <w:t>Banca</w:t>
      </w:r>
      <w:r w:rsidR="005E2F6F">
        <w:t xml:space="preserve"> </w:t>
      </w:r>
      <w:r w:rsidRPr="008E7A79">
        <w:t>Mondială,</w:t>
      </w:r>
      <w:r w:rsidR="005E2F6F">
        <w:t xml:space="preserve"> </w:t>
      </w:r>
      <w:r w:rsidRPr="008E7A79">
        <w:t>dorim</w:t>
      </w:r>
      <w:r w:rsidR="005E2F6F">
        <w:t xml:space="preserve"> </w:t>
      </w:r>
      <w:r w:rsidRPr="008E7A79">
        <w:t>să</w:t>
      </w:r>
      <w:r w:rsidR="005E2F6F">
        <w:t xml:space="preserve"> </w:t>
      </w:r>
      <w:r w:rsidRPr="008E7A79">
        <w:t>asigurăm</w:t>
      </w:r>
      <w:r w:rsidR="005E2F6F">
        <w:t xml:space="preserve"> </w:t>
      </w:r>
      <w:r w:rsidRPr="008E7A79">
        <w:t>lichidități</w:t>
      </w:r>
      <w:r w:rsidR="005E2F6F">
        <w:t xml:space="preserve"> </w:t>
      </w:r>
      <w:r w:rsidRPr="008E7A79">
        <w:t>pentru</w:t>
      </w:r>
      <w:r w:rsidR="005E2F6F">
        <w:t xml:space="preserve"> </w:t>
      </w:r>
      <w:r w:rsidRPr="008E7A79">
        <w:t>operatori,</w:t>
      </w:r>
      <w:r w:rsidR="005E2F6F">
        <w:t xml:space="preserve"> </w:t>
      </w:r>
      <w:r w:rsidRPr="008E7A79">
        <w:t>precum</w:t>
      </w:r>
      <w:r w:rsidR="005E2F6F">
        <w:t xml:space="preserve"> </w:t>
      </w:r>
      <w:r w:rsidRPr="008E7A79">
        <w:t>și</w:t>
      </w:r>
      <w:r w:rsidR="005E2F6F">
        <w:t xml:space="preserve"> </w:t>
      </w:r>
      <w:r w:rsidRPr="008E7A79">
        <w:t>finanțarea</w:t>
      </w:r>
      <w:r w:rsidR="005E2F6F">
        <w:t xml:space="preserve"> </w:t>
      </w:r>
      <w:r w:rsidRPr="008E7A79">
        <w:t>reparațiilor</w:t>
      </w:r>
      <w:r w:rsidR="005E2F6F">
        <w:t xml:space="preserve"> </w:t>
      </w:r>
      <w:r w:rsidRPr="008E7A79">
        <w:t>și</w:t>
      </w:r>
      <w:r w:rsidR="005E2F6F">
        <w:t xml:space="preserve"> </w:t>
      </w:r>
      <w:r w:rsidRPr="008E7A79">
        <w:t>creșteri</w:t>
      </w:r>
      <w:r w:rsidR="005E2F6F">
        <w:t xml:space="preserve"> </w:t>
      </w:r>
      <w:r w:rsidRPr="008E7A79">
        <w:t>ale</w:t>
      </w:r>
      <w:r w:rsidR="005E2F6F">
        <w:t xml:space="preserve"> </w:t>
      </w:r>
      <w:r w:rsidRPr="008E7A79">
        <w:t>capacității.</w:t>
      </w:r>
      <w:r w:rsidR="005E2F6F">
        <w:t xml:space="preserve"> </w:t>
      </w:r>
      <w:r w:rsidRPr="008E7A79">
        <w:t>În</w:t>
      </w:r>
      <w:r w:rsidR="005E2F6F">
        <w:t xml:space="preserve"> </w:t>
      </w:r>
      <w:r w:rsidRPr="008E7A79">
        <w:t>special,</w:t>
      </w:r>
    </w:p>
    <w:p w14:paraId="0C41F8AB" w14:textId="76066E74" w:rsidR="008E7A79" w:rsidRPr="008E7A79" w:rsidRDefault="008E7A79" w:rsidP="00DF59EA">
      <w:pPr>
        <w:numPr>
          <w:ilvl w:val="0"/>
          <w:numId w:val="4"/>
        </w:numPr>
        <w:jc w:val="both"/>
      </w:pPr>
      <w:r w:rsidRPr="008E7A79">
        <w:t>Banca</w:t>
      </w:r>
      <w:r w:rsidR="005E2F6F">
        <w:t xml:space="preserve"> </w:t>
      </w:r>
      <w:r w:rsidRPr="008E7A79">
        <w:t>Europeană</w:t>
      </w:r>
      <w:r w:rsidR="005E2F6F">
        <w:t xml:space="preserve"> </w:t>
      </w:r>
      <w:r w:rsidRPr="008E7A79">
        <w:t>de</w:t>
      </w:r>
      <w:r w:rsidR="005E2F6F">
        <w:t xml:space="preserve"> </w:t>
      </w:r>
      <w:r w:rsidRPr="008E7A79">
        <w:t>Investiții</w:t>
      </w:r>
      <w:r w:rsidR="005E2F6F">
        <w:t xml:space="preserve"> </w:t>
      </w:r>
      <w:r w:rsidRPr="008E7A79">
        <w:t>intenționează</w:t>
      </w:r>
      <w:r w:rsidR="005E2F6F">
        <w:t xml:space="preserve"> </w:t>
      </w:r>
      <w:r w:rsidRPr="008E7A79">
        <w:t>să</w:t>
      </w:r>
      <w:r w:rsidR="005E2F6F">
        <w:t xml:space="preserve"> </w:t>
      </w:r>
      <w:r w:rsidRPr="008E7A79">
        <w:t>investească</w:t>
      </w:r>
      <w:r w:rsidR="005E2F6F">
        <w:t xml:space="preserve"> </w:t>
      </w:r>
      <w:r w:rsidRPr="008E7A79">
        <w:t>până</w:t>
      </w:r>
      <w:r w:rsidR="005E2F6F">
        <w:t xml:space="preserve"> </w:t>
      </w:r>
      <w:r w:rsidRPr="008E7A79">
        <w:t>la</w:t>
      </w:r>
      <w:r w:rsidR="005E2F6F">
        <w:t xml:space="preserve"> </w:t>
      </w:r>
      <w:r w:rsidRPr="008E7A79">
        <w:t>sfârșitul</w:t>
      </w:r>
      <w:r w:rsidR="005E2F6F">
        <w:t xml:space="preserve"> </w:t>
      </w:r>
      <w:r w:rsidRPr="008E7A79">
        <w:t>anului</w:t>
      </w:r>
      <w:r w:rsidR="005E2F6F">
        <w:t xml:space="preserve"> </w:t>
      </w:r>
      <w:r w:rsidRPr="008E7A79">
        <w:t>2023</w:t>
      </w:r>
      <w:r w:rsidR="005E2F6F">
        <w:t xml:space="preserve"> </w:t>
      </w:r>
      <w:r w:rsidRPr="008E7A79">
        <w:t>până</w:t>
      </w:r>
      <w:r w:rsidR="005E2F6F">
        <w:t xml:space="preserve"> </w:t>
      </w:r>
      <w:r w:rsidRPr="008E7A79">
        <w:t>la</w:t>
      </w:r>
      <w:r w:rsidR="005E2F6F">
        <w:t xml:space="preserve"> </w:t>
      </w:r>
      <w:r w:rsidRPr="008E7A79">
        <w:t>300</w:t>
      </w:r>
      <w:r w:rsidR="005E2F6F">
        <w:t xml:space="preserve"> </w:t>
      </w:r>
      <w:r w:rsidRPr="008E7A79">
        <w:t>de</w:t>
      </w:r>
      <w:r w:rsidR="005E2F6F">
        <w:t xml:space="preserve"> </w:t>
      </w:r>
      <w:r w:rsidRPr="008E7A79">
        <w:t>milioane</w:t>
      </w:r>
      <w:r w:rsidR="005E2F6F">
        <w:t xml:space="preserve"> </w:t>
      </w:r>
      <w:r w:rsidRPr="008E7A79">
        <w:t>EUR</w:t>
      </w:r>
      <w:r w:rsidR="005E2F6F">
        <w:t xml:space="preserve"> </w:t>
      </w:r>
      <w:r w:rsidRPr="008E7A79">
        <w:t>în</w:t>
      </w:r>
      <w:r w:rsidR="005E2F6F">
        <w:t xml:space="preserve"> </w:t>
      </w:r>
      <w:r w:rsidRPr="008E7A79">
        <w:t>proiecte</w:t>
      </w:r>
      <w:r w:rsidR="005E2F6F">
        <w:t xml:space="preserve"> </w:t>
      </w:r>
      <w:r w:rsidRPr="008E7A79">
        <w:t>care</w:t>
      </w:r>
      <w:r w:rsidR="005E2F6F">
        <w:t xml:space="preserve"> </w:t>
      </w:r>
      <w:r w:rsidRPr="008E7A79">
        <w:t>răspund</w:t>
      </w:r>
      <w:r w:rsidR="005E2F6F">
        <w:t xml:space="preserve"> </w:t>
      </w:r>
      <w:r w:rsidRPr="008E7A79">
        <w:t>obiectivelor</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Aceasta</w:t>
      </w:r>
      <w:r w:rsidR="005E2F6F">
        <w:t xml:space="preserve"> </w:t>
      </w:r>
      <w:r w:rsidRPr="008E7A79">
        <w:t>se</w:t>
      </w:r>
      <w:r w:rsidR="005E2F6F">
        <w:t xml:space="preserve"> </w:t>
      </w:r>
      <w:r w:rsidRPr="008E7A79">
        <w:t>adaugă</w:t>
      </w:r>
      <w:r w:rsidR="005E2F6F">
        <w:t xml:space="preserve"> </w:t>
      </w:r>
      <w:r w:rsidRPr="008E7A79">
        <w:t>activității</w:t>
      </w:r>
      <w:r w:rsidR="005E2F6F">
        <w:t xml:space="preserve"> </w:t>
      </w:r>
      <w:r w:rsidRPr="008E7A79">
        <w:t>deja</w:t>
      </w:r>
      <w:r w:rsidR="005E2F6F">
        <w:t xml:space="preserve"> </w:t>
      </w:r>
      <w:r w:rsidRPr="008E7A79">
        <w:t>anunțate</w:t>
      </w:r>
      <w:r w:rsidR="005E2F6F">
        <w:t xml:space="preserve"> </w:t>
      </w:r>
      <w:r w:rsidRPr="008E7A79">
        <w:t>și</w:t>
      </w:r>
      <w:r w:rsidR="005E2F6F">
        <w:t xml:space="preserve"> </w:t>
      </w:r>
      <w:r w:rsidRPr="008E7A79">
        <w:t>finanțate</w:t>
      </w:r>
      <w:r w:rsidR="005E2F6F">
        <w:t xml:space="preserve"> </w:t>
      </w:r>
      <w:bookmarkStart w:id="169" w:name="_ftnref1"/>
      <w:r w:rsidRPr="008E7A79">
        <w:fldChar w:fldCharType="begin"/>
      </w:r>
      <w:r w:rsidRPr="008E7A79">
        <w:instrText xml:space="preserve"> HYPERLINK "https://ec.europa.eu/commission/presscorner/" \l "_ftn1" </w:instrText>
      </w:r>
      <w:r w:rsidRPr="008E7A79">
        <w:fldChar w:fldCharType="separate"/>
      </w:r>
      <w:r w:rsidRPr="008E7A79">
        <w:rPr>
          <w:rStyle w:val="Hyperlink"/>
          <w:szCs w:val="24"/>
        </w:rPr>
        <w:t>[1]</w:t>
      </w:r>
      <w:r w:rsidRPr="008E7A79">
        <w:fldChar w:fldCharType="end"/>
      </w:r>
      <w:bookmarkEnd w:id="169"/>
      <w:r w:rsidR="005E2F6F">
        <w:t xml:space="preserve"> </w:t>
      </w:r>
      <w:r w:rsidRPr="008E7A79">
        <w:t>în</w:t>
      </w:r>
      <w:r w:rsidR="005E2F6F">
        <w:t xml:space="preserve"> </w:t>
      </w:r>
      <w:r w:rsidRPr="008E7A79">
        <w:t>Ucraina,</w:t>
      </w:r>
      <w:r w:rsidR="005E2F6F">
        <w:t xml:space="preserve"> </w:t>
      </w:r>
      <w:r w:rsidRPr="008E7A79">
        <w:t>din</w:t>
      </w:r>
      <w:r w:rsidR="005E2F6F">
        <w:t xml:space="preserve"> </w:t>
      </w:r>
      <w:r w:rsidRPr="008E7A79">
        <w:t>care</w:t>
      </w:r>
      <w:r w:rsidR="005E2F6F">
        <w:t xml:space="preserve"> </w:t>
      </w:r>
      <w:r w:rsidRPr="008E7A79">
        <w:t>o</w:t>
      </w:r>
      <w:r w:rsidR="005E2F6F">
        <w:t xml:space="preserve"> </w:t>
      </w:r>
      <w:r w:rsidRPr="008E7A79">
        <w:t>parte</w:t>
      </w:r>
      <w:r w:rsidR="005E2F6F">
        <w:t xml:space="preserve"> </w:t>
      </w:r>
      <w:r w:rsidRPr="008E7A79">
        <w:t>semnificativă</w:t>
      </w:r>
      <w:r w:rsidR="005E2F6F">
        <w:t xml:space="preserve"> </w:t>
      </w:r>
      <w:r w:rsidRPr="008E7A79">
        <w:t>este</w:t>
      </w:r>
      <w:r w:rsidR="005E2F6F">
        <w:t xml:space="preserve"> </w:t>
      </w:r>
      <w:r w:rsidRPr="008E7A79">
        <w:t>dedicată</w:t>
      </w:r>
      <w:r w:rsidR="005E2F6F">
        <w:t xml:space="preserve"> </w:t>
      </w:r>
      <w:r w:rsidRPr="008E7A79">
        <w:t>modernizărilor</w:t>
      </w:r>
      <w:r w:rsidR="005E2F6F">
        <w:t xml:space="preserve"> </w:t>
      </w:r>
      <w:r w:rsidRPr="008E7A79">
        <w:t>rutiere</w:t>
      </w:r>
      <w:r w:rsidR="005E2F6F">
        <w:t xml:space="preserve"> </w:t>
      </w:r>
      <w:r w:rsidRPr="008E7A79">
        <w:t>și</w:t>
      </w:r>
      <w:r w:rsidR="005E2F6F">
        <w:t xml:space="preserve"> </w:t>
      </w:r>
      <w:r w:rsidRPr="008E7A79">
        <w:t>feroviare.</w:t>
      </w:r>
      <w:r w:rsidR="005E2F6F">
        <w:t xml:space="preserve"> </w:t>
      </w:r>
      <w:r w:rsidRPr="008E7A79">
        <w:t>În</w:t>
      </w:r>
      <w:r w:rsidR="005E2F6F">
        <w:t xml:space="preserve"> </w:t>
      </w:r>
      <w:r w:rsidRPr="008E7A79">
        <w:t>plus,</w:t>
      </w:r>
      <w:r w:rsidR="005E2F6F">
        <w:t xml:space="preserve"> </w:t>
      </w:r>
      <w:r w:rsidRPr="008E7A79">
        <w:t>Banca</w:t>
      </w:r>
      <w:r w:rsidR="005E2F6F">
        <w:t xml:space="preserve"> </w:t>
      </w:r>
      <w:r w:rsidRPr="008E7A79">
        <w:t>Europeană</w:t>
      </w:r>
      <w:r w:rsidR="005E2F6F">
        <w:t xml:space="preserve"> </w:t>
      </w:r>
      <w:r w:rsidRPr="008E7A79">
        <w:t>de</w:t>
      </w:r>
      <w:r w:rsidR="005E2F6F">
        <w:t xml:space="preserve"> </w:t>
      </w:r>
      <w:r w:rsidRPr="008E7A79">
        <w:t>Investiții</w:t>
      </w:r>
      <w:r w:rsidR="005E2F6F">
        <w:t xml:space="preserve"> </w:t>
      </w:r>
      <w:r w:rsidRPr="008E7A79">
        <w:t>și</w:t>
      </w:r>
      <w:r w:rsidR="005E2F6F">
        <w:t xml:space="preserve"> </w:t>
      </w:r>
      <w:r w:rsidRPr="008E7A79">
        <w:t>Comisia</w:t>
      </w:r>
      <w:r w:rsidR="005E2F6F">
        <w:t xml:space="preserve"> </w:t>
      </w:r>
      <w:r w:rsidRPr="008E7A79">
        <w:t>Europeană</w:t>
      </w:r>
      <w:r w:rsidR="005E2F6F">
        <w:t xml:space="preserve"> </w:t>
      </w:r>
      <w:r w:rsidRPr="008E7A79">
        <w:t>pun</w:t>
      </w:r>
      <w:r w:rsidR="005E2F6F">
        <w:t xml:space="preserve"> </w:t>
      </w:r>
      <w:r w:rsidRPr="008E7A79">
        <w:t>la</w:t>
      </w:r>
      <w:r w:rsidR="005E2F6F">
        <w:t xml:space="preserve"> </w:t>
      </w:r>
      <w:r w:rsidRPr="008E7A79">
        <w:t>dispoziție</w:t>
      </w:r>
      <w:r w:rsidR="005E2F6F">
        <w:t xml:space="preserve"> </w:t>
      </w:r>
      <w:r w:rsidRPr="008E7A79">
        <w:t>expertiza</w:t>
      </w:r>
      <w:r w:rsidR="005E2F6F">
        <w:t xml:space="preserve"> </w:t>
      </w:r>
      <w:r w:rsidRPr="008E7A79">
        <w:t>tehnică</w:t>
      </w:r>
      <w:r w:rsidR="005E2F6F">
        <w:t xml:space="preserve"> </w:t>
      </w:r>
      <w:r w:rsidRPr="008E7A79">
        <w:t>a</w:t>
      </w:r>
      <w:r w:rsidR="005E2F6F">
        <w:t xml:space="preserve"> </w:t>
      </w:r>
      <w:r w:rsidRPr="008E7A79">
        <w:t>Jaspers</w:t>
      </w:r>
      <w:r w:rsidR="005E2F6F">
        <w:t xml:space="preserve"> </w:t>
      </w:r>
      <w:r w:rsidRPr="008E7A79">
        <w:t>(Asistență</w:t>
      </w:r>
      <w:r w:rsidR="005E2F6F">
        <w:t xml:space="preserve"> </w:t>
      </w:r>
      <w:r w:rsidRPr="008E7A79">
        <w:t>comună</w:t>
      </w:r>
      <w:r w:rsidR="005E2F6F">
        <w:t xml:space="preserve"> </w:t>
      </w:r>
      <w:r w:rsidRPr="008E7A79">
        <w:t>în</w:t>
      </w:r>
      <w:r w:rsidR="005E2F6F">
        <w:t xml:space="preserve"> </w:t>
      </w:r>
      <w:r w:rsidRPr="008E7A79">
        <w:t>vederea</w:t>
      </w:r>
      <w:r w:rsidR="005E2F6F">
        <w:t xml:space="preserve"> </w:t>
      </w:r>
      <w:r w:rsidRPr="008E7A79">
        <w:t>sprijinirii</w:t>
      </w:r>
      <w:r w:rsidR="005E2F6F">
        <w:t xml:space="preserve"> </w:t>
      </w:r>
      <w:r w:rsidRPr="008E7A79">
        <w:t>proiectelor</w:t>
      </w:r>
      <w:r w:rsidR="005E2F6F">
        <w:t xml:space="preserve"> </w:t>
      </w:r>
      <w:r w:rsidRPr="008E7A79">
        <w:t>în</w:t>
      </w:r>
      <w:r w:rsidR="005E2F6F">
        <w:t xml:space="preserve"> </w:t>
      </w:r>
      <w:r w:rsidRPr="008E7A79">
        <w:t>regiunile</w:t>
      </w:r>
      <w:r w:rsidR="005E2F6F">
        <w:t xml:space="preserve"> </w:t>
      </w:r>
      <w:r w:rsidRPr="008E7A79">
        <w:t>europene)</w:t>
      </w:r>
      <w:r w:rsidR="005E2F6F">
        <w:t xml:space="preserve"> </w:t>
      </w:r>
      <w:r w:rsidRPr="008E7A79">
        <w:t>pentru</w:t>
      </w:r>
      <w:r w:rsidR="005E2F6F">
        <w:t xml:space="preserve"> </w:t>
      </w:r>
      <w:r w:rsidRPr="008E7A79">
        <w:t>identificarea</w:t>
      </w:r>
      <w:r w:rsidR="005E2F6F">
        <w:t xml:space="preserve"> </w:t>
      </w:r>
      <w:r w:rsidRPr="008E7A79">
        <w:t>și</w:t>
      </w:r>
      <w:r w:rsidR="005E2F6F">
        <w:t xml:space="preserve"> </w:t>
      </w:r>
      <w:r w:rsidRPr="008E7A79">
        <w:t>pregătirea</w:t>
      </w:r>
      <w:r w:rsidR="005E2F6F">
        <w:t xml:space="preserve"> </w:t>
      </w:r>
      <w:r w:rsidRPr="008E7A79">
        <w:t>proiectelor</w:t>
      </w:r>
      <w:r w:rsidR="005E2F6F">
        <w:t xml:space="preserve"> </w:t>
      </w:r>
      <w:r w:rsidRPr="008E7A79">
        <w:t>de</w:t>
      </w:r>
      <w:r w:rsidR="005E2F6F">
        <w:t xml:space="preserve"> </w:t>
      </w:r>
      <w:r w:rsidRPr="008E7A79">
        <w:t>transport</w:t>
      </w:r>
      <w:r w:rsidR="005E2F6F">
        <w:t xml:space="preserve"> </w:t>
      </w:r>
      <w:r w:rsidRPr="008E7A79">
        <w:t>transfrontaliere</w:t>
      </w:r>
      <w:r w:rsidR="005E2F6F">
        <w:t xml:space="preserve"> </w:t>
      </w:r>
      <w:r w:rsidRPr="008E7A79">
        <w:t>care</w:t>
      </w:r>
      <w:r w:rsidR="005E2F6F">
        <w:t xml:space="preserve"> </w:t>
      </w:r>
      <w:r w:rsidRPr="008E7A79">
        <w:t>urmează</w:t>
      </w:r>
      <w:r w:rsidR="005E2F6F">
        <w:t xml:space="preserve"> </w:t>
      </w:r>
      <w:r w:rsidRPr="008E7A79">
        <w:t>să</w:t>
      </w:r>
      <w:r w:rsidR="005E2F6F">
        <w:t xml:space="preserve"> </w:t>
      </w:r>
      <w:r w:rsidRPr="008E7A79">
        <w:t>fie</w:t>
      </w:r>
      <w:r w:rsidR="005E2F6F">
        <w:t xml:space="preserve"> </w:t>
      </w:r>
      <w:r w:rsidRPr="008E7A79">
        <w:t>finanțate</w:t>
      </w:r>
      <w:r w:rsidR="005E2F6F">
        <w:t xml:space="preserve"> </w:t>
      </w:r>
      <w:r w:rsidRPr="008E7A79">
        <w:t>în</w:t>
      </w:r>
      <w:r w:rsidR="005E2F6F">
        <w:t xml:space="preserve"> </w:t>
      </w:r>
      <w:r w:rsidRPr="008E7A79">
        <w:t>cadrul</w:t>
      </w:r>
      <w:r w:rsidR="005E2F6F">
        <w:t xml:space="preserve"> </w:t>
      </w:r>
      <w:r w:rsidRPr="008E7A79">
        <w:t>MIE</w:t>
      </w:r>
      <w:r w:rsidR="005E2F6F">
        <w:t xml:space="preserve"> </w:t>
      </w:r>
      <w:r w:rsidRPr="008E7A79">
        <w:t>și</w:t>
      </w:r>
      <w:r w:rsidR="005E2F6F">
        <w:t xml:space="preserve"> </w:t>
      </w:r>
      <w:r w:rsidRPr="008E7A79">
        <w:t>care</w:t>
      </w:r>
      <w:r w:rsidR="005E2F6F">
        <w:t xml:space="preserve"> </w:t>
      </w:r>
      <w:r w:rsidRPr="008E7A79">
        <w:t>pot</w:t>
      </w:r>
      <w:r w:rsidR="005E2F6F">
        <w:t xml:space="preserve"> </w:t>
      </w:r>
      <w:r w:rsidRPr="008E7A79">
        <w:t>atrage</w:t>
      </w:r>
      <w:r w:rsidR="005E2F6F">
        <w:t xml:space="preserve"> </w:t>
      </w:r>
      <w:r w:rsidRPr="008E7A79">
        <w:t>o</w:t>
      </w:r>
      <w:r w:rsidR="005E2F6F">
        <w:t xml:space="preserve"> </w:t>
      </w:r>
      <w:r w:rsidRPr="008E7A79">
        <w:t>potențială</w:t>
      </w:r>
      <w:r w:rsidR="005E2F6F">
        <w:t xml:space="preserve"> </w:t>
      </w:r>
      <w:r w:rsidRPr="008E7A79">
        <w:t>cofinanțare</w:t>
      </w:r>
      <w:r w:rsidR="005E2F6F">
        <w:t xml:space="preserve"> </w:t>
      </w:r>
      <w:r w:rsidRPr="008E7A79">
        <w:t>din</w:t>
      </w:r>
      <w:r w:rsidR="005E2F6F">
        <w:t xml:space="preserve"> </w:t>
      </w:r>
      <w:r w:rsidRPr="008E7A79">
        <w:t>partea</w:t>
      </w:r>
      <w:r w:rsidR="005E2F6F">
        <w:t xml:space="preserve"> </w:t>
      </w:r>
      <w:r w:rsidRPr="008E7A79">
        <w:t>BEI.</w:t>
      </w:r>
    </w:p>
    <w:p w14:paraId="59ED782F" w14:textId="2E10F370" w:rsidR="008E7A79" w:rsidRPr="008E7A79" w:rsidRDefault="008E7A79" w:rsidP="00DF59EA">
      <w:pPr>
        <w:numPr>
          <w:ilvl w:val="0"/>
          <w:numId w:val="5"/>
        </w:numPr>
        <w:jc w:val="both"/>
      </w:pPr>
      <w:r w:rsidRPr="008E7A79">
        <w:t>Pe</w:t>
      </w:r>
      <w:r w:rsidR="005E2F6F">
        <w:t xml:space="preserve"> </w:t>
      </w:r>
      <w:r w:rsidRPr="008E7A79">
        <w:t>baza</w:t>
      </w:r>
      <w:r w:rsidR="005E2F6F">
        <w:t xml:space="preserve"> </w:t>
      </w:r>
      <w:r w:rsidRPr="008E7A79">
        <w:t>activității</w:t>
      </w:r>
      <w:r w:rsidR="005E2F6F">
        <w:t xml:space="preserve"> </w:t>
      </w:r>
      <w:r w:rsidRPr="008E7A79">
        <w:t>desfășurate</w:t>
      </w:r>
      <w:r w:rsidR="005E2F6F">
        <w:t xml:space="preserve"> </w:t>
      </w:r>
      <w:r w:rsidRPr="008E7A79">
        <w:t>timp</w:t>
      </w:r>
      <w:r w:rsidR="005E2F6F">
        <w:t xml:space="preserve"> </w:t>
      </w:r>
      <w:r w:rsidRPr="008E7A79">
        <w:t>de</w:t>
      </w:r>
      <w:r w:rsidR="005E2F6F">
        <w:t xml:space="preserve"> </w:t>
      </w:r>
      <w:r w:rsidRPr="008E7A79">
        <w:t>mai</w:t>
      </w:r>
      <w:r w:rsidR="005E2F6F">
        <w:t xml:space="preserve"> </w:t>
      </w:r>
      <w:r w:rsidRPr="008E7A79">
        <w:t>multe</w:t>
      </w:r>
      <w:r w:rsidR="005E2F6F">
        <w:t xml:space="preserve"> </w:t>
      </w:r>
      <w:r w:rsidRPr="008E7A79">
        <w:t>luni</w:t>
      </w:r>
      <w:r w:rsidR="005E2F6F">
        <w:t xml:space="preserve"> </w:t>
      </w:r>
      <w:r w:rsidRPr="008E7A79">
        <w:t>pe</w:t>
      </w:r>
      <w:r w:rsidR="005E2F6F">
        <w:t xml:space="preserve"> </w:t>
      </w:r>
      <w:r w:rsidRPr="008E7A79">
        <w:t>teren</w:t>
      </w:r>
      <w:r w:rsidR="005E2F6F">
        <w:t xml:space="preserve"> </w:t>
      </w:r>
      <w:r w:rsidRPr="008E7A79">
        <w:t>cu</w:t>
      </w:r>
      <w:r w:rsidR="005E2F6F">
        <w:t xml:space="preserve"> </w:t>
      </w:r>
      <w:r w:rsidRPr="008E7A79">
        <w:t>Comisia</w:t>
      </w:r>
      <w:r w:rsidR="005E2F6F">
        <w:t xml:space="preserve"> </w:t>
      </w:r>
      <w:r w:rsidRPr="008E7A79">
        <w:t>Europeană</w:t>
      </w:r>
      <w:r w:rsidR="005E2F6F">
        <w:t xml:space="preserve"> </w:t>
      </w:r>
      <w:r w:rsidRPr="008E7A79">
        <w:t>și</w:t>
      </w:r>
      <w:r w:rsidR="005E2F6F">
        <w:t xml:space="preserve"> </w:t>
      </w:r>
      <w:r w:rsidRPr="008E7A79">
        <w:t>cu</w:t>
      </w:r>
      <w:r w:rsidR="005E2F6F">
        <w:t xml:space="preserve"> </w:t>
      </w:r>
      <w:r w:rsidRPr="008E7A79">
        <w:t>toate</w:t>
      </w:r>
      <w:r w:rsidR="005E2F6F">
        <w:t xml:space="preserve"> </w:t>
      </w:r>
      <w:r w:rsidRPr="008E7A79">
        <w:t>părțile</w:t>
      </w:r>
      <w:r w:rsidR="005E2F6F">
        <w:t xml:space="preserve"> </w:t>
      </w:r>
      <w:r w:rsidRPr="008E7A79">
        <w:t>interesate</w:t>
      </w:r>
      <w:r w:rsidR="005E2F6F">
        <w:t xml:space="preserve"> </w:t>
      </w:r>
      <w:r w:rsidRPr="008E7A79">
        <w:t>relevante,</w:t>
      </w:r>
      <w:r w:rsidR="005E2F6F">
        <w:t xml:space="preserve"> </w:t>
      </w:r>
      <w:r w:rsidRPr="008E7A79">
        <w:t>în</w:t>
      </w:r>
      <w:r w:rsidR="005E2F6F">
        <w:t xml:space="preserve"> </w:t>
      </w:r>
      <w:r w:rsidRPr="008E7A79">
        <w:t>perioada</w:t>
      </w:r>
      <w:r w:rsidR="005E2F6F">
        <w:t xml:space="preserve"> </w:t>
      </w:r>
      <w:r w:rsidRPr="008E7A79">
        <w:t>2022-2023</w:t>
      </w:r>
      <w:r w:rsidR="005E2F6F">
        <w:t xml:space="preserve"> </w:t>
      </w:r>
      <w:r w:rsidRPr="008E7A79">
        <w:t>Banca</w:t>
      </w:r>
      <w:r w:rsidR="005E2F6F">
        <w:t xml:space="preserve"> </w:t>
      </w:r>
      <w:r w:rsidRPr="008E7A79">
        <w:t>Europeană</w:t>
      </w:r>
      <w:r w:rsidR="005E2F6F">
        <w:t xml:space="preserve"> </w:t>
      </w:r>
      <w:r w:rsidRPr="008E7A79">
        <w:t>pentru</w:t>
      </w:r>
      <w:r w:rsidR="005E2F6F">
        <w:t xml:space="preserve"> </w:t>
      </w:r>
      <w:r w:rsidRPr="008E7A79">
        <w:t>Reconstrucție</w:t>
      </w:r>
      <w:r w:rsidR="005E2F6F">
        <w:t xml:space="preserve"> </w:t>
      </w:r>
      <w:r w:rsidRPr="008E7A79">
        <w:t>și</w:t>
      </w:r>
      <w:r w:rsidR="005E2F6F">
        <w:t xml:space="preserve"> </w:t>
      </w:r>
      <w:r w:rsidRPr="008E7A79">
        <w:t>Dezvoltare</w:t>
      </w:r>
      <w:r w:rsidR="005E2F6F">
        <w:t xml:space="preserve"> </w:t>
      </w:r>
      <w:r w:rsidRPr="008E7A79">
        <w:t>intenționează</w:t>
      </w:r>
      <w:r w:rsidR="005E2F6F">
        <w:t xml:space="preserve"> </w:t>
      </w:r>
      <w:r w:rsidRPr="008E7A79">
        <w:t>să</w:t>
      </w:r>
      <w:r w:rsidR="005E2F6F">
        <w:t xml:space="preserve"> </w:t>
      </w:r>
      <w:r w:rsidRPr="008E7A79">
        <w:t>investească</w:t>
      </w:r>
      <w:r w:rsidR="005E2F6F">
        <w:t xml:space="preserve"> </w:t>
      </w:r>
      <w:r w:rsidRPr="008E7A79">
        <w:t>în</w:t>
      </w:r>
      <w:r w:rsidR="005E2F6F">
        <w:t xml:space="preserve"> </w:t>
      </w:r>
      <w:r w:rsidRPr="008E7A79">
        <w:t>favoarea</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300</w:t>
      </w:r>
      <w:r w:rsidR="005E2F6F">
        <w:t xml:space="preserve"> </w:t>
      </w:r>
      <w:r w:rsidRPr="008E7A79">
        <w:t>de</w:t>
      </w:r>
      <w:r w:rsidR="005E2F6F">
        <w:t xml:space="preserve"> </w:t>
      </w:r>
      <w:r w:rsidRPr="008E7A79">
        <w:t>milioane</w:t>
      </w:r>
      <w:r w:rsidR="005E2F6F">
        <w:t xml:space="preserve"> </w:t>
      </w:r>
      <w:r w:rsidRPr="008E7A79">
        <w:t>EUR,</w:t>
      </w:r>
      <w:r w:rsidR="005E2F6F">
        <w:t xml:space="preserve"> </w:t>
      </w:r>
      <w:r w:rsidRPr="008E7A79">
        <w:t>din</w:t>
      </w:r>
      <w:r w:rsidR="005E2F6F">
        <w:t xml:space="preserve"> </w:t>
      </w:r>
      <w:r w:rsidRPr="008E7A79">
        <w:t>care</w:t>
      </w:r>
      <w:r w:rsidR="005E2F6F">
        <w:t xml:space="preserve"> </w:t>
      </w:r>
      <w:r w:rsidRPr="008E7A79">
        <w:t>o</w:t>
      </w:r>
      <w:r w:rsidR="005E2F6F">
        <w:t xml:space="preserve"> </w:t>
      </w:r>
      <w:r w:rsidRPr="008E7A79">
        <w:t>parte</w:t>
      </w:r>
      <w:r w:rsidR="005E2F6F">
        <w:t xml:space="preserve"> </w:t>
      </w:r>
      <w:r w:rsidRPr="008E7A79">
        <w:t>va</w:t>
      </w:r>
      <w:r w:rsidR="005E2F6F">
        <w:t xml:space="preserve"> </w:t>
      </w:r>
      <w:r w:rsidRPr="008E7A79">
        <w:t>fi</w:t>
      </w:r>
      <w:r w:rsidR="005E2F6F">
        <w:t xml:space="preserve"> </w:t>
      </w:r>
      <w:r w:rsidRPr="008E7A79">
        <w:t>destinată</w:t>
      </w:r>
      <w:r w:rsidR="005E2F6F">
        <w:t xml:space="preserve"> </w:t>
      </w:r>
      <w:r w:rsidRPr="008E7A79">
        <w:t>proiectelor</w:t>
      </w:r>
      <w:r w:rsidR="005E2F6F">
        <w:t xml:space="preserve"> </w:t>
      </w:r>
      <w:r w:rsidRPr="008E7A79">
        <w:t>deja</w:t>
      </w:r>
      <w:r w:rsidR="005E2F6F">
        <w:t xml:space="preserve"> </w:t>
      </w:r>
      <w:r w:rsidRPr="008E7A79">
        <w:t>identificate</w:t>
      </w:r>
      <w:r w:rsidR="005E2F6F">
        <w:t xml:space="preserve"> </w:t>
      </w:r>
      <w:r w:rsidRPr="008E7A79">
        <w:t>și</w:t>
      </w:r>
      <w:r w:rsidR="005E2F6F">
        <w:t xml:space="preserve"> </w:t>
      </w:r>
      <w:r w:rsidRPr="008E7A79">
        <w:t>în</w:t>
      </w:r>
      <w:r w:rsidR="005E2F6F">
        <w:t xml:space="preserve"> </w:t>
      </w:r>
      <w:r w:rsidRPr="008E7A79">
        <w:t>curs</w:t>
      </w:r>
      <w:r w:rsidR="005E2F6F">
        <w:t xml:space="preserve"> </w:t>
      </w:r>
      <w:r w:rsidRPr="008E7A79">
        <w:t>de</w:t>
      </w:r>
      <w:r w:rsidR="005E2F6F">
        <w:t xml:space="preserve"> </w:t>
      </w:r>
      <w:r w:rsidRPr="008E7A79">
        <w:t>aprobare.</w:t>
      </w:r>
    </w:p>
    <w:p w14:paraId="06288888" w14:textId="069044C0" w:rsidR="008E7A79" w:rsidRPr="008E7A79" w:rsidRDefault="008E7A79" w:rsidP="00DF59EA">
      <w:pPr>
        <w:numPr>
          <w:ilvl w:val="0"/>
          <w:numId w:val="6"/>
        </w:numPr>
        <w:jc w:val="both"/>
      </w:pPr>
      <w:r w:rsidRPr="008E7A79">
        <w:t>Pe</w:t>
      </w:r>
      <w:r w:rsidR="005E2F6F">
        <w:t xml:space="preserve"> </w:t>
      </w:r>
      <w:r w:rsidRPr="008E7A79">
        <w:t>lângă</w:t>
      </w:r>
      <w:r w:rsidR="005E2F6F">
        <w:t xml:space="preserve"> </w:t>
      </w:r>
      <w:r w:rsidRPr="008E7A79">
        <w:t>modelarea</w:t>
      </w:r>
      <w:r w:rsidR="005E2F6F">
        <w:t xml:space="preserve"> </w:t>
      </w:r>
      <w:r w:rsidRPr="008E7A79">
        <w:t>transporturilor</w:t>
      </w:r>
      <w:r w:rsidR="005E2F6F">
        <w:t xml:space="preserve"> </w:t>
      </w:r>
      <w:r w:rsidRPr="008E7A79">
        <w:t>regionale,</w:t>
      </w:r>
      <w:r w:rsidR="005E2F6F">
        <w:t xml:space="preserve"> </w:t>
      </w:r>
      <w:r w:rsidRPr="008E7A79">
        <w:t>evaluarea</w:t>
      </w:r>
      <w:r w:rsidR="005E2F6F">
        <w:t xml:space="preserve"> </w:t>
      </w:r>
      <w:r w:rsidRPr="008E7A79">
        <w:t>rapidă</w:t>
      </w:r>
      <w:r w:rsidR="005E2F6F">
        <w:t xml:space="preserve"> </w:t>
      </w:r>
      <w:r w:rsidRPr="008E7A79">
        <w:t>a</w:t>
      </w:r>
      <w:r w:rsidR="005E2F6F">
        <w:t xml:space="preserve"> </w:t>
      </w:r>
      <w:r w:rsidRPr="008E7A79">
        <w:t>daunelor</w:t>
      </w:r>
      <w:r w:rsidR="005E2F6F">
        <w:t xml:space="preserve"> </w:t>
      </w:r>
      <w:r w:rsidRPr="008E7A79">
        <w:t>pentru</w:t>
      </w:r>
      <w:r w:rsidR="005E2F6F">
        <w:t xml:space="preserve"> </w:t>
      </w:r>
      <w:r w:rsidRPr="008E7A79">
        <w:t>a</w:t>
      </w:r>
      <w:r w:rsidR="005E2F6F">
        <w:t xml:space="preserve"> </w:t>
      </w:r>
      <w:r w:rsidRPr="008E7A79">
        <w:t>identifica</w:t>
      </w:r>
      <w:r w:rsidR="005E2F6F">
        <w:t xml:space="preserve"> </w:t>
      </w:r>
      <w:r w:rsidRPr="008E7A79">
        <w:t>investițiile</w:t>
      </w:r>
      <w:r w:rsidR="005E2F6F">
        <w:t xml:space="preserve"> </w:t>
      </w:r>
      <w:r w:rsidRPr="008E7A79">
        <w:t>prioritare</w:t>
      </w:r>
      <w:r w:rsidR="005E2F6F">
        <w:t xml:space="preserve"> </w:t>
      </w:r>
      <w:r w:rsidRPr="008E7A79">
        <w:t>în</w:t>
      </w:r>
      <w:r w:rsidR="005E2F6F">
        <w:t xml:space="preserve"> </w:t>
      </w:r>
      <w:r w:rsidRPr="008E7A79">
        <w:t>materie</w:t>
      </w:r>
      <w:r w:rsidR="005E2F6F">
        <w:t xml:space="preserve"> </w:t>
      </w:r>
      <w:r w:rsidRPr="008E7A79">
        <w:t>de</w:t>
      </w:r>
      <w:r w:rsidR="005E2F6F">
        <w:t xml:space="preserve"> </w:t>
      </w:r>
      <w:r w:rsidRPr="008E7A79">
        <w:t>reparații</w:t>
      </w:r>
      <w:r w:rsidR="005E2F6F">
        <w:t xml:space="preserve"> </w:t>
      </w:r>
      <w:r w:rsidRPr="008E7A79">
        <w:t>și</w:t>
      </w:r>
      <w:r w:rsidR="005E2F6F">
        <w:t xml:space="preserve"> </w:t>
      </w:r>
      <w:r w:rsidRPr="008E7A79">
        <w:t>redresare,</w:t>
      </w:r>
      <w:r w:rsidR="005E2F6F">
        <w:t xml:space="preserve"> </w:t>
      </w:r>
      <w:r w:rsidRPr="008E7A79">
        <w:t>precum</w:t>
      </w:r>
      <w:r w:rsidR="005E2F6F">
        <w:t xml:space="preserve"> </w:t>
      </w:r>
      <w:r w:rsidRPr="008E7A79">
        <w:t>și</w:t>
      </w:r>
      <w:r w:rsidR="005E2F6F">
        <w:t xml:space="preserve"> </w:t>
      </w:r>
      <w:r w:rsidRPr="008E7A79">
        <w:t>activitatea</w:t>
      </w:r>
      <w:r w:rsidR="005E2F6F">
        <w:t xml:space="preserve"> </w:t>
      </w:r>
      <w:r w:rsidRPr="008E7A79">
        <w:t>în</w:t>
      </w:r>
      <w:r w:rsidR="005E2F6F">
        <w:t xml:space="preserve"> </w:t>
      </w:r>
      <w:r w:rsidRPr="008E7A79">
        <w:t>curs</w:t>
      </w:r>
      <w:r w:rsidR="005E2F6F">
        <w:t xml:space="preserve"> </w:t>
      </w:r>
      <w:r w:rsidRPr="008E7A79">
        <w:t>privind</w:t>
      </w:r>
      <w:r w:rsidR="005E2F6F">
        <w:t xml:space="preserve"> </w:t>
      </w:r>
      <w:r w:rsidRPr="008E7A79">
        <w:t>comerțul</w:t>
      </w:r>
      <w:r w:rsidR="005E2F6F">
        <w:t xml:space="preserve"> </w:t>
      </w:r>
      <w:r w:rsidRPr="008E7A79">
        <w:t>și</w:t>
      </w:r>
      <w:r w:rsidR="005E2F6F">
        <w:t xml:space="preserve"> </w:t>
      </w:r>
      <w:r w:rsidRPr="008E7A79">
        <w:t>logistica,</w:t>
      </w:r>
      <w:r w:rsidR="005E2F6F">
        <w:t xml:space="preserve"> </w:t>
      </w:r>
      <w:r w:rsidRPr="008E7A79">
        <w:t>Grupul</w:t>
      </w:r>
      <w:r w:rsidR="005E2F6F">
        <w:t xml:space="preserve"> </w:t>
      </w:r>
      <w:r w:rsidRPr="008E7A79">
        <w:t>Băncii</w:t>
      </w:r>
      <w:r w:rsidR="005E2F6F">
        <w:t xml:space="preserve"> </w:t>
      </w:r>
      <w:r w:rsidRPr="008E7A79">
        <w:t>Mondiale</w:t>
      </w:r>
      <w:r w:rsidR="005E2F6F">
        <w:t xml:space="preserve"> </w:t>
      </w:r>
      <w:r w:rsidRPr="008E7A79">
        <w:t>pregătește</w:t>
      </w:r>
      <w:r w:rsidR="005E2F6F">
        <w:t xml:space="preserve"> </w:t>
      </w:r>
      <w:r w:rsidRPr="008E7A79">
        <w:t>un</w:t>
      </w:r>
      <w:r w:rsidR="005E2F6F">
        <w:t xml:space="preserve"> </w:t>
      </w:r>
      <w:r w:rsidRPr="008E7A79">
        <w:t>proiect</w:t>
      </w:r>
      <w:r w:rsidR="005E2F6F">
        <w:t xml:space="preserve"> </w:t>
      </w:r>
      <w:r w:rsidRPr="008E7A79">
        <w:t>de</w:t>
      </w:r>
      <w:r w:rsidR="005E2F6F">
        <w:t xml:space="preserve"> </w:t>
      </w:r>
      <w:r w:rsidRPr="008E7A79">
        <w:t>urgență</w:t>
      </w:r>
      <w:r w:rsidR="005E2F6F">
        <w:t xml:space="preserve"> </w:t>
      </w:r>
      <w:r w:rsidRPr="008E7A79">
        <w:t>pentru</w:t>
      </w:r>
      <w:r w:rsidR="005E2F6F">
        <w:t xml:space="preserve"> </w:t>
      </w:r>
      <w:r w:rsidRPr="008E7A79">
        <w:t>a</w:t>
      </w:r>
      <w:r w:rsidR="005E2F6F">
        <w:t xml:space="preserve"> </w:t>
      </w:r>
      <w:r w:rsidRPr="008E7A79">
        <w:t>efectua</w:t>
      </w:r>
      <w:r w:rsidR="005E2F6F">
        <w:t xml:space="preserve"> </w:t>
      </w:r>
      <w:r w:rsidRPr="008E7A79">
        <w:t>reparații</w:t>
      </w:r>
      <w:r w:rsidR="005E2F6F">
        <w:t xml:space="preserve"> </w:t>
      </w:r>
      <w:r w:rsidRPr="008E7A79">
        <w:t>ale</w:t>
      </w:r>
      <w:r w:rsidR="005E2F6F">
        <w:t xml:space="preserve"> </w:t>
      </w:r>
      <w:r w:rsidRPr="008E7A79">
        <w:t>infrastructurii</w:t>
      </w:r>
      <w:r w:rsidR="005E2F6F">
        <w:t xml:space="preserve"> </w:t>
      </w:r>
      <w:r w:rsidRPr="008E7A79">
        <w:t>feroviare</w:t>
      </w:r>
      <w:r w:rsidR="005E2F6F">
        <w:t xml:space="preserve"> </w:t>
      </w:r>
      <w:r w:rsidRPr="008E7A79">
        <w:t>și</w:t>
      </w:r>
      <w:r w:rsidR="005E2F6F">
        <w:t xml:space="preserve"> </w:t>
      </w:r>
      <w:r w:rsidRPr="008E7A79">
        <w:t>rutiere</w:t>
      </w:r>
      <w:r w:rsidR="005E2F6F">
        <w:t xml:space="preserve"> </w:t>
      </w:r>
      <w:r w:rsidRPr="008E7A79">
        <w:t>deteriorate</w:t>
      </w:r>
      <w:r w:rsidR="005E2F6F">
        <w:t xml:space="preserve"> </w:t>
      </w:r>
      <w:r w:rsidRPr="008E7A79">
        <w:t>de</w:t>
      </w:r>
      <w:r w:rsidR="005E2F6F">
        <w:t xml:space="preserve"> </w:t>
      </w:r>
      <w:r w:rsidRPr="008E7A79">
        <w:t>război,</w:t>
      </w:r>
      <w:r w:rsidR="005E2F6F">
        <w:t xml:space="preserve"> </w:t>
      </w:r>
      <w:r w:rsidRPr="008E7A79">
        <w:t>urmând</w:t>
      </w:r>
      <w:r w:rsidR="005E2F6F">
        <w:t xml:space="preserve"> </w:t>
      </w:r>
      <w:r w:rsidRPr="008E7A79">
        <w:t>ca</w:t>
      </w:r>
      <w:r w:rsidR="005E2F6F">
        <w:t xml:space="preserve"> </w:t>
      </w:r>
      <w:r w:rsidRPr="008E7A79">
        <w:t>în</w:t>
      </w:r>
      <w:r w:rsidR="005E2F6F">
        <w:t xml:space="preserve"> </w:t>
      </w:r>
      <w:r w:rsidRPr="008E7A79">
        <w:t>2023</w:t>
      </w:r>
      <w:r w:rsidR="005E2F6F">
        <w:t xml:space="preserve"> </w:t>
      </w:r>
      <w:r w:rsidRPr="008E7A79">
        <w:t>să</w:t>
      </w:r>
      <w:r w:rsidR="005E2F6F">
        <w:t xml:space="preserve"> </w:t>
      </w:r>
      <w:r w:rsidRPr="008E7A79">
        <w:t>fie</w:t>
      </w:r>
      <w:r w:rsidR="005E2F6F">
        <w:t xml:space="preserve"> </w:t>
      </w:r>
      <w:r w:rsidRPr="008E7A79">
        <w:t>plătite</w:t>
      </w:r>
      <w:r w:rsidR="005E2F6F">
        <w:t xml:space="preserve"> </w:t>
      </w:r>
      <w:r w:rsidRPr="008E7A79">
        <w:t>până</w:t>
      </w:r>
      <w:r w:rsidR="005E2F6F">
        <w:t xml:space="preserve"> </w:t>
      </w:r>
      <w:r w:rsidRPr="008E7A79">
        <w:t>la</w:t>
      </w:r>
      <w:r w:rsidR="005E2F6F">
        <w:t xml:space="preserve"> </w:t>
      </w:r>
      <w:r w:rsidRPr="008E7A79">
        <w:t>100</w:t>
      </w:r>
      <w:r w:rsidR="005E2F6F">
        <w:t xml:space="preserve"> </w:t>
      </w:r>
      <w:r w:rsidRPr="008E7A79">
        <w:t>de</w:t>
      </w:r>
      <w:r w:rsidR="005E2F6F">
        <w:t xml:space="preserve"> </w:t>
      </w:r>
      <w:r w:rsidRPr="008E7A79">
        <w:t>milioane</w:t>
      </w:r>
      <w:r w:rsidR="005E2F6F">
        <w:t xml:space="preserve"> </w:t>
      </w:r>
      <w:r w:rsidRPr="008E7A79">
        <w:t>USD.</w:t>
      </w:r>
      <w:r w:rsidR="005E2F6F">
        <w:t xml:space="preserve"> </w:t>
      </w:r>
      <w:r w:rsidRPr="008E7A79">
        <w:t>Reabilitarea</w:t>
      </w:r>
      <w:r w:rsidR="005E2F6F">
        <w:t xml:space="preserve"> </w:t>
      </w:r>
      <w:r w:rsidRPr="008E7A79">
        <w:t>infrastructurii</w:t>
      </w:r>
      <w:r w:rsidR="005E2F6F">
        <w:t xml:space="preserve"> </w:t>
      </w:r>
      <w:r w:rsidRPr="008E7A79">
        <w:t>feroviare</w:t>
      </w:r>
      <w:r w:rsidR="005E2F6F">
        <w:t xml:space="preserve"> </w:t>
      </w:r>
      <w:r w:rsidRPr="008E7A79">
        <w:t>și</w:t>
      </w:r>
      <w:r w:rsidR="005E2F6F">
        <w:t xml:space="preserve"> </w:t>
      </w:r>
      <w:r w:rsidRPr="008E7A79">
        <w:t>a</w:t>
      </w:r>
      <w:r w:rsidR="005E2F6F">
        <w:t xml:space="preserve"> </w:t>
      </w:r>
      <w:r w:rsidRPr="008E7A79">
        <w:t>logisticii</w:t>
      </w:r>
      <w:r w:rsidR="005E2F6F">
        <w:t xml:space="preserve"> </w:t>
      </w:r>
      <w:proofErr w:type="spellStart"/>
      <w:r w:rsidRPr="008E7A79">
        <w:t>multimodale</w:t>
      </w:r>
      <w:proofErr w:type="spellEnd"/>
      <w:r w:rsidR="005E2F6F">
        <w:t xml:space="preserve"> </w:t>
      </w:r>
      <w:r w:rsidRPr="008E7A79">
        <w:t>din</w:t>
      </w:r>
      <w:r w:rsidR="005E2F6F">
        <w:t xml:space="preserve"> </w:t>
      </w:r>
      <w:r w:rsidRPr="008E7A79">
        <w:t>România</w:t>
      </w:r>
      <w:r w:rsidR="005E2F6F">
        <w:t xml:space="preserve"> </w:t>
      </w:r>
      <w:r w:rsidRPr="008E7A79">
        <w:t>și</w:t>
      </w:r>
      <w:r w:rsidR="005E2F6F">
        <w:t xml:space="preserve"> </w:t>
      </w:r>
      <w:r w:rsidRPr="008E7A79">
        <w:t>Republica</w:t>
      </w:r>
      <w:r w:rsidR="005E2F6F">
        <w:t xml:space="preserve"> </w:t>
      </w:r>
      <w:r w:rsidRPr="008E7A79">
        <w:t>Moldova</w:t>
      </w:r>
      <w:r w:rsidR="005E2F6F">
        <w:t xml:space="preserve"> </w:t>
      </w:r>
      <w:r w:rsidRPr="008E7A79">
        <w:t>la</w:t>
      </w:r>
      <w:r w:rsidR="005E2F6F">
        <w:t xml:space="preserve"> </w:t>
      </w:r>
      <w:r w:rsidRPr="008E7A79">
        <w:t>frontierele</w:t>
      </w:r>
      <w:r w:rsidR="005E2F6F">
        <w:t xml:space="preserve"> </w:t>
      </w:r>
      <w:r w:rsidRPr="008E7A79">
        <w:t>cu</w:t>
      </w:r>
      <w:r w:rsidR="005E2F6F">
        <w:t xml:space="preserve"> </w:t>
      </w:r>
      <w:r w:rsidRPr="008E7A79">
        <w:t>Ucraina</w:t>
      </w:r>
      <w:r w:rsidR="005E2F6F">
        <w:t xml:space="preserve"> </w:t>
      </w:r>
      <w:r w:rsidRPr="008E7A79">
        <w:t>face</w:t>
      </w:r>
      <w:r w:rsidR="005E2F6F">
        <w:t xml:space="preserve"> </w:t>
      </w:r>
      <w:r w:rsidRPr="008E7A79">
        <w:t>obiectul</w:t>
      </w:r>
      <w:r w:rsidR="005E2F6F">
        <w:t xml:space="preserve"> </w:t>
      </w:r>
      <w:r w:rsidRPr="008E7A79">
        <w:t>dezbaterii</w:t>
      </w:r>
      <w:r w:rsidR="005E2F6F">
        <w:t xml:space="preserve"> </w:t>
      </w:r>
      <w:r w:rsidRPr="008E7A79">
        <w:t>pentru</w:t>
      </w:r>
      <w:r w:rsidR="005E2F6F">
        <w:t xml:space="preserve"> </w:t>
      </w:r>
      <w:r w:rsidRPr="008E7A79">
        <w:t>a</w:t>
      </w:r>
      <w:r w:rsidR="005E2F6F">
        <w:t xml:space="preserve"> </w:t>
      </w:r>
      <w:r w:rsidRPr="008E7A79">
        <w:t>susține</w:t>
      </w:r>
      <w:r w:rsidR="005E2F6F">
        <w:t xml:space="preserve"> </w:t>
      </w:r>
      <w:r w:rsidRPr="008E7A79">
        <w:t>exporturile</w:t>
      </w:r>
      <w:r w:rsidR="005E2F6F">
        <w:t xml:space="preserve"> </w:t>
      </w:r>
      <w:r w:rsidRPr="008E7A79">
        <w:t>și</w:t>
      </w:r>
      <w:r w:rsidR="005E2F6F">
        <w:t xml:space="preserve"> </w:t>
      </w:r>
      <w:r w:rsidRPr="008E7A79">
        <w:t>importurile</w:t>
      </w:r>
      <w:r w:rsidR="005E2F6F">
        <w:t xml:space="preserve"> </w:t>
      </w:r>
      <w:r w:rsidRPr="008E7A79">
        <w:t>critice</w:t>
      </w:r>
      <w:r w:rsidR="005E2F6F">
        <w:t xml:space="preserve"> </w:t>
      </w:r>
      <w:r w:rsidRPr="008E7A79">
        <w:t>ale</w:t>
      </w:r>
      <w:r w:rsidR="005E2F6F">
        <w:t xml:space="preserve"> </w:t>
      </w:r>
      <w:r w:rsidRPr="008E7A79">
        <w:t>Ucrainei</w:t>
      </w:r>
      <w:r w:rsidR="005E2F6F">
        <w:t xml:space="preserve"> </w:t>
      </w:r>
      <w:r w:rsidRPr="008E7A79">
        <w:t>și</w:t>
      </w:r>
      <w:r w:rsidR="005E2F6F">
        <w:t xml:space="preserve"> </w:t>
      </w:r>
      <w:r w:rsidRPr="008E7A79">
        <w:t>pentru</w:t>
      </w:r>
      <w:r w:rsidR="005E2F6F">
        <w:t xml:space="preserve"> </w:t>
      </w:r>
      <w:r w:rsidRPr="008E7A79">
        <w:t>a</w:t>
      </w:r>
      <w:r w:rsidR="005E2F6F">
        <w:t xml:space="preserve"> </w:t>
      </w:r>
      <w:r w:rsidRPr="008E7A79">
        <w:t>pune</w:t>
      </w:r>
      <w:r w:rsidR="005E2F6F">
        <w:t xml:space="preserve"> </w:t>
      </w:r>
      <w:r w:rsidRPr="008E7A79">
        <w:t>bazele</w:t>
      </w:r>
      <w:r w:rsidR="005E2F6F">
        <w:t xml:space="preserve"> </w:t>
      </w:r>
      <w:r w:rsidRPr="008E7A79">
        <w:t>reconstrucției.</w:t>
      </w:r>
    </w:p>
    <w:p w14:paraId="5C0A7AA2" w14:textId="7B5F976F" w:rsidR="008E7A79" w:rsidRPr="008E7A79" w:rsidRDefault="008E7A79" w:rsidP="008E7A79">
      <w:pPr>
        <w:jc w:val="both"/>
      </w:pPr>
      <w:r w:rsidRPr="008E7A79">
        <w:t>De</w:t>
      </w:r>
      <w:r w:rsidR="005E2F6F">
        <w:t xml:space="preserve"> </w:t>
      </w:r>
      <w:r w:rsidRPr="008E7A79">
        <w:t>asemenea,</w:t>
      </w:r>
      <w:r w:rsidR="005E2F6F">
        <w:t xml:space="preserve"> </w:t>
      </w:r>
      <w:r w:rsidRPr="008E7A79">
        <w:t>facem</w:t>
      </w:r>
      <w:r w:rsidR="005E2F6F">
        <w:t xml:space="preserve"> </w:t>
      </w:r>
      <w:r w:rsidRPr="008E7A79">
        <w:t>apel</w:t>
      </w:r>
      <w:r w:rsidR="005E2F6F">
        <w:t xml:space="preserve"> </w:t>
      </w:r>
      <w:r w:rsidRPr="008E7A79">
        <w:t>la</w:t>
      </w:r>
      <w:r w:rsidR="005E2F6F">
        <w:t xml:space="preserve"> </w:t>
      </w:r>
      <w:r w:rsidRPr="008E7A79">
        <w:t>partenerii</w:t>
      </w:r>
      <w:r w:rsidR="005E2F6F">
        <w:t xml:space="preserve"> </w:t>
      </w:r>
      <w:r w:rsidRPr="008E7A79">
        <w:t>noștri</w:t>
      </w:r>
      <w:r w:rsidR="005E2F6F">
        <w:t xml:space="preserve"> </w:t>
      </w:r>
      <w:r w:rsidRPr="008E7A79">
        <w:t>internaționali</w:t>
      </w:r>
      <w:r w:rsidR="005E2F6F">
        <w:t xml:space="preserve"> </w:t>
      </w:r>
      <w:r w:rsidRPr="008E7A79">
        <w:t>să</w:t>
      </w:r>
      <w:r w:rsidR="005E2F6F">
        <w:t xml:space="preserve"> </w:t>
      </w:r>
      <w:r w:rsidRPr="008E7A79">
        <w:t>ofere</w:t>
      </w:r>
      <w:r w:rsidR="005E2F6F">
        <w:t xml:space="preserve"> </w:t>
      </w:r>
      <w:r w:rsidRPr="008E7A79">
        <w:t>sprijin</w:t>
      </w:r>
      <w:r w:rsidR="005E2F6F">
        <w:t xml:space="preserve"> </w:t>
      </w:r>
      <w:r w:rsidRPr="008E7A79">
        <w:t>financiar</w:t>
      </w:r>
      <w:r w:rsidR="005E2F6F">
        <w:t xml:space="preserve"> </w:t>
      </w:r>
      <w:r w:rsidRPr="008E7A79">
        <w:t>suplimentar</w:t>
      </w:r>
      <w:r w:rsidR="005E2F6F">
        <w:t xml:space="preserve"> </w:t>
      </w:r>
      <w:r w:rsidRPr="008E7A79">
        <w:t>în</w:t>
      </w:r>
      <w:r w:rsidR="005E2F6F">
        <w:t xml:space="preserve"> </w:t>
      </w:r>
      <w:r w:rsidRPr="008E7A79">
        <w:t>favoarea</w:t>
      </w:r>
      <w:r w:rsidR="005E2F6F">
        <w:t xml:space="preserve"> </w:t>
      </w:r>
      <w:r w:rsidRPr="008E7A79">
        <w:t>acestor</w:t>
      </w:r>
      <w:r w:rsidR="005E2F6F">
        <w:t xml:space="preserve"> </w:t>
      </w:r>
      <w:r w:rsidRPr="008E7A79">
        <w:t>acțiuni,</w:t>
      </w:r>
      <w:r w:rsidR="005E2F6F">
        <w:t xml:space="preserve"> </w:t>
      </w:r>
      <w:r w:rsidRPr="008E7A79">
        <w:t>care</w:t>
      </w:r>
      <w:r w:rsidR="005E2F6F">
        <w:t xml:space="preserve"> </w:t>
      </w:r>
      <w:r w:rsidRPr="008E7A79">
        <w:t>sunt</w:t>
      </w:r>
      <w:r w:rsidR="005E2F6F">
        <w:t xml:space="preserve"> </w:t>
      </w:r>
      <w:r w:rsidRPr="008E7A79">
        <w:t>esențiale</w:t>
      </w:r>
      <w:r w:rsidR="005E2F6F">
        <w:t xml:space="preserve"> </w:t>
      </w:r>
      <w:r w:rsidRPr="008E7A79">
        <w:t>pentru</w:t>
      </w:r>
      <w:r w:rsidR="005E2F6F">
        <w:t xml:space="preserve"> </w:t>
      </w:r>
      <w:r w:rsidRPr="008E7A79">
        <w:t>Ucraina,</w:t>
      </w:r>
      <w:r w:rsidR="005E2F6F">
        <w:t xml:space="preserve"> </w:t>
      </w:r>
      <w:r w:rsidRPr="008E7A79">
        <w:t>pentru</w:t>
      </w:r>
      <w:r w:rsidR="005E2F6F">
        <w:t xml:space="preserve"> </w:t>
      </w:r>
      <w:r w:rsidRPr="008E7A79">
        <w:t>Republica</w:t>
      </w:r>
      <w:r w:rsidR="005E2F6F">
        <w:t xml:space="preserve"> </w:t>
      </w:r>
      <w:r w:rsidRPr="008E7A79">
        <w:t>Moldova</w:t>
      </w:r>
      <w:r w:rsidR="005E2F6F">
        <w:t xml:space="preserve"> </w:t>
      </w:r>
      <w:r w:rsidRPr="008E7A79">
        <w:t>și</w:t>
      </w:r>
      <w:r w:rsidR="005E2F6F">
        <w:t xml:space="preserve"> </w:t>
      </w:r>
      <w:r w:rsidRPr="008E7A79">
        <w:t>pentru</w:t>
      </w:r>
      <w:r w:rsidR="005E2F6F">
        <w:t xml:space="preserve"> </w:t>
      </w:r>
      <w:r w:rsidRPr="008E7A79">
        <w:t>securitatea</w:t>
      </w:r>
      <w:r w:rsidR="005E2F6F">
        <w:t xml:space="preserve"> </w:t>
      </w:r>
      <w:r w:rsidRPr="008E7A79">
        <w:t>alimentară</w:t>
      </w:r>
      <w:r w:rsidR="005E2F6F">
        <w:t xml:space="preserve"> </w:t>
      </w:r>
      <w:r w:rsidRPr="008E7A79">
        <w:t>la</w:t>
      </w:r>
      <w:r w:rsidR="005E2F6F">
        <w:t xml:space="preserve"> </w:t>
      </w:r>
      <w:r w:rsidRPr="008E7A79">
        <w:t>nivel</w:t>
      </w:r>
      <w:r w:rsidR="005E2F6F">
        <w:t xml:space="preserve"> </w:t>
      </w:r>
      <w:r w:rsidRPr="008E7A79">
        <w:t>mondial.</w:t>
      </w:r>
    </w:p>
    <w:p w14:paraId="7746D5EE" w14:textId="41057200" w:rsidR="008E7A79" w:rsidRPr="008E7A79" w:rsidRDefault="005E2F6F" w:rsidP="008E7A79">
      <w:pPr>
        <w:jc w:val="both"/>
      </w:pPr>
      <w:r>
        <w:t xml:space="preserve"> </w:t>
      </w:r>
      <w:bookmarkStart w:id="170" w:name="_ftn1"/>
      <w:r w:rsidR="008E7A79" w:rsidRPr="008E7A79">
        <w:fldChar w:fldCharType="begin"/>
      </w:r>
      <w:r w:rsidR="008E7A79" w:rsidRPr="008E7A79">
        <w:instrText xml:space="preserve"> HYPERLINK "https://ec.europa.eu/commission/presscorner/" \l "_ftnref1" </w:instrText>
      </w:r>
      <w:r w:rsidR="008E7A79" w:rsidRPr="008E7A79">
        <w:fldChar w:fldCharType="separate"/>
      </w:r>
      <w:r w:rsidR="008E7A79" w:rsidRPr="008E7A79">
        <w:rPr>
          <w:rStyle w:val="Hyperlink"/>
          <w:szCs w:val="24"/>
        </w:rPr>
        <w:t>[1]</w:t>
      </w:r>
      <w:r w:rsidR="008E7A79" w:rsidRPr="008E7A79">
        <w:fldChar w:fldCharType="end"/>
      </w:r>
      <w:bookmarkEnd w:id="170"/>
      <w:r>
        <w:t xml:space="preserve"> </w:t>
      </w:r>
      <w:r w:rsidR="008E7A79" w:rsidRPr="008E7A79">
        <w:t>:</w:t>
      </w:r>
      <w:r>
        <w:t xml:space="preserve"> </w:t>
      </w:r>
      <w:hyperlink r:id="rId47" w:history="1">
        <w:r w:rsidR="008E7A79" w:rsidRPr="008E7A79">
          <w:rPr>
            <w:rStyle w:val="Hyperlink"/>
            <w:szCs w:val="24"/>
          </w:rPr>
          <w:t>https://www.eib.org/en/press/all/2022-400-another-eur550-million-from-the-eib-group-supported-by-an-eu-guarantee-reaches-ukraine-for-immediate-assistance</w:t>
        </w:r>
      </w:hyperlink>
    </w:p>
    <w:p w14:paraId="1182A504" w14:textId="74F1DE22" w:rsidR="006659DA" w:rsidRDefault="008E7A79" w:rsidP="008E7A79">
      <w:pPr>
        <w:pStyle w:val="Stilsursa"/>
      </w:pPr>
      <w:r>
        <w:t>Sursa:</w:t>
      </w:r>
      <w:r w:rsidR="005E2F6F">
        <w:t xml:space="preserve"> </w:t>
      </w:r>
      <w:hyperlink r:id="rId48" w:history="1">
        <w:r w:rsidRPr="005A7DE8">
          <w:rPr>
            <w:rStyle w:val="Hyperlink"/>
            <w:sz w:val="14"/>
            <w:szCs w:val="24"/>
          </w:rPr>
          <w:t>https://romania.representation.ec.europa.eu/</w:t>
        </w:r>
      </w:hyperlink>
    </w:p>
    <w:p w14:paraId="28D3A4AC" w14:textId="5A611261" w:rsidR="008E7A79" w:rsidRPr="008E7A79" w:rsidRDefault="008E7A79" w:rsidP="008E7A79">
      <w:pPr>
        <w:pStyle w:val="separatorarticole"/>
      </w:pPr>
      <w:r>
        <w:t>*</w:t>
      </w:r>
    </w:p>
    <w:p w14:paraId="63B06123" w14:textId="08C50BCA" w:rsidR="008E7A79" w:rsidRPr="008E7A79" w:rsidRDefault="008E7A79" w:rsidP="00AD2535">
      <w:pPr>
        <w:pStyle w:val="TitluArticolinINFOUE"/>
        <w:jc w:val="both"/>
      </w:pPr>
      <w:bookmarkStart w:id="171" w:name="_Toc119916299"/>
      <w:r w:rsidRPr="008E7A79">
        <w:t>Previziunile</w:t>
      </w:r>
      <w:r w:rsidR="005E2F6F">
        <w:t xml:space="preserve"> </w:t>
      </w:r>
      <w:r w:rsidRPr="008E7A79">
        <w:t>economice</w:t>
      </w:r>
      <w:r w:rsidR="005E2F6F">
        <w:t xml:space="preserve"> </w:t>
      </w:r>
      <w:r w:rsidRPr="008E7A79">
        <w:t>de</w:t>
      </w:r>
      <w:r w:rsidR="005E2F6F">
        <w:t xml:space="preserve"> </w:t>
      </w:r>
      <w:r w:rsidRPr="008E7A79">
        <w:t>toamnă</w:t>
      </w:r>
      <w:r w:rsidR="005E2F6F">
        <w:t xml:space="preserve"> </w:t>
      </w:r>
      <w:r w:rsidRPr="008E7A79">
        <w:t>ale</w:t>
      </w:r>
      <w:r w:rsidR="005E2F6F">
        <w:t xml:space="preserve"> </w:t>
      </w:r>
      <w:r w:rsidRPr="008E7A79">
        <w:t>Comisiei</w:t>
      </w:r>
      <w:r w:rsidR="005E2F6F">
        <w:t xml:space="preserve"> </w:t>
      </w:r>
      <w:r w:rsidRPr="008E7A79">
        <w:t>Europene</w:t>
      </w:r>
      <w:r w:rsidR="005E2F6F">
        <w:t xml:space="preserve"> </w:t>
      </w:r>
      <w:r w:rsidRPr="008E7A79">
        <w:t>pentru</w:t>
      </w:r>
      <w:r w:rsidR="005E2F6F">
        <w:t xml:space="preserve"> </w:t>
      </w:r>
      <w:r w:rsidRPr="008E7A79">
        <w:t>România:</w:t>
      </w:r>
      <w:r w:rsidR="005E2F6F">
        <w:t xml:space="preserve"> </w:t>
      </w:r>
      <w:r w:rsidRPr="008E7A79">
        <w:t>1,8%</w:t>
      </w:r>
      <w:r w:rsidR="005E2F6F">
        <w:t xml:space="preserve"> </w:t>
      </w:r>
      <w:r w:rsidRPr="008E7A79">
        <w:t>creștere</w:t>
      </w:r>
      <w:r w:rsidR="005E2F6F">
        <w:t xml:space="preserve"> </w:t>
      </w:r>
      <w:r w:rsidRPr="008E7A79">
        <w:t>economică</w:t>
      </w:r>
      <w:r w:rsidR="005E2F6F">
        <w:t xml:space="preserve"> </w:t>
      </w:r>
      <w:r w:rsidRPr="008E7A79">
        <w:t>în</w:t>
      </w:r>
      <w:r w:rsidR="005E2F6F">
        <w:t xml:space="preserve"> </w:t>
      </w:r>
      <w:r w:rsidRPr="008E7A79">
        <w:t>2023</w:t>
      </w:r>
      <w:r w:rsidR="005E2F6F">
        <w:t xml:space="preserve"> </w:t>
      </w:r>
      <w:r w:rsidRPr="008E7A79">
        <w:t>și</w:t>
      </w:r>
      <w:r w:rsidR="005E2F6F">
        <w:t xml:space="preserve"> </w:t>
      </w:r>
      <w:r w:rsidRPr="008E7A79">
        <w:t>2,2%</w:t>
      </w:r>
      <w:r w:rsidR="005E2F6F">
        <w:t xml:space="preserve"> </w:t>
      </w:r>
      <w:r w:rsidRPr="008E7A79">
        <w:t>în</w:t>
      </w:r>
      <w:r w:rsidR="005E2F6F">
        <w:t xml:space="preserve"> </w:t>
      </w:r>
      <w:r w:rsidRPr="008E7A79">
        <w:t>2024</w:t>
      </w:r>
      <w:bookmarkEnd w:id="171"/>
    </w:p>
    <w:p w14:paraId="008B5602" w14:textId="60769973" w:rsidR="008E7A79" w:rsidRPr="008E7A79" w:rsidRDefault="008E7A79" w:rsidP="00AD2535">
      <w:pPr>
        <w:jc w:val="both"/>
      </w:pPr>
      <w:r w:rsidRPr="008E7A79">
        <w:t>Previziunile</w:t>
      </w:r>
      <w:r w:rsidR="005E2F6F">
        <w:t xml:space="preserve"> </w:t>
      </w:r>
      <w:r w:rsidRPr="008E7A79">
        <w:t>economice</w:t>
      </w:r>
      <w:r w:rsidR="005E2F6F">
        <w:t xml:space="preserve"> </w:t>
      </w:r>
      <w:r w:rsidRPr="008E7A79">
        <w:t>de</w:t>
      </w:r>
      <w:r w:rsidR="005E2F6F">
        <w:t xml:space="preserve"> </w:t>
      </w:r>
      <w:r w:rsidRPr="008E7A79">
        <w:t>toamnă</w:t>
      </w:r>
      <w:r w:rsidR="005E2F6F">
        <w:t xml:space="preserve"> </w:t>
      </w:r>
      <w:r w:rsidRPr="008E7A79">
        <w:t>ale</w:t>
      </w:r>
      <w:r w:rsidR="005E2F6F">
        <w:t xml:space="preserve"> </w:t>
      </w:r>
      <w:r w:rsidRPr="008E7A79">
        <w:t>Comisiei</w:t>
      </w:r>
      <w:r w:rsidR="005E2F6F">
        <w:t xml:space="preserve"> </w:t>
      </w:r>
      <w:r w:rsidRPr="008E7A79">
        <w:t>Europene</w:t>
      </w:r>
      <w:r w:rsidR="005E2F6F">
        <w:t xml:space="preserve"> </w:t>
      </w:r>
      <w:r w:rsidRPr="008E7A79">
        <w:t>pentru</w:t>
      </w:r>
      <w:r w:rsidR="005E2F6F">
        <w:t xml:space="preserve"> </w:t>
      </w:r>
      <w:r w:rsidRPr="008E7A79">
        <w:t>România:</w:t>
      </w:r>
      <w:r w:rsidR="005E2F6F">
        <w:t xml:space="preserve"> </w:t>
      </w:r>
      <w:r w:rsidRPr="008E7A79">
        <w:t>1,8%</w:t>
      </w:r>
      <w:r w:rsidR="005E2F6F">
        <w:t xml:space="preserve"> </w:t>
      </w:r>
      <w:r w:rsidRPr="008E7A79">
        <w:t>creștere</w:t>
      </w:r>
      <w:r w:rsidR="005E2F6F">
        <w:t xml:space="preserve"> </w:t>
      </w:r>
      <w:r w:rsidRPr="008E7A79">
        <w:t>economică</w:t>
      </w:r>
      <w:r w:rsidR="005E2F6F">
        <w:t xml:space="preserve"> </w:t>
      </w:r>
      <w:r w:rsidRPr="008E7A79">
        <w:t>în</w:t>
      </w:r>
      <w:r w:rsidR="005E2F6F">
        <w:t xml:space="preserve"> </w:t>
      </w:r>
      <w:r w:rsidRPr="008E7A79">
        <w:t>2023</w:t>
      </w:r>
      <w:r w:rsidR="005E2F6F">
        <w:t xml:space="preserve"> </w:t>
      </w:r>
      <w:r w:rsidRPr="008E7A79">
        <w:t>și</w:t>
      </w:r>
      <w:r w:rsidR="005E2F6F">
        <w:t xml:space="preserve"> </w:t>
      </w:r>
      <w:r w:rsidRPr="008E7A79">
        <w:t>2,2%</w:t>
      </w:r>
      <w:r w:rsidR="005E2F6F">
        <w:t xml:space="preserve"> </w:t>
      </w:r>
      <w:r w:rsidRPr="008E7A79">
        <w:t>în</w:t>
      </w:r>
      <w:r w:rsidR="005E2F6F">
        <w:t xml:space="preserve"> </w:t>
      </w:r>
      <w:r w:rsidRPr="008E7A79">
        <w:t>2024</w:t>
      </w:r>
    </w:p>
    <w:p w14:paraId="51FD0AB6" w14:textId="26D0F34A" w:rsidR="008E7A79" w:rsidRPr="008E7A79" w:rsidRDefault="008E7A79" w:rsidP="00AD2535">
      <w:pPr>
        <w:jc w:val="both"/>
      </w:pPr>
      <w:r w:rsidRPr="008E7A79">
        <w:t>După</w:t>
      </w:r>
      <w:r w:rsidR="005E2F6F">
        <w:t xml:space="preserve"> </w:t>
      </w:r>
      <w:r w:rsidRPr="008E7A79">
        <w:t>un</w:t>
      </w:r>
      <w:r w:rsidR="005E2F6F">
        <w:t xml:space="preserve"> </w:t>
      </w:r>
      <w:r w:rsidRPr="008E7A79">
        <w:t>an</w:t>
      </w:r>
      <w:r w:rsidR="005E2F6F">
        <w:t xml:space="preserve"> </w:t>
      </w:r>
      <w:r w:rsidRPr="008E7A79">
        <w:t>2022</w:t>
      </w:r>
      <w:r w:rsidR="005E2F6F">
        <w:t xml:space="preserve"> </w:t>
      </w:r>
      <w:r w:rsidRPr="008E7A79">
        <w:t>cu</w:t>
      </w:r>
      <w:r w:rsidR="005E2F6F">
        <w:t xml:space="preserve"> </w:t>
      </w:r>
      <w:r w:rsidRPr="008E7A79">
        <w:t>o</w:t>
      </w:r>
      <w:r w:rsidR="005E2F6F">
        <w:t xml:space="preserve"> </w:t>
      </w:r>
      <w:r w:rsidRPr="008E7A79">
        <w:t>creștere</w:t>
      </w:r>
      <w:r w:rsidR="005E2F6F">
        <w:t xml:space="preserve"> </w:t>
      </w:r>
      <w:r w:rsidRPr="008E7A79">
        <w:t>importantă,</w:t>
      </w:r>
      <w:r w:rsidR="005E2F6F">
        <w:t xml:space="preserve"> </w:t>
      </w:r>
      <w:r w:rsidRPr="008E7A79">
        <w:t>economia</w:t>
      </w:r>
      <w:r w:rsidR="005E2F6F">
        <w:t xml:space="preserve"> </w:t>
      </w:r>
      <w:r w:rsidRPr="008E7A79">
        <w:t>României</w:t>
      </w:r>
      <w:r w:rsidR="005E2F6F">
        <w:t xml:space="preserve"> </w:t>
      </w:r>
      <w:r w:rsidRPr="008E7A79">
        <w:t>urmează</w:t>
      </w:r>
      <w:r w:rsidR="005E2F6F">
        <w:t xml:space="preserve"> </w:t>
      </w:r>
      <w:r w:rsidRPr="008E7A79">
        <w:t>să</w:t>
      </w:r>
      <w:r w:rsidR="005E2F6F">
        <w:t xml:space="preserve"> </w:t>
      </w:r>
      <w:r w:rsidRPr="008E7A79">
        <w:t>încetinească,</w:t>
      </w:r>
      <w:r w:rsidR="005E2F6F">
        <w:t xml:space="preserve"> </w:t>
      </w:r>
      <w:r w:rsidRPr="008E7A79">
        <w:t>estimându-se</w:t>
      </w:r>
      <w:r w:rsidR="005E2F6F">
        <w:t xml:space="preserve"> </w:t>
      </w:r>
      <w:r w:rsidRPr="008E7A79">
        <w:t>că</w:t>
      </w:r>
      <w:r w:rsidR="005E2F6F">
        <w:t xml:space="preserve"> </w:t>
      </w:r>
      <w:r w:rsidRPr="008E7A79">
        <w:t>PIB-ul</w:t>
      </w:r>
      <w:r w:rsidR="005E2F6F">
        <w:t xml:space="preserve"> </w:t>
      </w:r>
      <w:r w:rsidRPr="008E7A79">
        <w:t>real</w:t>
      </w:r>
      <w:r w:rsidR="005E2F6F">
        <w:t xml:space="preserve"> </w:t>
      </w:r>
      <w:r w:rsidRPr="008E7A79">
        <w:t>va</w:t>
      </w:r>
      <w:r w:rsidR="005E2F6F">
        <w:t xml:space="preserve"> </w:t>
      </w:r>
      <w:r w:rsidRPr="008E7A79">
        <w:t>crește</w:t>
      </w:r>
      <w:r w:rsidR="005E2F6F">
        <w:t xml:space="preserve"> </w:t>
      </w:r>
      <w:r w:rsidRPr="008E7A79">
        <w:t>cu</w:t>
      </w:r>
      <w:r w:rsidR="005E2F6F">
        <w:t xml:space="preserve"> </w:t>
      </w:r>
      <w:r w:rsidRPr="008E7A79">
        <w:t>aproximativ</w:t>
      </w:r>
      <w:r w:rsidR="005E2F6F">
        <w:t xml:space="preserve"> </w:t>
      </w:r>
      <w:r w:rsidRPr="008E7A79">
        <w:t>2</w:t>
      </w:r>
      <w:r w:rsidR="005E2F6F">
        <w:t xml:space="preserve"> </w:t>
      </w:r>
      <w:r w:rsidRPr="008E7A79">
        <w:t>%</w:t>
      </w:r>
      <w:r w:rsidR="005E2F6F">
        <w:t xml:space="preserve"> </w:t>
      </w:r>
      <w:r w:rsidRPr="008E7A79">
        <w:t>în</w:t>
      </w:r>
      <w:r w:rsidR="005E2F6F">
        <w:t xml:space="preserve"> </w:t>
      </w:r>
      <w:r w:rsidRPr="008E7A79">
        <w:t>următorii</w:t>
      </w:r>
      <w:r w:rsidR="005E2F6F">
        <w:t xml:space="preserve"> </w:t>
      </w:r>
      <w:r w:rsidRPr="008E7A79">
        <w:t>ani,</w:t>
      </w:r>
      <w:r w:rsidR="005E2F6F">
        <w:t xml:space="preserve"> </w:t>
      </w:r>
      <w:r w:rsidRPr="008E7A79">
        <w:t>din</w:t>
      </w:r>
      <w:r w:rsidR="005E2F6F">
        <w:t xml:space="preserve"> </w:t>
      </w:r>
      <w:r w:rsidRPr="008E7A79">
        <w:t>cauza</w:t>
      </w:r>
      <w:r w:rsidR="005E2F6F">
        <w:t xml:space="preserve"> </w:t>
      </w:r>
      <w:r w:rsidRPr="008E7A79">
        <w:t>inflației</w:t>
      </w:r>
      <w:r w:rsidR="005E2F6F">
        <w:t xml:space="preserve"> </w:t>
      </w:r>
      <w:r w:rsidRPr="008E7A79">
        <w:t>în</w:t>
      </w:r>
      <w:r w:rsidR="005E2F6F">
        <w:t xml:space="preserve"> </w:t>
      </w:r>
      <w:r w:rsidRPr="008E7A79">
        <w:t>urcare,</w:t>
      </w:r>
      <w:r w:rsidR="005E2F6F">
        <w:t xml:space="preserve"> </w:t>
      </w:r>
      <w:r w:rsidRPr="008E7A79">
        <w:t>a</w:t>
      </w:r>
      <w:r w:rsidR="005E2F6F">
        <w:t xml:space="preserve"> </w:t>
      </w:r>
      <w:r w:rsidRPr="008E7A79">
        <w:t>înăspririi</w:t>
      </w:r>
      <w:r w:rsidR="005E2F6F">
        <w:t xml:space="preserve"> </w:t>
      </w:r>
      <w:r w:rsidRPr="008E7A79">
        <w:t>condițiilor</w:t>
      </w:r>
      <w:r w:rsidR="005E2F6F">
        <w:t xml:space="preserve"> </w:t>
      </w:r>
      <w:r w:rsidRPr="008E7A79">
        <w:t>financiare</w:t>
      </w:r>
      <w:r w:rsidR="005E2F6F">
        <w:t xml:space="preserve"> </w:t>
      </w:r>
      <w:r w:rsidRPr="008E7A79">
        <w:t>și</w:t>
      </w:r>
      <w:r w:rsidR="005E2F6F">
        <w:t xml:space="preserve"> </w:t>
      </w:r>
      <w:r w:rsidRPr="008E7A79">
        <w:t>a</w:t>
      </w:r>
      <w:r w:rsidR="005E2F6F">
        <w:t xml:space="preserve"> </w:t>
      </w:r>
      <w:r w:rsidRPr="008E7A79">
        <w:t>urmărilor</w:t>
      </w:r>
      <w:r w:rsidR="005E2F6F">
        <w:t xml:space="preserve"> </w:t>
      </w:r>
      <w:r w:rsidRPr="008E7A79">
        <w:t>războiului</w:t>
      </w:r>
      <w:r w:rsidR="005E2F6F">
        <w:t xml:space="preserve"> </w:t>
      </w:r>
      <w:r w:rsidRPr="008E7A79">
        <w:t>de</w:t>
      </w:r>
      <w:r w:rsidR="005E2F6F">
        <w:t xml:space="preserve"> </w:t>
      </w:r>
      <w:r w:rsidRPr="008E7A79">
        <w:t>agresiune</w:t>
      </w:r>
      <w:r w:rsidR="005E2F6F">
        <w:t xml:space="preserve"> </w:t>
      </w:r>
      <w:r w:rsidRPr="008E7A79">
        <w:t>al</w:t>
      </w:r>
      <w:r w:rsidR="005E2F6F">
        <w:t xml:space="preserve"> </w:t>
      </w:r>
      <w:r w:rsidRPr="008E7A79">
        <w:t>Rusiei</w:t>
      </w:r>
      <w:r w:rsidR="005E2F6F">
        <w:t xml:space="preserve"> </w:t>
      </w:r>
      <w:r w:rsidRPr="008E7A79">
        <w:t>împotriva</w:t>
      </w:r>
      <w:r w:rsidR="005E2F6F">
        <w:t xml:space="preserve"> </w:t>
      </w:r>
      <w:r w:rsidRPr="008E7A79">
        <w:t>Ucrainei.</w:t>
      </w:r>
      <w:r w:rsidR="005E2F6F">
        <w:t xml:space="preserve"> </w:t>
      </w:r>
      <w:r w:rsidRPr="008E7A79">
        <w:t>Se</w:t>
      </w:r>
      <w:r w:rsidR="005E2F6F">
        <w:t xml:space="preserve"> </w:t>
      </w:r>
      <w:r w:rsidRPr="008E7A79">
        <w:t>preconizează</w:t>
      </w:r>
      <w:r w:rsidR="005E2F6F">
        <w:t xml:space="preserve"> </w:t>
      </w:r>
      <w:r w:rsidRPr="008E7A79">
        <w:rPr>
          <w:noProof/>
          <w:lang w:eastAsia="ro-RO"/>
        </w:rPr>
        <w:lastRenderedPageBreak/>
        <w:drawing>
          <wp:anchor distT="0" distB="0" distL="114300" distR="114300" simplePos="0" relativeHeight="252077056" behindDoc="0" locked="0" layoutInCell="1" allowOverlap="1" wp14:anchorId="09F05317" wp14:editId="54CB728C">
            <wp:simplePos x="0" y="0"/>
            <wp:positionH relativeFrom="column">
              <wp:posOffset>21793</wp:posOffset>
            </wp:positionH>
            <wp:positionV relativeFrom="paragraph">
              <wp:posOffset>-355</wp:posOffset>
            </wp:positionV>
            <wp:extent cx="2904134" cy="1620771"/>
            <wp:effectExtent l="0" t="0" r="0" b="0"/>
            <wp:wrapSquare wrapText="bothSides"/>
            <wp:docPr id="11" name="Imagine 11" descr="ECForecas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orecast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4134" cy="1620771"/>
                    </a:xfrm>
                    <a:prstGeom prst="rect">
                      <a:avLst/>
                    </a:prstGeom>
                    <a:noFill/>
                    <a:ln>
                      <a:noFill/>
                    </a:ln>
                  </pic:spPr>
                </pic:pic>
              </a:graphicData>
            </a:graphic>
          </wp:anchor>
        </w:drawing>
      </w:r>
      <w:r w:rsidRPr="008E7A79">
        <w:t>că</w:t>
      </w:r>
      <w:r w:rsidR="005E2F6F">
        <w:t xml:space="preserve"> </w:t>
      </w:r>
      <w:r w:rsidRPr="008E7A79">
        <w:t>inflația</w:t>
      </w:r>
      <w:r w:rsidR="005E2F6F">
        <w:t xml:space="preserve"> </w:t>
      </w:r>
      <w:r w:rsidRPr="008E7A79">
        <w:t>va</w:t>
      </w:r>
      <w:r w:rsidR="005E2F6F">
        <w:t xml:space="preserve"> </w:t>
      </w:r>
      <w:r w:rsidRPr="008E7A79">
        <w:t>atinge</w:t>
      </w:r>
      <w:r w:rsidR="005E2F6F">
        <w:t xml:space="preserve"> </w:t>
      </w:r>
      <w:r w:rsidRPr="008E7A79">
        <w:t>un</w:t>
      </w:r>
      <w:r w:rsidR="005E2F6F">
        <w:t xml:space="preserve"> </w:t>
      </w:r>
      <w:r w:rsidRPr="008E7A79">
        <w:t>nivel</w:t>
      </w:r>
      <w:r w:rsidR="005E2F6F">
        <w:t xml:space="preserve"> </w:t>
      </w:r>
      <w:r w:rsidRPr="008E7A79">
        <w:t>maxim</w:t>
      </w:r>
      <w:r w:rsidR="005E2F6F">
        <w:t xml:space="preserve"> </w:t>
      </w:r>
      <w:r w:rsidRPr="008E7A79">
        <w:t>la</w:t>
      </w:r>
      <w:r w:rsidR="005E2F6F">
        <w:t xml:space="preserve"> </w:t>
      </w:r>
      <w:r w:rsidRPr="008E7A79">
        <w:t>sfârșitul</w:t>
      </w:r>
      <w:r w:rsidR="005E2F6F">
        <w:t xml:space="preserve"> </w:t>
      </w:r>
      <w:r w:rsidRPr="008E7A79">
        <w:t>anului</w:t>
      </w:r>
      <w:r w:rsidR="005E2F6F">
        <w:t xml:space="preserve"> </w:t>
      </w:r>
      <w:r w:rsidRPr="008E7A79">
        <w:t>2022</w:t>
      </w:r>
      <w:r w:rsidR="005E2F6F">
        <w:t xml:space="preserve"> </w:t>
      </w:r>
      <w:r w:rsidRPr="008E7A79">
        <w:t>și</w:t>
      </w:r>
      <w:r w:rsidR="005E2F6F">
        <w:t xml:space="preserve"> </w:t>
      </w:r>
      <w:r w:rsidRPr="008E7A79">
        <w:t>că</w:t>
      </w:r>
      <w:r w:rsidR="005E2F6F">
        <w:t xml:space="preserve"> </w:t>
      </w:r>
      <w:r w:rsidRPr="008E7A79">
        <w:t>va</w:t>
      </w:r>
      <w:r w:rsidR="005E2F6F">
        <w:t xml:space="preserve"> </w:t>
      </w:r>
      <w:r w:rsidRPr="008E7A79">
        <w:t>rămâne</w:t>
      </w:r>
      <w:r w:rsidR="005E2F6F">
        <w:t xml:space="preserve"> </w:t>
      </w:r>
      <w:r w:rsidRPr="008E7A79">
        <w:t>la</w:t>
      </w:r>
      <w:r w:rsidR="005E2F6F">
        <w:t xml:space="preserve"> </w:t>
      </w:r>
      <w:r w:rsidRPr="008E7A79">
        <w:t>un</w:t>
      </w:r>
      <w:r w:rsidR="005E2F6F">
        <w:t xml:space="preserve"> </w:t>
      </w:r>
      <w:r w:rsidRPr="008E7A79">
        <w:t>nivel</w:t>
      </w:r>
      <w:r w:rsidR="005E2F6F">
        <w:t xml:space="preserve"> </w:t>
      </w:r>
      <w:r w:rsidRPr="008E7A79">
        <w:t>ridicat</w:t>
      </w:r>
      <w:r w:rsidR="005E2F6F">
        <w:t xml:space="preserve"> </w:t>
      </w:r>
      <w:r w:rsidRPr="008E7A79">
        <w:t>în</w:t>
      </w:r>
      <w:r w:rsidR="005E2F6F">
        <w:t xml:space="preserve"> </w:t>
      </w:r>
      <w:r w:rsidRPr="008E7A79">
        <w:t>2023,</w:t>
      </w:r>
      <w:r w:rsidR="005E2F6F">
        <w:t xml:space="preserve"> </w:t>
      </w:r>
      <w:r w:rsidRPr="008E7A79">
        <w:t>înainte</w:t>
      </w:r>
      <w:r w:rsidR="005E2F6F">
        <w:t xml:space="preserve"> </w:t>
      </w:r>
      <w:r w:rsidRPr="008E7A79">
        <w:t>de</w:t>
      </w:r>
      <w:r w:rsidR="005E2F6F">
        <w:t xml:space="preserve"> </w:t>
      </w:r>
      <w:r w:rsidRPr="008E7A79">
        <w:t>a</w:t>
      </w:r>
      <w:r w:rsidR="005E2F6F">
        <w:t xml:space="preserve"> </w:t>
      </w:r>
      <w:r w:rsidRPr="008E7A79">
        <w:t>scădea</w:t>
      </w:r>
      <w:r w:rsidR="005E2F6F">
        <w:t xml:space="preserve"> </w:t>
      </w:r>
      <w:r w:rsidRPr="008E7A79">
        <w:t>în</w:t>
      </w:r>
      <w:r w:rsidR="005E2F6F">
        <w:t xml:space="preserve"> </w:t>
      </w:r>
      <w:r w:rsidRPr="008E7A79">
        <w:t>2024.</w:t>
      </w:r>
      <w:r w:rsidR="005E2F6F">
        <w:t xml:space="preserve"> </w:t>
      </w:r>
      <w:r w:rsidRPr="008E7A79">
        <w:t>Șomajul</w:t>
      </w:r>
      <w:r w:rsidR="005E2F6F">
        <w:t xml:space="preserve"> </w:t>
      </w:r>
      <w:r w:rsidRPr="008E7A79">
        <w:t>se</w:t>
      </w:r>
      <w:r w:rsidR="005E2F6F">
        <w:t xml:space="preserve"> </w:t>
      </w:r>
      <w:r w:rsidRPr="008E7A79">
        <w:t>va</w:t>
      </w:r>
      <w:r w:rsidR="005E2F6F">
        <w:t xml:space="preserve"> </w:t>
      </w:r>
      <w:r w:rsidRPr="008E7A79">
        <w:t>menține</w:t>
      </w:r>
      <w:r w:rsidR="005E2F6F">
        <w:t xml:space="preserve"> </w:t>
      </w:r>
      <w:r w:rsidRPr="008E7A79">
        <w:t>la</w:t>
      </w:r>
      <w:r w:rsidR="005E2F6F">
        <w:t xml:space="preserve"> </w:t>
      </w:r>
      <w:r w:rsidRPr="008E7A79">
        <w:t>aproximativ</w:t>
      </w:r>
      <w:r w:rsidR="005E2F6F">
        <w:t xml:space="preserve"> </w:t>
      </w:r>
      <w:r w:rsidRPr="008E7A79">
        <w:t>5-6</w:t>
      </w:r>
      <w:r w:rsidR="005E2F6F">
        <w:t xml:space="preserve"> </w:t>
      </w:r>
      <w:r w:rsidRPr="008E7A79">
        <w:t>%.</w:t>
      </w:r>
      <w:r w:rsidR="005E2F6F">
        <w:t xml:space="preserve"> </w:t>
      </w:r>
      <w:r w:rsidRPr="008E7A79">
        <w:t>Se</w:t>
      </w:r>
      <w:r w:rsidR="005E2F6F">
        <w:t xml:space="preserve"> </w:t>
      </w:r>
      <w:r w:rsidRPr="008E7A79">
        <w:t>estimează</w:t>
      </w:r>
      <w:r w:rsidR="005E2F6F">
        <w:t xml:space="preserve"> </w:t>
      </w:r>
      <w:r w:rsidRPr="008E7A79">
        <w:t>că</w:t>
      </w:r>
      <w:r w:rsidR="005E2F6F">
        <w:t xml:space="preserve"> </w:t>
      </w:r>
      <w:r w:rsidRPr="008E7A79">
        <w:t>deficitul</w:t>
      </w:r>
      <w:r w:rsidR="005E2F6F">
        <w:t xml:space="preserve"> </w:t>
      </w:r>
      <w:r w:rsidRPr="008E7A79">
        <w:t>public</w:t>
      </w:r>
      <w:r w:rsidR="005E2F6F">
        <w:t xml:space="preserve"> </w:t>
      </w:r>
      <w:r w:rsidRPr="008E7A79">
        <w:t>va</w:t>
      </w:r>
      <w:r w:rsidR="005E2F6F">
        <w:t xml:space="preserve"> </w:t>
      </w:r>
      <w:r w:rsidRPr="008E7A79">
        <w:t>scădea</w:t>
      </w:r>
      <w:r w:rsidR="005E2F6F">
        <w:t xml:space="preserve"> </w:t>
      </w:r>
      <w:r w:rsidRPr="008E7A79">
        <w:t>treptat</w:t>
      </w:r>
      <w:r w:rsidR="005E2F6F">
        <w:t xml:space="preserve"> </w:t>
      </w:r>
      <w:r w:rsidRPr="008E7A79">
        <w:t>până</w:t>
      </w:r>
      <w:r w:rsidR="005E2F6F">
        <w:t xml:space="preserve"> </w:t>
      </w:r>
      <w:r w:rsidRPr="008E7A79">
        <w:t>la</w:t>
      </w:r>
      <w:r w:rsidR="005E2F6F">
        <w:t xml:space="preserve"> </w:t>
      </w:r>
      <w:r w:rsidRPr="008E7A79">
        <w:t>4,8</w:t>
      </w:r>
      <w:r w:rsidR="005E2F6F">
        <w:t xml:space="preserve"> </w:t>
      </w:r>
      <w:r w:rsidRPr="008E7A79">
        <w:t>%</w:t>
      </w:r>
      <w:r w:rsidR="005E2F6F">
        <w:t xml:space="preserve"> </w:t>
      </w:r>
      <w:r w:rsidRPr="008E7A79">
        <w:t>în</w:t>
      </w:r>
      <w:r w:rsidR="005E2F6F">
        <w:t xml:space="preserve"> </w:t>
      </w:r>
      <w:r w:rsidRPr="008E7A79">
        <w:t>2024,</w:t>
      </w:r>
      <w:r w:rsidR="005E2F6F">
        <w:t xml:space="preserve"> </w:t>
      </w:r>
      <w:r w:rsidRPr="008E7A79">
        <w:t>ca</w:t>
      </w:r>
      <w:r w:rsidR="005E2F6F">
        <w:t xml:space="preserve"> </w:t>
      </w:r>
      <w:r w:rsidRPr="008E7A79">
        <w:t>urmare</w:t>
      </w:r>
      <w:r w:rsidR="005E2F6F">
        <w:t xml:space="preserve"> </w:t>
      </w:r>
      <w:r w:rsidRPr="008E7A79">
        <w:t>a</w:t>
      </w:r>
      <w:r w:rsidR="005E2F6F">
        <w:t xml:space="preserve"> </w:t>
      </w:r>
      <w:r w:rsidRPr="008E7A79">
        <w:t>veniturilor</w:t>
      </w:r>
      <w:r w:rsidR="005E2F6F">
        <w:t xml:space="preserve"> </w:t>
      </w:r>
      <w:r w:rsidRPr="008E7A79">
        <w:t>ridicate</w:t>
      </w:r>
      <w:r w:rsidR="005E2F6F">
        <w:t xml:space="preserve"> </w:t>
      </w:r>
      <w:r w:rsidRPr="008E7A79">
        <w:t>și</w:t>
      </w:r>
      <w:r w:rsidR="005E2F6F">
        <w:t xml:space="preserve"> </w:t>
      </w:r>
      <w:r w:rsidRPr="008E7A79">
        <w:t>a</w:t>
      </w:r>
      <w:r w:rsidR="005E2F6F">
        <w:t xml:space="preserve"> </w:t>
      </w:r>
      <w:r w:rsidRPr="008E7A79">
        <w:t>scăderii</w:t>
      </w:r>
      <w:r w:rsidR="005E2F6F">
        <w:t xml:space="preserve"> </w:t>
      </w:r>
      <w:r w:rsidRPr="008E7A79">
        <w:t>cheltuielilor</w:t>
      </w:r>
      <w:r w:rsidR="005E2F6F">
        <w:t xml:space="preserve"> </w:t>
      </w:r>
      <w:r w:rsidRPr="008E7A79">
        <w:t>curente</w:t>
      </w:r>
      <w:r w:rsidR="005E2F6F">
        <w:t xml:space="preserve"> </w:t>
      </w:r>
      <w:r w:rsidRPr="008E7A79">
        <w:t>ca</w:t>
      </w:r>
      <w:r w:rsidR="005E2F6F">
        <w:t xml:space="preserve"> </w:t>
      </w:r>
      <w:r w:rsidRPr="008E7A79">
        <w:t>pondere</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principal</w:t>
      </w:r>
      <w:r w:rsidR="005E2F6F">
        <w:t xml:space="preserve"> </w:t>
      </w:r>
      <w:r w:rsidRPr="008E7A79">
        <w:t>pe</w:t>
      </w:r>
      <w:r w:rsidR="005E2F6F">
        <w:t xml:space="preserve"> </w:t>
      </w:r>
      <w:r w:rsidRPr="008E7A79">
        <w:t>fondul</w:t>
      </w:r>
      <w:r w:rsidR="005E2F6F">
        <w:t xml:space="preserve"> </w:t>
      </w:r>
      <w:r w:rsidRPr="008E7A79">
        <w:t>unei</w:t>
      </w:r>
      <w:r w:rsidR="005E2F6F">
        <w:t xml:space="preserve"> </w:t>
      </w:r>
      <w:r w:rsidRPr="008E7A79">
        <w:t>creșteri</w:t>
      </w:r>
      <w:r w:rsidR="005E2F6F">
        <w:t xml:space="preserve"> </w:t>
      </w:r>
      <w:r w:rsidRPr="008E7A79">
        <w:t>semnificative</w:t>
      </w:r>
      <w:r w:rsidR="005E2F6F">
        <w:t xml:space="preserve"> </w:t>
      </w:r>
      <w:r w:rsidRPr="008E7A79">
        <w:t>a</w:t>
      </w:r>
      <w:r w:rsidR="005E2F6F">
        <w:t xml:space="preserve"> </w:t>
      </w:r>
      <w:r w:rsidRPr="008E7A79">
        <w:t>PIB-ului</w:t>
      </w:r>
      <w:r w:rsidR="005E2F6F">
        <w:t xml:space="preserve"> </w:t>
      </w:r>
      <w:r w:rsidRPr="008E7A79">
        <w:t>nominal.</w:t>
      </w:r>
      <w:r w:rsidR="005E2F6F">
        <w:t xml:space="preserve"> </w:t>
      </w:r>
      <w:r w:rsidRPr="008E7A79">
        <w:t>Ponderea</w:t>
      </w:r>
      <w:r w:rsidR="005E2F6F">
        <w:t xml:space="preserve"> </w:t>
      </w:r>
      <w:r w:rsidRPr="008E7A79">
        <w:t>datoriei</w:t>
      </w:r>
      <w:r w:rsidR="005E2F6F">
        <w:t xml:space="preserve"> </w:t>
      </w:r>
      <w:r w:rsidRPr="008E7A79">
        <w:t>în</w:t>
      </w:r>
      <w:r w:rsidR="005E2F6F">
        <w:t xml:space="preserve"> </w:t>
      </w:r>
      <w:r w:rsidRPr="008E7A79">
        <w:t>PIB</w:t>
      </w:r>
      <w:r w:rsidR="005E2F6F">
        <w:t xml:space="preserve"> </w:t>
      </w:r>
      <w:r w:rsidRPr="008E7A79">
        <w:t>va</w:t>
      </w:r>
      <w:r w:rsidR="005E2F6F">
        <w:t xml:space="preserve"> </w:t>
      </w:r>
      <w:r w:rsidRPr="008E7A79">
        <w:t>fi</w:t>
      </w:r>
      <w:r w:rsidR="005E2F6F">
        <w:t xml:space="preserve"> </w:t>
      </w:r>
      <w:r w:rsidRPr="008E7A79">
        <w:t>de</w:t>
      </w:r>
      <w:r w:rsidR="005E2F6F">
        <w:t xml:space="preserve"> </w:t>
      </w:r>
      <w:r w:rsidRPr="008E7A79">
        <w:t>circa</w:t>
      </w:r>
      <w:r w:rsidR="005E2F6F">
        <w:t xml:space="preserve"> </w:t>
      </w:r>
      <w:r w:rsidRPr="008E7A79">
        <w:t>47,6</w:t>
      </w:r>
      <w:r w:rsidR="005E2F6F">
        <w:t xml:space="preserve"> </w:t>
      </w:r>
      <w:r w:rsidRPr="008E7A79">
        <w:t>%</w:t>
      </w:r>
      <w:r w:rsidR="005E2F6F">
        <w:t xml:space="preserve"> </w:t>
      </w:r>
      <w:r w:rsidRPr="008E7A79">
        <w:t>în</w:t>
      </w:r>
      <w:r w:rsidR="005E2F6F">
        <w:t xml:space="preserve"> </w:t>
      </w:r>
      <w:r w:rsidRPr="008E7A79">
        <w:t>2024.</w:t>
      </w:r>
    </w:p>
    <w:p w14:paraId="7390C434" w14:textId="33CC5319" w:rsidR="008E7A79" w:rsidRPr="008E7A79" w:rsidRDefault="008E7A79" w:rsidP="00AD2535">
      <w:pPr>
        <w:jc w:val="both"/>
      </w:pPr>
      <w:r w:rsidRPr="008E7A79">
        <w:t>În</w:t>
      </w:r>
      <w:r w:rsidR="005E2F6F">
        <w:t xml:space="preserve"> </w:t>
      </w:r>
      <w:r w:rsidRPr="008E7A79">
        <w:t>ansamblu,</w:t>
      </w:r>
      <w:r w:rsidR="005E2F6F">
        <w:t xml:space="preserve"> </w:t>
      </w:r>
      <w:r w:rsidRPr="008E7A79">
        <w:t>se</w:t>
      </w:r>
      <w:r w:rsidR="005E2F6F">
        <w:t xml:space="preserve"> </w:t>
      </w:r>
      <w:r w:rsidRPr="008E7A79">
        <w:t>estimează</w:t>
      </w:r>
      <w:r w:rsidR="005E2F6F">
        <w:t xml:space="preserve"> </w:t>
      </w:r>
      <w:r w:rsidRPr="008E7A79">
        <w:t>că</w:t>
      </w:r>
      <w:r w:rsidR="005E2F6F">
        <w:t xml:space="preserve"> </w:t>
      </w:r>
      <w:r w:rsidRPr="008E7A79">
        <w:t>PIB-ul</w:t>
      </w:r>
      <w:r w:rsidR="005E2F6F">
        <w:t xml:space="preserve"> </w:t>
      </w:r>
      <w:r w:rsidRPr="008E7A79">
        <w:t>real</w:t>
      </w:r>
      <w:r w:rsidR="005E2F6F">
        <w:t xml:space="preserve"> </w:t>
      </w:r>
      <w:r w:rsidRPr="008E7A79">
        <w:t>va</w:t>
      </w:r>
      <w:r w:rsidR="005E2F6F">
        <w:t xml:space="preserve"> </w:t>
      </w:r>
      <w:r w:rsidRPr="008E7A79">
        <w:t>înregistra</w:t>
      </w:r>
      <w:r w:rsidR="005E2F6F">
        <w:t xml:space="preserve"> </w:t>
      </w:r>
      <w:r w:rsidRPr="008E7A79">
        <w:t>o</w:t>
      </w:r>
      <w:r w:rsidR="005E2F6F">
        <w:t xml:space="preserve"> </w:t>
      </w:r>
      <w:r w:rsidRPr="008E7A79">
        <w:t>creștere</w:t>
      </w:r>
      <w:r w:rsidR="005E2F6F">
        <w:t xml:space="preserve"> </w:t>
      </w:r>
      <w:r w:rsidRPr="008E7A79">
        <w:t>cu</w:t>
      </w:r>
      <w:r w:rsidR="005E2F6F">
        <w:t xml:space="preserve"> </w:t>
      </w:r>
      <w:r w:rsidRPr="008E7A79">
        <w:t>5,8</w:t>
      </w:r>
      <w:r w:rsidR="005E2F6F">
        <w:t xml:space="preserve"> </w:t>
      </w:r>
      <w:r w:rsidRPr="008E7A79">
        <w:t>%</w:t>
      </w:r>
      <w:r w:rsidR="005E2F6F">
        <w:t xml:space="preserve"> </w:t>
      </w:r>
      <w:r w:rsidRPr="008E7A79">
        <w:t>în</w:t>
      </w:r>
      <w:r w:rsidR="005E2F6F">
        <w:t xml:space="preserve"> </w:t>
      </w:r>
      <w:r w:rsidRPr="008E7A79">
        <w:t>2022,</w:t>
      </w:r>
      <w:r w:rsidR="005E2F6F">
        <w:t xml:space="preserve"> </w:t>
      </w:r>
      <w:r w:rsidRPr="008E7A79">
        <w:t>cu</w:t>
      </w:r>
      <w:r w:rsidR="005E2F6F">
        <w:t xml:space="preserve"> </w:t>
      </w:r>
      <w:r w:rsidRPr="008E7A79">
        <w:t>1,8</w:t>
      </w:r>
      <w:r w:rsidR="005E2F6F">
        <w:t xml:space="preserve"> </w:t>
      </w:r>
      <w:r w:rsidRPr="008E7A79">
        <w:t>%</w:t>
      </w:r>
      <w:r w:rsidR="005E2F6F">
        <w:t xml:space="preserve"> </w:t>
      </w:r>
      <w:r w:rsidRPr="008E7A79">
        <w:t>în</w:t>
      </w:r>
      <w:r w:rsidR="005E2F6F">
        <w:t xml:space="preserve"> </w:t>
      </w:r>
      <w:r w:rsidRPr="008E7A79">
        <w:t>2023</w:t>
      </w:r>
      <w:r w:rsidR="005E2F6F">
        <w:t xml:space="preserve"> </w:t>
      </w:r>
      <w:r w:rsidRPr="008E7A79">
        <w:t>și</w:t>
      </w:r>
      <w:r w:rsidR="005E2F6F">
        <w:t xml:space="preserve"> </w:t>
      </w:r>
      <w:r w:rsidRPr="008E7A79">
        <w:t>cu</w:t>
      </w:r>
      <w:r w:rsidR="005E2F6F">
        <w:t xml:space="preserve"> </w:t>
      </w:r>
      <w:r w:rsidRPr="008E7A79">
        <w:t>2,2</w:t>
      </w:r>
      <w:r w:rsidR="005E2F6F">
        <w:t xml:space="preserve"> </w:t>
      </w:r>
      <w:r w:rsidRPr="008E7A79">
        <w:t>%</w:t>
      </w:r>
      <w:r w:rsidR="005E2F6F">
        <w:t xml:space="preserve"> </w:t>
      </w:r>
      <w:r w:rsidRPr="008E7A79">
        <w:t>în</w:t>
      </w:r>
      <w:r w:rsidR="005E2F6F">
        <w:t xml:space="preserve"> </w:t>
      </w:r>
      <w:r w:rsidRPr="008E7A79">
        <w:t>2024.</w:t>
      </w:r>
      <w:r w:rsidR="005E2F6F">
        <w:t xml:space="preserve"> </w:t>
      </w:r>
      <w:r w:rsidRPr="008E7A79">
        <w:t>În</w:t>
      </w:r>
      <w:r w:rsidR="005E2F6F">
        <w:t xml:space="preserve"> </w:t>
      </w:r>
      <w:r w:rsidRPr="008E7A79">
        <w:t>privința</w:t>
      </w:r>
      <w:r w:rsidR="005E2F6F">
        <w:t xml:space="preserve"> </w:t>
      </w:r>
      <w:r w:rsidRPr="008E7A79">
        <w:t>riscurilor,</w:t>
      </w:r>
      <w:r w:rsidR="005E2F6F">
        <w:t xml:space="preserve"> </w:t>
      </w:r>
      <w:r w:rsidRPr="008E7A79">
        <w:t>previziunile</w:t>
      </w:r>
      <w:r w:rsidR="005E2F6F">
        <w:t xml:space="preserve"> </w:t>
      </w:r>
      <w:r w:rsidRPr="008E7A79">
        <w:t>macroeconomice</w:t>
      </w:r>
      <w:r w:rsidR="005E2F6F">
        <w:t xml:space="preserve"> </w:t>
      </w:r>
      <w:r w:rsidRPr="008E7A79">
        <w:t>înclină</w:t>
      </w:r>
      <w:r w:rsidR="005E2F6F">
        <w:t xml:space="preserve"> </w:t>
      </w:r>
      <w:r w:rsidRPr="008E7A79">
        <w:t>către</w:t>
      </w:r>
      <w:r w:rsidR="005E2F6F">
        <w:t xml:space="preserve"> </w:t>
      </w:r>
      <w:r w:rsidRPr="008E7A79">
        <w:t>o</w:t>
      </w:r>
      <w:r w:rsidR="005E2F6F">
        <w:t xml:space="preserve"> </w:t>
      </w:r>
      <w:r w:rsidRPr="008E7A79">
        <w:t>evoluție</w:t>
      </w:r>
      <w:r w:rsidR="005E2F6F">
        <w:t xml:space="preserve"> </w:t>
      </w:r>
      <w:r w:rsidRPr="008E7A79">
        <w:t>negativă,</w:t>
      </w:r>
      <w:r w:rsidR="005E2F6F">
        <w:t xml:space="preserve"> </w:t>
      </w:r>
      <w:r w:rsidRPr="008E7A79">
        <w:t>deoarece</w:t>
      </w:r>
      <w:r w:rsidR="005E2F6F">
        <w:t xml:space="preserve"> </w:t>
      </w:r>
      <w:r w:rsidRPr="008E7A79">
        <w:t>întârzierile</w:t>
      </w:r>
      <w:r w:rsidR="005E2F6F">
        <w:t xml:space="preserve"> </w:t>
      </w:r>
      <w:r w:rsidRPr="008E7A79">
        <w:t>în</w:t>
      </w:r>
      <w:r w:rsidR="005E2F6F">
        <w:t xml:space="preserve"> </w:t>
      </w:r>
      <w:r w:rsidRPr="008E7A79">
        <w:t>ceea</w:t>
      </w:r>
      <w:r w:rsidR="005E2F6F">
        <w:t xml:space="preserve"> </w:t>
      </w:r>
      <w:r w:rsidRPr="008E7A79">
        <w:t>ce</w:t>
      </w:r>
      <w:r w:rsidR="005E2F6F">
        <w:t xml:space="preserve"> </w:t>
      </w:r>
      <w:r w:rsidRPr="008E7A79">
        <w:t>privește</w:t>
      </w:r>
      <w:r w:rsidR="005E2F6F">
        <w:t xml:space="preserve"> </w:t>
      </w:r>
      <w:r w:rsidRPr="008E7A79">
        <w:t>punerea</w:t>
      </w:r>
      <w:r w:rsidR="005E2F6F">
        <w:t xml:space="preserve"> </w:t>
      </w:r>
      <w:r w:rsidRPr="008E7A79">
        <w:t>în</w:t>
      </w:r>
      <w:r w:rsidR="005E2F6F">
        <w:t xml:space="preserve"> </w:t>
      </w:r>
      <w:r w:rsidRPr="008E7A79">
        <w:t>aplicare</w:t>
      </w:r>
      <w:r w:rsidR="005E2F6F">
        <w:t xml:space="preserve"> </w:t>
      </w:r>
      <w:r w:rsidRPr="008E7A79">
        <w:t>a</w:t>
      </w:r>
      <w:r w:rsidR="005E2F6F">
        <w:t xml:space="preserve"> </w:t>
      </w:r>
      <w:r w:rsidRPr="008E7A79">
        <w:t>planului</w:t>
      </w:r>
      <w:r w:rsidR="005E2F6F">
        <w:t xml:space="preserve"> </w:t>
      </w:r>
      <w:r w:rsidRPr="008E7A79">
        <w:t>de</w:t>
      </w:r>
      <w:r w:rsidR="005E2F6F">
        <w:t xml:space="preserve"> </w:t>
      </w:r>
      <w:r w:rsidRPr="008E7A79">
        <w:t>redresare</w:t>
      </w:r>
      <w:r w:rsidR="005E2F6F">
        <w:t xml:space="preserve"> </w:t>
      </w:r>
      <w:r w:rsidRPr="008E7A79">
        <w:t>și</w:t>
      </w:r>
      <w:r w:rsidR="005E2F6F">
        <w:t xml:space="preserve"> </w:t>
      </w:r>
      <w:r w:rsidRPr="008E7A79">
        <w:t>reziliență</w:t>
      </w:r>
      <w:r w:rsidR="005E2F6F">
        <w:t xml:space="preserve"> </w:t>
      </w:r>
      <w:r w:rsidRPr="008E7A79">
        <w:t>al</w:t>
      </w:r>
      <w:r w:rsidR="005E2F6F">
        <w:t xml:space="preserve"> </w:t>
      </w:r>
      <w:r w:rsidRPr="008E7A79">
        <w:t>României</w:t>
      </w:r>
      <w:r w:rsidR="005E2F6F">
        <w:t xml:space="preserve"> </w:t>
      </w:r>
      <w:r w:rsidRPr="008E7A79">
        <w:t>ar</w:t>
      </w:r>
      <w:r w:rsidR="005E2F6F">
        <w:t xml:space="preserve"> </w:t>
      </w:r>
      <w:r w:rsidRPr="008E7A79">
        <w:t>putea</w:t>
      </w:r>
      <w:r w:rsidR="005E2F6F">
        <w:t xml:space="preserve"> </w:t>
      </w:r>
      <w:r w:rsidRPr="008E7A79">
        <w:t>reduce</w:t>
      </w:r>
      <w:r w:rsidR="005E2F6F">
        <w:t xml:space="preserve"> </w:t>
      </w:r>
      <w:r w:rsidRPr="008E7A79">
        <w:t>investițiile</w:t>
      </w:r>
      <w:r w:rsidR="005E2F6F">
        <w:t xml:space="preserve"> </w:t>
      </w:r>
      <w:r w:rsidRPr="008E7A79">
        <w:t>și</w:t>
      </w:r>
      <w:r w:rsidR="005E2F6F">
        <w:t xml:space="preserve"> </w:t>
      </w:r>
      <w:r w:rsidRPr="008E7A79">
        <w:t>creșterea</w:t>
      </w:r>
      <w:r w:rsidR="005E2F6F">
        <w:t xml:space="preserve"> </w:t>
      </w:r>
      <w:r w:rsidRPr="008E7A79">
        <w:t>economică.</w:t>
      </w:r>
    </w:p>
    <w:p w14:paraId="13C3E1CD" w14:textId="54A9C3B5" w:rsidR="008E7A79" w:rsidRPr="008E7A79" w:rsidRDefault="008E7A79" w:rsidP="00AD2535">
      <w:pPr>
        <w:jc w:val="both"/>
      </w:pPr>
      <w:r w:rsidRPr="008E7A79">
        <w:rPr>
          <w:b/>
          <w:bCs/>
        </w:rPr>
        <w:t>La</w:t>
      </w:r>
      <w:r w:rsidR="005E2F6F">
        <w:rPr>
          <w:b/>
          <w:bCs/>
        </w:rPr>
        <w:t xml:space="preserve"> </w:t>
      </w:r>
      <w:r w:rsidRPr="008E7A79">
        <w:rPr>
          <w:b/>
          <w:bCs/>
        </w:rPr>
        <w:t>nivelul</w:t>
      </w:r>
      <w:r w:rsidR="005E2F6F">
        <w:rPr>
          <w:b/>
          <w:bCs/>
        </w:rPr>
        <w:t xml:space="preserve"> </w:t>
      </w:r>
      <w:r w:rsidRPr="008E7A79">
        <w:rPr>
          <w:b/>
          <w:bCs/>
        </w:rPr>
        <w:t>UE</w:t>
      </w:r>
    </w:p>
    <w:p w14:paraId="5CBA1FF5" w14:textId="178DE1E3" w:rsidR="008E7A79" w:rsidRPr="008E7A79" w:rsidRDefault="008E7A79" w:rsidP="00AD2535">
      <w:pPr>
        <w:jc w:val="both"/>
      </w:pPr>
      <w:r w:rsidRPr="008E7A79">
        <w:t>După</w:t>
      </w:r>
      <w:r w:rsidR="005E2F6F">
        <w:t xml:space="preserve"> </w:t>
      </w:r>
      <w:r w:rsidRPr="008E7A79">
        <w:t>o</w:t>
      </w:r>
      <w:r w:rsidR="005E2F6F">
        <w:t xml:space="preserve"> </w:t>
      </w:r>
      <w:r w:rsidRPr="008E7A79">
        <w:t>primă</w:t>
      </w:r>
      <w:r w:rsidR="005E2F6F">
        <w:t xml:space="preserve"> </w:t>
      </w:r>
      <w:r w:rsidRPr="008E7A79">
        <w:t>jumătate</w:t>
      </w:r>
      <w:r w:rsidR="005E2F6F">
        <w:t xml:space="preserve"> </w:t>
      </w:r>
      <w:r w:rsidRPr="008E7A79">
        <w:t>a</w:t>
      </w:r>
      <w:r w:rsidR="005E2F6F">
        <w:t xml:space="preserve"> </w:t>
      </w:r>
      <w:r w:rsidRPr="008E7A79">
        <w:t>anului</w:t>
      </w:r>
      <w:r w:rsidR="005E2F6F">
        <w:t xml:space="preserve"> </w:t>
      </w:r>
      <w:r w:rsidRPr="008E7A79">
        <w:t>puternică,</w:t>
      </w:r>
      <w:r w:rsidR="005E2F6F">
        <w:t xml:space="preserve"> </w:t>
      </w:r>
      <w:r w:rsidRPr="008E7A79">
        <w:t>economia</w:t>
      </w:r>
      <w:r w:rsidR="005E2F6F">
        <w:t xml:space="preserve"> </w:t>
      </w:r>
      <w:r w:rsidRPr="008E7A79">
        <w:t>UE</w:t>
      </w:r>
      <w:r w:rsidR="005E2F6F">
        <w:t xml:space="preserve"> </w:t>
      </w:r>
      <w:r w:rsidRPr="008E7A79">
        <w:t>a</w:t>
      </w:r>
      <w:r w:rsidR="005E2F6F">
        <w:t xml:space="preserve"> </w:t>
      </w:r>
      <w:r w:rsidRPr="008E7A79">
        <w:t>intrat</w:t>
      </w:r>
      <w:r w:rsidR="005E2F6F">
        <w:t xml:space="preserve"> </w:t>
      </w:r>
      <w:r w:rsidRPr="008E7A79">
        <w:t>într-o</w:t>
      </w:r>
      <w:r w:rsidR="005E2F6F">
        <w:t xml:space="preserve"> </w:t>
      </w:r>
      <w:r w:rsidRPr="008E7A79">
        <w:t>fază</w:t>
      </w:r>
      <w:r w:rsidR="005E2F6F">
        <w:t xml:space="preserve"> </w:t>
      </w:r>
      <w:r w:rsidRPr="008E7A79">
        <w:t>mult</w:t>
      </w:r>
      <w:r w:rsidR="005E2F6F">
        <w:t xml:space="preserve"> </w:t>
      </w:r>
      <w:r w:rsidRPr="008E7A79">
        <w:t>mai</w:t>
      </w:r>
      <w:r w:rsidR="005E2F6F">
        <w:t xml:space="preserve"> </w:t>
      </w:r>
      <w:r w:rsidRPr="008E7A79">
        <w:t>dificilă.</w:t>
      </w:r>
      <w:r w:rsidR="005E2F6F">
        <w:t xml:space="preserve"> </w:t>
      </w:r>
      <w:r w:rsidRPr="008E7A79">
        <w:t>Șocurile</w:t>
      </w:r>
      <w:r w:rsidR="005E2F6F">
        <w:t xml:space="preserve"> </w:t>
      </w:r>
      <w:r w:rsidRPr="008E7A79">
        <w:t>declanșate</w:t>
      </w:r>
      <w:r w:rsidR="005E2F6F">
        <w:t xml:space="preserve"> </w:t>
      </w:r>
      <w:r w:rsidRPr="008E7A79">
        <w:t>de</w:t>
      </w:r>
      <w:r w:rsidR="005E2F6F">
        <w:t xml:space="preserve"> </w:t>
      </w:r>
      <w:r w:rsidRPr="008E7A79">
        <w:t>războiul</w:t>
      </w:r>
      <w:r w:rsidR="005E2F6F">
        <w:t xml:space="preserve"> </w:t>
      </w:r>
      <w:r w:rsidRPr="008E7A79">
        <w:t>de</w:t>
      </w:r>
      <w:r w:rsidR="005E2F6F">
        <w:t xml:space="preserve"> </w:t>
      </w:r>
      <w:r w:rsidRPr="008E7A79">
        <w:t>agresiune</w:t>
      </w:r>
      <w:r w:rsidR="005E2F6F">
        <w:t xml:space="preserve"> </w:t>
      </w:r>
      <w:r w:rsidRPr="008E7A79">
        <w:t>al</w:t>
      </w:r>
      <w:r w:rsidR="005E2F6F">
        <w:t xml:space="preserve"> </w:t>
      </w:r>
      <w:r w:rsidRPr="008E7A79">
        <w:t>Rusiei</w:t>
      </w:r>
      <w:r w:rsidR="005E2F6F">
        <w:t xml:space="preserve"> </w:t>
      </w:r>
      <w:r w:rsidRPr="008E7A79">
        <w:t>împotriva</w:t>
      </w:r>
      <w:r w:rsidR="005E2F6F">
        <w:t xml:space="preserve"> </w:t>
      </w:r>
      <w:r w:rsidRPr="008E7A79">
        <w:t>Ucrainei</w:t>
      </w:r>
      <w:r w:rsidR="005E2F6F">
        <w:t xml:space="preserve"> </w:t>
      </w:r>
      <w:r w:rsidRPr="008E7A79">
        <w:t>afectează</w:t>
      </w:r>
      <w:r w:rsidR="005E2F6F">
        <w:t xml:space="preserve"> </w:t>
      </w:r>
      <w:r w:rsidRPr="008E7A79">
        <w:t>cererea</w:t>
      </w:r>
      <w:r w:rsidR="005E2F6F">
        <w:t xml:space="preserve"> </w:t>
      </w:r>
      <w:r w:rsidRPr="008E7A79">
        <w:t>mondială</w:t>
      </w:r>
      <w:r w:rsidR="005E2F6F">
        <w:t xml:space="preserve"> </w:t>
      </w:r>
      <w:r w:rsidRPr="008E7A79">
        <w:t>și</w:t>
      </w:r>
      <w:r w:rsidR="005E2F6F">
        <w:t xml:space="preserve"> </w:t>
      </w:r>
      <w:r w:rsidRPr="008E7A79">
        <w:t>consolidează</w:t>
      </w:r>
      <w:r w:rsidR="005E2F6F">
        <w:t xml:space="preserve"> </w:t>
      </w:r>
      <w:r w:rsidRPr="008E7A79">
        <w:t>presiunile</w:t>
      </w:r>
      <w:r w:rsidR="005E2F6F">
        <w:t xml:space="preserve"> </w:t>
      </w:r>
      <w:r w:rsidRPr="008E7A79">
        <w:t>inflaționiste</w:t>
      </w:r>
      <w:r w:rsidR="005E2F6F">
        <w:t xml:space="preserve"> </w:t>
      </w:r>
      <w:r w:rsidRPr="008E7A79">
        <w:t>la</w:t>
      </w:r>
      <w:r w:rsidR="005E2F6F">
        <w:t xml:space="preserve"> </w:t>
      </w:r>
      <w:r w:rsidRPr="008E7A79">
        <w:t>nivel</w:t>
      </w:r>
      <w:r w:rsidR="005E2F6F">
        <w:t xml:space="preserve"> </w:t>
      </w:r>
      <w:r w:rsidRPr="008E7A79">
        <w:t>mondial.</w:t>
      </w:r>
      <w:r w:rsidR="005E2F6F">
        <w:t xml:space="preserve"> </w:t>
      </w:r>
      <w:r w:rsidRPr="008E7A79">
        <w:t>UE</w:t>
      </w:r>
      <w:r w:rsidR="005E2F6F">
        <w:t xml:space="preserve"> </w:t>
      </w:r>
      <w:r w:rsidRPr="008E7A79">
        <w:t>se</w:t>
      </w:r>
      <w:r w:rsidR="005E2F6F">
        <w:t xml:space="preserve"> </w:t>
      </w:r>
      <w:r w:rsidRPr="008E7A79">
        <w:t>numără</w:t>
      </w:r>
      <w:r w:rsidR="005E2F6F">
        <w:t xml:space="preserve"> </w:t>
      </w:r>
      <w:r w:rsidRPr="008E7A79">
        <w:t>printre</w:t>
      </w:r>
      <w:r w:rsidR="005E2F6F">
        <w:t xml:space="preserve"> </w:t>
      </w:r>
      <w:r w:rsidRPr="008E7A79">
        <w:t>cele</w:t>
      </w:r>
      <w:r w:rsidR="005E2F6F">
        <w:t xml:space="preserve"> </w:t>
      </w:r>
      <w:r w:rsidRPr="008E7A79">
        <w:t>mai</w:t>
      </w:r>
      <w:r w:rsidR="005E2F6F">
        <w:t xml:space="preserve"> </w:t>
      </w:r>
      <w:r w:rsidRPr="008E7A79">
        <w:t>expuse</w:t>
      </w:r>
      <w:r w:rsidR="005E2F6F">
        <w:t xml:space="preserve"> </w:t>
      </w:r>
      <w:r w:rsidRPr="008E7A79">
        <w:t>economii</w:t>
      </w:r>
      <w:r w:rsidR="005E2F6F">
        <w:t xml:space="preserve"> </w:t>
      </w:r>
      <w:r w:rsidRPr="008E7A79">
        <w:t>avansate,</w:t>
      </w:r>
      <w:r w:rsidR="005E2F6F">
        <w:t xml:space="preserve"> </w:t>
      </w:r>
      <w:r w:rsidRPr="008E7A79">
        <w:t>din</w:t>
      </w:r>
      <w:r w:rsidR="005E2F6F">
        <w:t xml:space="preserve"> </w:t>
      </w:r>
      <w:r w:rsidRPr="008E7A79">
        <w:t>cauza</w:t>
      </w:r>
      <w:r w:rsidR="005E2F6F">
        <w:t xml:space="preserve"> </w:t>
      </w:r>
      <w:r w:rsidRPr="008E7A79">
        <w:t>proximității</w:t>
      </w:r>
      <w:r w:rsidR="005E2F6F">
        <w:t xml:space="preserve"> </w:t>
      </w:r>
      <w:r w:rsidRPr="008E7A79">
        <w:t>sale</w:t>
      </w:r>
      <w:r w:rsidR="005E2F6F">
        <w:t xml:space="preserve"> </w:t>
      </w:r>
      <w:r w:rsidRPr="008E7A79">
        <w:t>geografice</w:t>
      </w:r>
      <w:r w:rsidR="005E2F6F">
        <w:t xml:space="preserve"> </w:t>
      </w:r>
      <w:r w:rsidRPr="008E7A79">
        <w:t>față</w:t>
      </w:r>
      <w:r w:rsidR="005E2F6F">
        <w:t xml:space="preserve"> </w:t>
      </w:r>
      <w:r w:rsidRPr="008E7A79">
        <w:t>de</w:t>
      </w:r>
      <w:r w:rsidR="005E2F6F">
        <w:t xml:space="preserve"> </w:t>
      </w:r>
      <w:r w:rsidRPr="008E7A79">
        <w:t>război</w:t>
      </w:r>
      <w:r w:rsidR="005E2F6F">
        <w:t xml:space="preserve"> </w:t>
      </w:r>
      <w:r w:rsidRPr="008E7A79">
        <w:t>și</w:t>
      </w:r>
      <w:r w:rsidR="005E2F6F">
        <w:t xml:space="preserve"> </w:t>
      </w:r>
      <w:r w:rsidRPr="008E7A79">
        <w:t>a</w:t>
      </w:r>
      <w:r w:rsidR="005E2F6F">
        <w:t xml:space="preserve"> </w:t>
      </w:r>
      <w:r w:rsidRPr="008E7A79">
        <w:t>dependenței</w:t>
      </w:r>
      <w:r w:rsidR="005E2F6F">
        <w:t xml:space="preserve"> </w:t>
      </w:r>
      <w:r w:rsidRPr="008E7A79">
        <w:t>puternice</w:t>
      </w:r>
      <w:r w:rsidR="005E2F6F">
        <w:t xml:space="preserve"> </w:t>
      </w:r>
      <w:r w:rsidRPr="008E7A79">
        <w:t>de</w:t>
      </w:r>
      <w:r w:rsidR="005E2F6F">
        <w:t xml:space="preserve"> </w:t>
      </w:r>
      <w:r w:rsidRPr="008E7A79">
        <w:t>importurile</w:t>
      </w:r>
      <w:r w:rsidR="005E2F6F">
        <w:t xml:space="preserve"> </w:t>
      </w:r>
      <w:r w:rsidRPr="008E7A79">
        <w:t>de</w:t>
      </w:r>
      <w:r w:rsidR="005E2F6F">
        <w:t xml:space="preserve"> </w:t>
      </w:r>
      <w:r w:rsidRPr="008E7A79">
        <w:t>gaze</w:t>
      </w:r>
      <w:r w:rsidR="005E2F6F">
        <w:t xml:space="preserve"> </w:t>
      </w:r>
      <w:r w:rsidRPr="008E7A79">
        <w:t>din</w:t>
      </w:r>
      <w:r w:rsidR="005E2F6F">
        <w:t xml:space="preserve"> </w:t>
      </w:r>
      <w:r w:rsidRPr="008E7A79">
        <w:t>Rusia.</w:t>
      </w:r>
      <w:r w:rsidR="005E2F6F">
        <w:t xml:space="preserve"> </w:t>
      </w:r>
      <w:r w:rsidRPr="008E7A79">
        <w:t>Criza</w:t>
      </w:r>
      <w:r w:rsidR="005E2F6F">
        <w:t xml:space="preserve"> </w:t>
      </w:r>
      <w:r w:rsidRPr="008E7A79">
        <w:t>energetică</w:t>
      </w:r>
      <w:r w:rsidR="005E2F6F">
        <w:t xml:space="preserve"> </w:t>
      </w:r>
      <w:r w:rsidRPr="008E7A79">
        <w:t>erodează</w:t>
      </w:r>
      <w:r w:rsidR="005E2F6F">
        <w:t xml:space="preserve"> </w:t>
      </w:r>
      <w:r w:rsidRPr="008E7A79">
        <w:t>puterea</w:t>
      </w:r>
      <w:r w:rsidR="005E2F6F">
        <w:t xml:space="preserve"> </w:t>
      </w:r>
      <w:r w:rsidRPr="008E7A79">
        <w:t>de</w:t>
      </w:r>
      <w:r w:rsidR="005E2F6F">
        <w:t xml:space="preserve"> </w:t>
      </w:r>
      <w:r w:rsidRPr="008E7A79">
        <w:t>cumpărare</w:t>
      </w:r>
      <w:r w:rsidR="005E2F6F">
        <w:t xml:space="preserve"> </w:t>
      </w:r>
      <w:r w:rsidRPr="008E7A79">
        <w:t>a</w:t>
      </w:r>
      <w:r w:rsidR="005E2F6F">
        <w:t xml:space="preserve"> </w:t>
      </w:r>
      <w:r w:rsidRPr="008E7A79">
        <w:t>gospodăriilor</w:t>
      </w:r>
      <w:r w:rsidR="005E2F6F">
        <w:t xml:space="preserve"> </w:t>
      </w:r>
      <w:r w:rsidRPr="008E7A79">
        <w:t>și</w:t>
      </w:r>
      <w:r w:rsidR="005E2F6F">
        <w:t xml:space="preserve"> </w:t>
      </w:r>
      <w:r w:rsidRPr="008E7A79">
        <w:t>afectează</w:t>
      </w:r>
      <w:r w:rsidR="005E2F6F">
        <w:t xml:space="preserve"> </w:t>
      </w:r>
      <w:r w:rsidRPr="008E7A79">
        <w:t>producția.</w:t>
      </w:r>
      <w:r w:rsidR="005E2F6F">
        <w:t xml:space="preserve"> </w:t>
      </w:r>
      <w:r w:rsidRPr="008E7A79">
        <w:t>Percepția</w:t>
      </w:r>
      <w:r w:rsidR="005E2F6F">
        <w:t xml:space="preserve"> </w:t>
      </w:r>
      <w:r w:rsidRPr="008E7A79">
        <w:t>generală</w:t>
      </w:r>
      <w:r w:rsidR="005E2F6F">
        <w:t xml:space="preserve"> </w:t>
      </w:r>
      <w:r w:rsidRPr="008E7A79">
        <w:t>asupra</w:t>
      </w:r>
      <w:r w:rsidR="005E2F6F">
        <w:t xml:space="preserve"> </w:t>
      </w:r>
      <w:r w:rsidRPr="008E7A79">
        <w:t>economiei</w:t>
      </w:r>
      <w:r w:rsidR="005E2F6F">
        <w:t xml:space="preserve"> </w:t>
      </w:r>
      <w:r w:rsidRPr="008E7A79">
        <w:t>a</w:t>
      </w:r>
      <w:r w:rsidR="005E2F6F">
        <w:t xml:space="preserve"> </w:t>
      </w:r>
      <w:r w:rsidRPr="008E7A79">
        <w:t>scăzut</w:t>
      </w:r>
      <w:r w:rsidR="005E2F6F">
        <w:t xml:space="preserve"> </w:t>
      </w:r>
      <w:r w:rsidRPr="008E7A79">
        <w:t>semnificativ.</w:t>
      </w:r>
      <w:r w:rsidR="005E2F6F">
        <w:t xml:space="preserve"> </w:t>
      </w:r>
      <w:r w:rsidRPr="008E7A79">
        <w:t>Prin</w:t>
      </w:r>
      <w:r w:rsidR="005E2F6F">
        <w:t xml:space="preserve"> </w:t>
      </w:r>
      <w:r w:rsidRPr="008E7A79">
        <w:t>urmare,</w:t>
      </w:r>
      <w:r w:rsidR="005E2F6F">
        <w:t xml:space="preserve"> </w:t>
      </w:r>
      <w:r w:rsidRPr="008E7A79">
        <w:t>deși</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creșterea</w:t>
      </w:r>
      <w:r w:rsidR="005E2F6F">
        <w:t xml:space="preserve"> </w:t>
      </w:r>
      <w:r w:rsidRPr="008E7A79">
        <w:t>în</w:t>
      </w:r>
      <w:r w:rsidR="005E2F6F">
        <w:t xml:space="preserve"> </w:t>
      </w:r>
      <w:r w:rsidRPr="008E7A79">
        <w:t>2022</w:t>
      </w:r>
      <w:r w:rsidR="005E2F6F">
        <w:t xml:space="preserve"> </w:t>
      </w:r>
      <w:r w:rsidRPr="008E7A79">
        <w:t>va</w:t>
      </w:r>
      <w:r w:rsidR="005E2F6F">
        <w:t xml:space="preserve"> </w:t>
      </w:r>
      <w:r w:rsidRPr="008E7A79">
        <w:t>fi</w:t>
      </w:r>
      <w:r w:rsidR="005E2F6F">
        <w:t xml:space="preserve"> </w:t>
      </w:r>
      <w:r w:rsidRPr="008E7A79">
        <w:t>mai</w:t>
      </w:r>
      <w:r w:rsidR="005E2F6F">
        <w:t xml:space="preserve"> </w:t>
      </w:r>
      <w:r w:rsidRPr="008E7A79">
        <w:t>bună</w:t>
      </w:r>
      <w:r w:rsidR="005E2F6F">
        <w:t xml:space="preserve"> </w:t>
      </w:r>
      <w:r w:rsidRPr="008E7A79">
        <w:t>decât</w:t>
      </w:r>
      <w:r w:rsidR="005E2F6F">
        <w:t xml:space="preserve"> </w:t>
      </w:r>
      <w:r w:rsidRPr="008E7A79">
        <w:t>se</w:t>
      </w:r>
      <w:r w:rsidR="005E2F6F">
        <w:t xml:space="preserve"> </w:t>
      </w:r>
      <w:r w:rsidRPr="008E7A79">
        <w:t>preconizase</w:t>
      </w:r>
      <w:r w:rsidR="005E2F6F">
        <w:t xml:space="preserve"> </w:t>
      </w:r>
      <w:r w:rsidRPr="008E7A79">
        <w:t>anterior,</w:t>
      </w:r>
      <w:r w:rsidR="005E2F6F">
        <w:t xml:space="preserve"> </w:t>
      </w:r>
      <w:r w:rsidRPr="008E7A79">
        <w:t>perspectivele</w:t>
      </w:r>
      <w:r w:rsidR="005E2F6F">
        <w:t xml:space="preserve"> </w:t>
      </w:r>
      <w:r w:rsidRPr="008E7A79">
        <w:t>pentru</w:t>
      </w:r>
      <w:r w:rsidR="005E2F6F">
        <w:t xml:space="preserve"> </w:t>
      </w:r>
      <w:r w:rsidRPr="008E7A79">
        <w:t>2023</w:t>
      </w:r>
      <w:r w:rsidR="005E2F6F">
        <w:t xml:space="preserve"> </w:t>
      </w:r>
      <w:r w:rsidRPr="008E7A79">
        <w:t>sunt</w:t>
      </w:r>
      <w:r w:rsidR="005E2F6F">
        <w:t xml:space="preserve"> </w:t>
      </w:r>
      <w:r w:rsidRPr="008E7A79">
        <w:t>semnificativ</w:t>
      </w:r>
      <w:r w:rsidR="005E2F6F">
        <w:t xml:space="preserve"> </w:t>
      </w:r>
      <w:r w:rsidRPr="008E7A79">
        <w:t>mai</w:t>
      </w:r>
      <w:r w:rsidR="005E2F6F">
        <w:t xml:space="preserve"> </w:t>
      </w:r>
      <w:r w:rsidRPr="008E7A79">
        <w:t>slabe</w:t>
      </w:r>
      <w:r w:rsidR="005E2F6F">
        <w:t xml:space="preserve"> </w:t>
      </w:r>
      <w:r w:rsidRPr="008E7A79">
        <w:t>în</w:t>
      </w:r>
      <w:r w:rsidR="005E2F6F">
        <w:t xml:space="preserve"> </w:t>
      </w:r>
      <w:r w:rsidRPr="008E7A79">
        <w:t>ceea</w:t>
      </w:r>
      <w:r w:rsidR="005E2F6F">
        <w:t xml:space="preserve"> </w:t>
      </w:r>
      <w:r w:rsidRPr="008E7A79">
        <w:t>ce</w:t>
      </w:r>
      <w:r w:rsidR="005E2F6F">
        <w:t xml:space="preserve"> </w:t>
      </w:r>
      <w:r w:rsidRPr="008E7A79">
        <w:t>privește</w:t>
      </w:r>
      <w:r w:rsidR="005E2F6F">
        <w:t xml:space="preserve"> </w:t>
      </w:r>
      <w:r w:rsidRPr="008E7A79">
        <w:t>creșterea</w:t>
      </w:r>
      <w:r w:rsidR="005E2F6F">
        <w:t xml:space="preserve"> </w:t>
      </w:r>
      <w:r w:rsidRPr="008E7A79">
        <w:t>economică</w:t>
      </w:r>
      <w:r w:rsidR="005E2F6F">
        <w:t xml:space="preserve"> </w:t>
      </w:r>
      <w:r w:rsidRPr="008E7A79">
        <w:t>și</w:t>
      </w:r>
      <w:r w:rsidR="005E2F6F">
        <w:t xml:space="preserve"> </w:t>
      </w:r>
      <w:r w:rsidRPr="008E7A79">
        <w:t>mai</w:t>
      </w:r>
      <w:r w:rsidR="005E2F6F">
        <w:t xml:space="preserve"> </w:t>
      </w:r>
      <w:r w:rsidRPr="008E7A79">
        <w:t>ridicate</w:t>
      </w:r>
      <w:r w:rsidR="005E2F6F">
        <w:t xml:space="preserve"> </w:t>
      </w:r>
      <w:r w:rsidRPr="008E7A79">
        <w:t>în</w:t>
      </w:r>
      <w:r w:rsidR="005E2F6F">
        <w:t xml:space="preserve"> </w:t>
      </w:r>
      <w:r w:rsidRPr="008E7A79">
        <w:t>ceea</w:t>
      </w:r>
      <w:r w:rsidR="005E2F6F">
        <w:t xml:space="preserve"> </w:t>
      </w:r>
      <w:r w:rsidRPr="008E7A79">
        <w:t>ce</w:t>
      </w:r>
      <w:r w:rsidR="005E2F6F">
        <w:t xml:space="preserve"> </w:t>
      </w:r>
      <w:r w:rsidRPr="008E7A79">
        <w:t>privește</w:t>
      </w:r>
      <w:r w:rsidR="005E2F6F">
        <w:t xml:space="preserve"> </w:t>
      </w:r>
      <w:r w:rsidRPr="008E7A79">
        <w:t>inflația</w:t>
      </w:r>
      <w:r w:rsidR="005E2F6F">
        <w:t xml:space="preserve"> </w:t>
      </w:r>
      <w:r w:rsidRPr="008E7A79">
        <w:t>în</w:t>
      </w:r>
      <w:r w:rsidR="005E2F6F">
        <w:t xml:space="preserve"> </w:t>
      </w:r>
      <w:r w:rsidRPr="008E7A79">
        <w:t>comparație</w:t>
      </w:r>
      <w:r w:rsidR="005E2F6F">
        <w:t xml:space="preserve"> </w:t>
      </w:r>
      <w:r w:rsidRPr="008E7A79">
        <w:t>cu</w:t>
      </w:r>
      <w:r w:rsidR="005E2F6F">
        <w:t xml:space="preserve"> </w:t>
      </w:r>
      <w:r w:rsidRPr="008E7A79">
        <w:t>previziunile</w:t>
      </w:r>
      <w:r w:rsidR="005E2F6F">
        <w:t xml:space="preserve"> </w:t>
      </w:r>
      <w:r w:rsidRPr="008E7A79">
        <w:t>intermediare</w:t>
      </w:r>
      <w:r w:rsidR="005E2F6F">
        <w:t xml:space="preserve"> </w:t>
      </w:r>
      <w:r w:rsidRPr="008E7A79">
        <w:t>ale</w:t>
      </w:r>
      <w:r w:rsidR="005E2F6F">
        <w:t xml:space="preserve"> </w:t>
      </w:r>
      <w:r w:rsidRPr="008E7A79">
        <w:t>Comisiei</w:t>
      </w:r>
      <w:r w:rsidR="005E2F6F">
        <w:t xml:space="preserve"> </w:t>
      </w:r>
      <w:r w:rsidRPr="008E7A79">
        <w:t>din</w:t>
      </w:r>
      <w:r w:rsidR="005E2F6F">
        <w:t xml:space="preserve"> </w:t>
      </w:r>
      <w:r w:rsidRPr="008E7A79">
        <w:t>vara</w:t>
      </w:r>
      <w:r w:rsidR="005E2F6F">
        <w:t xml:space="preserve"> </w:t>
      </w:r>
      <w:r w:rsidRPr="008E7A79">
        <w:t>acestui</w:t>
      </w:r>
      <w:r w:rsidR="005E2F6F">
        <w:t xml:space="preserve"> </w:t>
      </w:r>
      <w:r w:rsidRPr="008E7A79">
        <w:t>an.</w:t>
      </w:r>
    </w:p>
    <w:p w14:paraId="6B68D377" w14:textId="588A180B" w:rsidR="008E7A79" w:rsidRPr="008E7A79" w:rsidRDefault="008E7A79" w:rsidP="00AD2535">
      <w:pPr>
        <w:jc w:val="both"/>
      </w:pPr>
      <w:r w:rsidRPr="008E7A79">
        <w:rPr>
          <w:b/>
          <w:bCs/>
        </w:rPr>
        <w:t>Creșterea</w:t>
      </w:r>
      <w:r w:rsidR="005E2F6F">
        <w:rPr>
          <w:b/>
          <w:bCs/>
        </w:rPr>
        <w:t xml:space="preserve"> </w:t>
      </w:r>
      <w:r w:rsidRPr="008E7A79">
        <w:rPr>
          <w:b/>
          <w:bCs/>
        </w:rPr>
        <w:t>preconizată</w:t>
      </w:r>
      <w:r w:rsidR="005E2F6F">
        <w:rPr>
          <w:b/>
          <w:bCs/>
        </w:rPr>
        <w:t xml:space="preserve"> </w:t>
      </w:r>
      <w:r w:rsidRPr="008E7A79">
        <w:rPr>
          <w:b/>
          <w:bCs/>
        </w:rPr>
        <w:t>se</w:t>
      </w:r>
      <w:r w:rsidR="005E2F6F">
        <w:rPr>
          <w:b/>
          <w:bCs/>
        </w:rPr>
        <w:t xml:space="preserve"> </w:t>
      </w:r>
      <w:r w:rsidRPr="008E7A79">
        <w:rPr>
          <w:b/>
          <w:bCs/>
        </w:rPr>
        <w:t>va</w:t>
      </w:r>
      <w:r w:rsidR="005E2F6F">
        <w:rPr>
          <w:b/>
          <w:bCs/>
        </w:rPr>
        <w:t xml:space="preserve"> </w:t>
      </w:r>
      <w:r w:rsidRPr="008E7A79">
        <w:rPr>
          <w:b/>
          <w:bCs/>
        </w:rPr>
        <w:t>contracta</w:t>
      </w:r>
      <w:r w:rsidR="005E2F6F">
        <w:rPr>
          <w:b/>
          <w:bCs/>
        </w:rPr>
        <w:t xml:space="preserve"> </w:t>
      </w:r>
      <w:r w:rsidRPr="008E7A79">
        <w:rPr>
          <w:b/>
          <w:bCs/>
        </w:rPr>
        <w:t>semnificativ</w:t>
      </w:r>
      <w:r w:rsidR="005E2F6F">
        <w:rPr>
          <w:b/>
          <w:bCs/>
        </w:rPr>
        <w:t xml:space="preserve"> </w:t>
      </w:r>
      <w:r w:rsidRPr="008E7A79">
        <w:rPr>
          <w:b/>
          <w:bCs/>
        </w:rPr>
        <w:t>la</w:t>
      </w:r>
      <w:r w:rsidR="005E2F6F">
        <w:rPr>
          <w:b/>
          <w:bCs/>
        </w:rPr>
        <w:t xml:space="preserve"> </w:t>
      </w:r>
      <w:r w:rsidRPr="008E7A79">
        <w:rPr>
          <w:b/>
          <w:bCs/>
        </w:rPr>
        <w:t>sfârșitul</w:t>
      </w:r>
      <w:r w:rsidR="005E2F6F">
        <w:rPr>
          <w:b/>
          <w:bCs/>
        </w:rPr>
        <w:t xml:space="preserve"> </w:t>
      </w:r>
      <w:r w:rsidRPr="008E7A79">
        <w:rPr>
          <w:b/>
          <w:bCs/>
        </w:rPr>
        <w:t>anului</w:t>
      </w:r>
    </w:p>
    <w:p w14:paraId="2F8577CA" w14:textId="58454F9F" w:rsidR="008E7A79" w:rsidRPr="008E7A79" w:rsidRDefault="008E7A79" w:rsidP="00AD2535">
      <w:pPr>
        <w:jc w:val="both"/>
      </w:pPr>
      <w:r w:rsidRPr="008E7A79">
        <w:t>Creșterea</w:t>
      </w:r>
      <w:r w:rsidR="005E2F6F">
        <w:t xml:space="preserve"> </w:t>
      </w:r>
      <w:r w:rsidRPr="008E7A79">
        <w:t>PIB-ului</w:t>
      </w:r>
      <w:r w:rsidR="005E2F6F">
        <w:t xml:space="preserve"> </w:t>
      </w:r>
      <w:r w:rsidRPr="008E7A79">
        <w:t>real</w:t>
      </w:r>
      <w:r w:rsidR="005E2F6F">
        <w:t xml:space="preserve"> </w:t>
      </w:r>
      <w:r w:rsidRPr="008E7A79">
        <w:t>în</w:t>
      </w:r>
      <w:r w:rsidR="005E2F6F">
        <w:t xml:space="preserve"> </w:t>
      </w:r>
      <w:r w:rsidRPr="008E7A79">
        <w:t>UE</w:t>
      </w:r>
      <w:r w:rsidR="005E2F6F">
        <w:t xml:space="preserve"> </w:t>
      </w:r>
      <w:r w:rsidRPr="008E7A79">
        <w:t>a</w:t>
      </w:r>
      <w:r w:rsidR="005E2F6F">
        <w:t xml:space="preserve"> </w:t>
      </w:r>
      <w:r w:rsidRPr="008E7A79">
        <w:t>surprins</w:t>
      </w:r>
      <w:r w:rsidR="005E2F6F">
        <w:t xml:space="preserve"> </w:t>
      </w:r>
      <w:r w:rsidRPr="008E7A79">
        <w:t>prin</w:t>
      </w:r>
      <w:r w:rsidR="005E2F6F">
        <w:t xml:space="preserve"> </w:t>
      </w:r>
      <w:r w:rsidRPr="008E7A79">
        <w:t>creșterea</w:t>
      </w:r>
      <w:r w:rsidR="005E2F6F">
        <w:t xml:space="preserve"> </w:t>
      </w:r>
      <w:r w:rsidRPr="008E7A79">
        <w:t>sa</w:t>
      </w:r>
      <w:r w:rsidR="005E2F6F">
        <w:t xml:space="preserve"> </w:t>
      </w:r>
      <w:r w:rsidRPr="008E7A79">
        <w:t>în</w:t>
      </w:r>
      <w:r w:rsidR="005E2F6F">
        <w:t xml:space="preserve"> </w:t>
      </w:r>
      <w:r w:rsidRPr="008E7A79">
        <w:t>prima</w:t>
      </w:r>
      <w:r w:rsidR="005E2F6F">
        <w:t xml:space="preserve"> </w:t>
      </w:r>
      <w:r w:rsidRPr="008E7A79">
        <w:t>jumătate</w:t>
      </w:r>
      <w:r w:rsidR="005E2F6F">
        <w:t xml:space="preserve"> </w:t>
      </w:r>
      <w:r w:rsidRPr="008E7A79">
        <w:t>a</w:t>
      </w:r>
      <w:r w:rsidR="005E2F6F">
        <w:t xml:space="preserve"> </w:t>
      </w:r>
      <w:r w:rsidRPr="008E7A79">
        <w:t>anului</w:t>
      </w:r>
      <w:r w:rsidR="005E2F6F">
        <w:t xml:space="preserve"> </w:t>
      </w:r>
      <w:r w:rsidRPr="008E7A79">
        <w:t>2022,</w:t>
      </w:r>
      <w:r w:rsidR="005E2F6F">
        <w:t xml:space="preserve"> </w:t>
      </w:r>
      <w:r w:rsidRPr="008E7A79">
        <w:t>întrucât</w:t>
      </w:r>
      <w:r w:rsidR="005E2F6F">
        <w:t xml:space="preserve"> </w:t>
      </w:r>
      <w:r w:rsidRPr="008E7A79">
        <w:t>consumatorii</w:t>
      </w:r>
      <w:r w:rsidR="005E2F6F">
        <w:t xml:space="preserve"> </w:t>
      </w:r>
      <w:r w:rsidRPr="008E7A79">
        <w:t>și-au</w:t>
      </w:r>
      <w:r w:rsidR="005E2F6F">
        <w:t xml:space="preserve"> </w:t>
      </w:r>
      <w:r w:rsidRPr="008E7A79">
        <w:t>reluat</w:t>
      </w:r>
      <w:r w:rsidR="005E2F6F">
        <w:t xml:space="preserve"> </w:t>
      </w:r>
      <w:r w:rsidRPr="008E7A79">
        <w:t>puternic</w:t>
      </w:r>
      <w:r w:rsidR="005E2F6F">
        <w:t xml:space="preserve"> </w:t>
      </w:r>
      <w:r w:rsidRPr="008E7A79">
        <w:t>cheltuielile,</w:t>
      </w:r>
      <w:r w:rsidR="005E2F6F">
        <w:t xml:space="preserve"> </w:t>
      </w:r>
      <w:r w:rsidRPr="008E7A79">
        <w:t>în</w:t>
      </w:r>
      <w:r w:rsidR="005E2F6F">
        <w:t xml:space="preserve"> </w:t>
      </w:r>
      <w:r w:rsidRPr="008E7A79">
        <w:t>special</w:t>
      </w:r>
      <w:r w:rsidR="005E2F6F">
        <w:t xml:space="preserve"> </w:t>
      </w:r>
      <w:r w:rsidRPr="008E7A79">
        <w:t>pentru</w:t>
      </w:r>
      <w:r w:rsidR="005E2F6F">
        <w:t xml:space="preserve"> </w:t>
      </w:r>
      <w:r w:rsidRPr="008E7A79">
        <w:t>servicii,</w:t>
      </w:r>
      <w:r w:rsidR="005E2F6F">
        <w:t xml:space="preserve"> </w:t>
      </w:r>
      <w:r w:rsidRPr="008E7A79">
        <w:t>în</w:t>
      </w:r>
      <w:r w:rsidR="005E2F6F">
        <w:t xml:space="preserve"> </w:t>
      </w:r>
      <w:r w:rsidRPr="008E7A79">
        <w:t>urma</w:t>
      </w:r>
      <w:r w:rsidR="005E2F6F">
        <w:t xml:space="preserve"> </w:t>
      </w:r>
      <w:r w:rsidRPr="008E7A79">
        <w:t>relaxării</w:t>
      </w:r>
      <w:r w:rsidR="005E2F6F">
        <w:t xml:space="preserve"> </w:t>
      </w:r>
      <w:r w:rsidRPr="008E7A79">
        <w:t>măsurilor</w:t>
      </w:r>
      <w:r w:rsidR="005E2F6F">
        <w:t xml:space="preserve"> </w:t>
      </w:r>
      <w:r w:rsidRPr="008E7A79">
        <w:t>de</w:t>
      </w:r>
      <w:r w:rsidR="005E2F6F">
        <w:t xml:space="preserve"> </w:t>
      </w:r>
      <w:r w:rsidRPr="008E7A79">
        <w:t>limitare</w:t>
      </w:r>
      <w:r w:rsidR="005E2F6F">
        <w:t xml:space="preserve"> </w:t>
      </w:r>
      <w:r w:rsidRPr="008E7A79">
        <w:t>a</w:t>
      </w:r>
      <w:r w:rsidR="005E2F6F">
        <w:t xml:space="preserve"> </w:t>
      </w:r>
      <w:r w:rsidRPr="008E7A79">
        <w:t>răspândirii</w:t>
      </w:r>
      <w:r w:rsidR="005E2F6F">
        <w:t xml:space="preserve"> </w:t>
      </w:r>
      <w:r w:rsidRPr="008E7A79">
        <w:t>COVID-19.</w:t>
      </w:r>
      <w:r w:rsidR="005E2F6F">
        <w:t xml:space="preserve"> </w:t>
      </w:r>
      <w:r w:rsidRPr="008E7A79">
        <w:t>Expansiunea</w:t>
      </w:r>
      <w:r w:rsidR="005E2F6F">
        <w:t xml:space="preserve"> </w:t>
      </w:r>
      <w:r w:rsidRPr="008E7A79">
        <w:t>a</w:t>
      </w:r>
      <w:r w:rsidR="005E2F6F">
        <w:t xml:space="preserve"> </w:t>
      </w:r>
      <w:r w:rsidRPr="008E7A79">
        <w:t>continuat</w:t>
      </w:r>
      <w:r w:rsidR="005E2F6F">
        <w:t xml:space="preserve"> </w:t>
      </w:r>
      <w:r w:rsidRPr="008E7A79">
        <w:t>în</w:t>
      </w:r>
      <w:r w:rsidR="005E2F6F">
        <w:t xml:space="preserve"> </w:t>
      </w:r>
      <w:r w:rsidRPr="008E7A79">
        <w:t>trimestrul</w:t>
      </w:r>
      <w:r w:rsidR="005E2F6F">
        <w:t xml:space="preserve"> </w:t>
      </w:r>
      <w:r w:rsidRPr="008E7A79">
        <w:t>III,</w:t>
      </w:r>
      <w:r w:rsidR="005E2F6F">
        <w:t xml:space="preserve"> </w:t>
      </w:r>
      <w:r w:rsidRPr="008E7A79">
        <w:t>deși</w:t>
      </w:r>
      <w:r w:rsidR="005E2F6F">
        <w:t xml:space="preserve"> </w:t>
      </w:r>
      <w:r w:rsidRPr="008E7A79">
        <w:t>într-un</w:t>
      </w:r>
      <w:r w:rsidR="005E2F6F">
        <w:t xml:space="preserve"> </w:t>
      </w:r>
      <w:r w:rsidRPr="008E7A79">
        <w:t>ritm</w:t>
      </w:r>
      <w:r w:rsidR="005E2F6F">
        <w:t xml:space="preserve"> </w:t>
      </w:r>
      <w:r w:rsidRPr="008E7A79">
        <w:t>considerabil</w:t>
      </w:r>
      <w:r w:rsidR="005E2F6F">
        <w:t xml:space="preserve"> </w:t>
      </w:r>
      <w:r w:rsidRPr="008E7A79">
        <w:t>mai</w:t>
      </w:r>
      <w:r w:rsidR="005E2F6F">
        <w:t xml:space="preserve"> </w:t>
      </w:r>
      <w:r w:rsidRPr="008E7A79">
        <w:t>lent.</w:t>
      </w:r>
    </w:p>
    <w:p w14:paraId="2E514817" w14:textId="6A1E01E7" w:rsidR="008E7A79" w:rsidRPr="008E7A79" w:rsidRDefault="008E7A79" w:rsidP="00AD2535">
      <w:pPr>
        <w:jc w:val="both"/>
      </w:pPr>
      <w:r w:rsidRPr="008E7A79">
        <w:t>Pe</w:t>
      </w:r>
      <w:r w:rsidR="005E2F6F">
        <w:t xml:space="preserve"> </w:t>
      </w:r>
      <w:r w:rsidRPr="008E7A79">
        <w:t>fondul</w:t>
      </w:r>
      <w:r w:rsidR="005E2F6F">
        <w:t xml:space="preserve"> </w:t>
      </w:r>
      <w:r w:rsidRPr="008E7A79">
        <w:t>incertitudinii</w:t>
      </w:r>
      <w:r w:rsidR="005E2F6F">
        <w:t xml:space="preserve"> </w:t>
      </w:r>
      <w:r w:rsidRPr="008E7A79">
        <w:t>ridicate,</w:t>
      </w:r>
      <w:r w:rsidR="005E2F6F">
        <w:t xml:space="preserve"> </w:t>
      </w:r>
      <w:r w:rsidRPr="008E7A79">
        <w:t>al</w:t>
      </w:r>
      <w:r w:rsidR="005E2F6F">
        <w:t xml:space="preserve"> </w:t>
      </w:r>
      <w:r w:rsidRPr="008E7A79">
        <w:t>presiunilor</w:t>
      </w:r>
      <w:r w:rsidR="005E2F6F">
        <w:t xml:space="preserve"> </w:t>
      </w:r>
      <w:r w:rsidRPr="008E7A79">
        <w:t>ridicate</w:t>
      </w:r>
      <w:r w:rsidR="005E2F6F">
        <w:t xml:space="preserve"> </w:t>
      </w:r>
      <w:r w:rsidRPr="008E7A79">
        <w:t>asupra</w:t>
      </w:r>
      <w:r w:rsidR="005E2F6F">
        <w:t xml:space="preserve"> </w:t>
      </w:r>
      <w:r w:rsidRPr="008E7A79">
        <w:t>prețurilor</w:t>
      </w:r>
      <w:r w:rsidR="005E2F6F">
        <w:t xml:space="preserve"> </w:t>
      </w:r>
      <w:r w:rsidRPr="008E7A79">
        <w:t>la</w:t>
      </w:r>
      <w:r w:rsidR="005E2F6F">
        <w:t xml:space="preserve"> </w:t>
      </w:r>
      <w:r w:rsidRPr="008E7A79">
        <w:t>energie,</w:t>
      </w:r>
      <w:r w:rsidR="005E2F6F">
        <w:t xml:space="preserve"> </w:t>
      </w:r>
      <w:r w:rsidRPr="008E7A79">
        <w:t>al</w:t>
      </w:r>
      <w:r w:rsidR="005E2F6F">
        <w:t xml:space="preserve"> </w:t>
      </w:r>
      <w:r w:rsidRPr="008E7A79">
        <w:t>erodării</w:t>
      </w:r>
      <w:r w:rsidR="005E2F6F">
        <w:t xml:space="preserve"> </w:t>
      </w:r>
      <w:r w:rsidRPr="008E7A79">
        <w:t>puterii</w:t>
      </w:r>
      <w:r w:rsidR="005E2F6F">
        <w:t xml:space="preserve"> </w:t>
      </w:r>
      <w:r w:rsidRPr="008E7A79">
        <w:t>de</w:t>
      </w:r>
      <w:r w:rsidR="005E2F6F">
        <w:t xml:space="preserve"> </w:t>
      </w:r>
      <w:r w:rsidRPr="008E7A79">
        <w:t>cumpărare</w:t>
      </w:r>
      <w:r w:rsidR="005E2F6F">
        <w:t xml:space="preserve"> </w:t>
      </w:r>
      <w:r w:rsidRPr="008E7A79">
        <w:t>a</w:t>
      </w:r>
      <w:r w:rsidR="005E2F6F">
        <w:t xml:space="preserve"> </w:t>
      </w:r>
      <w:r w:rsidRPr="008E7A79">
        <w:t>gospodăriilor,</w:t>
      </w:r>
      <w:r w:rsidR="005E2F6F">
        <w:t xml:space="preserve"> </w:t>
      </w:r>
      <w:r w:rsidRPr="008E7A79">
        <w:t>al</w:t>
      </w:r>
      <w:r w:rsidR="005E2F6F">
        <w:t xml:space="preserve"> </w:t>
      </w:r>
      <w:r w:rsidRPr="008E7A79">
        <w:t>unui</w:t>
      </w:r>
      <w:r w:rsidR="005E2F6F">
        <w:t xml:space="preserve"> </w:t>
      </w:r>
      <w:r w:rsidRPr="008E7A79">
        <w:t>mediu</w:t>
      </w:r>
      <w:r w:rsidR="005E2F6F">
        <w:t xml:space="preserve"> </w:t>
      </w:r>
      <w:r w:rsidRPr="008E7A79">
        <w:t>extern</w:t>
      </w:r>
      <w:r w:rsidR="005E2F6F">
        <w:t xml:space="preserve"> </w:t>
      </w:r>
      <w:r w:rsidRPr="008E7A79">
        <w:t>mai</w:t>
      </w:r>
      <w:r w:rsidR="005E2F6F">
        <w:t xml:space="preserve"> </w:t>
      </w:r>
      <w:r w:rsidRPr="008E7A79">
        <w:t>slab</w:t>
      </w:r>
      <w:r w:rsidR="005E2F6F">
        <w:t xml:space="preserve"> </w:t>
      </w:r>
      <w:r w:rsidRPr="008E7A79">
        <w:t>și</w:t>
      </w:r>
      <w:r w:rsidR="005E2F6F">
        <w:t xml:space="preserve"> </w:t>
      </w:r>
      <w:r w:rsidRPr="008E7A79">
        <w:t>al</w:t>
      </w:r>
      <w:r w:rsidR="005E2F6F">
        <w:t xml:space="preserve"> </w:t>
      </w:r>
      <w:r w:rsidRPr="008E7A79">
        <w:t>unor</w:t>
      </w:r>
      <w:r w:rsidR="005E2F6F">
        <w:t xml:space="preserve"> </w:t>
      </w:r>
      <w:r w:rsidRPr="008E7A79">
        <w:t>condiții</w:t>
      </w:r>
      <w:r w:rsidR="005E2F6F">
        <w:t xml:space="preserve"> </w:t>
      </w:r>
      <w:r w:rsidRPr="008E7A79">
        <w:t>de</w:t>
      </w:r>
      <w:r w:rsidR="005E2F6F">
        <w:t xml:space="preserve"> </w:t>
      </w:r>
      <w:r w:rsidRPr="008E7A79">
        <w:t>finanțare</w:t>
      </w:r>
      <w:r w:rsidR="005E2F6F">
        <w:t xml:space="preserve"> </w:t>
      </w:r>
      <w:r w:rsidRPr="008E7A79">
        <w:t>mai</w:t>
      </w:r>
      <w:r w:rsidR="005E2F6F">
        <w:t xml:space="preserve"> </w:t>
      </w:r>
      <w:r w:rsidRPr="008E7A79">
        <w:t>stricte,</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UE,</w:t>
      </w:r>
      <w:r w:rsidR="005E2F6F">
        <w:t xml:space="preserve"> </w:t>
      </w:r>
      <w:r w:rsidRPr="008E7A79">
        <w:t>zona</w:t>
      </w:r>
      <w:r w:rsidR="005E2F6F">
        <w:t xml:space="preserve"> </w:t>
      </w:r>
      <w:r w:rsidRPr="008E7A79">
        <w:t>euro</w:t>
      </w:r>
      <w:r w:rsidR="005E2F6F">
        <w:t xml:space="preserve"> </w:t>
      </w:r>
      <w:r w:rsidRPr="008E7A79">
        <w:t>și</w:t>
      </w:r>
      <w:r w:rsidR="005E2F6F">
        <w:t xml:space="preserve"> </w:t>
      </w:r>
      <w:r w:rsidRPr="008E7A79">
        <w:t>majoritatea</w:t>
      </w:r>
      <w:r w:rsidR="005E2F6F">
        <w:t xml:space="preserve"> </w:t>
      </w:r>
      <w:r w:rsidRPr="008E7A79">
        <w:t>statelor</w:t>
      </w:r>
      <w:r w:rsidR="005E2F6F">
        <w:t xml:space="preserve"> </w:t>
      </w:r>
      <w:r w:rsidRPr="008E7A79">
        <w:t>membre</w:t>
      </w:r>
      <w:r w:rsidR="005E2F6F">
        <w:t xml:space="preserve"> </w:t>
      </w:r>
      <w:r w:rsidRPr="008E7A79">
        <w:t>vor</w:t>
      </w:r>
      <w:r w:rsidR="005E2F6F">
        <w:t xml:space="preserve"> </w:t>
      </w:r>
      <w:r w:rsidRPr="008E7A79">
        <w:t>intra</w:t>
      </w:r>
      <w:r w:rsidR="005E2F6F">
        <w:t xml:space="preserve"> </w:t>
      </w:r>
      <w:r w:rsidRPr="008E7A79">
        <w:t>în</w:t>
      </w:r>
      <w:r w:rsidR="005E2F6F">
        <w:t xml:space="preserve"> </w:t>
      </w:r>
      <w:r w:rsidRPr="008E7A79">
        <w:t>recesiune</w:t>
      </w:r>
      <w:r w:rsidR="005E2F6F">
        <w:t xml:space="preserve"> </w:t>
      </w:r>
      <w:r w:rsidRPr="008E7A79">
        <w:t>în</w:t>
      </w:r>
      <w:r w:rsidR="005E2F6F">
        <w:t xml:space="preserve"> </w:t>
      </w:r>
      <w:r w:rsidRPr="008E7A79">
        <w:t>ultimul</w:t>
      </w:r>
      <w:r w:rsidR="005E2F6F">
        <w:t xml:space="preserve"> </w:t>
      </w:r>
      <w:r w:rsidRPr="008E7A79">
        <w:t>trimestru</w:t>
      </w:r>
      <w:r w:rsidR="005E2F6F">
        <w:t xml:space="preserve"> </w:t>
      </w:r>
      <w:r w:rsidRPr="008E7A79">
        <w:t>al</w:t>
      </w:r>
      <w:r w:rsidR="005E2F6F">
        <w:t xml:space="preserve"> </w:t>
      </w:r>
      <w:r w:rsidRPr="008E7A79">
        <w:t>anului.</w:t>
      </w:r>
      <w:r w:rsidR="005E2F6F">
        <w:t xml:space="preserve"> </w:t>
      </w:r>
      <w:r w:rsidRPr="008E7A79">
        <w:t>Cu</w:t>
      </w:r>
      <w:r w:rsidR="005E2F6F">
        <w:t xml:space="preserve"> </w:t>
      </w:r>
      <w:r w:rsidRPr="008E7A79">
        <w:t>toate</w:t>
      </w:r>
      <w:r w:rsidR="005E2F6F">
        <w:t xml:space="preserve"> </w:t>
      </w:r>
      <w:r w:rsidRPr="008E7A79">
        <w:t>acestea,</w:t>
      </w:r>
      <w:r w:rsidR="005E2F6F">
        <w:t xml:space="preserve"> </w:t>
      </w:r>
      <w:r w:rsidRPr="008E7A79">
        <w:t>dinamica</w:t>
      </w:r>
      <w:r w:rsidR="005E2F6F">
        <w:t xml:space="preserve"> </w:t>
      </w:r>
      <w:r w:rsidRPr="008E7A79">
        <w:t>puternică</w:t>
      </w:r>
      <w:r w:rsidR="005E2F6F">
        <w:t xml:space="preserve"> </w:t>
      </w:r>
      <w:r w:rsidRPr="008E7A79">
        <w:t>din</w:t>
      </w:r>
      <w:r w:rsidR="005E2F6F">
        <w:t xml:space="preserve"> </w:t>
      </w:r>
      <w:r w:rsidRPr="008E7A79">
        <w:t>2021</w:t>
      </w:r>
      <w:r w:rsidR="005E2F6F">
        <w:t xml:space="preserve"> </w:t>
      </w:r>
      <w:r w:rsidRPr="008E7A79">
        <w:t>și</w:t>
      </w:r>
      <w:r w:rsidR="005E2F6F">
        <w:t xml:space="preserve"> </w:t>
      </w:r>
      <w:r w:rsidRPr="008E7A79">
        <w:t>creșterea</w:t>
      </w:r>
      <w:r w:rsidR="005E2F6F">
        <w:t xml:space="preserve"> </w:t>
      </w:r>
      <w:r w:rsidRPr="008E7A79">
        <w:t>puternică</w:t>
      </w:r>
      <w:r w:rsidR="005E2F6F">
        <w:t xml:space="preserve"> </w:t>
      </w:r>
      <w:r w:rsidRPr="008E7A79">
        <w:t>din</w:t>
      </w:r>
      <w:r w:rsidR="005E2F6F">
        <w:t xml:space="preserve"> </w:t>
      </w:r>
      <w:r w:rsidRPr="008E7A79">
        <w:t>prima</w:t>
      </w:r>
      <w:r w:rsidR="005E2F6F">
        <w:t xml:space="preserve"> </w:t>
      </w:r>
      <w:r w:rsidRPr="008E7A79">
        <w:t>jumătate</w:t>
      </w:r>
      <w:r w:rsidR="005E2F6F">
        <w:t xml:space="preserve"> </w:t>
      </w:r>
      <w:r w:rsidRPr="008E7A79">
        <w:t>a</w:t>
      </w:r>
      <w:r w:rsidR="005E2F6F">
        <w:t xml:space="preserve"> </w:t>
      </w:r>
      <w:r w:rsidRPr="008E7A79">
        <w:t>anului</w:t>
      </w:r>
      <w:r w:rsidR="005E2F6F">
        <w:t xml:space="preserve"> </w:t>
      </w:r>
      <w:r w:rsidRPr="008E7A79">
        <w:t>urmează</w:t>
      </w:r>
      <w:r w:rsidR="005E2F6F">
        <w:t xml:space="preserve"> </w:t>
      </w:r>
      <w:r w:rsidRPr="008E7A79">
        <w:t>să</w:t>
      </w:r>
      <w:r w:rsidR="005E2F6F">
        <w:t xml:space="preserve"> </w:t>
      </w:r>
      <w:r w:rsidRPr="008E7A79">
        <w:t>ducă</w:t>
      </w:r>
      <w:r w:rsidR="005E2F6F">
        <w:t xml:space="preserve"> </w:t>
      </w:r>
      <w:r w:rsidRPr="008E7A79">
        <w:t>la</w:t>
      </w:r>
      <w:r w:rsidR="005E2F6F">
        <w:t xml:space="preserve"> </w:t>
      </w:r>
      <w:r w:rsidRPr="008E7A79">
        <w:t>creșterea</w:t>
      </w:r>
      <w:r w:rsidR="005E2F6F">
        <w:t xml:space="preserve"> </w:t>
      </w:r>
      <w:r w:rsidRPr="008E7A79">
        <w:t>PIB-ului</w:t>
      </w:r>
      <w:r w:rsidR="005E2F6F">
        <w:t xml:space="preserve"> </w:t>
      </w:r>
      <w:r w:rsidRPr="008E7A79">
        <w:t>real</w:t>
      </w:r>
      <w:r w:rsidR="005E2F6F">
        <w:t xml:space="preserve"> </w:t>
      </w:r>
      <w:r w:rsidRPr="008E7A79">
        <w:t>în</w:t>
      </w:r>
      <w:r w:rsidR="005E2F6F">
        <w:t xml:space="preserve"> </w:t>
      </w:r>
      <w:r w:rsidRPr="008E7A79">
        <w:t>2022</w:t>
      </w:r>
      <w:r w:rsidR="005E2F6F">
        <w:t xml:space="preserve"> </w:t>
      </w:r>
      <w:r w:rsidRPr="008E7A79">
        <w:t>în</w:t>
      </w:r>
      <w:r w:rsidR="005E2F6F">
        <w:t xml:space="preserve"> </w:t>
      </w:r>
      <w:r w:rsidRPr="008E7A79">
        <w:t>ansamblu</w:t>
      </w:r>
      <w:r w:rsidR="005E2F6F">
        <w:t xml:space="preserve"> </w:t>
      </w:r>
      <w:r w:rsidRPr="008E7A79">
        <w:t>la</w:t>
      </w:r>
      <w:r w:rsidR="005E2F6F">
        <w:t xml:space="preserve"> </w:t>
      </w:r>
      <w:r w:rsidRPr="008E7A79">
        <w:t>3,3</w:t>
      </w:r>
      <w:r w:rsidR="005E2F6F">
        <w:t xml:space="preserve"> </w:t>
      </w:r>
      <w:r w:rsidRPr="008E7A79">
        <w:t>%</w:t>
      </w:r>
      <w:r w:rsidR="005E2F6F">
        <w:t xml:space="preserve"> </w:t>
      </w:r>
      <w:r w:rsidRPr="008E7A79">
        <w:t>în</w:t>
      </w:r>
      <w:r w:rsidR="005E2F6F">
        <w:t xml:space="preserve"> </w:t>
      </w:r>
      <w:r w:rsidRPr="008E7A79">
        <w:t>UE</w:t>
      </w:r>
      <w:r w:rsidR="005E2F6F">
        <w:t xml:space="preserve"> </w:t>
      </w:r>
      <w:r w:rsidRPr="008E7A79">
        <w:t>(3,2</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w:t>
      </w:r>
      <w:r w:rsidR="005E2F6F">
        <w:t xml:space="preserve"> </w:t>
      </w:r>
      <w:r w:rsidRPr="008E7A79">
        <w:t>cu</w:t>
      </w:r>
      <w:r w:rsidR="005E2F6F">
        <w:t xml:space="preserve"> </w:t>
      </w:r>
      <w:r w:rsidRPr="008E7A79">
        <w:t>mult</w:t>
      </w:r>
      <w:r w:rsidR="005E2F6F">
        <w:t xml:space="preserve"> </w:t>
      </w:r>
      <w:r w:rsidRPr="008E7A79">
        <w:t>peste</w:t>
      </w:r>
      <w:r w:rsidR="005E2F6F">
        <w:t xml:space="preserve"> </w:t>
      </w:r>
      <w:r w:rsidRPr="008E7A79">
        <w:t>nivelul</w:t>
      </w:r>
      <w:r w:rsidR="005E2F6F">
        <w:t xml:space="preserve"> </w:t>
      </w:r>
      <w:r w:rsidRPr="008E7A79">
        <w:t>de</w:t>
      </w:r>
      <w:r w:rsidR="005E2F6F">
        <w:t xml:space="preserve"> </w:t>
      </w:r>
      <w:hyperlink r:id="rId50" w:history="1">
        <w:r w:rsidRPr="008E7A79">
          <w:rPr>
            <w:rStyle w:val="Hyperlink"/>
            <w:szCs w:val="24"/>
          </w:rPr>
          <w:t>2,7</w:t>
        </w:r>
        <w:r w:rsidR="005E2F6F">
          <w:rPr>
            <w:rStyle w:val="Hyperlink"/>
            <w:szCs w:val="24"/>
          </w:rPr>
          <w:t xml:space="preserve"> </w:t>
        </w:r>
        <w:r w:rsidRPr="008E7A79">
          <w:rPr>
            <w:rStyle w:val="Hyperlink"/>
            <w:szCs w:val="24"/>
          </w:rPr>
          <w:t>%</w:t>
        </w:r>
        <w:r w:rsidR="005E2F6F">
          <w:rPr>
            <w:rStyle w:val="Hyperlink"/>
            <w:szCs w:val="24"/>
          </w:rPr>
          <w:t xml:space="preserve"> </w:t>
        </w:r>
        <w:r w:rsidRPr="008E7A79">
          <w:rPr>
            <w:rStyle w:val="Hyperlink"/>
            <w:szCs w:val="24"/>
          </w:rPr>
          <w:t>preconizat</w:t>
        </w:r>
        <w:r w:rsidR="005E2F6F">
          <w:rPr>
            <w:rStyle w:val="Hyperlink"/>
            <w:szCs w:val="24"/>
          </w:rPr>
          <w:t xml:space="preserve"> </w:t>
        </w:r>
        <w:r w:rsidRPr="008E7A79">
          <w:rPr>
            <w:rStyle w:val="Hyperlink"/>
            <w:szCs w:val="24"/>
          </w:rPr>
          <w:t>în</w:t>
        </w:r>
        <w:r w:rsidR="005E2F6F">
          <w:rPr>
            <w:rStyle w:val="Hyperlink"/>
            <w:szCs w:val="24"/>
          </w:rPr>
          <w:t xml:space="preserve"> </w:t>
        </w:r>
        <w:r w:rsidRPr="008E7A79">
          <w:rPr>
            <w:rStyle w:val="Hyperlink"/>
            <w:szCs w:val="24"/>
          </w:rPr>
          <w:t>previziunile</w:t>
        </w:r>
        <w:r w:rsidR="005E2F6F">
          <w:rPr>
            <w:rStyle w:val="Hyperlink"/>
            <w:szCs w:val="24"/>
          </w:rPr>
          <w:t xml:space="preserve"> </w:t>
        </w:r>
        <w:r w:rsidRPr="008E7A79">
          <w:rPr>
            <w:rStyle w:val="Hyperlink"/>
            <w:szCs w:val="24"/>
          </w:rPr>
          <w:t>intermediare</w:t>
        </w:r>
        <w:r w:rsidR="005E2F6F">
          <w:rPr>
            <w:rStyle w:val="Hyperlink"/>
            <w:szCs w:val="24"/>
          </w:rPr>
          <w:t xml:space="preserve"> </w:t>
        </w:r>
        <w:r w:rsidRPr="008E7A79">
          <w:rPr>
            <w:rStyle w:val="Hyperlink"/>
            <w:szCs w:val="24"/>
          </w:rPr>
          <w:t>din</w:t>
        </w:r>
        <w:r w:rsidR="005E2F6F">
          <w:rPr>
            <w:rStyle w:val="Hyperlink"/>
            <w:szCs w:val="24"/>
          </w:rPr>
          <w:t xml:space="preserve"> </w:t>
        </w:r>
        <w:r w:rsidRPr="008E7A79">
          <w:rPr>
            <w:rStyle w:val="Hyperlink"/>
            <w:szCs w:val="24"/>
          </w:rPr>
          <w:t>vară</w:t>
        </w:r>
      </w:hyperlink>
      <w:r w:rsidRPr="008E7A79">
        <w:t>.</w:t>
      </w:r>
    </w:p>
    <w:p w14:paraId="7F476DAC" w14:textId="5F29E0B0" w:rsidR="008E7A79" w:rsidRPr="008E7A79" w:rsidRDefault="008E7A79" w:rsidP="00AD2535">
      <w:pPr>
        <w:jc w:val="both"/>
      </w:pPr>
      <w:r w:rsidRPr="008E7A79">
        <w:t>Pe</w:t>
      </w:r>
      <w:r w:rsidR="005E2F6F">
        <w:t xml:space="preserve"> </w:t>
      </w:r>
      <w:r w:rsidRPr="008E7A79">
        <w:t>măsură</w:t>
      </w:r>
      <w:r w:rsidR="005E2F6F">
        <w:t xml:space="preserve"> </w:t>
      </w:r>
      <w:r w:rsidRPr="008E7A79">
        <w:t>ce</w:t>
      </w:r>
      <w:r w:rsidR="005E2F6F">
        <w:t xml:space="preserve"> </w:t>
      </w:r>
      <w:r w:rsidRPr="008E7A79">
        <w:t>inflația</w:t>
      </w:r>
      <w:r w:rsidR="005E2F6F">
        <w:t xml:space="preserve"> </w:t>
      </w:r>
      <w:r w:rsidRPr="008E7A79">
        <w:t>continuă</w:t>
      </w:r>
      <w:r w:rsidR="005E2F6F">
        <w:t xml:space="preserve"> </w:t>
      </w:r>
      <w:r w:rsidRPr="008E7A79">
        <w:t>să</w:t>
      </w:r>
      <w:r w:rsidR="005E2F6F">
        <w:t xml:space="preserve"> </w:t>
      </w:r>
      <w:r w:rsidRPr="008E7A79">
        <w:t>ducă</w:t>
      </w:r>
      <w:r w:rsidR="005E2F6F">
        <w:t xml:space="preserve"> </w:t>
      </w:r>
      <w:r w:rsidRPr="008E7A79">
        <w:t>la</w:t>
      </w:r>
      <w:r w:rsidR="005E2F6F">
        <w:t xml:space="preserve"> </w:t>
      </w:r>
      <w:r w:rsidRPr="008E7A79">
        <w:t>reducerea</w:t>
      </w:r>
      <w:r w:rsidR="005E2F6F">
        <w:t xml:space="preserve"> </w:t>
      </w:r>
      <w:r w:rsidRPr="008E7A79">
        <w:t>veniturilor</w:t>
      </w:r>
      <w:r w:rsidR="005E2F6F">
        <w:t xml:space="preserve"> </w:t>
      </w:r>
      <w:r w:rsidRPr="008E7A79">
        <w:t>disponibile</w:t>
      </w:r>
      <w:r w:rsidR="005E2F6F">
        <w:t xml:space="preserve"> </w:t>
      </w:r>
      <w:r w:rsidRPr="008E7A79">
        <w:t>ale</w:t>
      </w:r>
      <w:r w:rsidR="005E2F6F">
        <w:t xml:space="preserve"> </w:t>
      </w:r>
      <w:r w:rsidRPr="008E7A79">
        <w:t>gospodăriilor</w:t>
      </w:r>
      <w:r w:rsidR="005E2F6F">
        <w:t xml:space="preserve"> </w:t>
      </w:r>
      <w:r w:rsidRPr="008E7A79">
        <w:t>populației,</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în</w:t>
      </w:r>
      <w:r w:rsidR="005E2F6F">
        <w:t xml:space="preserve"> </w:t>
      </w:r>
      <w:r w:rsidRPr="008E7A79">
        <w:t>trimestrul</w:t>
      </w:r>
      <w:r w:rsidR="005E2F6F">
        <w:t xml:space="preserve"> </w:t>
      </w:r>
      <w:r w:rsidRPr="008E7A79">
        <w:t>I</w:t>
      </w:r>
      <w:r w:rsidR="005E2F6F">
        <w:t xml:space="preserve"> </w:t>
      </w:r>
      <w:r w:rsidRPr="008E7A79">
        <w:t>al</w:t>
      </w:r>
      <w:r w:rsidR="005E2F6F">
        <w:t xml:space="preserve"> </w:t>
      </w:r>
      <w:r w:rsidRPr="008E7A79">
        <w:t>anului</w:t>
      </w:r>
      <w:r w:rsidR="005E2F6F">
        <w:t xml:space="preserve"> </w:t>
      </w:r>
      <w:r w:rsidRPr="008E7A79">
        <w:t>2023</w:t>
      </w:r>
      <w:r w:rsidR="005E2F6F">
        <w:t xml:space="preserve"> </w:t>
      </w:r>
      <w:r w:rsidRPr="008E7A79">
        <w:t>activitatea</w:t>
      </w:r>
      <w:r w:rsidR="005E2F6F">
        <w:t xml:space="preserve"> </w:t>
      </w:r>
      <w:r w:rsidRPr="008E7A79">
        <w:t>economică</w:t>
      </w:r>
      <w:r w:rsidR="005E2F6F">
        <w:t xml:space="preserve"> </w:t>
      </w:r>
      <w:r w:rsidRPr="008E7A79">
        <w:t>va</w:t>
      </w:r>
      <w:r w:rsidR="005E2F6F">
        <w:t xml:space="preserve"> </w:t>
      </w:r>
      <w:r w:rsidRPr="008E7A79">
        <w:t>continua</w:t>
      </w:r>
      <w:r w:rsidR="005E2F6F">
        <w:t xml:space="preserve"> </w:t>
      </w:r>
      <w:r w:rsidRPr="008E7A79">
        <w:t>să</w:t>
      </w:r>
      <w:r w:rsidR="005E2F6F">
        <w:t xml:space="preserve"> </w:t>
      </w:r>
      <w:r w:rsidRPr="008E7A79">
        <w:t>se</w:t>
      </w:r>
      <w:r w:rsidR="005E2F6F">
        <w:t xml:space="preserve"> </w:t>
      </w:r>
      <w:r w:rsidRPr="008E7A79">
        <w:t>contracte.</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creșterea</w:t>
      </w:r>
      <w:r w:rsidR="005E2F6F">
        <w:t xml:space="preserve"> </w:t>
      </w:r>
      <w:r w:rsidRPr="008E7A79">
        <w:t>economică</w:t>
      </w:r>
      <w:r w:rsidR="005E2F6F">
        <w:t xml:space="preserve"> </w:t>
      </w:r>
      <w:r w:rsidRPr="008E7A79">
        <w:t>va</w:t>
      </w:r>
      <w:r w:rsidR="005E2F6F">
        <w:t xml:space="preserve"> </w:t>
      </w:r>
      <w:r w:rsidRPr="008E7A79">
        <w:t>reveni</w:t>
      </w:r>
      <w:r w:rsidR="005E2F6F">
        <w:t xml:space="preserve"> </w:t>
      </w:r>
      <w:r w:rsidRPr="008E7A79">
        <w:t>în</w:t>
      </w:r>
      <w:r w:rsidR="005E2F6F">
        <w:t xml:space="preserve"> </w:t>
      </w:r>
      <w:r w:rsidRPr="008E7A79">
        <w:t>Europa</w:t>
      </w:r>
      <w:r w:rsidR="005E2F6F">
        <w:t xml:space="preserve"> </w:t>
      </w:r>
      <w:r w:rsidRPr="008E7A79">
        <w:t>în</w:t>
      </w:r>
      <w:r w:rsidR="005E2F6F">
        <w:t xml:space="preserve"> </w:t>
      </w:r>
      <w:r w:rsidRPr="008E7A79">
        <w:t>primăvară,</w:t>
      </w:r>
      <w:r w:rsidR="005E2F6F">
        <w:t xml:space="preserve"> </w:t>
      </w:r>
      <w:r w:rsidRPr="008E7A79">
        <w:t>deoarece</w:t>
      </w:r>
      <w:r w:rsidR="005E2F6F">
        <w:t xml:space="preserve"> </w:t>
      </w:r>
      <w:r w:rsidRPr="008E7A79">
        <w:t>inflația</w:t>
      </w:r>
      <w:r w:rsidR="005E2F6F">
        <w:t xml:space="preserve"> </w:t>
      </w:r>
      <w:r w:rsidRPr="008E7A79">
        <w:t>își</w:t>
      </w:r>
      <w:r w:rsidR="005E2F6F">
        <w:t xml:space="preserve"> </w:t>
      </w:r>
      <w:r w:rsidRPr="008E7A79">
        <w:t>relaxează</w:t>
      </w:r>
      <w:r w:rsidR="005E2F6F">
        <w:t xml:space="preserve"> </w:t>
      </w:r>
      <w:r w:rsidRPr="008E7A79">
        <w:t>treptat</w:t>
      </w:r>
      <w:r w:rsidR="005E2F6F">
        <w:t xml:space="preserve"> </w:t>
      </w:r>
      <w:r w:rsidRPr="008E7A79">
        <w:t>influența</w:t>
      </w:r>
      <w:r w:rsidR="005E2F6F">
        <w:t xml:space="preserve"> </w:t>
      </w:r>
      <w:r w:rsidRPr="008E7A79">
        <w:t>asupra</w:t>
      </w:r>
      <w:r w:rsidR="005E2F6F">
        <w:t xml:space="preserve"> </w:t>
      </w:r>
      <w:r w:rsidRPr="008E7A79">
        <w:t>economiei.</w:t>
      </w:r>
      <w:r w:rsidR="005E2F6F">
        <w:t xml:space="preserve"> </w:t>
      </w:r>
      <w:r w:rsidRPr="008E7A79">
        <w:t>Cu</w:t>
      </w:r>
      <w:r w:rsidR="005E2F6F">
        <w:t xml:space="preserve"> </w:t>
      </w:r>
      <w:r w:rsidRPr="008E7A79">
        <w:t>toate</w:t>
      </w:r>
      <w:r w:rsidR="005E2F6F">
        <w:t xml:space="preserve"> </w:t>
      </w:r>
      <w:r w:rsidRPr="008E7A79">
        <w:t>acestea,</w:t>
      </w:r>
      <w:r w:rsidR="005E2F6F">
        <w:t xml:space="preserve"> </w:t>
      </w:r>
      <w:r w:rsidRPr="008E7A79">
        <w:t>având</w:t>
      </w:r>
      <w:r w:rsidR="005E2F6F">
        <w:t xml:space="preserve"> </w:t>
      </w:r>
      <w:r w:rsidRPr="008E7A79">
        <w:t>în</w:t>
      </w:r>
      <w:r w:rsidR="005E2F6F">
        <w:t xml:space="preserve"> </w:t>
      </w:r>
      <w:r w:rsidRPr="008E7A79">
        <w:t>vedere</w:t>
      </w:r>
      <w:r w:rsidR="005E2F6F">
        <w:t xml:space="preserve"> </w:t>
      </w:r>
      <w:r w:rsidRPr="008E7A79">
        <w:t>dificultățile</w:t>
      </w:r>
      <w:r w:rsidR="005E2F6F">
        <w:t xml:space="preserve"> </w:t>
      </w:r>
      <w:r w:rsidRPr="008E7A79">
        <w:t>puternice</w:t>
      </w:r>
      <w:r w:rsidR="005E2F6F">
        <w:t xml:space="preserve"> </w:t>
      </w:r>
      <w:r w:rsidRPr="008E7A79">
        <w:t>care</w:t>
      </w:r>
      <w:r w:rsidR="005E2F6F">
        <w:t xml:space="preserve"> </w:t>
      </w:r>
      <w:r w:rsidRPr="008E7A79">
        <w:t>frânează</w:t>
      </w:r>
      <w:r w:rsidR="005E2F6F">
        <w:t xml:space="preserve"> </w:t>
      </w:r>
      <w:r w:rsidRPr="008E7A79">
        <w:t>în</w:t>
      </w:r>
      <w:r w:rsidR="005E2F6F">
        <w:t xml:space="preserve"> </w:t>
      </w:r>
      <w:r w:rsidRPr="008E7A79">
        <w:t>continuare</w:t>
      </w:r>
      <w:r w:rsidR="005E2F6F">
        <w:t xml:space="preserve"> </w:t>
      </w:r>
      <w:r w:rsidRPr="008E7A79">
        <w:t>cererea,</w:t>
      </w:r>
      <w:r w:rsidR="005E2F6F">
        <w:t xml:space="preserve"> </w:t>
      </w:r>
      <w:r w:rsidRPr="008E7A79">
        <w:t>activitatea</w:t>
      </w:r>
      <w:r w:rsidR="005E2F6F">
        <w:t xml:space="preserve"> </w:t>
      </w:r>
      <w:r w:rsidRPr="008E7A79">
        <w:t>economică</w:t>
      </w:r>
      <w:r w:rsidR="005E2F6F">
        <w:t xml:space="preserve"> </w:t>
      </w:r>
      <w:r w:rsidRPr="008E7A79">
        <w:t>va</w:t>
      </w:r>
      <w:r w:rsidR="005E2F6F">
        <w:t xml:space="preserve"> </w:t>
      </w:r>
      <w:r w:rsidRPr="008E7A79">
        <w:t>fi</w:t>
      </w:r>
      <w:r w:rsidR="005E2F6F">
        <w:t xml:space="preserve"> </w:t>
      </w:r>
      <w:r w:rsidRPr="008E7A79">
        <w:t>modestă,</w:t>
      </w:r>
      <w:r w:rsidR="005E2F6F">
        <w:t xml:space="preserve"> </w:t>
      </w:r>
      <w:r w:rsidRPr="008E7A79">
        <w:t>creșterea</w:t>
      </w:r>
      <w:r w:rsidR="005E2F6F">
        <w:t xml:space="preserve"> </w:t>
      </w:r>
      <w:r w:rsidRPr="008E7A79">
        <w:t>PIB</w:t>
      </w:r>
      <w:r w:rsidR="005E2F6F">
        <w:t xml:space="preserve"> </w:t>
      </w:r>
      <w:r w:rsidRPr="008E7A79">
        <w:t>ajungând</w:t>
      </w:r>
      <w:r w:rsidR="005E2F6F">
        <w:t xml:space="preserve"> </w:t>
      </w:r>
      <w:r w:rsidRPr="008E7A79">
        <w:t>la</w:t>
      </w:r>
      <w:r w:rsidR="005E2F6F">
        <w:t xml:space="preserve"> </w:t>
      </w:r>
      <w:r w:rsidRPr="008E7A79">
        <w:t>0,3</w:t>
      </w:r>
      <w:r w:rsidR="005E2F6F">
        <w:t xml:space="preserve"> </w:t>
      </w:r>
      <w:r w:rsidRPr="008E7A79">
        <w:t>%</w:t>
      </w:r>
      <w:r w:rsidR="005E2F6F">
        <w:t xml:space="preserve"> </w:t>
      </w:r>
      <w:r w:rsidRPr="008E7A79">
        <w:t>în</w:t>
      </w:r>
      <w:r w:rsidR="005E2F6F">
        <w:t xml:space="preserve"> </w:t>
      </w:r>
      <w:r w:rsidRPr="008E7A79">
        <w:t>2023</w:t>
      </w:r>
      <w:r w:rsidR="005E2F6F">
        <w:t xml:space="preserve"> </w:t>
      </w:r>
      <w:r w:rsidRPr="008E7A79">
        <w:t>în</w:t>
      </w:r>
      <w:r w:rsidR="005E2F6F">
        <w:t xml:space="preserve"> </w:t>
      </w:r>
      <w:r w:rsidRPr="008E7A79">
        <w:t>ansamblu,</w:t>
      </w:r>
      <w:r w:rsidR="005E2F6F">
        <w:t xml:space="preserve"> </w:t>
      </w:r>
      <w:r w:rsidRPr="008E7A79">
        <w:t>atât</w:t>
      </w:r>
      <w:r w:rsidR="005E2F6F">
        <w:t xml:space="preserve"> </w:t>
      </w:r>
      <w:r w:rsidRPr="008E7A79">
        <w:t>în</w:t>
      </w:r>
      <w:r w:rsidR="005E2F6F">
        <w:t xml:space="preserve"> </w:t>
      </w:r>
      <w:r w:rsidRPr="008E7A79">
        <w:t>UE,</w:t>
      </w:r>
      <w:r w:rsidR="005E2F6F">
        <w:t xml:space="preserve"> </w:t>
      </w:r>
      <w:r w:rsidRPr="008E7A79">
        <w:t>cât</w:t>
      </w:r>
      <w:r w:rsidR="005E2F6F">
        <w:t xml:space="preserve"> </w:t>
      </w:r>
      <w:r w:rsidRPr="008E7A79">
        <w:t>și</w:t>
      </w:r>
      <w:r w:rsidR="005E2F6F">
        <w:t xml:space="preserve"> </w:t>
      </w:r>
      <w:r w:rsidRPr="008E7A79">
        <w:t>în</w:t>
      </w:r>
      <w:r w:rsidR="005E2F6F">
        <w:t xml:space="preserve"> </w:t>
      </w:r>
      <w:r w:rsidRPr="008E7A79">
        <w:t>zona</w:t>
      </w:r>
      <w:r w:rsidR="005E2F6F">
        <w:t xml:space="preserve"> </w:t>
      </w:r>
      <w:r w:rsidRPr="008E7A79">
        <w:t>euro.</w:t>
      </w:r>
    </w:p>
    <w:p w14:paraId="72475F16" w14:textId="71BAF8B9" w:rsidR="008E7A79" w:rsidRPr="008E7A79" w:rsidRDefault="008E7A79" w:rsidP="00AD2535">
      <w:pPr>
        <w:jc w:val="both"/>
      </w:pPr>
      <w:r w:rsidRPr="008E7A79">
        <w:t>Se</w:t>
      </w:r>
      <w:r w:rsidR="005E2F6F">
        <w:t xml:space="preserve"> </w:t>
      </w:r>
      <w:r w:rsidRPr="008E7A79">
        <w:t>preconizează</w:t>
      </w:r>
      <w:r w:rsidR="005E2F6F">
        <w:t xml:space="preserve"> </w:t>
      </w:r>
      <w:r w:rsidRPr="008E7A79">
        <w:t>că,</w:t>
      </w:r>
      <w:r w:rsidR="005E2F6F">
        <w:t xml:space="preserve"> </w:t>
      </w:r>
      <w:r w:rsidRPr="008E7A79">
        <w:t>până</w:t>
      </w:r>
      <w:r w:rsidR="005E2F6F">
        <w:t xml:space="preserve"> </w:t>
      </w:r>
      <w:r w:rsidRPr="008E7A79">
        <w:t>în</w:t>
      </w:r>
      <w:r w:rsidR="005E2F6F">
        <w:t xml:space="preserve"> </w:t>
      </w:r>
      <w:r w:rsidRPr="008E7A79">
        <w:t>2024,</w:t>
      </w:r>
      <w:r w:rsidR="005E2F6F">
        <w:t xml:space="preserve"> </w:t>
      </w:r>
      <w:r w:rsidRPr="008E7A79">
        <w:t>creșterea</w:t>
      </w:r>
      <w:r w:rsidR="005E2F6F">
        <w:t xml:space="preserve"> </w:t>
      </w:r>
      <w:r w:rsidRPr="008E7A79">
        <w:t>economică</w:t>
      </w:r>
      <w:r w:rsidR="005E2F6F">
        <w:t xml:space="preserve"> </w:t>
      </w:r>
      <w:r w:rsidRPr="008E7A79">
        <w:t>își</w:t>
      </w:r>
      <w:r w:rsidR="005E2F6F">
        <w:t xml:space="preserve"> </w:t>
      </w:r>
      <w:r w:rsidRPr="008E7A79">
        <w:t>va</w:t>
      </w:r>
      <w:r w:rsidR="005E2F6F">
        <w:t xml:space="preserve"> </w:t>
      </w:r>
      <w:r w:rsidRPr="008E7A79">
        <w:t>recâștiga</w:t>
      </w:r>
      <w:r w:rsidR="005E2F6F">
        <w:t xml:space="preserve"> </w:t>
      </w:r>
      <w:r w:rsidRPr="008E7A79">
        <w:t>treptat</w:t>
      </w:r>
      <w:r w:rsidR="005E2F6F">
        <w:t xml:space="preserve"> </w:t>
      </w:r>
      <w:r w:rsidRPr="008E7A79">
        <w:t>forța,</w:t>
      </w:r>
      <w:r w:rsidR="005E2F6F">
        <w:t xml:space="preserve"> </w:t>
      </w:r>
      <w:r w:rsidRPr="008E7A79">
        <w:t>ajungând</w:t>
      </w:r>
      <w:r w:rsidR="005E2F6F">
        <w:t xml:space="preserve"> </w:t>
      </w:r>
      <w:r w:rsidRPr="008E7A79">
        <w:t>în</w:t>
      </w:r>
      <w:r w:rsidR="005E2F6F">
        <w:t xml:space="preserve"> </w:t>
      </w:r>
      <w:r w:rsidRPr="008E7A79">
        <w:t>medie</w:t>
      </w:r>
      <w:r w:rsidR="005E2F6F">
        <w:t xml:space="preserve"> </w:t>
      </w:r>
      <w:r w:rsidRPr="008E7A79">
        <w:t>la</w:t>
      </w:r>
      <w:r w:rsidR="005E2F6F">
        <w:t xml:space="preserve"> </w:t>
      </w:r>
      <w:r w:rsidRPr="008E7A79">
        <w:t>1,6</w:t>
      </w:r>
      <w:r w:rsidR="005E2F6F">
        <w:t xml:space="preserve"> </w:t>
      </w:r>
      <w:r w:rsidRPr="008E7A79">
        <w:t>%</w:t>
      </w:r>
      <w:r w:rsidR="005E2F6F">
        <w:t xml:space="preserve"> </w:t>
      </w:r>
      <w:r w:rsidRPr="008E7A79">
        <w:t>în</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1,5</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p>
    <w:p w14:paraId="3717B5B8" w14:textId="077D3CB1" w:rsidR="008E7A79" w:rsidRPr="008E7A79" w:rsidRDefault="008E7A79" w:rsidP="00AD2535">
      <w:pPr>
        <w:jc w:val="both"/>
      </w:pPr>
      <w:r w:rsidRPr="008E7A79">
        <w:rPr>
          <w:b/>
          <w:bCs/>
        </w:rPr>
        <w:t>Inflația</w:t>
      </w:r>
      <w:r w:rsidR="005E2F6F">
        <w:rPr>
          <w:b/>
          <w:bCs/>
        </w:rPr>
        <w:t xml:space="preserve"> </w:t>
      </w:r>
      <w:r w:rsidRPr="008E7A79">
        <w:rPr>
          <w:b/>
          <w:bCs/>
        </w:rPr>
        <w:t>nu</w:t>
      </w:r>
      <w:r w:rsidR="005E2F6F">
        <w:rPr>
          <w:b/>
          <w:bCs/>
        </w:rPr>
        <w:t xml:space="preserve"> </w:t>
      </w:r>
      <w:r w:rsidRPr="008E7A79">
        <w:rPr>
          <w:b/>
          <w:bCs/>
        </w:rPr>
        <w:t>a</w:t>
      </w:r>
      <w:r w:rsidR="005E2F6F">
        <w:rPr>
          <w:b/>
          <w:bCs/>
        </w:rPr>
        <w:t xml:space="preserve"> </w:t>
      </w:r>
      <w:r w:rsidRPr="008E7A79">
        <w:rPr>
          <w:b/>
          <w:bCs/>
        </w:rPr>
        <w:t>atins</w:t>
      </w:r>
      <w:r w:rsidR="005E2F6F">
        <w:rPr>
          <w:b/>
          <w:bCs/>
        </w:rPr>
        <w:t xml:space="preserve"> </w:t>
      </w:r>
      <w:r w:rsidRPr="008E7A79">
        <w:rPr>
          <w:b/>
          <w:bCs/>
        </w:rPr>
        <w:t>încă</w:t>
      </w:r>
      <w:r w:rsidR="005E2F6F">
        <w:rPr>
          <w:b/>
          <w:bCs/>
        </w:rPr>
        <w:t xml:space="preserve"> </w:t>
      </w:r>
      <w:r w:rsidRPr="008E7A79">
        <w:rPr>
          <w:b/>
          <w:bCs/>
        </w:rPr>
        <w:t>nivelul</w:t>
      </w:r>
      <w:r w:rsidR="005E2F6F">
        <w:rPr>
          <w:b/>
          <w:bCs/>
        </w:rPr>
        <w:t xml:space="preserve"> </w:t>
      </w:r>
      <w:r w:rsidRPr="008E7A79">
        <w:rPr>
          <w:b/>
          <w:bCs/>
        </w:rPr>
        <w:t>maxim</w:t>
      </w:r>
      <w:r w:rsidR="005E2F6F">
        <w:rPr>
          <w:b/>
          <w:bCs/>
        </w:rPr>
        <w:t xml:space="preserve"> </w:t>
      </w:r>
      <w:r w:rsidRPr="008E7A79">
        <w:rPr>
          <w:b/>
          <w:bCs/>
        </w:rPr>
        <w:t>înainte</w:t>
      </w:r>
      <w:r w:rsidR="005E2F6F">
        <w:rPr>
          <w:b/>
          <w:bCs/>
        </w:rPr>
        <w:t xml:space="preserve"> </w:t>
      </w:r>
      <w:r w:rsidRPr="008E7A79">
        <w:rPr>
          <w:b/>
          <w:bCs/>
        </w:rPr>
        <w:t>de</w:t>
      </w:r>
      <w:r w:rsidR="005E2F6F">
        <w:rPr>
          <w:b/>
          <w:bCs/>
        </w:rPr>
        <w:t xml:space="preserve"> </w:t>
      </w:r>
      <w:r w:rsidRPr="008E7A79">
        <w:rPr>
          <w:b/>
          <w:bCs/>
        </w:rPr>
        <w:t>relaxarea</w:t>
      </w:r>
      <w:r w:rsidR="005E2F6F">
        <w:rPr>
          <w:b/>
          <w:bCs/>
        </w:rPr>
        <w:t xml:space="preserve"> </w:t>
      </w:r>
      <w:r w:rsidRPr="008E7A79">
        <w:rPr>
          <w:b/>
          <w:bCs/>
        </w:rPr>
        <w:t>treptată</w:t>
      </w:r>
    </w:p>
    <w:p w14:paraId="23A32EE2" w14:textId="446F9868" w:rsidR="008E7A79" w:rsidRPr="008E7A79" w:rsidRDefault="008E7A79" w:rsidP="00AD2535">
      <w:pPr>
        <w:jc w:val="both"/>
      </w:pPr>
      <w:r w:rsidRPr="008E7A79">
        <w:t>Se</w:t>
      </w:r>
      <w:r w:rsidR="005E2F6F">
        <w:t xml:space="preserve"> </w:t>
      </w:r>
      <w:r w:rsidRPr="008E7A79">
        <w:t>preconizează</w:t>
      </w:r>
      <w:r w:rsidR="005E2F6F">
        <w:t xml:space="preserve"> </w:t>
      </w:r>
      <w:r w:rsidRPr="008E7A79">
        <w:t>că</w:t>
      </w:r>
      <w:r w:rsidR="005E2F6F">
        <w:t xml:space="preserve"> </w:t>
      </w:r>
      <w:r w:rsidRPr="008E7A79">
        <w:t>valorile</w:t>
      </w:r>
      <w:r w:rsidR="005E2F6F">
        <w:t xml:space="preserve"> </w:t>
      </w:r>
      <w:r w:rsidRPr="008E7A79">
        <w:t>inflației</w:t>
      </w:r>
      <w:r w:rsidR="005E2F6F">
        <w:t xml:space="preserve"> </w:t>
      </w:r>
      <w:r w:rsidRPr="008E7A79">
        <w:t>mai</w:t>
      </w:r>
      <w:r w:rsidR="005E2F6F">
        <w:t xml:space="preserve"> </w:t>
      </w:r>
      <w:r w:rsidRPr="008E7A79">
        <w:t>ridicate</w:t>
      </w:r>
      <w:r w:rsidR="005E2F6F">
        <w:t xml:space="preserve"> </w:t>
      </w:r>
      <w:r w:rsidRPr="008E7A79">
        <w:t>decât</w:t>
      </w:r>
      <w:r w:rsidR="005E2F6F">
        <w:t xml:space="preserve"> </w:t>
      </w:r>
      <w:r w:rsidRPr="008E7A79">
        <w:t>cele</w:t>
      </w:r>
      <w:r w:rsidR="005E2F6F">
        <w:t xml:space="preserve"> </w:t>
      </w:r>
      <w:r w:rsidRPr="008E7A79">
        <w:t>preconizate</w:t>
      </w:r>
      <w:r w:rsidR="005E2F6F">
        <w:t xml:space="preserve"> </w:t>
      </w:r>
      <w:r w:rsidRPr="008E7A79">
        <w:t>în</w:t>
      </w:r>
      <w:r w:rsidR="005E2F6F">
        <w:t xml:space="preserve"> </w:t>
      </w:r>
      <w:r w:rsidRPr="008E7A79">
        <w:t>primele</w:t>
      </w:r>
      <w:r w:rsidR="005E2F6F">
        <w:t xml:space="preserve"> </w:t>
      </w:r>
      <w:r w:rsidRPr="008E7A79">
        <w:t>zece</w:t>
      </w:r>
      <w:r w:rsidR="005E2F6F">
        <w:t xml:space="preserve"> </w:t>
      </w:r>
      <w:r w:rsidRPr="008E7A79">
        <w:t>luni</w:t>
      </w:r>
      <w:r w:rsidR="005E2F6F">
        <w:t xml:space="preserve"> </w:t>
      </w:r>
      <w:r w:rsidRPr="008E7A79">
        <w:t>ale</w:t>
      </w:r>
      <w:r w:rsidR="005E2F6F">
        <w:t xml:space="preserve"> </w:t>
      </w:r>
      <w:r w:rsidRPr="008E7A79">
        <w:t>anului</w:t>
      </w:r>
      <w:r w:rsidR="005E2F6F">
        <w:t xml:space="preserve"> </w:t>
      </w:r>
      <w:r w:rsidRPr="008E7A79">
        <w:t>2022</w:t>
      </w:r>
      <w:r w:rsidR="005E2F6F">
        <w:t xml:space="preserve"> </w:t>
      </w:r>
      <w:r w:rsidRPr="008E7A79">
        <w:t>și</w:t>
      </w:r>
      <w:r w:rsidR="005E2F6F">
        <w:t xml:space="preserve"> </w:t>
      </w:r>
      <w:r w:rsidRPr="008E7A79">
        <w:t>presiunile</w:t>
      </w:r>
      <w:r w:rsidR="005E2F6F">
        <w:t xml:space="preserve"> </w:t>
      </w:r>
      <w:r w:rsidRPr="008E7A79">
        <w:t>tot</w:t>
      </w:r>
      <w:r w:rsidR="005E2F6F">
        <w:t xml:space="preserve"> </w:t>
      </w:r>
      <w:r w:rsidRPr="008E7A79">
        <w:t>mai</w:t>
      </w:r>
      <w:r w:rsidR="005E2F6F">
        <w:t xml:space="preserve"> </w:t>
      </w:r>
      <w:r w:rsidRPr="008E7A79">
        <w:t>mari</w:t>
      </w:r>
      <w:r w:rsidR="005E2F6F">
        <w:t xml:space="preserve"> </w:t>
      </w:r>
      <w:r w:rsidRPr="008E7A79">
        <w:t>asupra</w:t>
      </w:r>
      <w:r w:rsidR="005E2F6F">
        <w:t xml:space="preserve"> </w:t>
      </w:r>
      <w:r w:rsidRPr="008E7A79">
        <w:t>prețurilor</w:t>
      </w:r>
      <w:r w:rsidR="005E2F6F">
        <w:t xml:space="preserve"> </w:t>
      </w:r>
      <w:r w:rsidRPr="008E7A79">
        <w:t>au</w:t>
      </w:r>
      <w:r w:rsidR="005E2F6F">
        <w:t xml:space="preserve"> </w:t>
      </w:r>
      <w:r w:rsidRPr="008E7A79">
        <w:t>dus</w:t>
      </w:r>
      <w:r w:rsidR="005E2F6F">
        <w:t xml:space="preserve"> </w:t>
      </w:r>
      <w:r w:rsidRPr="008E7A79">
        <w:t>la</w:t>
      </w:r>
      <w:r w:rsidR="005E2F6F">
        <w:t xml:space="preserve"> </w:t>
      </w:r>
      <w:r w:rsidRPr="008E7A79">
        <w:t>creșterea</w:t>
      </w:r>
      <w:r w:rsidR="005E2F6F">
        <w:t xml:space="preserve"> </w:t>
      </w:r>
      <w:r w:rsidRPr="008E7A79">
        <w:t>inflației</w:t>
      </w:r>
      <w:r w:rsidR="005E2F6F">
        <w:t xml:space="preserve"> </w:t>
      </w:r>
      <w:r w:rsidRPr="008E7A79">
        <w:t>la</w:t>
      </w:r>
      <w:r w:rsidR="005E2F6F">
        <w:t xml:space="preserve"> </w:t>
      </w:r>
      <w:r w:rsidRPr="008E7A79">
        <w:t>sfârșitul</w:t>
      </w:r>
      <w:r w:rsidR="005E2F6F">
        <w:t xml:space="preserve"> </w:t>
      </w:r>
      <w:r w:rsidRPr="008E7A79">
        <w:t>anului</w:t>
      </w:r>
      <w:r w:rsidR="005E2F6F">
        <w:t xml:space="preserve"> </w:t>
      </w:r>
      <w:r w:rsidRPr="008E7A79">
        <w:t>și</w:t>
      </w:r>
      <w:r w:rsidR="005E2F6F">
        <w:t xml:space="preserve"> </w:t>
      </w:r>
      <w:r w:rsidRPr="008E7A79">
        <w:t>au</w:t>
      </w:r>
      <w:r w:rsidR="005E2F6F">
        <w:t xml:space="preserve"> </w:t>
      </w:r>
      <w:r w:rsidRPr="008E7A79">
        <w:t>ridicat</w:t>
      </w:r>
      <w:r w:rsidR="005E2F6F">
        <w:t xml:space="preserve"> </w:t>
      </w:r>
      <w:r w:rsidRPr="008E7A79">
        <w:t>rata</w:t>
      </w:r>
      <w:r w:rsidR="005E2F6F">
        <w:t xml:space="preserve"> </w:t>
      </w:r>
      <w:r w:rsidRPr="008E7A79">
        <w:t>anuală</w:t>
      </w:r>
      <w:r w:rsidR="005E2F6F">
        <w:t xml:space="preserve"> </w:t>
      </w:r>
      <w:r w:rsidRPr="008E7A79">
        <w:t>a</w:t>
      </w:r>
      <w:r w:rsidR="005E2F6F">
        <w:t xml:space="preserve"> </w:t>
      </w:r>
      <w:r w:rsidRPr="008E7A79">
        <w:t>inflației</w:t>
      </w:r>
      <w:r w:rsidR="005E2F6F">
        <w:t xml:space="preserve"> </w:t>
      </w:r>
      <w:r w:rsidRPr="008E7A79">
        <w:t>la</w:t>
      </w:r>
      <w:r w:rsidR="005E2F6F">
        <w:t xml:space="preserve"> </w:t>
      </w:r>
      <w:r w:rsidRPr="008E7A79">
        <w:t>9,3</w:t>
      </w:r>
      <w:r w:rsidR="005E2F6F">
        <w:t xml:space="preserve"> </w:t>
      </w:r>
      <w:r w:rsidRPr="008E7A79">
        <w:t>%</w:t>
      </w:r>
      <w:r w:rsidR="005E2F6F">
        <w:t xml:space="preserve"> </w:t>
      </w:r>
      <w:r w:rsidRPr="008E7A79">
        <w:t>în</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8,5</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inflația</w:t>
      </w:r>
      <w:r w:rsidR="005E2F6F">
        <w:t xml:space="preserve"> </w:t>
      </w:r>
      <w:r w:rsidRPr="008E7A79">
        <w:t>va</w:t>
      </w:r>
      <w:r w:rsidR="005E2F6F">
        <w:t xml:space="preserve"> </w:t>
      </w:r>
      <w:r w:rsidRPr="008E7A79">
        <w:t>scădea</w:t>
      </w:r>
      <w:r w:rsidR="005E2F6F">
        <w:t xml:space="preserve"> </w:t>
      </w:r>
      <w:r w:rsidRPr="008E7A79">
        <w:t>în</w:t>
      </w:r>
      <w:r w:rsidR="005E2F6F">
        <w:t xml:space="preserve"> </w:t>
      </w:r>
      <w:r w:rsidRPr="008E7A79">
        <w:t>2023,</w:t>
      </w:r>
      <w:r w:rsidR="005E2F6F">
        <w:t xml:space="preserve"> </w:t>
      </w:r>
      <w:r w:rsidRPr="008E7A79">
        <w:t>dar</w:t>
      </w:r>
      <w:r w:rsidR="005E2F6F">
        <w:t xml:space="preserve"> </w:t>
      </w:r>
      <w:r w:rsidRPr="008E7A79">
        <w:t>va</w:t>
      </w:r>
      <w:r w:rsidR="005E2F6F">
        <w:t xml:space="preserve"> </w:t>
      </w:r>
      <w:r w:rsidRPr="008E7A79">
        <w:t>rămâne</w:t>
      </w:r>
      <w:r w:rsidR="005E2F6F">
        <w:t xml:space="preserve"> </w:t>
      </w:r>
      <w:r w:rsidRPr="008E7A79">
        <w:t>ridicată</w:t>
      </w:r>
      <w:r w:rsidR="005E2F6F">
        <w:t xml:space="preserve"> </w:t>
      </w:r>
      <w:r w:rsidRPr="008E7A79">
        <w:t>la</w:t>
      </w:r>
      <w:r w:rsidR="005E2F6F">
        <w:t xml:space="preserve"> </w:t>
      </w:r>
      <w:r w:rsidRPr="008E7A79">
        <w:t>7,0</w:t>
      </w:r>
      <w:r w:rsidR="005E2F6F">
        <w:t xml:space="preserve"> </w:t>
      </w:r>
      <w:r w:rsidRPr="008E7A79">
        <w:t>%</w:t>
      </w:r>
      <w:r w:rsidR="005E2F6F">
        <w:t xml:space="preserve"> </w:t>
      </w:r>
      <w:r w:rsidRPr="008E7A79">
        <w:t>în</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6,1</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înainte</w:t>
      </w:r>
      <w:r w:rsidR="005E2F6F">
        <w:t xml:space="preserve"> </w:t>
      </w:r>
      <w:r w:rsidRPr="008E7A79">
        <w:t>de</w:t>
      </w:r>
      <w:r w:rsidR="005E2F6F">
        <w:t xml:space="preserve"> </w:t>
      </w:r>
      <w:r w:rsidRPr="008E7A79">
        <w:t>a</w:t>
      </w:r>
      <w:r w:rsidR="005E2F6F">
        <w:t xml:space="preserve"> </w:t>
      </w:r>
      <w:r w:rsidRPr="008E7A79">
        <w:t>se</w:t>
      </w:r>
      <w:r w:rsidR="005E2F6F">
        <w:t xml:space="preserve"> </w:t>
      </w:r>
      <w:r w:rsidRPr="008E7A79">
        <w:t>tempera</w:t>
      </w:r>
      <w:r w:rsidR="005E2F6F">
        <w:t xml:space="preserve"> </w:t>
      </w:r>
      <w:r w:rsidRPr="008E7A79">
        <w:t>la</w:t>
      </w:r>
      <w:r w:rsidR="005E2F6F">
        <w:t xml:space="preserve"> </w:t>
      </w:r>
      <w:r w:rsidRPr="008E7A79">
        <w:t>3,0</w:t>
      </w:r>
      <w:r w:rsidR="005E2F6F">
        <w:t xml:space="preserve"> </w:t>
      </w:r>
      <w:r w:rsidRPr="008E7A79">
        <w:t>%</w:t>
      </w:r>
      <w:r w:rsidR="005E2F6F">
        <w:t xml:space="preserve"> </w:t>
      </w:r>
      <w:r w:rsidRPr="008E7A79">
        <w:t>și,</w:t>
      </w:r>
      <w:r w:rsidR="005E2F6F">
        <w:t xml:space="preserve"> </w:t>
      </w:r>
      <w:r w:rsidRPr="008E7A79">
        <w:t>respectiv,</w:t>
      </w:r>
      <w:r w:rsidR="005E2F6F">
        <w:t xml:space="preserve"> </w:t>
      </w:r>
      <w:r w:rsidRPr="008E7A79">
        <w:t>2,6</w:t>
      </w:r>
      <w:r w:rsidR="005E2F6F">
        <w:t xml:space="preserve"> </w:t>
      </w:r>
      <w:r w:rsidRPr="008E7A79">
        <w:t>%</w:t>
      </w:r>
      <w:r w:rsidR="005E2F6F">
        <w:t xml:space="preserve"> </w:t>
      </w:r>
      <w:r w:rsidRPr="008E7A79">
        <w:t>în</w:t>
      </w:r>
      <w:r w:rsidR="005E2F6F">
        <w:t xml:space="preserve"> </w:t>
      </w:r>
      <w:r w:rsidRPr="008E7A79">
        <w:t>2024.</w:t>
      </w:r>
    </w:p>
    <w:p w14:paraId="464A622D" w14:textId="4396A543" w:rsidR="008E7A79" w:rsidRPr="008E7A79" w:rsidRDefault="008E7A79" w:rsidP="00AD2535">
      <w:pPr>
        <w:jc w:val="both"/>
      </w:pPr>
      <w:r w:rsidRPr="008E7A79">
        <w:t>În</w:t>
      </w:r>
      <w:r w:rsidR="005E2F6F">
        <w:t xml:space="preserve"> </w:t>
      </w:r>
      <w:r w:rsidRPr="008E7A79">
        <w:t>comparație</w:t>
      </w:r>
      <w:r w:rsidR="005E2F6F">
        <w:t xml:space="preserve"> </w:t>
      </w:r>
      <w:r w:rsidRPr="008E7A79">
        <w:t>cu</w:t>
      </w:r>
      <w:r w:rsidR="005E2F6F">
        <w:t xml:space="preserve"> </w:t>
      </w:r>
      <w:r w:rsidRPr="008E7A79">
        <w:t>previziunile</w:t>
      </w:r>
      <w:r w:rsidR="005E2F6F">
        <w:t xml:space="preserve"> </w:t>
      </w:r>
      <w:r w:rsidRPr="008E7A79">
        <w:t>intermediare</w:t>
      </w:r>
      <w:r w:rsidR="005E2F6F">
        <w:t xml:space="preserve"> </w:t>
      </w:r>
      <w:r w:rsidRPr="008E7A79">
        <w:t>din</w:t>
      </w:r>
      <w:r w:rsidR="005E2F6F">
        <w:t xml:space="preserve"> </w:t>
      </w:r>
      <w:r w:rsidRPr="008E7A79">
        <w:t>vară,</w:t>
      </w:r>
      <w:r w:rsidR="005E2F6F">
        <w:t xml:space="preserve"> </w:t>
      </w:r>
      <w:r w:rsidRPr="008E7A79">
        <w:t>aceasta</w:t>
      </w:r>
      <w:r w:rsidR="005E2F6F">
        <w:t xml:space="preserve"> </w:t>
      </w:r>
      <w:r w:rsidRPr="008E7A79">
        <w:t>reprezintă</w:t>
      </w:r>
      <w:r w:rsidR="005E2F6F">
        <w:t xml:space="preserve"> </w:t>
      </w:r>
      <w:r w:rsidRPr="008E7A79">
        <w:t>o</w:t>
      </w:r>
      <w:r w:rsidR="005E2F6F">
        <w:t xml:space="preserve"> </w:t>
      </w:r>
      <w:r w:rsidRPr="008E7A79">
        <w:t>revizuire</w:t>
      </w:r>
      <w:r w:rsidR="005E2F6F">
        <w:t xml:space="preserve"> </w:t>
      </w:r>
      <w:r w:rsidRPr="008E7A79">
        <w:t>în</w:t>
      </w:r>
      <w:r w:rsidR="005E2F6F">
        <w:t xml:space="preserve"> </w:t>
      </w:r>
      <w:r w:rsidRPr="008E7A79">
        <w:t>sens</w:t>
      </w:r>
      <w:r w:rsidR="005E2F6F">
        <w:t xml:space="preserve"> </w:t>
      </w:r>
      <w:r w:rsidRPr="008E7A79">
        <w:t>ascendent</w:t>
      </w:r>
      <w:r w:rsidR="005E2F6F">
        <w:t xml:space="preserve"> </w:t>
      </w:r>
      <w:r w:rsidRPr="008E7A79">
        <w:t>de</w:t>
      </w:r>
      <w:r w:rsidR="005E2F6F">
        <w:t xml:space="preserve"> </w:t>
      </w:r>
      <w:r w:rsidRPr="008E7A79">
        <w:t>aproape</w:t>
      </w:r>
      <w:r w:rsidR="005E2F6F">
        <w:t xml:space="preserve"> </w:t>
      </w:r>
      <w:r w:rsidRPr="008E7A79">
        <w:t>un</w:t>
      </w:r>
      <w:r w:rsidR="005E2F6F">
        <w:t xml:space="preserve"> </w:t>
      </w:r>
      <w:r w:rsidRPr="008E7A79">
        <w:t>punct</w:t>
      </w:r>
      <w:r w:rsidR="005E2F6F">
        <w:t xml:space="preserve"> </w:t>
      </w:r>
      <w:r w:rsidRPr="008E7A79">
        <w:t>procentual</w:t>
      </w:r>
      <w:r w:rsidR="005E2F6F">
        <w:t xml:space="preserve"> </w:t>
      </w:r>
      <w:r w:rsidRPr="008E7A79">
        <w:t>pentru</w:t>
      </w:r>
      <w:r w:rsidR="005E2F6F">
        <w:t xml:space="preserve"> </w:t>
      </w:r>
      <w:r w:rsidRPr="008E7A79">
        <w:t>2022</w:t>
      </w:r>
      <w:r w:rsidR="005E2F6F">
        <w:t xml:space="preserve"> </w:t>
      </w:r>
      <w:r w:rsidRPr="008E7A79">
        <w:t>și</w:t>
      </w:r>
      <w:r w:rsidR="005E2F6F">
        <w:t xml:space="preserve"> </w:t>
      </w:r>
      <w:r w:rsidRPr="008E7A79">
        <w:t>de</w:t>
      </w:r>
      <w:r w:rsidR="005E2F6F">
        <w:t xml:space="preserve"> </w:t>
      </w:r>
      <w:r w:rsidRPr="008E7A79">
        <w:t>peste</w:t>
      </w:r>
      <w:r w:rsidR="005E2F6F">
        <w:t xml:space="preserve"> </w:t>
      </w:r>
      <w:r w:rsidRPr="008E7A79">
        <w:t>două</w:t>
      </w:r>
      <w:r w:rsidR="005E2F6F">
        <w:t xml:space="preserve"> </w:t>
      </w:r>
      <w:r w:rsidRPr="008E7A79">
        <w:t>puncte</w:t>
      </w:r>
      <w:r w:rsidR="005E2F6F">
        <w:t xml:space="preserve"> </w:t>
      </w:r>
      <w:r w:rsidRPr="008E7A79">
        <w:t>procentuale</w:t>
      </w:r>
      <w:r w:rsidR="005E2F6F">
        <w:t xml:space="preserve"> </w:t>
      </w:r>
      <w:r w:rsidRPr="008E7A79">
        <w:t>în</w:t>
      </w:r>
      <w:r w:rsidR="005E2F6F">
        <w:t xml:space="preserve"> </w:t>
      </w:r>
      <w:r w:rsidRPr="008E7A79">
        <w:t>2023.</w:t>
      </w:r>
      <w:r w:rsidR="005E2F6F">
        <w:t xml:space="preserve"> </w:t>
      </w:r>
      <w:r w:rsidRPr="008E7A79">
        <w:t>Revizuirile</w:t>
      </w:r>
      <w:r w:rsidR="005E2F6F">
        <w:t xml:space="preserve"> </w:t>
      </w:r>
      <w:r w:rsidRPr="008E7A79">
        <w:t>reflectă</w:t>
      </w:r>
      <w:r w:rsidR="005E2F6F">
        <w:t xml:space="preserve"> </w:t>
      </w:r>
      <w:r w:rsidRPr="008E7A79">
        <w:lastRenderedPageBreak/>
        <w:t>în</w:t>
      </w:r>
      <w:r w:rsidR="005E2F6F">
        <w:t xml:space="preserve"> </w:t>
      </w:r>
      <w:r w:rsidRPr="008E7A79">
        <w:t>principal</w:t>
      </w:r>
      <w:r w:rsidR="005E2F6F">
        <w:t xml:space="preserve"> </w:t>
      </w:r>
      <w:r w:rsidRPr="008E7A79">
        <w:t>prețuri</w:t>
      </w:r>
      <w:r w:rsidR="005E2F6F">
        <w:t xml:space="preserve"> </w:t>
      </w:r>
      <w:r w:rsidRPr="008E7A79">
        <w:t>cu</w:t>
      </w:r>
      <w:r w:rsidR="005E2F6F">
        <w:t xml:space="preserve"> </w:t>
      </w:r>
      <w:r w:rsidRPr="008E7A79">
        <w:t>ridicata</w:t>
      </w:r>
      <w:r w:rsidR="005E2F6F">
        <w:t xml:space="preserve"> </w:t>
      </w:r>
      <w:r w:rsidRPr="008E7A79">
        <w:t>semnificativ</w:t>
      </w:r>
      <w:r w:rsidR="005E2F6F">
        <w:t xml:space="preserve"> </w:t>
      </w:r>
      <w:r w:rsidRPr="008E7A79">
        <w:t>mai</w:t>
      </w:r>
      <w:r w:rsidR="005E2F6F">
        <w:t xml:space="preserve"> </w:t>
      </w:r>
      <w:r w:rsidRPr="008E7A79">
        <w:t>mari</w:t>
      </w:r>
      <w:r w:rsidR="005E2F6F">
        <w:t xml:space="preserve"> </w:t>
      </w:r>
      <w:r w:rsidRPr="008E7A79">
        <w:t>la</w:t>
      </w:r>
      <w:r w:rsidR="005E2F6F">
        <w:t xml:space="preserve"> </w:t>
      </w:r>
      <w:r w:rsidRPr="008E7A79">
        <w:t>gaze</w:t>
      </w:r>
      <w:r w:rsidR="005E2F6F">
        <w:t xml:space="preserve"> </w:t>
      </w:r>
      <w:r w:rsidRPr="008E7A79">
        <w:t>și</w:t>
      </w:r>
      <w:r w:rsidR="005E2F6F">
        <w:t xml:space="preserve"> </w:t>
      </w:r>
      <w:r w:rsidRPr="008E7A79">
        <w:t>energie</w:t>
      </w:r>
      <w:r w:rsidR="005E2F6F">
        <w:t xml:space="preserve"> </w:t>
      </w:r>
      <w:r w:rsidRPr="008E7A79">
        <w:t>electrică,</w:t>
      </w:r>
      <w:r w:rsidR="005E2F6F">
        <w:t xml:space="preserve"> </w:t>
      </w:r>
      <w:r w:rsidRPr="008E7A79">
        <w:t>care</w:t>
      </w:r>
      <w:r w:rsidR="005E2F6F">
        <w:t xml:space="preserve"> </w:t>
      </w:r>
      <w:r w:rsidRPr="008E7A79">
        <w:t>exercită</w:t>
      </w:r>
      <w:r w:rsidR="005E2F6F">
        <w:t xml:space="preserve"> </w:t>
      </w:r>
      <w:r w:rsidRPr="008E7A79">
        <w:t>presiuni</w:t>
      </w:r>
      <w:r w:rsidR="005E2F6F">
        <w:t xml:space="preserve"> </w:t>
      </w:r>
      <w:r w:rsidRPr="008E7A79">
        <w:t>asupra</w:t>
      </w:r>
      <w:r w:rsidR="005E2F6F">
        <w:t xml:space="preserve"> </w:t>
      </w:r>
      <w:r w:rsidRPr="008E7A79">
        <w:t>prețurilor</w:t>
      </w:r>
      <w:r w:rsidR="005E2F6F">
        <w:t xml:space="preserve"> </w:t>
      </w:r>
      <w:r w:rsidRPr="008E7A79">
        <w:t>cu</w:t>
      </w:r>
      <w:r w:rsidR="005E2F6F">
        <w:t xml:space="preserve"> </w:t>
      </w:r>
      <w:r w:rsidRPr="008E7A79">
        <w:t>amănuntul</w:t>
      </w:r>
      <w:r w:rsidR="005E2F6F">
        <w:t xml:space="preserve"> </w:t>
      </w:r>
      <w:r w:rsidRPr="008E7A79">
        <w:t>la</w:t>
      </w:r>
      <w:r w:rsidR="005E2F6F">
        <w:t xml:space="preserve"> </w:t>
      </w:r>
      <w:r w:rsidRPr="008E7A79">
        <w:t>energie,</w:t>
      </w:r>
      <w:r w:rsidR="005E2F6F">
        <w:t xml:space="preserve"> </w:t>
      </w:r>
      <w:r w:rsidRPr="008E7A79">
        <w:t>precum</w:t>
      </w:r>
      <w:r w:rsidR="005E2F6F">
        <w:t xml:space="preserve"> </w:t>
      </w:r>
      <w:r w:rsidRPr="008E7A79">
        <w:t>și</w:t>
      </w:r>
      <w:r w:rsidR="005E2F6F">
        <w:t xml:space="preserve"> </w:t>
      </w:r>
      <w:r w:rsidRPr="008E7A79">
        <w:t>asupra</w:t>
      </w:r>
      <w:r w:rsidR="005E2F6F">
        <w:t xml:space="preserve"> </w:t>
      </w:r>
      <w:r w:rsidRPr="008E7A79">
        <w:t>majorității</w:t>
      </w:r>
      <w:r w:rsidR="005E2F6F">
        <w:t xml:space="preserve"> </w:t>
      </w:r>
      <w:r w:rsidRPr="008E7A79">
        <w:t>bunurilor</w:t>
      </w:r>
      <w:r w:rsidR="005E2F6F">
        <w:t xml:space="preserve"> </w:t>
      </w:r>
      <w:r w:rsidRPr="008E7A79">
        <w:t>și</w:t>
      </w:r>
      <w:r w:rsidR="005E2F6F">
        <w:t xml:space="preserve"> </w:t>
      </w:r>
      <w:r w:rsidRPr="008E7A79">
        <w:t>serviciilor</w:t>
      </w:r>
      <w:r w:rsidR="005E2F6F">
        <w:t xml:space="preserve"> </w:t>
      </w:r>
      <w:r w:rsidRPr="008E7A79">
        <w:t>din</w:t>
      </w:r>
      <w:r w:rsidR="005E2F6F">
        <w:t xml:space="preserve"> </w:t>
      </w:r>
      <w:r w:rsidRPr="008E7A79">
        <w:t>coșul</w:t>
      </w:r>
      <w:r w:rsidR="005E2F6F">
        <w:t xml:space="preserve"> </w:t>
      </w:r>
      <w:r w:rsidRPr="008E7A79">
        <w:t>de</w:t>
      </w:r>
      <w:r w:rsidR="005E2F6F">
        <w:t xml:space="preserve"> </w:t>
      </w:r>
      <w:r w:rsidRPr="008E7A79">
        <w:t>consum.</w:t>
      </w:r>
    </w:p>
    <w:p w14:paraId="2EA53C87" w14:textId="31EB919E" w:rsidR="008E7A79" w:rsidRPr="008E7A79" w:rsidRDefault="008E7A79" w:rsidP="00AD2535">
      <w:pPr>
        <w:jc w:val="both"/>
      </w:pPr>
      <w:r w:rsidRPr="008E7A79">
        <w:rPr>
          <w:b/>
          <w:bCs/>
        </w:rPr>
        <w:t>Cea</w:t>
      </w:r>
      <w:r w:rsidR="005E2F6F">
        <w:rPr>
          <w:b/>
          <w:bCs/>
        </w:rPr>
        <w:t xml:space="preserve"> </w:t>
      </w:r>
      <w:r w:rsidRPr="008E7A79">
        <w:rPr>
          <w:b/>
          <w:bCs/>
        </w:rPr>
        <w:t>mai</w:t>
      </w:r>
      <w:r w:rsidR="005E2F6F">
        <w:rPr>
          <w:b/>
          <w:bCs/>
        </w:rPr>
        <w:t xml:space="preserve"> </w:t>
      </w:r>
      <w:r w:rsidRPr="008E7A79">
        <w:rPr>
          <w:b/>
          <w:bCs/>
        </w:rPr>
        <w:t>puternică</w:t>
      </w:r>
      <w:r w:rsidR="005E2F6F">
        <w:rPr>
          <w:b/>
          <w:bCs/>
        </w:rPr>
        <w:t xml:space="preserve"> </w:t>
      </w:r>
      <w:r w:rsidRPr="008E7A79">
        <w:rPr>
          <w:b/>
          <w:bCs/>
        </w:rPr>
        <w:t>piață</w:t>
      </w:r>
      <w:r w:rsidR="005E2F6F">
        <w:rPr>
          <w:b/>
          <w:bCs/>
        </w:rPr>
        <w:t xml:space="preserve"> </w:t>
      </w:r>
      <w:r w:rsidRPr="008E7A79">
        <w:rPr>
          <w:b/>
          <w:bCs/>
        </w:rPr>
        <w:t>a</w:t>
      </w:r>
      <w:r w:rsidR="005E2F6F">
        <w:rPr>
          <w:b/>
          <w:bCs/>
        </w:rPr>
        <w:t xml:space="preserve"> </w:t>
      </w:r>
      <w:r w:rsidRPr="008E7A79">
        <w:rPr>
          <w:b/>
          <w:bCs/>
        </w:rPr>
        <w:t>forței</w:t>
      </w:r>
      <w:r w:rsidR="005E2F6F">
        <w:rPr>
          <w:b/>
          <w:bCs/>
        </w:rPr>
        <w:t xml:space="preserve"> </w:t>
      </w:r>
      <w:r w:rsidRPr="008E7A79">
        <w:rPr>
          <w:b/>
          <w:bCs/>
        </w:rPr>
        <w:t>de</w:t>
      </w:r>
      <w:r w:rsidR="005E2F6F">
        <w:rPr>
          <w:b/>
          <w:bCs/>
        </w:rPr>
        <w:t xml:space="preserve"> </w:t>
      </w:r>
      <w:r w:rsidRPr="008E7A79">
        <w:rPr>
          <w:b/>
          <w:bCs/>
        </w:rPr>
        <w:t>muncă</w:t>
      </w:r>
      <w:r w:rsidR="005E2F6F">
        <w:rPr>
          <w:b/>
          <w:bCs/>
        </w:rPr>
        <w:t xml:space="preserve"> </w:t>
      </w:r>
      <w:r w:rsidRPr="008E7A79">
        <w:rPr>
          <w:b/>
          <w:bCs/>
        </w:rPr>
        <w:t>din</w:t>
      </w:r>
      <w:r w:rsidR="005E2F6F">
        <w:rPr>
          <w:b/>
          <w:bCs/>
        </w:rPr>
        <w:t xml:space="preserve"> </w:t>
      </w:r>
      <w:r w:rsidRPr="008E7A79">
        <w:rPr>
          <w:b/>
          <w:bCs/>
        </w:rPr>
        <w:t>ultimele</w:t>
      </w:r>
      <w:r w:rsidR="005E2F6F">
        <w:rPr>
          <w:b/>
          <w:bCs/>
        </w:rPr>
        <w:t xml:space="preserve"> </w:t>
      </w:r>
      <w:r w:rsidRPr="008E7A79">
        <w:rPr>
          <w:b/>
          <w:bCs/>
        </w:rPr>
        <w:t>decenii</w:t>
      </w:r>
      <w:r w:rsidR="005E2F6F">
        <w:rPr>
          <w:b/>
          <w:bCs/>
        </w:rPr>
        <w:t xml:space="preserve"> </w:t>
      </w:r>
      <w:r w:rsidRPr="008E7A79">
        <w:rPr>
          <w:b/>
          <w:bCs/>
        </w:rPr>
        <w:t>va</w:t>
      </w:r>
      <w:r w:rsidR="005E2F6F">
        <w:rPr>
          <w:b/>
          <w:bCs/>
        </w:rPr>
        <w:t xml:space="preserve"> </w:t>
      </w:r>
      <w:r w:rsidRPr="008E7A79">
        <w:rPr>
          <w:b/>
          <w:bCs/>
        </w:rPr>
        <w:t>rămâne</w:t>
      </w:r>
      <w:r w:rsidR="005E2F6F">
        <w:rPr>
          <w:b/>
          <w:bCs/>
        </w:rPr>
        <w:t xml:space="preserve"> </w:t>
      </w:r>
      <w:proofErr w:type="spellStart"/>
      <w:r w:rsidRPr="008E7A79">
        <w:rPr>
          <w:b/>
          <w:bCs/>
        </w:rPr>
        <w:t>rezilientă</w:t>
      </w:r>
      <w:proofErr w:type="spellEnd"/>
    </w:p>
    <w:p w14:paraId="140FDB44" w14:textId="630238C3" w:rsidR="008E7A79" w:rsidRPr="008E7A79" w:rsidRDefault="008E7A79" w:rsidP="00AD2535">
      <w:pPr>
        <w:jc w:val="both"/>
      </w:pPr>
      <w:r w:rsidRPr="008E7A79">
        <w:t>În</w:t>
      </w:r>
      <w:r w:rsidR="005E2F6F">
        <w:t xml:space="preserve"> </w:t>
      </w:r>
      <w:r w:rsidRPr="008E7A79">
        <w:t>pofida</w:t>
      </w:r>
      <w:r w:rsidR="005E2F6F">
        <w:t xml:space="preserve"> </w:t>
      </w:r>
      <w:r w:rsidRPr="008E7A79">
        <w:t>mediului</w:t>
      </w:r>
      <w:r w:rsidR="005E2F6F">
        <w:t xml:space="preserve"> </w:t>
      </w:r>
      <w:r w:rsidRPr="008E7A79">
        <w:t>dificil,</w:t>
      </w:r>
      <w:r w:rsidR="005E2F6F">
        <w:t xml:space="preserve"> </w:t>
      </w:r>
      <w:r w:rsidRPr="008E7A79">
        <w:t>piața</w:t>
      </w:r>
      <w:r w:rsidR="005E2F6F">
        <w:t xml:space="preserve"> </w:t>
      </w:r>
      <w:r w:rsidRPr="008E7A79">
        <w:t>forței</w:t>
      </w:r>
      <w:r w:rsidR="005E2F6F">
        <w:t xml:space="preserve"> </w:t>
      </w:r>
      <w:r w:rsidRPr="008E7A79">
        <w:t>de</w:t>
      </w:r>
      <w:r w:rsidR="005E2F6F">
        <w:t xml:space="preserve"> </w:t>
      </w:r>
      <w:r w:rsidRPr="008E7A79">
        <w:t>muncă</w:t>
      </w:r>
      <w:r w:rsidR="005E2F6F">
        <w:t xml:space="preserve"> </w:t>
      </w:r>
      <w:r w:rsidRPr="008E7A79">
        <w:t>a</w:t>
      </w:r>
      <w:r w:rsidR="005E2F6F">
        <w:t xml:space="preserve"> </w:t>
      </w:r>
      <w:r w:rsidRPr="008E7A79">
        <w:t>continuat</w:t>
      </w:r>
      <w:r w:rsidR="005E2F6F">
        <w:t xml:space="preserve"> </w:t>
      </w:r>
      <w:r w:rsidRPr="008E7A79">
        <w:t>să</w:t>
      </w:r>
      <w:r w:rsidR="005E2F6F">
        <w:t xml:space="preserve"> </w:t>
      </w:r>
      <w:r w:rsidRPr="008E7A79">
        <w:t>aibă</w:t>
      </w:r>
      <w:r w:rsidR="005E2F6F">
        <w:t xml:space="preserve"> </w:t>
      </w:r>
      <w:r w:rsidRPr="008E7A79">
        <w:t>performanțe</w:t>
      </w:r>
      <w:r w:rsidR="005E2F6F">
        <w:t xml:space="preserve"> </w:t>
      </w:r>
      <w:r w:rsidRPr="008E7A79">
        <w:t>solide,</w:t>
      </w:r>
      <w:r w:rsidR="005E2F6F">
        <w:t xml:space="preserve"> </w:t>
      </w:r>
      <w:r w:rsidRPr="008E7A79">
        <w:t>înregistrând</w:t>
      </w:r>
      <w:r w:rsidR="005E2F6F">
        <w:t xml:space="preserve"> </w:t>
      </w:r>
      <w:r w:rsidRPr="008E7A79">
        <w:t>cel</w:t>
      </w:r>
      <w:r w:rsidR="005E2F6F">
        <w:t xml:space="preserve"> </w:t>
      </w:r>
      <w:r w:rsidRPr="008E7A79">
        <w:t>mai</w:t>
      </w:r>
      <w:r w:rsidR="005E2F6F">
        <w:t xml:space="preserve"> </w:t>
      </w:r>
      <w:r w:rsidRPr="008E7A79">
        <w:t>ridicat</w:t>
      </w:r>
      <w:r w:rsidR="005E2F6F">
        <w:t xml:space="preserve"> </w:t>
      </w:r>
      <w:r w:rsidRPr="008E7A79">
        <w:t>nivel</w:t>
      </w:r>
      <w:r w:rsidR="005E2F6F">
        <w:t xml:space="preserve"> </w:t>
      </w:r>
      <w:r w:rsidRPr="008E7A79">
        <w:t>de</w:t>
      </w:r>
      <w:r w:rsidR="005E2F6F">
        <w:t xml:space="preserve"> </w:t>
      </w:r>
      <w:r w:rsidRPr="008E7A79">
        <w:t>ocupare</w:t>
      </w:r>
      <w:r w:rsidR="005E2F6F">
        <w:t xml:space="preserve"> </w:t>
      </w:r>
      <w:r w:rsidRPr="008E7A79">
        <w:t>a</w:t>
      </w:r>
      <w:r w:rsidR="005E2F6F">
        <w:t xml:space="preserve"> </w:t>
      </w:r>
      <w:r w:rsidRPr="008E7A79">
        <w:t>forței</w:t>
      </w:r>
      <w:r w:rsidR="005E2F6F">
        <w:t xml:space="preserve"> </w:t>
      </w:r>
      <w:r w:rsidRPr="008E7A79">
        <w:t>de</w:t>
      </w:r>
      <w:r w:rsidR="005E2F6F">
        <w:t xml:space="preserve"> </w:t>
      </w:r>
      <w:r w:rsidRPr="008E7A79">
        <w:t>muncă</w:t>
      </w:r>
      <w:r w:rsidR="005E2F6F">
        <w:t xml:space="preserve"> </w:t>
      </w:r>
      <w:r w:rsidRPr="008E7A79">
        <w:t>și</w:t>
      </w:r>
      <w:r w:rsidR="005E2F6F">
        <w:t xml:space="preserve"> </w:t>
      </w:r>
      <w:r w:rsidRPr="008E7A79">
        <w:t>de</w:t>
      </w:r>
      <w:r w:rsidR="005E2F6F">
        <w:t xml:space="preserve"> </w:t>
      </w:r>
      <w:r w:rsidRPr="008E7A79">
        <w:t>participare,</w:t>
      </w:r>
      <w:r w:rsidR="005E2F6F">
        <w:t xml:space="preserve"> </w:t>
      </w:r>
      <w:r w:rsidRPr="008E7A79">
        <w:t>în</w:t>
      </w:r>
      <w:r w:rsidR="005E2F6F">
        <w:t xml:space="preserve"> </w:t>
      </w:r>
      <w:r w:rsidRPr="008E7A79">
        <w:t>timp</w:t>
      </w:r>
      <w:r w:rsidR="005E2F6F">
        <w:t xml:space="preserve"> </w:t>
      </w:r>
      <w:r w:rsidRPr="008E7A79">
        <w:t>ce</w:t>
      </w:r>
      <w:r w:rsidR="005E2F6F">
        <w:t xml:space="preserve"> </w:t>
      </w:r>
      <w:r w:rsidRPr="008E7A79">
        <w:t>șomajul</w:t>
      </w:r>
      <w:r w:rsidR="005E2F6F">
        <w:t xml:space="preserve"> </w:t>
      </w:r>
      <w:r w:rsidRPr="008E7A79">
        <w:t>a</w:t>
      </w:r>
      <w:r w:rsidR="005E2F6F">
        <w:t xml:space="preserve"> </w:t>
      </w:r>
      <w:r w:rsidRPr="008E7A79">
        <w:t>rămas</w:t>
      </w:r>
      <w:r w:rsidR="005E2F6F">
        <w:t xml:space="preserve"> </w:t>
      </w:r>
      <w:r w:rsidRPr="008E7A79">
        <w:t>la</w:t>
      </w:r>
      <w:r w:rsidR="005E2F6F">
        <w:t xml:space="preserve"> </w:t>
      </w:r>
      <w:r w:rsidRPr="008E7A79">
        <w:t>cel</w:t>
      </w:r>
      <w:r w:rsidR="005E2F6F">
        <w:t xml:space="preserve"> </w:t>
      </w:r>
      <w:r w:rsidRPr="008E7A79">
        <w:t>mai</w:t>
      </w:r>
      <w:r w:rsidR="005E2F6F">
        <w:t xml:space="preserve"> </w:t>
      </w:r>
      <w:r w:rsidRPr="008E7A79">
        <w:t>scăzut</w:t>
      </w:r>
      <w:r w:rsidR="005E2F6F">
        <w:t xml:space="preserve"> </w:t>
      </w:r>
      <w:r w:rsidRPr="008E7A79">
        <w:t>nivel</w:t>
      </w:r>
      <w:r w:rsidR="005E2F6F">
        <w:t xml:space="preserve"> </w:t>
      </w:r>
      <w:r w:rsidRPr="008E7A79">
        <w:t>din</w:t>
      </w:r>
      <w:r w:rsidR="005E2F6F">
        <w:t xml:space="preserve"> </w:t>
      </w:r>
      <w:r w:rsidRPr="008E7A79">
        <w:t>ultimele</w:t>
      </w:r>
      <w:r w:rsidR="005E2F6F">
        <w:t xml:space="preserve"> </w:t>
      </w:r>
      <w:r w:rsidRPr="008E7A79">
        <w:t>decenii.</w:t>
      </w:r>
      <w:r w:rsidR="005E2F6F">
        <w:t xml:space="preserve"> </w:t>
      </w:r>
      <w:bookmarkStart w:id="172" w:name="_Hlk118800244"/>
      <w:bookmarkEnd w:id="172"/>
      <w:r w:rsidRPr="008E7A79">
        <w:t>Expansiunea</w:t>
      </w:r>
      <w:r w:rsidR="005E2F6F">
        <w:t xml:space="preserve"> </w:t>
      </w:r>
      <w:r w:rsidRPr="008E7A79">
        <w:t>economică</w:t>
      </w:r>
      <w:r w:rsidR="005E2F6F">
        <w:t xml:space="preserve"> </w:t>
      </w:r>
      <w:r w:rsidRPr="008E7A79">
        <w:t>puternică</w:t>
      </w:r>
      <w:r w:rsidR="005E2F6F">
        <w:t xml:space="preserve"> </w:t>
      </w:r>
      <w:r w:rsidRPr="008E7A79">
        <w:t>a</w:t>
      </w:r>
      <w:r w:rsidR="005E2F6F">
        <w:t xml:space="preserve"> </w:t>
      </w:r>
      <w:r w:rsidRPr="008E7A79">
        <w:t>determinat</w:t>
      </w:r>
      <w:r w:rsidR="005E2F6F">
        <w:t xml:space="preserve"> </w:t>
      </w:r>
      <w:r w:rsidRPr="008E7A79">
        <w:t>angajarea</w:t>
      </w:r>
      <w:r w:rsidR="005E2F6F">
        <w:t xml:space="preserve"> </w:t>
      </w:r>
      <w:r w:rsidRPr="008E7A79">
        <w:t>a</w:t>
      </w:r>
      <w:r w:rsidR="005E2F6F">
        <w:t xml:space="preserve"> </w:t>
      </w:r>
      <w:r w:rsidRPr="008E7A79">
        <w:t>încă</w:t>
      </w:r>
      <w:r w:rsidR="005E2F6F">
        <w:t xml:space="preserve"> </w:t>
      </w:r>
      <w:r w:rsidRPr="008E7A79">
        <w:t>două</w:t>
      </w:r>
      <w:r w:rsidR="005E2F6F">
        <w:t xml:space="preserve"> </w:t>
      </w:r>
      <w:r w:rsidRPr="008E7A79">
        <w:t>milioane</w:t>
      </w:r>
      <w:r w:rsidR="005E2F6F">
        <w:t xml:space="preserve"> </w:t>
      </w:r>
      <w:r w:rsidRPr="008E7A79">
        <w:t>de</w:t>
      </w:r>
      <w:r w:rsidR="005E2F6F">
        <w:t xml:space="preserve"> </w:t>
      </w:r>
      <w:r w:rsidRPr="008E7A79">
        <w:t>persoane</w:t>
      </w:r>
      <w:r w:rsidR="005E2F6F">
        <w:t xml:space="preserve"> </w:t>
      </w:r>
      <w:r w:rsidRPr="008E7A79">
        <w:t>în</w:t>
      </w:r>
      <w:r w:rsidR="005E2F6F">
        <w:t xml:space="preserve"> </w:t>
      </w:r>
      <w:r w:rsidRPr="008E7A79">
        <w:t>prima</w:t>
      </w:r>
      <w:r w:rsidR="005E2F6F">
        <w:t xml:space="preserve"> </w:t>
      </w:r>
      <w:r w:rsidRPr="008E7A79">
        <w:t>jumătate</w:t>
      </w:r>
      <w:r w:rsidR="005E2F6F">
        <w:t xml:space="preserve"> </w:t>
      </w:r>
      <w:r w:rsidRPr="008E7A79">
        <w:t>a</w:t>
      </w:r>
      <w:r w:rsidR="005E2F6F">
        <w:t xml:space="preserve"> </w:t>
      </w:r>
      <w:r w:rsidRPr="008E7A79">
        <w:t>anului</w:t>
      </w:r>
      <w:r w:rsidR="005E2F6F">
        <w:t xml:space="preserve"> </w:t>
      </w:r>
      <w:r w:rsidRPr="008E7A79">
        <w:t>2022,</w:t>
      </w:r>
      <w:r w:rsidR="005E2F6F">
        <w:t xml:space="preserve"> </w:t>
      </w:r>
      <w:r w:rsidRPr="008E7A79">
        <w:t>ceea</w:t>
      </w:r>
      <w:r w:rsidR="005E2F6F">
        <w:t xml:space="preserve"> </w:t>
      </w:r>
      <w:r w:rsidRPr="008E7A79">
        <w:t>ce</w:t>
      </w:r>
      <w:r w:rsidR="005E2F6F">
        <w:t xml:space="preserve"> </w:t>
      </w:r>
      <w:r w:rsidRPr="008E7A79">
        <w:t>a</w:t>
      </w:r>
      <w:r w:rsidR="005E2F6F">
        <w:t xml:space="preserve"> </w:t>
      </w:r>
      <w:r w:rsidRPr="008E7A79">
        <w:t>dus</w:t>
      </w:r>
      <w:r w:rsidR="005E2F6F">
        <w:t xml:space="preserve"> </w:t>
      </w:r>
      <w:r w:rsidRPr="008E7A79">
        <w:t>la</w:t>
      </w:r>
      <w:r w:rsidR="005E2F6F">
        <w:t xml:space="preserve"> </w:t>
      </w:r>
      <w:r w:rsidRPr="008E7A79">
        <w:t>creșterea</w:t>
      </w:r>
      <w:r w:rsidR="005E2F6F">
        <w:t xml:space="preserve"> </w:t>
      </w:r>
      <w:r w:rsidRPr="008E7A79">
        <w:t>numărului</w:t>
      </w:r>
      <w:r w:rsidR="005E2F6F">
        <w:t xml:space="preserve"> </w:t>
      </w:r>
      <w:r w:rsidRPr="008E7A79">
        <w:t>de</w:t>
      </w:r>
      <w:r w:rsidR="005E2F6F">
        <w:t xml:space="preserve"> </w:t>
      </w:r>
      <w:r w:rsidRPr="008E7A79">
        <w:t>persoane</w:t>
      </w:r>
      <w:r w:rsidR="005E2F6F">
        <w:t xml:space="preserve"> </w:t>
      </w:r>
      <w:r w:rsidRPr="008E7A79">
        <w:t>angajate</w:t>
      </w:r>
      <w:r w:rsidR="005E2F6F">
        <w:t xml:space="preserve"> </w:t>
      </w:r>
      <w:r w:rsidRPr="008E7A79">
        <w:t>în</w:t>
      </w:r>
      <w:r w:rsidR="005E2F6F">
        <w:t xml:space="preserve"> </w:t>
      </w:r>
      <w:r w:rsidRPr="008E7A79">
        <w:t>UE</w:t>
      </w:r>
      <w:r w:rsidR="005E2F6F">
        <w:t xml:space="preserve"> </w:t>
      </w:r>
      <w:r w:rsidRPr="008E7A79">
        <w:t>la</w:t>
      </w:r>
      <w:r w:rsidR="005E2F6F">
        <w:t xml:space="preserve"> </w:t>
      </w:r>
      <w:r w:rsidRPr="008E7A79">
        <w:t>un</w:t>
      </w:r>
      <w:r w:rsidR="005E2F6F">
        <w:t xml:space="preserve"> </w:t>
      </w:r>
      <w:r w:rsidRPr="008E7A79">
        <w:t>nivel</w:t>
      </w:r>
      <w:r w:rsidR="005E2F6F">
        <w:t xml:space="preserve"> </w:t>
      </w:r>
      <w:r w:rsidRPr="008E7A79">
        <w:t>record</w:t>
      </w:r>
      <w:r w:rsidR="005E2F6F">
        <w:t xml:space="preserve"> </w:t>
      </w:r>
      <w:r w:rsidRPr="008E7A79">
        <w:t>de</w:t>
      </w:r>
      <w:r w:rsidR="005E2F6F">
        <w:t xml:space="preserve"> </w:t>
      </w:r>
      <w:r w:rsidRPr="008E7A79">
        <w:t>213,4</w:t>
      </w:r>
      <w:r w:rsidR="005E2F6F">
        <w:t xml:space="preserve"> </w:t>
      </w:r>
      <w:r w:rsidRPr="008E7A79">
        <w:t>milioane.</w:t>
      </w:r>
      <w:r w:rsidR="005E2F6F">
        <w:t xml:space="preserve"> </w:t>
      </w:r>
      <w:r w:rsidRPr="008E7A79">
        <w:t>Rata</w:t>
      </w:r>
      <w:r w:rsidR="005E2F6F">
        <w:t xml:space="preserve"> </w:t>
      </w:r>
      <w:r w:rsidRPr="008E7A79">
        <w:t>șomajului</w:t>
      </w:r>
      <w:r w:rsidR="005E2F6F">
        <w:t xml:space="preserve"> </w:t>
      </w:r>
      <w:r w:rsidRPr="008E7A79">
        <w:t>a</w:t>
      </w:r>
      <w:r w:rsidR="005E2F6F">
        <w:t xml:space="preserve"> </w:t>
      </w:r>
      <w:r w:rsidRPr="008E7A79">
        <w:t>rămas</w:t>
      </w:r>
      <w:r w:rsidR="005E2F6F">
        <w:t xml:space="preserve"> </w:t>
      </w:r>
      <w:r w:rsidRPr="008E7A79">
        <w:t>la</w:t>
      </w:r>
      <w:r w:rsidR="005E2F6F">
        <w:t xml:space="preserve"> </w:t>
      </w:r>
      <w:r w:rsidRPr="008E7A79">
        <w:t>un</w:t>
      </w:r>
      <w:r w:rsidR="005E2F6F">
        <w:t xml:space="preserve"> </w:t>
      </w:r>
      <w:r w:rsidRPr="008E7A79">
        <w:t>nivel</w:t>
      </w:r>
      <w:r w:rsidR="005E2F6F">
        <w:t xml:space="preserve"> </w:t>
      </w:r>
      <w:r w:rsidRPr="008E7A79">
        <w:t>minim</w:t>
      </w:r>
      <w:r w:rsidR="005E2F6F">
        <w:t xml:space="preserve"> </w:t>
      </w:r>
      <w:r w:rsidRPr="008E7A79">
        <w:t>record</w:t>
      </w:r>
      <w:r w:rsidR="005E2F6F">
        <w:t xml:space="preserve"> </w:t>
      </w:r>
      <w:r w:rsidRPr="008E7A79">
        <w:t>de</w:t>
      </w:r>
      <w:r w:rsidR="005E2F6F">
        <w:t xml:space="preserve"> </w:t>
      </w:r>
      <w:r w:rsidRPr="008E7A79">
        <w:t>6,0</w:t>
      </w:r>
      <w:r w:rsidR="005E2F6F">
        <w:t xml:space="preserve"> </w:t>
      </w:r>
      <w:r w:rsidRPr="008E7A79">
        <w:t>%</w:t>
      </w:r>
      <w:r w:rsidR="005E2F6F">
        <w:t xml:space="preserve"> </w:t>
      </w:r>
      <w:r w:rsidRPr="008E7A79">
        <w:t>în</w:t>
      </w:r>
      <w:r w:rsidR="005E2F6F">
        <w:t xml:space="preserve"> </w:t>
      </w:r>
      <w:r w:rsidRPr="008E7A79">
        <w:t>septembrie.</w:t>
      </w:r>
    </w:p>
    <w:p w14:paraId="3F5B7979" w14:textId="4A58ED14" w:rsidR="008E7A79" w:rsidRPr="008E7A79" w:rsidRDefault="008E7A79" w:rsidP="00AD2535">
      <w:pPr>
        <w:jc w:val="both"/>
      </w:pPr>
      <w:r w:rsidRPr="008E7A79">
        <w:t>Se</w:t>
      </w:r>
      <w:r w:rsidR="005E2F6F">
        <w:t xml:space="preserve"> </w:t>
      </w:r>
      <w:r w:rsidRPr="008E7A79">
        <w:t>preconizează</w:t>
      </w:r>
      <w:r w:rsidR="005E2F6F">
        <w:t xml:space="preserve"> </w:t>
      </w:r>
      <w:r w:rsidRPr="008E7A79">
        <w:t>că</w:t>
      </w:r>
      <w:r w:rsidR="005E2F6F">
        <w:t xml:space="preserve"> </w:t>
      </w:r>
      <w:r w:rsidRPr="008E7A79">
        <w:t>piețele</w:t>
      </w:r>
      <w:r w:rsidR="005E2F6F">
        <w:t xml:space="preserve"> </w:t>
      </w:r>
      <w:r w:rsidRPr="008E7A79">
        <w:t>forței</w:t>
      </w:r>
      <w:r w:rsidR="005E2F6F">
        <w:t xml:space="preserve"> </w:t>
      </w:r>
      <w:r w:rsidRPr="008E7A79">
        <w:t>de</w:t>
      </w:r>
      <w:r w:rsidR="005E2F6F">
        <w:t xml:space="preserve"> </w:t>
      </w:r>
      <w:r w:rsidRPr="008E7A79">
        <w:t>muncă</w:t>
      </w:r>
      <w:r w:rsidR="005E2F6F">
        <w:t xml:space="preserve"> </w:t>
      </w:r>
      <w:r w:rsidRPr="008E7A79">
        <w:t>vor</w:t>
      </w:r>
      <w:r w:rsidR="005E2F6F">
        <w:t xml:space="preserve"> </w:t>
      </w:r>
      <w:r w:rsidRPr="008E7A79">
        <w:t>reacționa</w:t>
      </w:r>
      <w:r w:rsidR="005E2F6F">
        <w:t xml:space="preserve"> </w:t>
      </w:r>
      <w:r w:rsidRPr="008E7A79">
        <w:t>cu</w:t>
      </w:r>
      <w:r w:rsidR="005E2F6F">
        <w:t xml:space="preserve"> </w:t>
      </w:r>
      <w:r w:rsidRPr="008E7A79">
        <w:t>întârziere</w:t>
      </w:r>
      <w:r w:rsidR="005E2F6F">
        <w:t xml:space="preserve"> </w:t>
      </w:r>
      <w:r w:rsidRPr="008E7A79">
        <w:t>la</w:t>
      </w:r>
      <w:r w:rsidR="005E2F6F">
        <w:t xml:space="preserve"> </w:t>
      </w:r>
      <w:r w:rsidRPr="008E7A79">
        <w:t>încetinirea</w:t>
      </w:r>
      <w:r w:rsidR="005E2F6F">
        <w:t xml:space="preserve"> </w:t>
      </w:r>
      <w:r w:rsidRPr="008E7A79">
        <w:t>activității</w:t>
      </w:r>
      <w:r w:rsidR="005E2F6F">
        <w:t xml:space="preserve"> </w:t>
      </w:r>
      <w:r w:rsidRPr="008E7A79">
        <w:t>economice,</w:t>
      </w:r>
      <w:r w:rsidR="005E2F6F">
        <w:t xml:space="preserve"> </w:t>
      </w:r>
      <w:r w:rsidRPr="008E7A79">
        <w:t>dar</w:t>
      </w:r>
      <w:r w:rsidR="005E2F6F">
        <w:t xml:space="preserve"> </w:t>
      </w:r>
      <w:r w:rsidRPr="008E7A79">
        <w:t>vor</w:t>
      </w:r>
      <w:r w:rsidR="005E2F6F">
        <w:t xml:space="preserve"> </w:t>
      </w:r>
      <w:r w:rsidRPr="008E7A79">
        <w:t>rămâne</w:t>
      </w:r>
      <w:r w:rsidR="005E2F6F">
        <w:t xml:space="preserve"> </w:t>
      </w:r>
      <w:proofErr w:type="spellStart"/>
      <w:r w:rsidRPr="008E7A79">
        <w:t>reziliente</w:t>
      </w:r>
      <w:proofErr w:type="spellEnd"/>
      <w:r w:rsidRPr="008E7A79">
        <w:t>.</w:t>
      </w:r>
      <w:r w:rsidR="005E2F6F">
        <w:t xml:space="preserve"> </w:t>
      </w:r>
      <w:r w:rsidRPr="008E7A79">
        <w:t>Creșterea</w:t>
      </w:r>
      <w:r w:rsidR="005E2F6F">
        <w:t xml:space="preserve"> </w:t>
      </w:r>
      <w:r w:rsidRPr="008E7A79">
        <w:t>ocupării</w:t>
      </w:r>
      <w:r w:rsidR="005E2F6F">
        <w:t xml:space="preserve"> </w:t>
      </w:r>
      <w:r w:rsidRPr="008E7A79">
        <w:t>forței</w:t>
      </w:r>
      <w:r w:rsidR="005E2F6F">
        <w:t xml:space="preserve"> </w:t>
      </w:r>
      <w:r w:rsidRPr="008E7A79">
        <w:t>de</w:t>
      </w:r>
      <w:r w:rsidR="005E2F6F">
        <w:t xml:space="preserve"> </w:t>
      </w:r>
      <w:r w:rsidRPr="008E7A79">
        <w:t>muncă</w:t>
      </w:r>
      <w:r w:rsidR="005E2F6F">
        <w:t xml:space="preserve"> </w:t>
      </w:r>
      <w:r w:rsidRPr="008E7A79">
        <w:t>în</w:t>
      </w:r>
      <w:r w:rsidR="005E2F6F">
        <w:t xml:space="preserve"> </w:t>
      </w:r>
      <w:r w:rsidRPr="008E7A79">
        <w:t>UE</w:t>
      </w:r>
      <w:r w:rsidR="005E2F6F">
        <w:t xml:space="preserve"> </w:t>
      </w:r>
      <w:r w:rsidRPr="008E7A79">
        <w:t>este</w:t>
      </w:r>
      <w:r w:rsidR="005E2F6F">
        <w:t xml:space="preserve"> </w:t>
      </w:r>
      <w:r w:rsidRPr="008E7A79">
        <w:t>estimată</w:t>
      </w:r>
      <w:r w:rsidR="005E2F6F">
        <w:t xml:space="preserve"> </w:t>
      </w:r>
      <w:r w:rsidRPr="008E7A79">
        <w:t>la</w:t>
      </w:r>
      <w:r w:rsidR="005E2F6F">
        <w:t xml:space="preserve"> </w:t>
      </w:r>
      <w:r w:rsidRPr="008E7A79">
        <w:t>1,8</w:t>
      </w:r>
      <w:r w:rsidR="005E2F6F">
        <w:t xml:space="preserve"> </w:t>
      </w:r>
      <w:r w:rsidRPr="008E7A79">
        <w:t>%</w:t>
      </w:r>
      <w:r w:rsidR="005E2F6F">
        <w:t xml:space="preserve"> </w:t>
      </w:r>
      <w:r w:rsidRPr="008E7A79">
        <w:t>în</w:t>
      </w:r>
      <w:r w:rsidR="005E2F6F">
        <w:t xml:space="preserve"> </w:t>
      </w:r>
      <w:r w:rsidRPr="008E7A79">
        <w:t>2022,</w:t>
      </w:r>
      <w:r w:rsidR="005E2F6F">
        <w:t xml:space="preserve"> </w:t>
      </w:r>
      <w:r w:rsidRPr="008E7A79">
        <w:t>înainte</w:t>
      </w:r>
      <w:r w:rsidR="005E2F6F">
        <w:t xml:space="preserve"> </w:t>
      </w:r>
      <w:r w:rsidRPr="008E7A79">
        <w:t>de</w:t>
      </w:r>
      <w:r w:rsidR="005E2F6F">
        <w:t xml:space="preserve"> </w:t>
      </w:r>
      <w:r w:rsidRPr="008E7A79">
        <w:t>a</w:t>
      </w:r>
      <w:r w:rsidR="005E2F6F">
        <w:t xml:space="preserve"> </w:t>
      </w:r>
      <w:r w:rsidRPr="008E7A79">
        <w:t>stagna</w:t>
      </w:r>
      <w:r w:rsidR="005E2F6F">
        <w:t xml:space="preserve"> </w:t>
      </w:r>
      <w:r w:rsidRPr="008E7A79">
        <w:t>în</w:t>
      </w:r>
      <w:r w:rsidR="005E2F6F">
        <w:t xml:space="preserve"> </w:t>
      </w:r>
      <w:r w:rsidRPr="008E7A79">
        <w:t>2023</w:t>
      </w:r>
      <w:r w:rsidR="005E2F6F">
        <w:t xml:space="preserve"> </w:t>
      </w:r>
      <w:r w:rsidRPr="008E7A79">
        <w:t>și</w:t>
      </w:r>
      <w:r w:rsidR="005E2F6F">
        <w:t xml:space="preserve"> </w:t>
      </w:r>
      <w:r w:rsidRPr="008E7A79">
        <w:t>de</w:t>
      </w:r>
      <w:r w:rsidR="005E2F6F">
        <w:t xml:space="preserve"> </w:t>
      </w:r>
      <w:r w:rsidRPr="008E7A79">
        <w:t>a</w:t>
      </w:r>
      <w:r w:rsidR="005E2F6F">
        <w:t xml:space="preserve"> </w:t>
      </w:r>
      <w:r w:rsidRPr="008E7A79">
        <w:t>se</w:t>
      </w:r>
      <w:r w:rsidR="005E2F6F">
        <w:t xml:space="preserve"> </w:t>
      </w:r>
      <w:r w:rsidRPr="008E7A79">
        <w:t>apropia</w:t>
      </w:r>
      <w:r w:rsidR="005E2F6F">
        <w:t xml:space="preserve"> </w:t>
      </w:r>
      <w:r w:rsidRPr="008E7A79">
        <w:t>moderat</w:t>
      </w:r>
      <w:r w:rsidR="005E2F6F">
        <w:t xml:space="preserve"> </w:t>
      </w:r>
      <w:r w:rsidRPr="008E7A79">
        <w:t>de</w:t>
      </w:r>
      <w:r w:rsidR="005E2F6F">
        <w:t xml:space="preserve"> </w:t>
      </w:r>
      <w:r w:rsidRPr="008E7A79">
        <w:t>0,4</w:t>
      </w:r>
      <w:r w:rsidR="005E2F6F">
        <w:t xml:space="preserve"> </w:t>
      </w:r>
      <w:r w:rsidRPr="008E7A79">
        <w:t>%</w:t>
      </w:r>
      <w:r w:rsidR="005E2F6F">
        <w:t xml:space="preserve"> </w:t>
      </w:r>
      <w:r w:rsidRPr="008E7A79">
        <w:t>în</w:t>
      </w:r>
      <w:r w:rsidR="005E2F6F">
        <w:t xml:space="preserve"> </w:t>
      </w:r>
      <w:r w:rsidRPr="008E7A79">
        <w:t>2024.</w:t>
      </w:r>
      <w:bookmarkStart w:id="173" w:name="_Hlk118811490"/>
      <w:bookmarkEnd w:id="173"/>
    </w:p>
    <w:p w14:paraId="334FF285" w14:textId="435BC4A9" w:rsidR="008E7A79" w:rsidRPr="008E7A79" w:rsidRDefault="008E7A79" w:rsidP="00AD2535">
      <w:pPr>
        <w:jc w:val="both"/>
      </w:pPr>
      <w:r w:rsidRPr="008E7A79">
        <w:t>Ratele</w:t>
      </w:r>
      <w:r w:rsidR="005E2F6F">
        <w:t xml:space="preserve"> </w:t>
      </w:r>
      <w:r w:rsidRPr="008E7A79">
        <w:t>șomajului</w:t>
      </w:r>
      <w:r w:rsidR="005E2F6F">
        <w:t xml:space="preserve"> </w:t>
      </w:r>
      <w:r w:rsidRPr="008E7A79">
        <w:t>în</w:t>
      </w:r>
      <w:r w:rsidR="005E2F6F">
        <w:t xml:space="preserve"> </w:t>
      </w:r>
      <w:r w:rsidRPr="008E7A79">
        <w:t>UE</w:t>
      </w:r>
      <w:r w:rsidR="005E2F6F">
        <w:t xml:space="preserve"> </w:t>
      </w:r>
      <w:r w:rsidRPr="008E7A79">
        <w:t>sunt</w:t>
      </w:r>
      <w:r w:rsidR="005E2F6F">
        <w:t xml:space="preserve"> </w:t>
      </w:r>
      <w:r w:rsidRPr="008E7A79">
        <w:t>estimate</w:t>
      </w:r>
      <w:r w:rsidR="005E2F6F">
        <w:t xml:space="preserve"> </w:t>
      </w:r>
      <w:r w:rsidRPr="008E7A79">
        <w:t>la</w:t>
      </w:r>
      <w:r w:rsidR="005E2F6F">
        <w:t xml:space="preserve"> </w:t>
      </w:r>
      <w:r w:rsidRPr="008E7A79">
        <w:t>6,2</w:t>
      </w:r>
      <w:r w:rsidR="005E2F6F">
        <w:t xml:space="preserve"> </w:t>
      </w:r>
      <w:r w:rsidRPr="008E7A79">
        <w:t>%</w:t>
      </w:r>
      <w:r w:rsidR="005E2F6F">
        <w:t xml:space="preserve"> </w:t>
      </w:r>
      <w:r w:rsidRPr="008E7A79">
        <w:t>în</w:t>
      </w:r>
      <w:r w:rsidR="005E2F6F">
        <w:t xml:space="preserve"> </w:t>
      </w:r>
      <w:r w:rsidRPr="008E7A79">
        <w:t>2022,</w:t>
      </w:r>
      <w:r w:rsidR="005E2F6F">
        <w:t xml:space="preserve"> </w:t>
      </w:r>
      <w:r w:rsidRPr="008E7A79">
        <w:t>6,5</w:t>
      </w:r>
      <w:r w:rsidR="005E2F6F">
        <w:t xml:space="preserve"> </w:t>
      </w:r>
      <w:r w:rsidRPr="008E7A79">
        <w:t>%</w:t>
      </w:r>
      <w:r w:rsidR="005E2F6F">
        <w:t xml:space="preserve"> </w:t>
      </w:r>
      <w:r w:rsidRPr="008E7A79">
        <w:t>în</w:t>
      </w:r>
      <w:r w:rsidR="005E2F6F">
        <w:t xml:space="preserve"> </w:t>
      </w:r>
      <w:r w:rsidRPr="008E7A79">
        <w:t>2023</w:t>
      </w:r>
      <w:r w:rsidR="005E2F6F">
        <w:t xml:space="preserve"> </w:t>
      </w:r>
      <w:r w:rsidRPr="008E7A79">
        <w:t>și</w:t>
      </w:r>
      <w:r w:rsidR="005E2F6F">
        <w:t xml:space="preserve"> </w:t>
      </w:r>
      <w:r w:rsidRPr="008E7A79">
        <w:t>6,4</w:t>
      </w:r>
      <w:r w:rsidR="005E2F6F">
        <w:t xml:space="preserve"> </w:t>
      </w:r>
      <w:r w:rsidRPr="008E7A79">
        <w:t>%</w:t>
      </w:r>
      <w:r w:rsidR="005E2F6F">
        <w:t xml:space="preserve"> </w:t>
      </w:r>
      <w:r w:rsidRPr="008E7A79">
        <w:t>în</w:t>
      </w:r>
      <w:r w:rsidR="005E2F6F">
        <w:t xml:space="preserve"> </w:t>
      </w:r>
      <w:r w:rsidRPr="008E7A79">
        <w:t>2024.</w:t>
      </w:r>
    </w:p>
    <w:p w14:paraId="1D17B0CF" w14:textId="1BBB2562" w:rsidR="008E7A79" w:rsidRPr="008E7A79" w:rsidRDefault="008E7A79" w:rsidP="00AD2535">
      <w:pPr>
        <w:jc w:val="both"/>
      </w:pPr>
      <w:r w:rsidRPr="008E7A79">
        <w:rPr>
          <w:b/>
          <w:bCs/>
        </w:rPr>
        <w:t>Creșterea</w:t>
      </w:r>
      <w:r w:rsidR="005E2F6F">
        <w:rPr>
          <w:b/>
          <w:bCs/>
        </w:rPr>
        <w:t xml:space="preserve"> </w:t>
      </w:r>
      <w:r w:rsidRPr="008E7A79">
        <w:rPr>
          <w:b/>
          <w:bCs/>
        </w:rPr>
        <w:t>economică</w:t>
      </w:r>
      <w:r w:rsidR="005E2F6F">
        <w:rPr>
          <w:b/>
          <w:bCs/>
        </w:rPr>
        <w:t xml:space="preserve"> </w:t>
      </w:r>
      <w:r w:rsidRPr="008E7A79">
        <w:rPr>
          <w:b/>
          <w:bCs/>
        </w:rPr>
        <w:t>scăzută,</w:t>
      </w:r>
      <w:r w:rsidR="005E2F6F">
        <w:rPr>
          <w:b/>
          <w:bCs/>
        </w:rPr>
        <w:t xml:space="preserve"> </w:t>
      </w:r>
      <w:r w:rsidRPr="008E7A79">
        <w:rPr>
          <w:b/>
          <w:bCs/>
        </w:rPr>
        <w:t>inflația</w:t>
      </w:r>
      <w:r w:rsidR="005E2F6F">
        <w:rPr>
          <w:b/>
          <w:bCs/>
        </w:rPr>
        <w:t xml:space="preserve"> </w:t>
      </w:r>
      <w:r w:rsidRPr="008E7A79">
        <w:rPr>
          <w:b/>
          <w:bCs/>
        </w:rPr>
        <w:t>ridicată</w:t>
      </w:r>
      <w:r w:rsidR="005E2F6F">
        <w:rPr>
          <w:b/>
          <w:bCs/>
        </w:rPr>
        <w:t xml:space="preserve"> </w:t>
      </w:r>
      <w:r w:rsidRPr="008E7A79">
        <w:rPr>
          <w:b/>
          <w:bCs/>
        </w:rPr>
        <w:t>și</w:t>
      </w:r>
      <w:r w:rsidR="005E2F6F">
        <w:rPr>
          <w:b/>
          <w:bCs/>
        </w:rPr>
        <w:t xml:space="preserve"> </w:t>
      </w:r>
      <w:r w:rsidRPr="008E7A79">
        <w:rPr>
          <w:b/>
          <w:bCs/>
        </w:rPr>
        <w:t>măsurile</w:t>
      </w:r>
      <w:r w:rsidR="005E2F6F">
        <w:rPr>
          <w:b/>
          <w:bCs/>
        </w:rPr>
        <w:t xml:space="preserve"> </w:t>
      </w:r>
      <w:r w:rsidRPr="008E7A79">
        <w:rPr>
          <w:b/>
          <w:bCs/>
        </w:rPr>
        <w:t>de</w:t>
      </w:r>
      <w:r w:rsidR="005E2F6F">
        <w:rPr>
          <w:b/>
          <w:bCs/>
        </w:rPr>
        <w:t xml:space="preserve"> </w:t>
      </w:r>
      <w:r w:rsidRPr="008E7A79">
        <w:rPr>
          <w:b/>
          <w:bCs/>
        </w:rPr>
        <w:t>sprijin</w:t>
      </w:r>
      <w:r w:rsidR="005E2F6F">
        <w:rPr>
          <w:b/>
          <w:bCs/>
        </w:rPr>
        <w:t xml:space="preserve"> </w:t>
      </w:r>
      <w:r w:rsidRPr="008E7A79">
        <w:rPr>
          <w:b/>
          <w:bCs/>
        </w:rPr>
        <w:t>pentru</w:t>
      </w:r>
      <w:r w:rsidR="005E2F6F">
        <w:rPr>
          <w:b/>
          <w:bCs/>
        </w:rPr>
        <w:t xml:space="preserve"> </w:t>
      </w:r>
      <w:r w:rsidRPr="008E7A79">
        <w:rPr>
          <w:b/>
          <w:bCs/>
        </w:rPr>
        <w:t>energie</w:t>
      </w:r>
      <w:r w:rsidR="005E2F6F">
        <w:rPr>
          <w:b/>
          <w:bCs/>
        </w:rPr>
        <w:t xml:space="preserve"> </w:t>
      </w:r>
      <w:r w:rsidRPr="008E7A79">
        <w:rPr>
          <w:b/>
          <w:bCs/>
        </w:rPr>
        <w:t>afectează</w:t>
      </w:r>
      <w:r w:rsidR="005E2F6F">
        <w:rPr>
          <w:b/>
          <w:bCs/>
        </w:rPr>
        <w:t xml:space="preserve"> </w:t>
      </w:r>
      <w:r w:rsidRPr="008E7A79">
        <w:rPr>
          <w:b/>
          <w:bCs/>
        </w:rPr>
        <w:t>deficitele</w:t>
      </w:r>
    </w:p>
    <w:p w14:paraId="30E6BC88" w14:textId="1ED84B7B" w:rsidR="008E7A79" w:rsidRPr="008E7A79" w:rsidRDefault="008E7A79" w:rsidP="00AD2535">
      <w:pPr>
        <w:jc w:val="both"/>
      </w:pPr>
      <w:r w:rsidRPr="008E7A79">
        <w:t>Creșterea</w:t>
      </w:r>
      <w:r w:rsidR="005E2F6F">
        <w:t xml:space="preserve"> </w:t>
      </w:r>
      <w:r w:rsidRPr="008E7A79">
        <w:t>nominală</w:t>
      </w:r>
      <w:r w:rsidR="005E2F6F">
        <w:t xml:space="preserve"> </w:t>
      </w:r>
      <w:r w:rsidRPr="008E7A79">
        <w:t>puternică</w:t>
      </w:r>
      <w:r w:rsidR="005E2F6F">
        <w:t xml:space="preserve"> </w:t>
      </w:r>
      <w:r w:rsidRPr="008E7A79">
        <w:t>în</w:t>
      </w:r>
      <w:r w:rsidR="005E2F6F">
        <w:t xml:space="preserve"> </w:t>
      </w:r>
      <w:r w:rsidRPr="008E7A79">
        <w:t>primele</w:t>
      </w:r>
      <w:r w:rsidR="005E2F6F">
        <w:t xml:space="preserve"> </w:t>
      </w:r>
      <w:r w:rsidRPr="008E7A79">
        <w:t>trei</w:t>
      </w:r>
      <w:r w:rsidR="005E2F6F">
        <w:t xml:space="preserve"> </w:t>
      </w:r>
      <w:r w:rsidRPr="008E7A79">
        <w:t>trimestre</w:t>
      </w:r>
      <w:r w:rsidR="005E2F6F">
        <w:t xml:space="preserve"> </w:t>
      </w:r>
      <w:r w:rsidRPr="008E7A79">
        <w:t>ale</w:t>
      </w:r>
      <w:r w:rsidR="005E2F6F">
        <w:t xml:space="preserve"> </w:t>
      </w:r>
      <w:r w:rsidRPr="008E7A79">
        <w:t>anului</w:t>
      </w:r>
      <w:r w:rsidR="005E2F6F">
        <w:t xml:space="preserve"> </w:t>
      </w:r>
      <w:r w:rsidRPr="008E7A79">
        <w:t>și</w:t>
      </w:r>
      <w:r w:rsidR="005E2F6F">
        <w:t xml:space="preserve"> </w:t>
      </w:r>
      <w:r w:rsidRPr="008E7A79">
        <w:t>eliminarea</w:t>
      </w:r>
      <w:r w:rsidR="005E2F6F">
        <w:t xml:space="preserve"> </w:t>
      </w:r>
      <w:r w:rsidRPr="008E7A79">
        <w:t>treptată</w:t>
      </w:r>
      <w:r w:rsidR="005E2F6F">
        <w:t xml:space="preserve"> </w:t>
      </w:r>
      <w:r w:rsidRPr="008E7A79">
        <w:t>a</w:t>
      </w:r>
      <w:r w:rsidR="005E2F6F">
        <w:t xml:space="preserve"> </w:t>
      </w:r>
      <w:r w:rsidRPr="008E7A79">
        <w:t>sprijinului</w:t>
      </w:r>
      <w:r w:rsidR="005E2F6F">
        <w:t xml:space="preserve"> </w:t>
      </w:r>
      <w:r w:rsidRPr="008E7A79">
        <w:t>legat</w:t>
      </w:r>
      <w:r w:rsidR="005E2F6F">
        <w:t xml:space="preserve"> </w:t>
      </w:r>
      <w:r w:rsidRPr="008E7A79">
        <w:t>de</w:t>
      </w:r>
      <w:r w:rsidR="005E2F6F">
        <w:t xml:space="preserve"> </w:t>
      </w:r>
      <w:r w:rsidRPr="008E7A79">
        <w:t>pandemie</w:t>
      </w:r>
      <w:r w:rsidR="005E2F6F">
        <w:t xml:space="preserve"> </w:t>
      </w:r>
      <w:r w:rsidRPr="008E7A79">
        <w:t>au</w:t>
      </w:r>
      <w:r w:rsidR="005E2F6F">
        <w:t xml:space="preserve"> </w:t>
      </w:r>
      <w:r w:rsidRPr="008E7A79">
        <w:t>determinat</w:t>
      </w:r>
      <w:r w:rsidR="005E2F6F">
        <w:t xml:space="preserve"> </w:t>
      </w:r>
      <w:r w:rsidRPr="008E7A79">
        <w:t>o</w:t>
      </w:r>
      <w:r w:rsidR="005E2F6F">
        <w:t xml:space="preserve"> </w:t>
      </w:r>
      <w:r w:rsidRPr="008E7A79">
        <w:t>reducere</w:t>
      </w:r>
      <w:r w:rsidR="005E2F6F">
        <w:t xml:space="preserve"> </w:t>
      </w:r>
      <w:r w:rsidRPr="008E7A79">
        <w:t>suplimentară</w:t>
      </w:r>
      <w:r w:rsidR="005E2F6F">
        <w:t xml:space="preserve"> </w:t>
      </w:r>
      <w:r w:rsidRPr="008E7A79">
        <w:t>a</w:t>
      </w:r>
      <w:r w:rsidR="005E2F6F">
        <w:t xml:space="preserve"> </w:t>
      </w:r>
      <w:r w:rsidRPr="008E7A79">
        <w:t>deficitelor</w:t>
      </w:r>
      <w:r w:rsidR="005E2F6F">
        <w:t xml:space="preserve"> </w:t>
      </w:r>
      <w:r w:rsidRPr="008E7A79">
        <w:t>publice</w:t>
      </w:r>
      <w:r w:rsidR="005E2F6F">
        <w:t xml:space="preserve"> </w:t>
      </w:r>
      <w:r w:rsidRPr="008E7A79">
        <w:t>în</w:t>
      </w:r>
      <w:r w:rsidR="005E2F6F">
        <w:t xml:space="preserve"> </w:t>
      </w:r>
      <w:r w:rsidRPr="008E7A79">
        <w:t>2022,</w:t>
      </w:r>
      <w:r w:rsidR="005E2F6F">
        <w:t xml:space="preserve"> </w:t>
      </w:r>
      <w:r w:rsidRPr="008E7A79">
        <w:t>în</w:t>
      </w:r>
      <w:r w:rsidR="005E2F6F">
        <w:t xml:space="preserve"> </w:t>
      </w:r>
      <w:r w:rsidRPr="008E7A79">
        <w:t>pofida</w:t>
      </w:r>
      <w:r w:rsidR="005E2F6F">
        <w:t xml:space="preserve"> </w:t>
      </w:r>
      <w:r w:rsidRPr="008E7A79">
        <w:t>noilor</w:t>
      </w:r>
      <w:r w:rsidR="005E2F6F">
        <w:t xml:space="preserve"> </w:t>
      </w:r>
      <w:r w:rsidRPr="008E7A79">
        <w:t>măsuri</w:t>
      </w:r>
      <w:r w:rsidR="005E2F6F">
        <w:t xml:space="preserve"> </w:t>
      </w:r>
      <w:r w:rsidRPr="008E7A79">
        <w:t>adoptate</w:t>
      </w:r>
      <w:r w:rsidR="005E2F6F">
        <w:t xml:space="preserve"> </w:t>
      </w:r>
      <w:r w:rsidRPr="008E7A79">
        <w:t>pentru</w:t>
      </w:r>
      <w:r w:rsidR="005E2F6F">
        <w:t xml:space="preserve"> </w:t>
      </w:r>
      <w:r w:rsidRPr="008E7A79">
        <w:t>a</w:t>
      </w:r>
      <w:r w:rsidR="005E2F6F">
        <w:t xml:space="preserve"> </w:t>
      </w:r>
      <w:r w:rsidRPr="008E7A79">
        <w:t>atenua</w:t>
      </w:r>
      <w:r w:rsidR="005E2F6F">
        <w:t xml:space="preserve"> </w:t>
      </w:r>
      <w:r w:rsidRPr="008E7A79">
        <w:t>impactul</w:t>
      </w:r>
      <w:r w:rsidR="005E2F6F">
        <w:t xml:space="preserve"> </w:t>
      </w:r>
      <w:r w:rsidRPr="008E7A79">
        <w:t>creșterii</w:t>
      </w:r>
      <w:r w:rsidR="005E2F6F">
        <w:t xml:space="preserve"> </w:t>
      </w:r>
      <w:r w:rsidRPr="008E7A79">
        <w:t>prețurilor</w:t>
      </w:r>
      <w:r w:rsidR="005E2F6F">
        <w:t xml:space="preserve"> </w:t>
      </w:r>
      <w:r w:rsidRPr="008E7A79">
        <w:t>la</w:t>
      </w:r>
      <w:r w:rsidR="005E2F6F">
        <w:t xml:space="preserve"> </w:t>
      </w:r>
      <w:r w:rsidRPr="008E7A79">
        <w:t>energie</w:t>
      </w:r>
      <w:r w:rsidR="005E2F6F">
        <w:t xml:space="preserve"> </w:t>
      </w:r>
      <w:r w:rsidRPr="008E7A79">
        <w:t>asupra</w:t>
      </w:r>
      <w:r w:rsidR="005E2F6F">
        <w:t xml:space="preserve"> </w:t>
      </w:r>
      <w:r w:rsidRPr="008E7A79">
        <w:t>gospodăriilor</w:t>
      </w:r>
      <w:r w:rsidR="005E2F6F">
        <w:t xml:space="preserve"> </w:t>
      </w:r>
      <w:r w:rsidRPr="008E7A79">
        <w:t>și</w:t>
      </w:r>
      <w:r w:rsidR="005E2F6F">
        <w:t xml:space="preserve"> </w:t>
      </w:r>
      <w:r w:rsidRPr="008E7A79">
        <w:t>întreprinderilor.</w:t>
      </w:r>
      <w:r w:rsidR="005E2F6F">
        <w:t xml:space="preserve"> </w:t>
      </w:r>
      <w:r w:rsidRPr="008E7A79">
        <w:t>După</w:t>
      </w:r>
      <w:r w:rsidR="005E2F6F">
        <w:t xml:space="preserve"> </w:t>
      </w:r>
      <w:r w:rsidRPr="008E7A79">
        <w:t>ce</w:t>
      </w:r>
      <w:r w:rsidR="005E2F6F">
        <w:t xml:space="preserve"> </w:t>
      </w:r>
      <w:r w:rsidRPr="008E7A79">
        <w:t>a</w:t>
      </w:r>
      <w:r w:rsidR="005E2F6F">
        <w:t xml:space="preserve"> </w:t>
      </w:r>
      <w:r w:rsidRPr="008E7A79">
        <w:t>scăzut</w:t>
      </w:r>
      <w:r w:rsidR="005E2F6F">
        <w:t xml:space="preserve"> </w:t>
      </w:r>
      <w:r w:rsidRPr="008E7A79">
        <w:t>la</w:t>
      </w:r>
      <w:r w:rsidR="005E2F6F">
        <w:t xml:space="preserve"> </w:t>
      </w:r>
      <w:r w:rsidRPr="008E7A79">
        <w:t>4,6</w:t>
      </w:r>
      <w:r w:rsidR="005E2F6F">
        <w:t xml:space="preserve"> </w:t>
      </w:r>
      <w:r w:rsidRPr="008E7A79">
        <w:t>%</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2021</w:t>
      </w:r>
      <w:r w:rsidR="005E2F6F">
        <w:t xml:space="preserve"> </w:t>
      </w:r>
      <w:r w:rsidRPr="008E7A79">
        <w:t>(5,1</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deficitul</w:t>
      </w:r>
      <w:r w:rsidR="005E2F6F">
        <w:t xml:space="preserve"> </w:t>
      </w:r>
      <w:r w:rsidRPr="008E7A79">
        <w:t>în</w:t>
      </w:r>
      <w:r w:rsidR="005E2F6F">
        <w:t xml:space="preserve"> </w:t>
      </w:r>
      <w:r w:rsidRPr="008E7A79">
        <w:t>UE</w:t>
      </w:r>
      <w:r w:rsidR="005E2F6F">
        <w:t xml:space="preserve"> </w:t>
      </w:r>
      <w:r w:rsidRPr="008E7A79">
        <w:t>va</w:t>
      </w:r>
      <w:r w:rsidR="005E2F6F">
        <w:t xml:space="preserve"> </w:t>
      </w:r>
      <w:r w:rsidRPr="008E7A79">
        <w:t>continua</w:t>
      </w:r>
      <w:r w:rsidR="005E2F6F">
        <w:t xml:space="preserve"> </w:t>
      </w:r>
      <w:r w:rsidRPr="008E7A79">
        <w:t>să</w:t>
      </w:r>
      <w:r w:rsidR="005E2F6F">
        <w:t xml:space="preserve"> </w:t>
      </w:r>
      <w:r w:rsidRPr="008E7A79">
        <w:t>scadă</w:t>
      </w:r>
      <w:r w:rsidR="005E2F6F">
        <w:t xml:space="preserve"> </w:t>
      </w:r>
      <w:r w:rsidRPr="008E7A79">
        <w:t>la</w:t>
      </w:r>
      <w:r w:rsidR="005E2F6F">
        <w:t xml:space="preserve"> </w:t>
      </w:r>
      <w:r w:rsidRPr="008E7A79">
        <w:t>3,4</w:t>
      </w:r>
      <w:r w:rsidR="005E2F6F">
        <w:t xml:space="preserve"> </w:t>
      </w:r>
      <w:r w:rsidRPr="008E7A79">
        <w:t>%</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acest</w:t>
      </w:r>
      <w:r w:rsidR="005E2F6F">
        <w:t xml:space="preserve"> </w:t>
      </w:r>
      <w:r w:rsidRPr="008E7A79">
        <w:t>an</w:t>
      </w:r>
      <w:r w:rsidR="005E2F6F">
        <w:t xml:space="preserve"> </w:t>
      </w:r>
      <w:r w:rsidRPr="008E7A79">
        <w:t>(3,5</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p>
    <w:p w14:paraId="1EDB8440" w14:textId="7BBB621D" w:rsidR="008E7A79" w:rsidRPr="008E7A79" w:rsidRDefault="008E7A79" w:rsidP="00AD2535">
      <w:pPr>
        <w:jc w:val="both"/>
      </w:pPr>
      <w:r w:rsidRPr="008E7A79">
        <w:t>Cu</w:t>
      </w:r>
      <w:r w:rsidR="005E2F6F">
        <w:t xml:space="preserve"> </w:t>
      </w:r>
      <w:r w:rsidRPr="008E7A79">
        <w:t>toate</w:t>
      </w:r>
      <w:r w:rsidR="005E2F6F">
        <w:t xml:space="preserve"> </w:t>
      </w:r>
      <w:r w:rsidRPr="008E7A79">
        <w:t>acestea,</w:t>
      </w:r>
      <w:r w:rsidR="005E2F6F">
        <w:t xml:space="preserve"> </w:t>
      </w:r>
      <w:r w:rsidRPr="008E7A79">
        <w:t>în</w:t>
      </w:r>
      <w:r w:rsidR="005E2F6F">
        <w:t xml:space="preserve"> </w:t>
      </w:r>
      <w:r w:rsidRPr="008E7A79">
        <w:t>2023,</w:t>
      </w:r>
      <w:r w:rsidR="005E2F6F">
        <w:t xml:space="preserve"> </w:t>
      </w:r>
      <w:r w:rsidRPr="008E7A79">
        <w:t>deficitul</w:t>
      </w:r>
      <w:r w:rsidR="005E2F6F">
        <w:t xml:space="preserve"> </w:t>
      </w:r>
      <w:r w:rsidRPr="008E7A79">
        <w:t>public</w:t>
      </w:r>
      <w:r w:rsidR="005E2F6F">
        <w:t xml:space="preserve"> </w:t>
      </w:r>
      <w:r w:rsidRPr="008E7A79">
        <w:t>agregat</w:t>
      </w:r>
      <w:r w:rsidR="005E2F6F">
        <w:t xml:space="preserve"> </w:t>
      </w:r>
      <w:r w:rsidRPr="008E7A79">
        <w:t>va</w:t>
      </w:r>
      <w:r w:rsidR="005E2F6F">
        <w:t xml:space="preserve"> </w:t>
      </w:r>
      <w:r w:rsidRPr="008E7A79">
        <w:t>crește</w:t>
      </w:r>
      <w:r w:rsidR="005E2F6F">
        <w:t xml:space="preserve"> </w:t>
      </w:r>
      <w:r w:rsidRPr="008E7A79">
        <w:t>din</w:t>
      </w:r>
      <w:r w:rsidR="005E2F6F">
        <w:t xml:space="preserve"> </w:t>
      </w:r>
      <w:r w:rsidRPr="008E7A79">
        <w:t>nou</w:t>
      </w:r>
      <w:r w:rsidR="005E2F6F">
        <w:t xml:space="preserve"> </w:t>
      </w:r>
      <w:r w:rsidRPr="008E7A79">
        <w:t>ușor</w:t>
      </w:r>
      <w:r w:rsidR="005E2F6F">
        <w:t xml:space="preserve"> </w:t>
      </w:r>
      <w:r w:rsidRPr="008E7A79">
        <w:t>(la</w:t>
      </w:r>
      <w:r w:rsidR="005E2F6F">
        <w:t xml:space="preserve"> </w:t>
      </w:r>
      <w:r w:rsidRPr="008E7A79">
        <w:t>3,6</w:t>
      </w:r>
      <w:r w:rsidR="005E2F6F">
        <w:t xml:space="preserve"> </w:t>
      </w:r>
      <w:r w:rsidRPr="008E7A79">
        <w:t>%</w:t>
      </w:r>
      <w:r w:rsidR="005E2F6F">
        <w:t xml:space="preserve"> </w:t>
      </w:r>
      <w:r w:rsidRPr="008E7A79">
        <w:t>în</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3,7</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pe</w:t>
      </w:r>
      <w:r w:rsidR="005E2F6F">
        <w:t xml:space="preserve"> </w:t>
      </w:r>
      <w:r w:rsidRPr="008E7A79">
        <w:t>măsură</w:t>
      </w:r>
      <w:r w:rsidR="005E2F6F">
        <w:t xml:space="preserve"> </w:t>
      </w:r>
      <w:r w:rsidRPr="008E7A79">
        <w:t>ce</w:t>
      </w:r>
      <w:r w:rsidR="005E2F6F">
        <w:t xml:space="preserve"> </w:t>
      </w:r>
      <w:r w:rsidRPr="008E7A79">
        <w:t>activitatea</w:t>
      </w:r>
      <w:r w:rsidR="005E2F6F">
        <w:t xml:space="preserve"> </w:t>
      </w:r>
      <w:r w:rsidRPr="008E7A79">
        <w:t>economică</w:t>
      </w:r>
      <w:r w:rsidR="005E2F6F">
        <w:t xml:space="preserve"> </w:t>
      </w:r>
      <w:r w:rsidRPr="008E7A79">
        <w:t>se</w:t>
      </w:r>
      <w:r w:rsidR="005E2F6F">
        <w:t xml:space="preserve"> </w:t>
      </w:r>
      <w:r w:rsidRPr="008E7A79">
        <w:t>deteriorează,</w:t>
      </w:r>
      <w:r w:rsidR="005E2F6F">
        <w:t xml:space="preserve"> </w:t>
      </w:r>
      <w:r w:rsidRPr="008E7A79">
        <w:t>cheltuielile</w:t>
      </w:r>
      <w:r w:rsidR="005E2F6F">
        <w:t xml:space="preserve"> </w:t>
      </w:r>
      <w:r w:rsidRPr="008E7A79">
        <w:t>cu</w:t>
      </w:r>
      <w:r w:rsidR="005E2F6F">
        <w:t xml:space="preserve"> </w:t>
      </w:r>
      <w:r w:rsidRPr="008E7A79">
        <w:t>dobânzile</w:t>
      </w:r>
      <w:r w:rsidR="005E2F6F">
        <w:t xml:space="preserve"> </w:t>
      </w:r>
      <w:r w:rsidRPr="008E7A79">
        <w:t>cresc,</w:t>
      </w:r>
      <w:r w:rsidR="005E2F6F">
        <w:t xml:space="preserve"> </w:t>
      </w:r>
      <w:r w:rsidRPr="008E7A79">
        <w:t>iar</w:t>
      </w:r>
      <w:r w:rsidR="005E2F6F">
        <w:t xml:space="preserve"> </w:t>
      </w:r>
      <w:r w:rsidRPr="008E7A79">
        <w:t>guvernele</w:t>
      </w:r>
      <w:r w:rsidR="005E2F6F">
        <w:t xml:space="preserve"> </w:t>
      </w:r>
      <w:r w:rsidRPr="008E7A79">
        <w:t>extind</w:t>
      </w:r>
      <w:r w:rsidR="005E2F6F">
        <w:t xml:space="preserve"> </w:t>
      </w:r>
      <w:r w:rsidRPr="008E7A79">
        <w:t>sau</w:t>
      </w:r>
      <w:r w:rsidR="005E2F6F">
        <w:t xml:space="preserve"> </w:t>
      </w:r>
      <w:r w:rsidRPr="008E7A79">
        <w:t>introduc</w:t>
      </w:r>
      <w:r w:rsidR="005E2F6F">
        <w:t xml:space="preserve"> </w:t>
      </w:r>
      <w:r w:rsidRPr="008E7A79">
        <w:t>noi</w:t>
      </w:r>
      <w:r w:rsidR="005E2F6F">
        <w:t xml:space="preserve"> </w:t>
      </w:r>
      <w:r w:rsidRPr="008E7A79">
        <w:t>măsuri</w:t>
      </w:r>
      <w:r w:rsidR="005E2F6F">
        <w:t xml:space="preserve"> </w:t>
      </w:r>
      <w:r w:rsidRPr="008E7A79">
        <w:t>discreționare</w:t>
      </w:r>
      <w:r w:rsidR="005E2F6F">
        <w:t xml:space="preserve"> </w:t>
      </w:r>
      <w:r w:rsidRPr="008E7A79">
        <w:t>pentru</w:t>
      </w:r>
      <w:r w:rsidR="005E2F6F">
        <w:t xml:space="preserve"> </w:t>
      </w:r>
      <w:r w:rsidRPr="008E7A79">
        <w:t>a</w:t>
      </w:r>
      <w:r w:rsidR="005E2F6F">
        <w:t xml:space="preserve"> </w:t>
      </w:r>
      <w:r w:rsidRPr="008E7A79">
        <w:t>atenua</w:t>
      </w:r>
      <w:r w:rsidR="005E2F6F">
        <w:t xml:space="preserve"> </w:t>
      </w:r>
      <w:r w:rsidRPr="008E7A79">
        <w:t>impactul</w:t>
      </w:r>
      <w:r w:rsidR="005E2F6F">
        <w:t xml:space="preserve"> </w:t>
      </w:r>
      <w:r w:rsidRPr="008E7A79">
        <w:t>prețurilor</w:t>
      </w:r>
      <w:r w:rsidR="005E2F6F">
        <w:t xml:space="preserve"> </w:t>
      </w:r>
      <w:r w:rsidRPr="008E7A79">
        <w:t>ridicate</w:t>
      </w:r>
      <w:r w:rsidR="005E2F6F">
        <w:t xml:space="preserve"> </w:t>
      </w:r>
      <w:r w:rsidRPr="008E7A79">
        <w:t>ale</w:t>
      </w:r>
      <w:r w:rsidR="005E2F6F">
        <w:t xml:space="preserve"> </w:t>
      </w:r>
      <w:r w:rsidRPr="008E7A79">
        <w:t>energiei.</w:t>
      </w:r>
      <w:r w:rsidR="005E2F6F">
        <w:t xml:space="preserve"> </w:t>
      </w:r>
      <w:r w:rsidRPr="008E7A79">
        <w:t>Retragerea</w:t>
      </w:r>
      <w:r w:rsidR="005E2F6F">
        <w:t xml:space="preserve"> </w:t>
      </w:r>
      <w:r w:rsidRPr="008E7A79">
        <w:t>planificată</w:t>
      </w:r>
      <w:r w:rsidR="005E2F6F">
        <w:t xml:space="preserve"> </w:t>
      </w:r>
      <w:r w:rsidRPr="008E7A79">
        <w:t>a</w:t>
      </w:r>
      <w:r w:rsidR="005E2F6F">
        <w:t xml:space="preserve"> </w:t>
      </w:r>
      <w:r w:rsidRPr="008E7A79">
        <w:t>acestora</w:t>
      </w:r>
      <w:r w:rsidR="005E2F6F">
        <w:t xml:space="preserve"> </w:t>
      </w:r>
      <w:r w:rsidRPr="008E7A79">
        <w:t>în</w:t>
      </w:r>
      <w:r w:rsidR="005E2F6F">
        <w:t xml:space="preserve"> </w:t>
      </w:r>
      <w:r w:rsidRPr="008E7A79">
        <w:t>cursul</w:t>
      </w:r>
      <w:r w:rsidR="005E2F6F">
        <w:t xml:space="preserve"> </w:t>
      </w:r>
      <w:r w:rsidRPr="008E7A79">
        <w:t>anului</w:t>
      </w:r>
      <w:r w:rsidR="005E2F6F">
        <w:t xml:space="preserve"> </w:t>
      </w:r>
      <w:r w:rsidRPr="008E7A79">
        <w:t>2023</w:t>
      </w:r>
      <w:r w:rsidR="005E2F6F">
        <w:t xml:space="preserve"> </w:t>
      </w:r>
      <w:r w:rsidRPr="008E7A79">
        <w:t>și</w:t>
      </w:r>
      <w:r w:rsidR="005E2F6F">
        <w:t xml:space="preserve"> </w:t>
      </w:r>
      <w:r w:rsidRPr="008E7A79">
        <w:t>reluarea</w:t>
      </w:r>
      <w:r w:rsidR="005E2F6F">
        <w:t xml:space="preserve"> </w:t>
      </w:r>
      <w:r w:rsidRPr="008E7A79">
        <w:t>creșterii</w:t>
      </w:r>
      <w:r w:rsidR="005E2F6F">
        <w:t xml:space="preserve"> </w:t>
      </w:r>
      <w:r w:rsidRPr="008E7A79">
        <w:t>economice</w:t>
      </w:r>
      <w:r w:rsidR="005E2F6F">
        <w:t xml:space="preserve"> </w:t>
      </w:r>
      <w:r w:rsidRPr="008E7A79">
        <w:t>ar</w:t>
      </w:r>
      <w:r w:rsidR="005E2F6F">
        <w:t xml:space="preserve"> </w:t>
      </w:r>
      <w:r w:rsidRPr="008E7A79">
        <w:t>trebui</w:t>
      </w:r>
      <w:r w:rsidR="005E2F6F">
        <w:t xml:space="preserve"> </w:t>
      </w:r>
      <w:r w:rsidRPr="008E7A79">
        <w:t>să</w:t>
      </w:r>
      <w:r w:rsidR="005E2F6F">
        <w:t xml:space="preserve"> </w:t>
      </w:r>
      <w:r w:rsidRPr="008E7A79">
        <w:t>reducă</w:t>
      </w:r>
      <w:r w:rsidR="005E2F6F">
        <w:t xml:space="preserve"> </w:t>
      </w:r>
      <w:r w:rsidRPr="008E7A79">
        <w:t>ulterior</w:t>
      </w:r>
      <w:r w:rsidR="005E2F6F">
        <w:t xml:space="preserve"> </w:t>
      </w:r>
      <w:r w:rsidRPr="008E7A79">
        <w:t>presiunea</w:t>
      </w:r>
      <w:r w:rsidR="005E2F6F">
        <w:t xml:space="preserve"> </w:t>
      </w:r>
      <w:r w:rsidRPr="008E7A79">
        <w:t>asupra</w:t>
      </w:r>
      <w:r w:rsidR="005E2F6F">
        <w:t xml:space="preserve"> </w:t>
      </w:r>
      <w:r w:rsidRPr="008E7A79">
        <w:t>bugetelor</w:t>
      </w:r>
      <w:r w:rsidR="005E2F6F">
        <w:t xml:space="preserve"> </w:t>
      </w:r>
      <w:r w:rsidRPr="008E7A79">
        <w:t>publice.</w:t>
      </w:r>
      <w:r w:rsidR="005E2F6F">
        <w:t xml:space="preserve"> </w:t>
      </w:r>
      <w:r w:rsidRPr="008E7A79">
        <w:t>Prin</w:t>
      </w:r>
      <w:r w:rsidR="005E2F6F">
        <w:t xml:space="preserve"> </w:t>
      </w:r>
      <w:r w:rsidRPr="008E7A79">
        <w:t>urmare,</w:t>
      </w:r>
      <w:r w:rsidR="005E2F6F">
        <w:t xml:space="preserve"> </w:t>
      </w:r>
      <w:r w:rsidRPr="008E7A79">
        <w:t>deficitul</w:t>
      </w:r>
      <w:r w:rsidR="005E2F6F">
        <w:t xml:space="preserve"> </w:t>
      </w:r>
      <w:r w:rsidRPr="008E7A79">
        <w:t>este</w:t>
      </w:r>
      <w:r w:rsidR="005E2F6F">
        <w:t xml:space="preserve"> </w:t>
      </w:r>
      <w:r w:rsidRPr="008E7A79">
        <w:t>estimat</w:t>
      </w:r>
      <w:r w:rsidR="005E2F6F">
        <w:t xml:space="preserve"> </w:t>
      </w:r>
      <w:r w:rsidRPr="008E7A79">
        <w:t>la</w:t>
      </w:r>
      <w:r w:rsidR="005E2F6F">
        <w:t xml:space="preserve"> </w:t>
      </w:r>
      <w:r w:rsidRPr="008E7A79">
        <w:t>3,2</w:t>
      </w:r>
      <w:r w:rsidR="005E2F6F">
        <w:t xml:space="preserve"> </w:t>
      </w:r>
      <w:r w:rsidRPr="008E7A79">
        <w:t>%</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UE</w:t>
      </w:r>
      <w:r w:rsidR="005E2F6F">
        <w:t xml:space="preserve"> </w:t>
      </w:r>
      <w:r w:rsidRPr="008E7A79">
        <w:t>și</w:t>
      </w:r>
      <w:r w:rsidR="005E2F6F">
        <w:t xml:space="preserve"> </w:t>
      </w:r>
      <w:r w:rsidRPr="008E7A79">
        <w:t>la</w:t>
      </w:r>
      <w:r w:rsidR="005E2F6F">
        <w:t xml:space="preserve"> </w:t>
      </w:r>
      <w:r w:rsidRPr="008E7A79">
        <w:t>3,3</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r w:rsidR="005E2F6F">
        <w:t xml:space="preserve"> </w:t>
      </w:r>
      <w:r w:rsidRPr="008E7A79">
        <w:t>în</w:t>
      </w:r>
      <w:r w:rsidR="005E2F6F">
        <w:t xml:space="preserve"> </w:t>
      </w:r>
      <w:r w:rsidRPr="008E7A79">
        <w:t>2024.</w:t>
      </w:r>
    </w:p>
    <w:p w14:paraId="666D52BB" w14:textId="39388DEE" w:rsidR="008E7A79" w:rsidRPr="008E7A79" w:rsidRDefault="008E7A79" w:rsidP="00AD2535">
      <w:pPr>
        <w:jc w:val="both"/>
      </w:pPr>
      <w:r w:rsidRPr="008E7A79">
        <w:t>În</w:t>
      </w:r>
      <w:r w:rsidR="005E2F6F">
        <w:t xml:space="preserve"> </w:t>
      </w:r>
      <w:r w:rsidRPr="008E7A79">
        <w:t>perioada</w:t>
      </w:r>
      <w:r w:rsidR="005E2F6F">
        <w:t xml:space="preserve"> </w:t>
      </w:r>
      <w:r w:rsidRPr="008E7A79">
        <w:t>analizată</w:t>
      </w:r>
      <w:r w:rsidR="005E2F6F">
        <w:t xml:space="preserve"> </w:t>
      </w:r>
      <w:r w:rsidRPr="008E7A79">
        <w:t>în</w:t>
      </w:r>
      <w:r w:rsidR="005E2F6F">
        <w:t xml:space="preserve"> </w:t>
      </w:r>
      <w:r w:rsidRPr="008E7A79">
        <w:t>previziuni,</w:t>
      </w:r>
      <w:r w:rsidR="005E2F6F">
        <w:t xml:space="preserve"> </w:t>
      </w:r>
      <w:r w:rsidRPr="008E7A79">
        <w:t>se</w:t>
      </w:r>
      <w:r w:rsidR="005E2F6F">
        <w:t xml:space="preserve"> </w:t>
      </w:r>
      <w:r w:rsidRPr="008E7A79">
        <w:t>preconizează</w:t>
      </w:r>
      <w:r w:rsidR="005E2F6F">
        <w:t xml:space="preserve"> </w:t>
      </w:r>
      <w:r w:rsidRPr="008E7A79">
        <w:t>o</w:t>
      </w:r>
      <w:r w:rsidR="005E2F6F">
        <w:t xml:space="preserve"> </w:t>
      </w:r>
      <w:r w:rsidRPr="008E7A79">
        <w:t>reducere</w:t>
      </w:r>
      <w:r w:rsidR="005E2F6F">
        <w:t xml:space="preserve"> </w:t>
      </w:r>
      <w:r w:rsidRPr="008E7A79">
        <w:t>suplimentară</w:t>
      </w:r>
      <w:r w:rsidR="005E2F6F">
        <w:t xml:space="preserve"> </w:t>
      </w:r>
      <w:r w:rsidRPr="008E7A79">
        <w:t>a</w:t>
      </w:r>
      <w:r w:rsidR="005E2F6F">
        <w:t xml:space="preserve"> </w:t>
      </w:r>
      <w:r w:rsidRPr="008E7A79">
        <w:t>ponderii</w:t>
      </w:r>
      <w:r w:rsidR="005E2F6F">
        <w:t xml:space="preserve"> </w:t>
      </w:r>
      <w:r w:rsidRPr="008E7A79">
        <w:t>a</w:t>
      </w:r>
      <w:r w:rsidR="005E2F6F">
        <w:t xml:space="preserve"> </w:t>
      </w:r>
      <w:r w:rsidRPr="008E7A79">
        <w:t>datoriei</w:t>
      </w:r>
      <w:r w:rsidR="005E2F6F">
        <w:t xml:space="preserve"> </w:t>
      </w:r>
      <w:r w:rsidRPr="008E7A79">
        <w:t>publice</w:t>
      </w:r>
      <w:r w:rsidR="005E2F6F">
        <w:t xml:space="preserve"> </w:t>
      </w:r>
      <w:r w:rsidRPr="008E7A79">
        <w:t>în</w:t>
      </w:r>
      <w:r w:rsidR="005E2F6F">
        <w:t xml:space="preserve"> </w:t>
      </w:r>
      <w:r w:rsidRPr="008E7A79">
        <w:t>produsul</w:t>
      </w:r>
      <w:r w:rsidR="005E2F6F">
        <w:t xml:space="preserve"> </w:t>
      </w:r>
      <w:r w:rsidRPr="008E7A79">
        <w:t>intern</w:t>
      </w:r>
      <w:r w:rsidR="005E2F6F">
        <w:t xml:space="preserve"> </w:t>
      </w:r>
      <w:r w:rsidRPr="008E7A79">
        <w:t>brut</w:t>
      </w:r>
      <w:r w:rsidR="005E2F6F">
        <w:t xml:space="preserve"> </w:t>
      </w:r>
      <w:r w:rsidRPr="008E7A79">
        <w:t>în</w:t>
      </w:r>
      <w:r w:rsidR="005E2F6F">
        <w:t xml:space="preserve"> </w:t>
      </w:r>
      <w:r w:rsidRPr="008E7A79">
        <w:t>UE,</w:t>
      </w:r>
      <w:r w:rsidR="005E2F6F">
        <w:t xml:space="preserve"> </w:t>
      </w:r>
      <w:r w:rsidRPr="008E7A79">
        <w:t>de</w:t>
      </w:r>
      <w:r w:rsidR="005E2F6F">
        <w:t xml:space="preserve"> </w:t>
      </w:r>
      <w:r w:rsidRPr="008E7A79">
        <w:t>la</w:t>
      </w:r>
      <w:r w:rsidR="005E2F6F">
        <w:t xml:space="preserve"> </w:t>
      </w:r>
      <w:r w:rsidRPr="008E7A79">
        <w:t>89,4</w:t>
      </w:r>
      <w:r w:rsidR="005E2F6F">
        <w:t xml:space="preserve"> </w:t>
      </w:r>
      <w:r w:rsidRPr="008E7A79">
        <w:t>%</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2021</w:t>
      </w:r>
      <w:r w:rsidR="005E2F6F">
        <w:t xml:space="preserve"> </w:t>
      </w:r>
      <w:r w:rsidRPr="008E7A79">
        <w:t>la</w:t>
      </w:r>
      <w:r w:rsidR="005E2F6F">
        <w:t xml:space="preserve"> </w:t>
      </w:r>
      <w:r w:rsidRPr="008E7A79">
        <w:t>84,1</w:t>
      </w:r>
      <w:r w:rsidR="005E2F6F">
        <w:t xml:space="preserve"> </w:t>
      </w:r>
      <w:r w:rsidRPr="008E7A79">
        <w:t>%</w:t>
      </w:r>
      <w:r w:rsidR="005E2F6F">
        <w:t xml:space="preserve"> </w:t>
      </w:r>
      <w:r w:rsidRPr="008E7A79">
        <w:t>din</w:t>
      </w:r>
      <w:r w:rsidR="005E2F6F">
        <w:t xml:space="preserve"> </w:t>
      </w:r>
      <w:r w:rsidRPr="008E7A79">
        <w:t>PIB</w:t>
      </w:r>
      <w:r w:rsidR="005E2F6F">
        <w:t xml:space="preserve"> </w:t>
      </w:r>
      <w:r w:rsidRPr="008E7A79">
        <w:t>în</w:t>
      </w:r>
      <w:r w:rsidR="005E2F6F">
        <w:t xml:space="preserve"> </w:t>
      </w:r>
      <w:r w:rsidRPr="008E7A79">
        <w:t>2024</w:t>
      </w:r>
      <w:r w:rsidR="005E2F6F">
        <w:t xml:space="preserve"> </w:t>
      </w:r>
      <w:r w:rsidRPr="008E7A79">
        <w:t>(și</w:t>
      </w:r>
      <w:r w:rsidR="005E2F6F">
        <w:t xml:space="preserve"> </w:t>
      </w:r>
      <w:r w:rsidRPr="008E7A79">
        <w:t>de</w:t>
      </w:r>
      <w:r w:rsidR="005E2F6F">
        <w:t xml:space="preserve"> </w:t>
      </w:r>
      <w:r w:rsidRPr="008E7A79">
        <w:t>la</w:t>
      </w:r>
      <w:r w:rsidR="005E2F6F">
        <w:t xml:space="preserve"> </w:t>
      </w:r>
      <w:r w:rsidRPr="008E7A79">
        <w:t>97,1</w:t>
      </w:r>
      <w:r w:rsidR="005E2F6F">
        <w:t xml:space="preserve"> </w:t>
      </w:r>
      <w:r w:rsidRPr="008E7A79">
        <w:t>%</w:t>
      </w:r>
      <w:r w:rsidR="005E2F6F">
        <w:t xml:space="preserve"> </w:t>
      </w:r>
      <w:r w:rsidRPr="008E7A79">
        <w:t>la</w:t>
      </w:r>
      <w:r w:rsidR="005E2F6F">
        <w:t xml:space="preserve"> </w:t>
      </w:r>
      <w:r w:rsidRPr="008E7A79">
        <w:t>91,4</w:t>
      </w:r>
      <w:r w:rsidR="005E2F6F">
        <w:t xml:space="preserve"> </w:t>
      </w:r>
      <w:r w:rsidRPr="008E7A79">
        <w:t>%</w:t>
      </w:r>
      <w:r w:rsidR="005E2F6F">
        <w:t xml:space="preserve"> </w:t>
      </w:r>
      <w:r w:rsidRPr="008E7A79">
        <w:t>în</w:t>
      </w:r>
      <w:r w:rsidR="005E2F6F">
        <w:t xml:space="preserve"> </w:t>
      </w:r>
      <w:r w:rsidRPr="008E7A79">
        <w:t>zona</w:t>
      </w:r>
      <w:r w:rsidR="005E2F6F">
        <w:t xml:space="preserve"> </w:t>
      </w:r>
      <w:r w:rsidRPr="008E7A79">
        <w:t>euro).</w:t>
      </w:r>
    </w:p>
    <w:p w14:paraId="0B0BB4B7" w14:textId="2E1074A5" w:rsidR="008E7A79" w:rsidRPr="008E7A79" w:rsidRDefault="008E7A79" w:rsidP="00AD2535">
      <w:pPr>
        <w:jc w:val="both"/>
      </w:pPr>
      <w:bookmarkStart w:id="174" w:name="_Hlk118980095"/>
      <w:bookmarkEnd w:id="174"/>
      <w:r w:rsidRPr="008E7A79">
        <w:rPr>
          <w:b/>
          <w:bCs/>
        </w:rPr>
        <w:t>Un</w:t>
      </w:r>
      <w:r w:rsidR="005E2F6F">
        <w:rPr>
          <w:b/>
          <w:bCs/>
        </w:rPr>
        <w:t xml:space="preserve"> </w:t>
      </w:r>
      <w:r w:rsidRPr="008E7A79">
        <w:rPr>
          <w:b/>
          <w:bCs/>
        </w:rPr>
        <w:t>grad</w:t>
      </w:r>
      <w:r w:rsidR="005E2F6F">
        <w:rPr>
          <w:b/>
          <w:bCs/>
        </w:rPr>
        <w:t xml:space="preserve"> </w:t>
      </w:r>
      <w:r w:rsidRPr="008E7A79">
        <w:rPr>
          <w:b/>
          <w:bCs/>
        </w:rPr>
        <w:t>excepțional</w:t>
      </w:r>
      <w:r w:rsidR="005E2F6F">
        <w:rPr>
          <w:b/>
          <w:bCs/>
        </w:rPr>
        <w:t xml:space="preserve"> </w:t>
      </w:r>
      <w:r w:rsidRPr="008E7A79">
        <w:rPr>
          <w:b/>
          <w:bCs/>
        </w:rPr>
        <w:t>de</w:t>
      </w:r>
      <w:r w:rsidR="005E2F6F">
        <w:rPr>
          <w:b/>
          <w:bCs/>
        </w:rPr>
        <w:t xml:space="preserve"> </w:t>
      </w:r>
      <w:r w:rsidRPr="008E7A79">
        <w:rPr>
          <w:b/>
          <w:bCs/>
        </w:rPr>
        <w:t>incertitudine</w:t>
      </w:r>
    </w:p>
    <w:p w14:paraId="5B208FB8" w14:textId="30886378" w:rsidR="008E7A79" w:rsidRPr="008E7A79" w:rsidRDefault="008E7A79" w:rsidP="00AD2535">
      <w:pPr>
        <w:jc w:val="both"/>
      </w:pPr>
      <w:r w:rsidRPr="008E7A79">
        <w:t>Perspectivele</w:t>
      </w:r>
      <w:r w:rsidR="005E2F6F">
        <w:t xml:space="preserve"> </w:t>
      </w:r>
      <w:r w:rsidRPr="008E7A79">
        <w:t>economice</w:t>
      </w:r>
      <w:r w:rsidR="005E2F6F">
        <w:t xml:space="preserve"> </w:t>
      </w:r>
      <w:r w:rsidRPr="008E7A79">
        <w:t>rămân</w:t>
      </w:r>
      <w:r w:rsidR="005E2F6F">
        <w:t xml:space="preserve"> </w:t>
      </w:r>
      <w:r w:rsidRPr="008E7A79">
        <w:t>marcate</w:t>
      </w:r>
      <w:r w:rsidR="005E2F6F">
        <w:t xml:space="preserve"> </w:t>
      </w:r>
      <w:r w:rsidRPr="008E7A79">
        <w:t>de</w:t>
      </w:r>
      <w:r w:rsidR="005E2F6F">
        <w:t xml:space="preserve"> </w:t>
      </w:r>
      <w:r w:rsidRPr="008E7A79">
        <w:t>un</w:t>
      </w:r>
      <w:r w:rsidR="005E2F6F">
        <w:t xml:space="preserve"> </w:t>
      </w:r>
      <w:r w:rsidRPr="008E7A79">
        <w:t>grad</w:t>
      </w:r>
      <w:r w:rsidR="005E2F6F">
        <w:t xml:space="preserve"> </w:t>
      </w:r>
      <w:r w:rsidRPr="008E7A79">
        <w:t>excepțional</w:t>
      </w:r>
      <w:r w:rsidR="005E2F6F">
        <w:t xml:space="preserve"> </w:t>
      </w:r>
      <w:r w:rsidRPr="008E7A79">
        <w:t>de</w:t>
      </w:r>
      <w:r w:rsidR="005E2F6F">
        <w:t xml:space="preserve"> </w:t>
      </w:r>
      <w:r w:rsidRPr="008E7A79">
        <w:t>incertitudine,</w:t>
      </w:r>
      <w:r w:rsidR="005E2F6F">
        <w:t xml:space="preserve"> </w:t>
      </w:r>
      <w:r w:rsidRPr="008E7A79">
        <w:t>întrucât</w:t>
      </w:r>
      <w:r w:rsidR="005E2F6F">
        <w:t xml:space="preserve"> </w:t>
      </w:r>
      <w:r w:rsidRPr="008E7A79">
        <w:t>războiul</w:t>
      </w:r>
      <w:r w:rsidR="005E2F6F">
        <w:t xml:space="preserve"> </w:t>
      </w:r>
      <w:r w:rsidRPr="008E7A79">
        <w:t>de</w:t>
      </w:r>
      <w:r w:rsidR="005E2F6F">
        <w:t xml:space="preserve"> </w:t>
      </w:r>
      <w:r w:rsidRPr="008E7A79">
        <w:t>agresiune</w:t>
      </w:r>
      <w:r w:rsidR="005E2F6F">
        <w:t xml:space="preserve"> </w:t>
      </w:r>
      <w:r w:rsidRPr="008E7A79">
        <w:t>al</w:t>
      </w:r>
      <w:r w:rsidR="005E2F6F">
        <w:t xml:space="preserve"> </w:t>
      </w:r>
      <w:r w:rsidRPr="008E7A79">
        <w:t>Rusiei</w:t>
      </w:r>
      <w:r w:rsidR="005E2F6F">
        <w:t xml:space="preserve"> </w:t>
      </w:r>
      <w:r w:rsidRPr="008E7A79">
        <w:t>împotriva</w:t>
      </w:r>
      <w:r w:rsidR="005E2F6F">
        <w:t xml:space="preserve"> </w:t>
      </w:r>
      <w:r w:rsidRPr="008E7A79">
        <w:t>Ucrainei</w:t>
      </w:r>
      <w:r w:rsidR="005E2F6F">
        <w:t xml:space="preserve"> </w:t>
      </w:r>
      <w:r w:rsidRPr="008E7A79">
        <w:t>continuă,</w:t>
      </w:r>
      <w:r w:rsidR="005E2F6F">
        <w:t xml:space="preserve"> </w:t>
      </w:r>
      <w:r w:rsidRPr="008E7A79">
        <w:t>iar</w:t>
      </w:r>
      <w:r w:rsidR="005E2F6F">
        <w:t xml:space="preserve"> </w:t>
      </w:r>
      <w:r w:rsidRPr="008E7A79">
        <w:t>potențialul</w:t>
      </w:r>
      <w:r w:rsidR="005E2F6F">
        <w:t xml:space="preserve"> </w:t>
      </w:r>
      <w:r w:rsidRPr="008E7A79">
        <w:t>apariției</w:t>
      </w:r>
      <w:r w:rsidR="005E2F6F">
        <w:t xml:space="preserve"> </w:t>
      </w:r>
      <w:r w:rsidRPr="008E7A79">
        <w:t>unor</w:t>
      </w:r>
      <w:r w:rsidR="005E2F6F">
        <w:t xml:space="preserve"> </w:t>
      </w:r>
      <w:r w:rsidRPr="008E7A79">
        <w:t>noi</w:t>
      </w:r>
      <w:r w:rsidR="005E2F6F">
        <w:t xml:space="preserve"> </w:t>
      </w:r>
      <w:r w:rsidRPr="008E7A79">
        <w:t>perturbări</w:t>
      </w:r>
      <w:r w:rsidR="005E2F6F">
        <w:t xml:space="preserve"> </w:t>
      </w:r>
      <w:r w:rsidRPr="008E7A79">
        <w:t>economice</w:t>
      </w:r>
      <w:r w:rsidR="005E2F6F">
        <w:t xml:space="preserve"> </w:t>
      </w:r>
      <w:r w:rsidRPr="008E7A79">
        <w:t>este</w:t>
      </w:r>
      <w:r w:rsidR="005E2F6F">
        <w:t xml:space="preserve"> </w:t>
      </w:r>
      <w:r w:rsidRPr="008E7A79">
        <w:t>departe</w:t>
      </w:r>
      <w:r w:rsidR="005E2F6F">
        <w:t xml:space="preserve"> </w:t>
      </w:r>
      <w:r w:rsidRPr="008E7A79">
        <w:t>de</w:t>
      </w:r>
      <w:r w:rsidR="005E2F6F">
        <w:t xml:space="preserve"> </w:t>
      </w:r>
      <w:r w:rsidRPr="008E7A79">
        <w:t>a</w:t>
      </w:r>
      <w:r w:rsidR="005E2F6F">
        <w:t xml:space="preserve"> </w:t>
      </w:r>
      <w:r w:rsidRPr="008E7A79">
        <w:t>fi</w:t>
      </w:r>
      <w:r w:rsidR="005E2F6F">
        <w:t xml:space="preserve"> </w:t>
      </w:r>
      <w:r w:rsidRPr="008E7A79">
        <w:t>epuizat.</w:t>
      </w:r>
    </w:p>
    <w:p w14:paraId="0B366B60" w14:textId="7A67D06D" w:rsidR="008E7A79" w:rsidRPr="008E7A79" w:rsidRDefault="008E7A79" w:rsidP="00AD2535">
      <w:pPr>
        <w:jc w:val="both"/>
      </w:pPr>
      <w:r w:rsidRPr="008E7A79">
        <w:t>Cea</w:t>
      </w:r>
      <w:r w:rsidR="005E2F6F">
        <w:t xml:space="preserve"> </w:t>
      </w:r>
      <w:r w:rsidRPr="008E7A79">
        <w:t>mai</w:t>
      </w:r>
      <w:r w:rsidR="005E2F6F">
        <w:t xml:space="preserve"> </w:t>
      </w:r>
      <w:r w:rsidRPr="008E7A79">
        <w:t>mare</w:t>
      </w:r>
      <w:r w:rsidR="005E2F6F">
        <w:t xml:space="preserve"> </w:t>
      </w:r>
      <w:r w:rsidRPr="008E7A79">
        <w:t>amenințare</w:t>
      </w:r>
      <w:r w:rsidR="005E2F6F">
        <w:t xml:space="preserve"> </w:t>
      </w:r>
      <w:r w:rsidRPr="008E7A79">
        <w:t>este</w:t>
      </w:r>
      <w:r w:rsidR="005E2F6F">
        <w:t xml:space="preserve"> </w:t>
      </w:r>
      <w:r w:rsidRPr="008E7A79">
        <w:t>reprezentată</w:t>
      </w:r>
      <w:r w:rsidR="005E2F6F">
        <w:t xml:space="preserve"> </w:t>
      </w:r>
      <w:r w:rsidRPr="008E7A79">
        <w:t>de</w:t>
      </w:r>
      <w:r w:rsidR="005E2F6F">
        <w:t xml:space="preserve"> </w:t>
      </w:r>
      <w:r w:rsidRPr="008E7A79">
        <w:t>evoluțiile</w:t>
      </w:r>
      <w:r w:rsidR="005E2F6F">
        <w:t xml:space="preserve"> </w:t>
      </w:r>
      <w:r w:rsidRPr="008E7A79">
        <w:t>negative</w:t>
      </w:r>
      <w:r w:rsidR="005E2F6F">
        <w:t xml:space="preserve"> </w:t>
      </w:r>
      <w:r w:rsidRPr="008E7A79">
        <w:t>de</w:t>
      </w:r>
      <w:r w:rsidR="005E2F6F">
        <w:t xml:space="preserve"> </w:t>
      </w:r>
      <w:r w:rsidRPr="008E7A79">
        <w:t>pe</w:t>
      </w:r>
      <w:r w:rsidR="005E2F6F">
        <w:t xml:space="preserve"> </w:t>
      </w:r>
      <w:r w:rsidRPr="008E7A79">
        <w:t>piața</w:t>
      </w:r>
      <w:r w:rsidR="005E2F6F">
        <w:t xml:space="preserve"> </w:t>
      </w:r>
      <w:r w:rsidRPr="008E7A79">
        <w:t>gazelor</w:t>
      </w:r>
      <w:r w:rsidR="005E2F6F">
        <w:t xml:space="preserve"> </w:t>
      </w:r>
      <w:r w:rsidRPr="008E7A79">
        <w:t>și</w:t>
      </w:r>
      <w:r w:rsidR="005E2F6F">
        <w:t xml:space="preserve"> </w:t>
      </w:r>
      <w:r w:rsidRPr="008E7A79">
        <w:t>de</w:t>
      </w:r>
      <w:r w:rsidR="005E2F6F">
        <w:t xml:space="preserve"> </w:t>
      </w:r>
      <w:r w:rsidRPr="008E7A79">
        <w:t>riscul</w:t>
      </w:r>
      <w:r w:rsidR="005E2F6F">
        <w:t xml:space="preserve"> </w:t>
      </w:r>
      <w:r w:rsidRPr="008E7A79">
        <w:t>de</w:t>
      </w:r>
      <w:r w:rsidR="005E2F6F">
        <w:t xml:space="preserve"> </w:t>
      </w:r>
      <w:r w:rsidRPr="008E7A79">
        <w:t>penurie,</w:t>
      </w:r>
      <w:r w:rsidR="005E2F6F">
        <w:t xml:space="preserve"> </w:t>
      </w:r>
      <w:r w:rsidRPr="008E7A79">
        <w:t>în</w:t>
      </w:r>
      <w:r w:rsidR="005E2F6F">
        <w:t xml:space="preserve"> </w:t>
      </w:r>
      <w:r w:rsidRPr="008E7A79">
        <w:t>special</w:t>
      </w:r>
      <w:r w:rsidR="005E2F6F">
        <w:t xml:space="preserve"> </w:t>
      </w:r>
      <w:r w:rsidRPr="008E7A79">
        <w:t>în</w:t>
      </w:r>
      <w:r w:rsidR="005E2F6F">
        <w:t xml:space="preserve"> </w:t>
      </w:r>
      <w:r w:rsidRPr="008E7A79">
        <w:t>iarna</w:t>
      </w:r>
      <w:r w:rsidR="005E2F6F">
        <w:t xml:space="preserve"> </w:t>
      </w:r>
      <w:r w:rsidRPr="008E7A79">
        <w:t>2023-24.</w:t>
      </w:r>
      <w:r w:rsidR="005E2F6F">
        <w:t xml:space="preserve"> </w:t>
      </w:r>
      <w:r w:rsidRPr="008E7A79">
        <w:t>Dincolo</w:t>
      </w:r>
      <w:r w:rsidR="005E2F6F">
        <w:t xml:space="preserve"> </w:t>
      </w:r>
      <w:r w:rsidRPr="008E7A79">
        <w:t>de</w:t>
      </w:r>
      <w:r w:rsidR="005E2F6F">
        <w:t xml:space="preserve"> </w:t>
      </w:r>
      <w:r w:rsidRPr="008E7A79">
        <w:t>aprovizionarea</w:t>
      </w:r>
      <w:r w:rsidR="005E2F6F">
        <w:t xml:space="preserve"> </w:t>
      </w:r>
      <w:r w:rsidRPr="008E7A79">
        <w:t>cu</w:t>
      </w:r>
      <w:r w:rsidR="005E2F6F">
        <w:t xml:space="preserve"> </w:t>
      </w:r>
      <w:r w:rsidRPr="008E7A79">
        <w:t>gaze,</w:t>
      </w:r>
      <w:r w:rsidR="005E2F6F">
        <w:t xml:space="preserve"> </w:t>
      </w:r>
      <w:r w:rsidRPr="008E7A79">
        <w:t>UE</w:t>
      </w:r>
      <w:r w:rsidR="005E2F6F">
        <w:t xml:space="preserve"> </w:t>
      </w:r>
      <w:r w:rsidRPr="008E7A79">
        <w:t>rămâne</w:t>
      </w:r>
      <w:r w:rsidR="005E2F6F">
        <w:t xml:space="preserve"> </w:t>
      </w:r>
      <w:r w:rsidRPr="008E7A79">
        <w:t>expusă</w:t>
      </w:r>
      <w:r w:rsidR="005E2F6F">
        <w:t xml:space="preserve"> </w:t>
      </w:r>
      <w:r w:rsidRPr="008E7A79">
        <w:t>în</w:t>
      </w:r>
      <w:r w:rsidR="005E2F6F">
        <w:t xml:space="preserve"> </w:t>
      </w:r>
      <w:r w:rsidRPr="008E7A79">
        <w:t>mod</w:t>
      </w:r>
      <w:r w:rsidR="005E2F6F">
        <w:t xml:space="preserve"> </w:t>
      </w:r>
      <w:r w:rsidRPr="008E7A79">
        <w:t>direct</w:t>
      </w:r>
      <w:r w:rsidR="005E2F6F">
        <w:t xml:space="preserve"> </w:t>
      </w:r>
      <w:r w:rsidRPr="008E7A79">
        <w:t>și</w:t>
      </w:r>
      <w:r w:rsidR="005E2F6F">
        <w:t xml:space="preserve"> </w:t>
      </w:r>
      <w:r w:rsidRPr="008E7A79">
        <w:t>indirect</w:t>
      </w:r>
      <w:r w:rsidR="005E2F6F">
        <w:t xml:space="preserve"> </w:t>
      </w:r>
      <w:r w:rsidRPr="008E7A79">
        <w:t>la</w:t>
      </w:r>
      <w:r w:rsidR="005E2F6F">
        <w:t xml:space="preserve"> </w:t>
      </w:r>
      <w:r w:rsidRPr="008E7A79">
        <w:t>noi</w:t>
      </w:r>
      <w:r w:rsidR="005E2F6F">
        <w:t xml:space="preserve"> </w:t>
      </w:r>
      <w:r w:rsidRPr="008E7A79">
        <w:t>șocuri</w:t>
      </w:r>
      <w:r w:rsidR="005E2F6F">
        <w:t xml:space="preserve"> </w:t>
      </w:r>
      <w:r w:rsidRPr="008E7A79">
        <w:t>asupra</w:t>
      </w:r>
      <w:r w:rsidR="005E2F6F">
        <w:t xml:space="preserve"> </w:t>
      </w:r>
      <w:r w:rsidRPr="008E7A79">
        <w:t>altor</w:t>
      </w:r>
      <w:r w:rsidR="005E2F6F">
        <w:t xml:space="preserve"> </w:t>
      </w:r>
      <w:r w:rsidRPr="008E7A79">
        <w:t>piețe</w:t>
      </w:r>
      <w:r w:rsidR="005E2F6F">
        <w:t xml:space="preserve"> </w:t>
      </w:r>
      <w:r w:rsidRPr="008E7A79">
        <w:t>de</w:t>
      </w:r>
      <w:r w:rsidR="005E2F6F">
        <w:t xml:space="preserve"> </w:t>
      </w:r>
      <w:r w:rsidRPr="008E7A79">
        <w:t>mărfuri</w:t>
      </w:r>
      <w:r w:rsidR="005E2F6F">
        <w:t xml:space="preserve"> </w:t>
      </w:r>
      <w:r w:rsidRPr="008E7A79">
        <w:t>care</w:t>
      </w:r>
      <w:r w:rsidR="005E2F6F">
        <w:t xml:space="preserve"> </w:t>
      </w:r>
      <w:r w:rsidRPr="008E7A79">
        <w:t>reacționează</w:t>
      </w:r>
      <w:r w:rsidR="005E2F6F">
        <w:t xml:space="preserve"> </w:t>
      </w:r>
      <w:r w:rsidRPr="008E7A79">
        <w:t>la</w:t>
      </w:r>
      <w:r w:rsidR="005E2F6F">
        <w:t xml:space="preserve"> </w:t>
      </w:r>
      <w:r w:rsidRPr="008E7A79">
        <w:t>tensiunile</w:t>
      </w:r>
      <w:r w:rsidR="005E2F6F">
        <w:t xml:space="preserve"> </w:t>
      </w:r>
      <w:r w:rsidRPr="008E7A79">
        <w:t>geopolitice.</w:t>
      </w:r>
    </w:p>
    <w:p w14:paraId="41C1FA12" w14:textId="2BA22045" w:rsidR="008E7A79" w:rsidRPr="008E7A79" w:rsidRDefault="008E7A79" w:rsidP="00AD2535">
      <w:pPr>
        <w:jc w:val="both"/>
      </w:pPr>
      <w:r w:rsidRPr="008E7A79">
        <w:t>Inflația</w:t>
      </w:r>
      <w:r w:rsidR="005E2F6F">
        <w:t xml:space="preserve"> </w:t>
      </w:r>
      <w:r w:rsidRPr="008E7A79">
        <w:t>de</w:t>
      </w:r>
      <w:r w:rsidR="005E2F6F">
        <w:t xml:space="preserve"> </w:t>
      </w:r>
      <w:r w:rsidRPr="008E7A79">
        <w:t>lungă</w:t>
      </w:r>
      <w:r w:rsidR="005E2F6F">
        <w:t xml:space="preserve"> </w:t>
      </w:r>
      <w:r w:rsidRPr="008E7A79">
        <w:t>durată</w:t>
      </w:r>
      <w:r w:rsidR="005E2F6F">
        <w:t xml:space="preserve"> </w:t>
      </w:r>
      <w:r w:rsidRPr="008E7A79">
        <w:t>și</w:t>
      </w:r>
      <w:r w:rsidR="005E2F6F">
        <w:t xml:space="preserve"> </w:t>
      </w:r>
      <w:r w:rsidRPr="008E7A79">
        <w:t>eventualele</w:t>
      </w:r>
      <w:r w:rsidR="005E2F6F">
        <w:t xml:space="preserve"> </w:t>
      </w:r>
      <w:r w:rsidRPr="008E7A79">
        <w:t>ajustări</w:t>
      </w:r>
      <w:r w:rsidR="005E2F6F">
        <w:t xml:space="preserve"> </w:t>
      </w:r>
      <w:r w:rsidRPr="008E7A79">
        <w:t>dezordonate</w:t>
      </w:r>
      <w:r w:rsidR="005E2F6F">
        <w:t xml:space="preserve"> </w:t>
      </w:r>
      <w:r w:rsidRPr="008E7A79">
        <w:t>de</w:t>
      </w:r>
      <w:r w:rsidR="005E2F6F">
        <w:t xml:space="preserve"> </w:t>
      </w:r>
      <w:r w:rsidRPr="008E7A79">
        <w:t>pe</w:t>
      </w:r>
      <w:r w:rsidR="005E2F6F">
        <w:t xml:space="preserve"> </w:t>
      </w:r>
      <w:r w:rsidRPr="008E7A79">
        <w:t>piețele</w:t>
      </w:r>
      <w:r w:rsidR="005E2F6F">
        <w:t xml:space="preserve"> </w:t>
      </w:r>
      <w:r w:rsidRPr="008E7A79">
        <w:t>financiare</w:t>
      </w:r>
      <w:r w:rsidR="005E2F6F">
        <w:t xml:space="preserve"> </w:t>
      </w:r>
      <w:r w:rsidRPr="008E7A79">
        <w:t>mondiale</w:t>
      </w:r>
      <w:r w:rsidR="005E2F6F">
        <w:t xml:space="preserve"> </w:t>
      </w:r>
      <w:r w:rsidRPr="008E7A79">
        <w:t>la</w:t>
      </w:r>
      <w:r w:rsidR="005E2F6F">
        <w:t xml:space="preserve"> </w:t>
      </w:r>
      <w:r w:rsidRPr="008E7A79">
        <w:t>noul</w:t>
      </w:r>
      <w:r w:rsidR="005E2F6F">
        <w:t xml:space="preserve"> </w:t>
      </w:r>
      <w:r w:rsidRPr="008E7A79">
        <w:t>mediu</w:t>
      </w:r>
      <w:r w:rsidR="005E2F6F">
        <w:t xml:space="preserve"> </w:t>
      </w:r>
      <w:r w:rsidRPr="008E7A79">
        <w:t>cu</w:t>
      </w:r>
      <w:r w:rsidR="005E2F6F">
        <w:t xml:space="preserve"> </w:t>
      </w:r>
      <w:r w:rsidRPr="008E7A79">
        <w:t>rate</w:t>
      </w:r>
      <w:r w:rsidR="005E2F6F">
        <w:t xml:space="preserve"> </w:t>
      </w:r>
      <w:r w:rsidRPr="008E7A79">
        <w:t>ridicate</w:t>
      </w:r>
      <w:r w:rsidR="005E2F6F">
        <w:t xml:space="preserve"> </w:t>
      </w:r>
      <w:r w:rsidRPr="008E7A79">
        <w:t>ale</w:t>
      </w:r>
      <w:r w:rsidR="005E2F6F">
        <w:t xml:space="preserve"> </w:t>
      </w:r>
      <w:r w:rsidRPr="008E7A79">
        <w:t>dobânzii</w:t>
      </w:r>
      <w:r w:rsidR="005E2F6F">
        <w:t xml:space="preserve"> </w:t>
      </w:r>
      <w:r w:rsidRPr="008E7A79">
        <w:t>rămân,</w:t>
      </w:r>
      <w:r w:rsidR="005E2F6F">
        <w:t xml:space="preserve"> </w:t>
      </w:r>
      <w:r w:rsidRPr="008E7A79">
        <w:t>de</w:t>
      </w:r>
      <w:r w:rsidR="005E2F6F">
        <w:t xml:space="preserve"> </w:t>
      </w:r>
      <w:r w:rsidRPr="008E7A79">
        <w:t>asemenea,</w:t>
      </w:r>
      <w:r w:rsidR="005E2F6F">
        <w:t xml:space="preserve"> </w:t>
      </w:r>
      <w:r w:rsidRPr="008E7A79">
        <w:t>factori</w:t>
      </w:r>
      <w:r w:rsidR="005E2F6F">
        <w:t xml:space="preserve"> </w:t>
      </w:r>
      <w:r w:rsidRPr="008E7A79">
        <w:t>de</w:t>
      </w:r>
      <w:r w:rsidR="005E2F6F">
        <w:t xml:space="preserve"> </w:t>
      </w:r>
      <w:r w:rsidRPr="008E7A79">
        <w:t>risc</w:t>
      </w:r>
      <w:r w:rsidR="005E2F6F">
        <w:t xml:space="preserve"> </w:t>
      </w:r>
      <w:r w:rsidRPr="008E7A79">
        <w:t>importanți.</w:t>
      </w:r>
      <w:r w:rsidR="005E2F6F">
        <w:t xml:space="preserve"> </w:t>
      </w:r>
      <w:r w:rsidRPr="008E7A79">
        <w:t>Ambele</w:t>
      </w:r>
      <w:r w:rsidR="005E2F6F">
        <w:t xml:space="preserve"> </w:t>
      </w:r>
      <w:r w:rsidRPr="008E7A79">
        <w:t>sunt</w:t>
      </w:r>
      <w:r w:rsidR="005E2F6F">
        <w:t xml:space="preserve"> </w:t>
      </w:r>
      <w:r w:rsidRPr="008E7A79">
        <w:t>amplificate</w:t>
      </w:r>
      <w:r w:rsidR="005E2F6F">
        <w:t xml:space="preserve"> </w:t>
      </w:r>
      <w:r w:rsidRPr="008E7A79">
        <w:t>de</w:t>
      </w:r>
      <w:r w:rsidR="005E2F6F">
        <w:t xml:space="preserve"> </w:t>
      </w:r>
      <w:r w:rsidRPr="008E7A79">
        <w:t>potențialul</w:t>
      </w:r>
      <w:r w:rsidR="005E2F6F">
        <w:t xml:space="preserve"> </w:t>
      </w:r>
      <w:r w:rsidRPr="008E7A79">
        <w:t>de</w:t>
      </w:r>
      <w:r w:rsidR="005E2F6F">
        <w:t xml:space="preserve"> </w:t>
      </w:r>
      <w:r w:rsidRPr="008E7A79">
        <w:t>neconcordanță</w:t>
      </w:r>
      <w:r w:rsidR="005E2F6F">
        <w:t xml:space="preserve"> </w:t>
      </w:r>
      <w:r w:rsidRPr="008E7A79">
        <w:t>între</w:t>
      </w:r>
      <w:r w:rsidR="005E2F6F">
        <w:t xml:space="preserve"> </w:t>
      </w:r>
      <w:r w:rsidRPr="008E7A79">
        <w:t>obiectivele</w:t>
      </w:r>
      <w:r w:rsidR="005E2F6F">
        <w:t xml:space="preserve"> </w:t>
      </w:r>
      <w:r w:rsidRPr="008E7A79">
        <w:t>de</w:t>
      </w:r>
      <w:r w:rsidR="005E2F6F">
        <w:t xml:space="preserve"> </w:t>
      </w:r>
      <w:r w:rsidRPr="008E7A79">
        <w:t>politică</w:t>
      </w:r>
      <w:r w:rsidR="005E2F6F">
        <w:t xml:space="preserve"> </w:t>
      </w:r>
      <w:r w:rsidRPr="008E7A79">
        <w:t>bugetară</w:t>
      </w:r>
      <w:r w:rsidR="005E2F6F">
        <w:t xml:space="preserve"> </w:t>
      </w:r>
      <w:r w:rsidRPr="008E7A79">
        <w:t>și</w:t>
      </w:r>
      <w:r w:rsidR="005E2F6F">
        <w:t xml:space="preserve"> </w:t>
      </w:r>
      <w:r w:rsidRPr="008E7A79">
        <w:t>cele</w:t>
      </w:r>
      <w:r w:rsidR="005E2F6F">
        <w:t xml:space="preserve"> </w:t>
      </w:r>
      <w:r w:rsidRPr="008E7A79">
        <w:t>de</w:t>
      </w:r>
      <w:r w:rsidR="005E2F6F">
        <w:t xml:space="preserve"> </w:t>
      </w:r>
      <w:r w:rsidRPr="008E7A79">
        <w:t>politică</w:t>
      </w:r>
      <w:r w:rsidR="005E2F6F">
        <w:t xml:space="preserve"> </w:t>
      </w:r>
      <w:r w:rsidRPr="008E7A79">
        <w:t>monetară.</w:t>
      </w:r>
    </w:p>
    <w:p w14:paraId="49A36738" w14:textId="77777777" w:rsidR="008E7A79" w:rsidRPr="008E7A79" w:rsidRDefault="008E7A79" w:rsidP="00AD2535">
      <w:pPr>
        <w:jc w:val="both"/>
      </w:pPr>
      <w:r w:rsidRPr="008E7A79">
        <w:rPr>
          <w:b/>
          <w:bCs/>
        </w:rPr>
        <w:t>Context</w:t>
      </w:r>
    </w:p>
    <w:p w14:paraId="1CBBB1A7" w14:textId="7334AF31" w:rsidR="008E7A79" w:rsidRPr="008E7A79" w:rsidRDefault="008E7A79" w:rsidP="00AD2535">
      <w:pPr>
        <w:jc w:val="both"/>
      </w:pPr>
      <w:r w:rsidRPr="008E7A79">
        <w:t>Aceste</w:t>
      </w:r>
      <w:r w:rsidR="005E2F6F">
        <w:t xml:space="preserve"> </w:t>
      </w:r>
      <w:r w:rsidRPr="008E7A79">
        <w:t>previziuni</w:t>
      </w:r>
      <w:r w:rsidR="005E2F6F">
        <w:t xml:space="preserve"> </w:t>
      </w:r>
      <w:r w:rsidRPr="008E7A79">
        <w:t>se</w:t>
      </w:r>
      <w:r w:rsidR="005E2F6F">
        <w:t xml:space="preserve"> </w:t>
      </w:r>
      <w:r w:rsidRPr="008E7A79">
        <w:t>bazează</w:t>
      </w:r>
      <w:r w:rsidR="005E2F6F">
        <w:t xml:space="preserve"> </w:t>
      </w:r>
      <w:r w:rsidRPr="008E7A79">
        <w:t>pe</w:t>
      </w:r>
      <w:r w:rsidR="005E2F6F">
        <w:t xml:space="preserve"> </w:t>
      </w:r>
      <w:r w:rsidRPr="008E7A79">
        <w:t>o</w:t>
      </w:r>
      <w:r w:rsidR="005E2F6F">
        <w:t xml:space="preserve"> </w:t>
      </w:r>
      <w:r w:rsidRPr="008E7A79">
        <w:t>serie</w:t>
      </w:r>
      <w:r w:rsidR="005E2F6F">
        <w:t xml:space="preserve"> </w:t>
      </w:r>
      <w:r w:rsidRPr="008E7A79">
        <w:t>de</w:t>
      </w:r>
      <w:r w:rsidR="005E2F6F">
        <w:t xml:space="preserve"> </w:t>
      </w:r>
      <w:r w:rsidRPr="008E7A79">
        <w:t>ipoteze</w:t>
      </w:r>
      <w:r w:rsidR="005E2F6F">
        <w:t xml:space="preserve"> </w:t>
      </w:r>
      <w:r w:rsidRPr="008E7A79">
        <w:t>tehnice</w:t>
      </w:r>
      <w:r w:rsidR="005E2F6F">
        <w:t xml:space="preserve"> </w:t>
      </w:r>
      <w:r w:rsidRPr="008E7A79">
        <w:t>referitoare</w:t>
      </w:r>
      <w:r w:rsidR="005E2F6F">
        <w:t xml:space="preserve"> </w:t>
      </w:r>
      <w:r w:rsidRPr="008E7A79">
        <w:t>la</w:t>
      </w:r>
      <w:r w:rsidR="005E2F6F">
        <w:t xml:space="preserve"> </w:t>
      </w:r>
      <w:r w:rsidRPr="008E7A79">
        <w:t>evoluția</w:t>
      </w:r>
      <w:r w:rsidR="005E2F6F">
        <w:t xml:space="preserve"> </w:t>
      </w:r>
      <w:r w:rsidRPr="008E7A79">
        <w:t>cursurilor</w:t>
      </w:r>
      <w:r w:rsidR="005E2F6F">
        <w:t xml:space="preserve"> </w:t>
      </w:r>
      <w:r w:rsidRPr="008E7A79">
        <w:t>de</w:t>
      </w:r>
      <w:r w:rsidR="005E2F6F">
        <w:t xml:space="preserve"> </w:t>
      </w:r>
      <w:r w:rsidRPr="008E7A79">
        <w:t>schimb,</w:t>
      </w:r>
      <w:r w:rsidR="005E2F6F">
        <w:t xml:space="preserve"> </w:t>
      </w:r>
      <w:r w:rsidRPr="008E7A79">
        <w:t>a</w:t>
      </w:r>
      <w:r w:rsidR="005E2F6F">
        <w:t xml:space="preserve"> </w:t>
      </w:r>
      <w:r w:rsidRPr="008E7A79">
        <w:t>ratelor</w:t>
      </w:r>
      <w:r w:rsidR="005E2F6F">
        <w:t xml:space="preserve"> </w:t>
      </w:r>
      <w:r w:rsidRPr="008E7A79">
        <w:t>dobânzilor</w:t>
      </w:r>
      <w:r w:rsidR="005E2F6F">
        <w:t xml:space="preserve"> </w:t>
      </w:r>
      <w:r w:rsidRPr="008E7A79">
        <w:t>și</w:t>
      </w:r>
      <w:r w:rsidR="005E2F6F">
        <w:t xml:space="preserve"> </w:t>
      </w:r>
      <w:r w:rsidRPr="008E7A79">
        <w:t>a</w:t>
      </w:r>
      <w:r w:rsidR="005E2F6F">
        <w:t xml:space="preserve"> </w:t>
      </w:r>
      <w:r w:rsidRPr="008E7A79">
        <w:t>prețurilor</w:t>
      </w:r>
      <w:r w:rsidR="005E2F6F">
        <w:t xml:space="preserve"> </w:t>
      </w:r>
      <w:r w:rsidRPr="008E7A79">
        <w:t>produselor</w:t>
      </w:r>
      <w:r w:rsidR="005E2F6F">
        <w:t xml:space="preserve"> </w:t>
      </w:r>
      <w:r w:rsidRPr="008E7A79">
        <w:t>de</w:t>
      </w:r>
      <w:r w:rsidR="005E2F6F">
        <w:t xml:space="preserve"> </w:t>
      </w:r>
      <w:r w:rsidRPr="008E7A79">
        <w:t>bază,</w:t>
      </w:r>
      <w:r w:rsidR="005E2F6F">
        <w:t xml:space="preserve"> </w:t>
      </w:r>
      <w:r w:rsidRPr="008E7A79">
        <w:t>întemeiate</w:t>
      </w:r>
      <w:r w:rsidR="005E2F6F">
        <w:t xml:space="preserve"> </w:t>
      </w:r>
      <w:r w:rsidRPr="008E7A79">
        <w:t>pe</w:t>
      </w:r>
      <w:r w:rsidR="005E2F6F">
        <w:t xml:space="preserve"> </w:t>
      </w:r>
      <w:r w:rsidRPr="008E7A79">
        <w:t>informațiile</w:t>
      </w:r>
      <w:r w:rsidR="005E2F6F">
        <w:t xml:space="preserve"> </w:t>
      </w:r>
      <w:r w:rsidRPr="008E7A79">
        <w:t>disponibile</w:t>
      </w:r>
      <w:r w:rsidR="005E2F6F">
        <w:t xml:space="preserve"> </w:t>
      </w:r>
      <w:r w:rsidRPr="008E7A79">
        <w:t>până</w:t>
      </w:r>
      <w:r w:rsidR="005E2F6F">
        <w:t xml:space="preserve"> </w:t>
      </w:r>
      <w:r w:rsidRPr="008E7A79">
        <w:t>la</w:t>
      </w:r>
      <w:r w:rsidR="005E2F6F">
        <w:t xml:space="preserve"> </w:t>
      </w:r>
      <w:r w:rsidRPr="008E7A79">
        <w:t>data</w:t>
      </w:r>
      <w:r w:rsidR="005E2F6F">
        <w:t xml:space="preserve"> </w:t>
      </w:r>
      <w:r w:rsidRPr="008E7A79">
        <w:t>de</w:t>
      </w:r>
      <w:r w:rsidR="005E2F6F">
        <w:t xml:space="preserve"> </w:t>
      </w:r>
      <w:r w:rsidRPr="008E7A79">
        <w:t>31</w:t>
      </w:r>
      <w:r w:rsidR="005E2F6F">
        <w:t xml:space="preserve"> </w:t>
      </w:r>
      <w:r w:rsidRPr="008E7A79">
        <w:t>octombrie.</w:t>
      </w:r>
      <w:r w:rsidR="005E2F6F">
        <w:t xml:space="preserve"> </w:t>
      </w:r>
      <w:r w:rsidRPr="008E7A79">
        <w:t>Pentru</w:t>
      </w:r>
      <w:r w:rsidR="005E2F6F">
        <w:t xml:space="preserve"> </w:t>
      </w:r>
      <w:r w:rsidRPr="008E7A79">
        <w:t>toate</w:t>
      </w:r>
      <w:r w:rsidR="005E2F6F">
        <w:t xml:space="preserve"> </w:t>
      </w:r>
      <w:r w:rsidRPr="008E7A79">
        <w:t>celelalte</w:t>
      </w:r>
      <w:r w:rsidR="005E2F6F">
        <w:t xml:space="preserve"> </w:t>
      </w:r>
      <w:r w:rsidRPr="008E7A79">
        <w:t>date-sursă,</w:t>
      </w:r>
      <w:r w:rsidR="005E2F6F">
        <w:t xml:space="preserve"> </w:t>
      </w:r>
      <w:r w:rsidRPr="008E7A79">
        <w:t>inclusiv</w:t>
      </w:r>
      <w:r w:rsidR="005E2F6F">
        <w:t xml:space="preserve"> </w:t>
      </w:r>
      <w:r w:rsidRPr="008E7A79">
        <w:t>ipotezele</w:t>
      </w:r>
      <w:r w:rsidR="005E2F6F">
        <w:t xml:space="preserve"> </w:t>
      </w:r>
      <w:r w:rsidRPr="008E7A79">
        <w:t>privind</w:t>
      </w:r>
      <w:r w:rsidR="005E2F6F">
        <w:t xml:space="preserve"> </w:t>
      </w:r>
      <w:r w:rsidRPr="008E7A79">
        <w:t>politicile</w:t>
      </w:r>
      <w:r w:rsidR="005E2F6F">
        <w:t xml:space="preserve"> </w:t>
      </w:r>
      <w:r w:rsidRPr="008E7A79">
        <w:t>publice,</w:t>
      </w:r>
      <w:r w:rsidR="005E2F6F">
        <w:t xml:space="preserve"> </w:t>
      </w:r>
      <w:r w:rsidRPr="008E7A79">
        <w:t>aceste</w:t>
      </w:r>
      <w:r w:rsidR="005E2F6F">
        <w:t xml:space="preserve"> </w:t>
      </w:r>
      <w:r w:rsidRPr="008E7A79">
        <w:t>previziuni</w:t>
      </w:r>
      <w:r w:rsidR="005E2F6F">
        <w:t xml:space="preserve"> </w:t>
      </w:r>
      <w:r w:rsidRPr="008E7A79">
        <w:t>iau</w:t>
      </w:r>
      <w:r w:rsidR="005E2F6F">
        <w:t xml:space="preserve"> </w:t>
      </w:r>
      <w:r w:rsidRPr="008E7A79">
        <w:t>în</w:t>
      </w:r>
      <w:r w:rsidR="005E2F6F">
        <w:t xml:space="preserve"> </w:t>
      </w:r>
      <w:r w:rsidRPr="008E7A79">
        <w:t>considerare</w:t>
      </w:r>
      <w:r w:rsidR="005E2F6F">
        <w:t xml:space="preserve"> </w:t>
      </w:r>
      <w:r w:rsidRPr="008E7A79">
        <w:t>informațiile</w:t>
      </w:r>
      <w:r w:rsidR="005E2F6F">
        <w:t xml:space="preserve"> </w:t>
      </w:r>
      <w:r w:rsidRPr="008E7A79">
        <w:t>disponibile</w:t>
      </w:r>
      <w:r w:rsidR="005E2F6F">
        <w:t xml:space="preserve"> </w:t>
      </w:r>
      <w:r w:rsidRPr="008E7A79">
        <w:t>până</w:t>
      </w:r>
      <w:r w:rsidR="005E2F6F">
        <w:t xml:space="preserve"> </w:t>
      </w:r>
      <w:r w:rsidRPr="008E7A79">
        <w:t>la</w:t>
      </w:r>
      <w:r w:rsidR="005E2F6F">
        <w:t xml:space="preserve"> </w:t>
      </w:r>
      <w:r w:rsidRPr="008E7A79">
        <w:t>data</w:t>
      </w:r>
      <w:r w:rsidR="005E2F6F">
        <w:t xml:space="preserve"> </w:t>
      </w:r>
      <w:r w:rsidRPr="008E7A79">
        <w:t>de</w:t>
      </w:r>
      <w:r w:rsidR="005E2F6F">
        <w:t xml:space="preserve"> </w:t>
      </w:r>
      <w:r w:rsidRPr="008E7A79">
        <w:t>27</w:t>
      </w:r>
      <w:r w:rsidR="005E2F6F">
        <w:t xml:space="preserve"> </w:t>
      </w:r>
      <w:r w:rsidRPr="008E7A79">
        <w:t>octombrie,</w:t>
      </w:r>
      <w:r w:rsidR="005E2F6F">
        <w:t xml:space="preserve"> </w:t>
      </w:r>
      <w:r w:rsidRPr="008E7A79">
        <w:t>inclusiv.</w:t>
      </w:r>
      <w:r w:rsidR="005E2F6F">
        <w:t xml:space="preserve"> </w:t>
      </w:r>
      <w:r w:rsidRPr="008E7A79">
        <w:t>Cu</w:t>
      </w:r>
      <w:r w:rsidR="005E2F6F">
        <w:t xml:space="preserve"> </w:t>
      </w:r>
      <w:r w:rsidRPr="008E7A79">
        <w:t>excepția</w:t>
      </w:r>
      <w:r w:rsidR="005E2F6F">
        <w:t xml:space="preserve"> </w:t>
      </w:r>
      <w:r w:rsidRPr="008E7A79">
        <w:t>cazului</w:t>
      </w:r>
      <w:r w:rsidR="005E2F6F">
        <w:t xml:space="preserve"> </w:t>
      </w:r>
      <w:r w:rsidRPr="008E7A79">
        <w:t>în</w:t>
      </w:r>
      <w:r w:rsidR="005E2F6F">
        <w:t xml:space="preserve"> </w:t>
      </w:r>
      <w:r w:rsidRPr="008E7A79">
        <w:t>care</w:t>
      </w:r>
      <w:r w:rsidR="005E2F6F">
        <w:t xml:space="preserve"> </w:t>
      </w:r>
      <w:r w:rsidRPr="008E7A79">
        <w:t>sunt</w:t>
      </w:r>
      <w:r w:rsidR="005E2F6F">
        <w:t xml:space="preserve"> </w:t>
      </w:r>
      <w:r w:rsidRPr="008E7A79">
        <w:t>anunțate</w:t>
      </w:r>
      <w:r w:rsidR="005E2F6F">
        <w:t xml:space="preserve"> </w:t>
      </w:r>
      <w:r w:rsidRPr="008E7A79">
        <w:t>și</w:t>
      </w:r>
      <w:r w:rsidR="005E2F6F">
        <w:t xml:space="preserve"> </w:t>
      </w:r>
      <w:r w:rsidRPr="008E7A79">
        <w:t>detaliate</w:t>
      </w:r>
      <w:r w:rsidR="005E2F6F">
        <w:t xml:space="preserve"> </w:t>
      </w:r>
      <w:r w:rsidRPr="008E7A79">
        <w:t>în</w:t>
      </w:r>
      <w:r w:rsidR="005E2F6F">
        <w:t xml:space="preserve"> </w:t>
      </w:r>
      <w:r w:rsidRPr="008E7A79">
        <w:t>mod</w:t>
      </w:r>
      <w:r w:rsidR="005E2F6F">
        <w:t xml:space="preserve"> </w:t>
      </w:r>
      <w:r w:rsidRPr="008E7A79">
        <w:t>corespunzător</w:t>
      </w:r>
      <w:r w:rsidR="005E2F6F">
        <w:t xml:space="preserve"> </w:t>
      </w:r>
      <w:r w:rsidRPr="008E7A79">
        <w:t>noi</w:t>
      </w:r>
      <w:r w:rsidR="005E2F6F">
        <w:t xml:space="preserve"> </w:t>
      </w:r>
      <w:r w:rsidRPr="008E7A79">
        <w:t>politici,</w:t>
      </w:r>
      <w:r w:rsidR="005E2F6F">
        <w:t xml:space="preserve"> </w:t>
      </w:r>
      <w:r w:rsidRPr="008E7A79">
        <w:t>proiecțiile</w:t>
      </w:r>
      <w:r w:rsidR="005E2F6F">
        <w:t xml:space="preserve"> </w:t>
      </w:r>
      <w:r w:rsidRPr="008E7A79">
        <w:t>pornesc</w:t>
      </w:r>
      <w:r w:rsidR="005E2F6F">
        <w:t xml:space="preserve"> </w:t>
      </w:r>
      <w:r w:rsidRPr="008E7A79">
        <w:t>de</w:t>
      </w:r>
      <w:r w:rsidR="005E2F6F">
        <w:t xml:space="preserve"> </w:t>
      </w:r>
      <w:r w:rsidRPr="008E7A79">
        <w:t>la</w:t>
      </w:r>
      <w:r w:rsidR="005E2F6F">
        <w:t xml:space="preserve"> </w:t>
      </w:r>
      <w:r w:rsidRPr="008E7A79">
        <w:t>ipoteza</w:t>
      </w:r>
      <w:r w:rsidR="005E2F6F">
        <w:t xml:space="preserve"> </w:t>
      </w:r>
      <w:r w:rsidRPr="008E7A79">
        <w:t>menținerii</w:t>
      </w:r>
      <w:r w:rsidR="005E2F6F">
        <w:t xml:space="preserve"> </w:t>
      </w:r>
      <w:r w:rsidRPr="008E7A79">
        <w:t>politicilor</w:t>
      </w:r>
      <w:r w:rsidR="005E2F6F">
        <w:t xml:space="preserve"> </w:t>
      </w:r>
      <w:r w:rsidRPr="008E7A79">
        <w:t>actuale.</w:t>
      </w:r>
    </w:p>
    <w:p w14:paraId="679B1321" w14:textId="22B447E9" w:rsidR="008E7A79" w:rsidRPr="008E7A79" w:rsidRDefault="008E7A79" w:rsidP="00AD2535">
      <w:pPr>
        <w:jc w:val="both"/>
      </w:pPr>
      <w:r w:rsidRPr="008E7A79">
        <w:t>Comisia</w:t>
      </w:r>
      <w:r w:rsidR="005E2F6F">
        <w:t xml:space="preserve"> </w:t>
      </w:r>
      <w:r w:rsidRPr="008E7A79">
        <w:t>Europeană</w:t>
      </w:r>
      <w:r w:rsidR="005E2F6F">
        <w:t xml:space="preserve"> </w:t>
      </w:r>
      <w:r w:rsidRPr="008E7A79">
        <w:t>publică</w:t>
      </w:r>
      <w:r w:rsidR="005E2F6F">
        <w:t xml:space="preserve"> </w:t>
      </w:r>
      <w:r w:rsidRPr="008E7A79">
        <w:t>în</w:t>
      </w:r>
      <w:r w:rsidR="005E2F6F">
        <w:t xml:space="preserve"> </w:t>
      </w:r>
      <w:r w:rsidRPr="008E7A79">
        <w:t>fiecare</w:t>
      </w:r>
      <w:r w:rsidR="005E2F6F">
        <w:t xml:space="preserve"> </w:t>
      </w:r>
      <w:r w:rsidRPr="008E7A79">
        <w:t>an</w:t>
      </w:r>
      <w:r w:rsidR="005E2F6F">
        <w:t xml:space="preserve"> </w:t>
      </w:r>
      <w:r w:rsidRPr="008E7A79">
        <w:t>două</w:t>
      </w:r>
      <w:r w:rsidR="005E2F6F">
        <w:t xml:space="preserve"> </w:t>
      </w:r>
      <w:r w:rsidRPr="008E7A79">
        <w:t>seturi</w:t>
      </w:r>
      <w:r w:rsidR="005E2F6F">
        <w:t xml:space="preserve"> </w:t>
      </w:r>
      <w:r w:rsidRPr="008E7A79">
        <w:t>de</w:t>
      </w:r>
      <w:r w:rsidR="005E2F6F">
        <w:t xml:space="preserve"> </w:t>
      </w:r>
      <w:r w:rsidRPr="008E7A79">
        <w:t>previziuni</w:t>
      </w:r>
      <w:r w:rsidR="005E2F6F">
        <w:t xml:space="preserve"> </w:t>
      </w:r>
      <w:r w:rsidRPr="008E7A79">
        <w:t>cuprinzătoare</w:t>
      </w:r>
      <w:r w:rsidR="005E2F6F">
        <w:t xml:space="preserve"> </w:t>
      </w:r>
      <w:r w:rsidRPr="008E7A79">
        <w:t>(în</w:t>
      </w:r>
      <w:r w:rsidR="005E2F6F">
        <w:t xml:space="preserve"> </w:t>
      </w:r>
      <w:r w:rsidRPr="008E7A79">
        <w:t>primăvară</w:t>
      </w:r>
      <w:r w:rsidR="005E2F6F">
        <w:t xml:space="preserve"> </w:t>
      </w:r>
      <w:r w:rsidRPr="008E7A79">
        <w:t>și</w:t>
      </w:r>
      <w:r w:rsidR="005E2F6F">
        <w:t xml:space="preserve"> </w:t>
      </w:r>
      <w:r w:rsidRPr="008E7A79">
        <w:t>în</w:t>
      </w:r>
      <w:r w:rsidR="005E2F6F">
        <w:t xml:space="preserve"> </w:t>
      </w:r>
      <w:r w:rsidRPr="008E7A79">
        <w:t>toamnă)</w:t>
      </w:r>
      <w:r w:rsidR="005E2F6F">
        <w:t xml:space="preserve"> </w:t>
      </w:r>
      <w:r w:rsidRPr="008E7A79">
        <w:t>și</w:t>
      </w:r>
      <w:r w:rsidR="005E2F6F">
        <w:t xml:space="preserve"> </w:t>
      </w:r>
      <w:r w:rsidRPr="008E7A79">
        <w:t>două</w:t>
      </w:r>
      <w:r w:rsidR="005E2F6F">
        <w:t xml:space="preserve"> </w:t>
      </w:r>
      <w:r w:rsidRPr="008E7A79">
        <w:t>seturi</w:t>
      </w:r>
      <w:r w:rsidR="005E2F6F">
        <w:t xml:space="preserve"> </w:t>
      </w:r>
      <w:r w:rsidRPr="008E7A79">
        <w:t>de</w:t>
      </w:r>
      <w:r w:rsidR="005E2F6F">
        <w:t xml:space="preserve"> </w:t>
      </w:r>
      <w:r w:rsidRPr="008E7A79">
        <w:t>previziuni</w:t>
      </w:r>
      <w:r w:rsidR="005E2F6F">
        <w:t xml:space="preserve"> </w:t>
      </w:r>
      <w:r w:rsidRPr="008E7A79">
        <w:t>intermediare</w:t>
      </w:r>
      <w:r w:rsidR="005E2F6F">
        <w:t xml:space="preserve"> </w:t>
      </w:r>
      <w:r w:rsidRPr="008E7A79">
        <w:t>(în</w:t>
      </w:r>
      <w:r w:rsidR="005E2F6F">
        <w:t xml:space="preserve"> </w:t>
      </w:r>
      <w:r w:rsidRPr="008E7A79">
        <w:t>iarnă</w:t>
      </w:r>
      <w:r w:rsidR="005E2F6F">
        <w:t xml:space="preserve"> </w:t>
      </w:r>
      <w:r w:rsidRPr="008E7A79">
        <w:t>și</w:t>
      </w:r>
      <w:r w:rsidR="005E2F6F">
        <w:t xml:space="preserve"> </w:t>
      </w:r>
      <w:r w:rsidRPr="008E7A79">
        <w:t>în</w:t>
      </w:r>
      <w:r w:rsidR="005E2F6F">
        <w:t xml:space="preserve"> </w:t>
      </w:r>
      <w:r w:rsidRPr="008E7A79">
        <w:t>vară).</w:t>
      </w:r>
      <w:r w:rsidR="005E2F6F">
        <w:t xml:space="preserve"> </w:t>
      </w:r>
      <w:r w:rsidRPr="008E7A79">
        <w:t>Previziunile</w:t>
      </w:r>
      <w:r w:rsidR="005E2F6F">
        <w:t xml:space="preserve"> </w:t>
      </w:r>
      <w:r w:rsidRPr="008E7A79">
        <w:t>intermediare</w:t>
      </w:r>
      <w:r w:rsidR="005E2F6F">
        <w:t xml:space="preserve"> </w:t>
      </w:r>
      <w:r w:rsidRPr="008E7A79">
        <w:t>cuprind</w:t>
      </w:r>
      <w:r w:rsidR="005E2F6F">
        <w:t xml:space="preserve"> </w:t>
      </w:r>
      <w:r w:rsidRPr="008E7A79">
        <w:t>valorile</w:t>
      </w:r>
      <w:r w:rsidR="005E2F6F">
        <w:t xml:space="preserve"> </w:t>
      </w:r>
      <w:r w:rsidRPr="008E7A79">
        <w:lastRenderedPageBreak/>
        <w:t>anuale</w:t>
      </w:r>
      <w:r w:rsidR="005E2F6F">
        <w:t xml:space="preserve"> </w:t>
      </w:r>
      <w:r w:rsidRPr="008E7A79">
        <w:t>și</w:t>
      </w:r>
      <w:r w:rsidR="005E2F6F">
        <w:t xml:space="preserve"> </w:t>
      </w:r>
      <w:r w:rsidRPr="008E7A79">
        <w:t>trimestriale</w:t>
      </w:r>
      <w:r w:rsidR="005E2F6F">
        <w:t xml:space="preserve"> </w:t>
      </w:r>
      <w:r w:rsidRPr="008E7A79">
        <w:t>ale</w:t>
      </w:r>
      <w:r w:rsidR="005E2F6F">
        <w:t xml:space="preserve"> </w:t>
      </w:r>
      <w:r w:rsidRPr="008E7A79">
        <w:t>PIB-ului</w:t>
      </w:r>
      <w:r w:rsidR="005E2F6F">
        <w:t xml:space="preserve"> </w:t>
      </w:r>
      <w:r w:rsidRPr="008E7A79">
        <w:t>și</w:t>
      </w:r>
      <w:r w:rsidR="005E2F6F">
        <w:t xml:space="preserve"> </w:t>
      </w:r>
      <w:r w:rsidRPr="008E7A79">
        <w:t>ale</w:t>
      </w:r>
      <w:r w:rsidR="005E2F6F">
        <w:t xml:space="preserve"> </w:t>
      </w:r>
      <w:r w:rsidRPr="008E7A79">
        <w:t>inflației</w:t>
      </w:r>
      <w:r w:rsidR="005E2F6F">
        <w:t xml:space="preserve"> </w:t>
      </w:r>
      <w:r w:rsidRPr="008E7A79">
        <w:t>tuturor</w:t>
      </w:r>
      <w:r w:rsidR="005E2F6F">
        <w:t xml:space="preserve"> </w:t>
      </w:r>
      <w:r w:rsidRPr="008E7A79">
        <w:t>statelor</w:t>
      </w:r>
      <w:r w:rsidR="005E2F6F">
        <w:t xml:space="preserve"> </w:t>
      </w:r>
      <w:r w:rsidRPr="008E7A79">
        <w:t>membre</w:t>
      </w:r>
      <w:r w:rsidR="005E2F6F">
        <w:t xml:space="preserve"> </w:t>
      </w:r>
      <w:r w:rsidRPr="008E7A79">
        <w:t>pentru</w:t>
      </w:r>
      <w:r w:rsidR="005E2F6F">
        <w:t xml:space="preserve"> </w:t>
      </w:r>
      <w:r w:rsidRPr="008E7A79">
        <w:t>anul</w:t>
      </w:r>
      <w:r w:rsidR="005E2F6F">
        <w:t xml:space="preserve"> </w:t>
      </w:r>
      <w:r w:rsidRPr="008E7A79">
        <w:t>în</w:t>
      </w:r>
      <w:r w:rsidR="005E2F6F">
        <w:t xml:space="preserve"> </w:t>
      </w:r>
      <w:r w:rsidRPr="008E7A79">
        <w:t>curs</w:t>
      </w:r>
      <w:r w:rsidR="005E2F6F">
        <w:t xml:space="preserve"> </w:t>
      </w:r>
      <w:r w:rsidRPr="008E7A79">
        <w:t>și</w:t>
      </w:r>
      <w:r w:rsidR="005E2F6F">
        <w:t xml:space="preserve"> </w:t>
      </w:r>
      <w:r w:rsidRPr="008E7A79">
        <w:t>pentru</w:t>
      </w:r>
      <w:r w:rsidR="005E2F6F">
        <w:t xml:space="preserve"> </w:t>
      </w:r>
      <w:r w:rsidRPr="008E7A79">
        <w:t>anul</w:t>
      </w:r>
      <w:r w:rsidR="005E2F6F">
        <w:t xml:space="preserve"> </w:t>
      </w:r>
      <w:r w:rsidRPr="008E7A79">
        <w:t>următor,</w:t>
      </w:r>
      <w:r w:rsidR="005E2F6F">
        <w:t xml:space="preserve"> </w:t>
      </w:r>
      <w:r w:rsidRPr="008E7A79">
        <w:t>precum</w:t>
      </w:r>
      <w:r w:rsidR="005E2F6F">
        <w:t xml:space="preserve"> </w:t>
      </w:r>
      <w:r w:rsidRPr="008E7A79">
        <w:t>și</w:t>
      </w:r>
      <w:r w:rsidR="005E2F6F">
        <w:t xml:space="preserve"> </w:t>
      </w:r>
      <w:r w:rsidRPr="008E7A79">
        <w:t>date</w:t>
      </w:r>
      <w:r w:rsidR="005E2F6F">
        <w:t xml:space="preserve"> </w:t>
      </w:r>
      <w:r w:rsidRPr="008E7A79">
        <w:t>agregate</w:t>
      </w:r>
      <w:r w:rsidR="005E2F6F">
        <w:t xml:space="preserve"> </w:t>
      </w:r>
      <w:r w:rsidRPr="008E7A79">
        <w:t>pentru</w:t>
      </w:r>
      <w:r w:rsidR="005E2F6F">
        <w:t xml:space="preserve"> </w:t>
      </w:r>
      <w:r w:rsidRPr="008E7A79">
        <w:t>UE</w:t>
      </w:r>
      <w:r w:rsidR="005E2F6F">
        <w:t xml:space="preserve"> </w:t>
      </w:r>
      <w:r w:rsidRPr="008E7A79">
        <w:t>și</w:t>
      </w:r>
      <w:r w:rsidR="005E2F6F">
        <w:t xml:space="preserve"> </w:t>
      </w:r>
      <w:r w:rsidRPr="008E7A79">
        <w:t>zona</w:t>
      </w:r>
      <w:r w:rsidR="005E2F6F">
        <w:t xml:space="preserve"> </w:t>
      </w:r>
      <w:r w:rsidRPr="008E7A79">
        <w:t>euro.</w:t>
      </w:r>
    </w:p>
    <w:p w14:paraId="4339D36C" w14:textId="523D52FC" w:rsidR="008E7A79" w:rsidRPr="008E7A79" w:rsidRDefault="008E7A79" w:rsidP="00AD2535">
      <w:pPr>
        <w:jc w:val="both"/>
      </w:pPr>
      <w:r w:rsidRPr="008E7A79">
        <w:t>Previziunile</w:t>
      </w:r>
      <w:r w:rsidR="005E2F6F">
        <w:t xml:space="preserve"> </w:t>
      </w:r>
      <w:r w:rsidRPr="008E7A79">
        <w:t>economice</w:t>
      </w:r>
      <w:r w:rsidR="005E2F6F">
        <w:t xml:space="preserve"> </w:t>
      </w:r>
      <w:r w:rsidRPr="008E7A79">
        <w:t>ale</w:t>
      </w:r>
      <w:r w:rsidR="005E2F6F">
        <w:t xml:space="preserve"> </w:t>
      </w:r>
      <w:r w:rsidRPr="008E7A79">
        <w:t>Comisiei</w:t>
      </w:r>
      <w:r w:rsidR="005E2F6F">
        <w:t xml:space="preserve"> </w:t>
      </w:r>
      <w:r w:rsidRPr="008E7A79">
        <w:t>Europene</w:t>
      </w:r>
      <w:r w:rsidR="005E2F6F">
        <w:t xml:space="preserve"> </w:t>
      </w:r>
      <w:r w:rsidRPr="008E7A79">
        <w:t>din</w:t>
      </w:r>
      <w:r w:rsidR="005E2F6F">
        <w:t xml:space="preserve"> </w:t>
      </w:r>
      <w:r w:rsidRPr="008E7A79">
        <w:t>iarna</w:t>
      </w:r>
      <w:r w:rsidR="005E2F6F">
        <w:t xml:space="preserve"> </w:t>
      </w:r>
      <w:r w:rsidRPr="008E7A79">
        <w:t>anului</w:t>
      </w:r>
      <w:r w:rsidR="005E2F6F">
        <w:t xml:space="preserve"> </w:t>
      </w:r>
      <w:r w:rsidRPr="008E7A79">
        <w:t>2023</w:t>
      </w:r>
      <w:r w:rsidR="005E2F6F">
        <w:t xml:space="preserve"> </w:t>
      </w:r>
      <w:r w:rsidRPr="008E7A79">
        <w:t>vor</w:t>
      </w:r>
      <w:r w:rsidR="005E2F6F">
        <w:t xml:space="preserve"> </w:t>
      </w:r>
      <w:r w:rsidRPr="008E7A79">
        <w:t>actualiza</w:t>
      </w:r>
      <w:r w:rsidR="005E2F6F">
        <w:t xml:space="preserve"> </w:t>
      </w:r>
      <w:r w:rsidRPr="008E7A79">
        <w:t>previziunile</w:t>
      </w:r>
      <w:r w:rsidR="005E2F6F">
        <w:t xml:space="preserve"> </w:t>
      </w:r>
      <w:r w:rsidRPr="008E7A79">
        <w:t>privind</w:t>
      </w:r>
      <w:r w:rsidR="005E2F6F">
        <w:t xml:space="preserve"> </w:t>
      </w:r>
      <w:r w:rsidRPr="008E7A79">
        <w:t>PIB-ul</w:t>
      </w:r>
      <w:r w:rsidR="005E2F6F">
        <w:t xml:space="preserve"> </w:t>
      </w:r>
      <w:r w:rsidRPr="008E7A79">
        <w:t>și</w:t>
      </w:r>
      <w:r w:rsidR="005E2F6F">
        <w:t xml:space="preserve"> </w:t>
      </w:r>
      <w:r w:rsidRPr="008E7A79">
        <w:t>inflația</w:t>
      </w:r>
      <w:r w:rsidR="005E2F6F">
        <w:t xml:space="preserve"> </w:t>
      </w:r>
      <w:r w:rsidRPr="008E7A79">
        <w:t>și</w:t>
      </w:r>
      <w:r w:rsidR="005E2F6F">
        <w:t xml:space="preserve"> </w:t>
      </w:r>
      <w:r w:rsidRPr="008E7A79">
        <w:t>se</w:t>
      </w:r>
      <w:r w:rsidR="005E2F6F">
        <w:t xml:space="preserve"> </w:t>
      </w:r>
      <w:r w:rsidRPr="008E7A79">
        <w:t>preconizează</w:t>
      </w:r>
      <w:r w:rsidR="005E2F6F">
        <w:t xml:space="preserve"> </w:t>
      </w:r>
      <w:r w:rsidRPr="008E7A79">
        <w:t>că</w:t>
      </w:r>
      <w:r w:rsidR="005E2F6F">
        <w:t xml:space="preserve"> </w:t>
      </w:r>
      <w:r w:rsidRPr="008E7A79">
        <w:t>vor</w:t>
      </w:r>
      <w:r w:rsidR="005E2F6F">
        <w:t xml:space="preserve"> </w:t>
      </w:r>
      <w:r w:rsidRPr="008E7A79">
        <w:t>fi</w:t>
      </w:r>
      <w:r w:rsidR="005E2F6F">
        <w:t xml:space="preserve"> </w:t>
      </w:r>
      <w:r w:rsidRPr="008E7A79">
        <w:t>prezentate</w:t>
      </w:r>
      <w:r w:rsidR="005E2F6F">
        <w:t xml:space="preserve"> </w:t>
      </w:r>
      <w:r w:rsidRPr="008E7A79">
        <w:t>în</w:t>
      </w:r>
      <w:r w:rsidR="005E2F6F">
        <w:t xml:space="preserve"> </w:t>
      </w:r>
      <w:r w:rsidRPr="008E7A79">
        <w:t>februarie</w:t>
      </w:r>
      <w:r w:rsidR="005E2F6F">
        <w:t xml:space="preserve"> </w:t>
      </w:r>
      <w:r w:rsidRPr="008E7A79">
        <w:t>2023.</w:t>
      </w:r>
    </w:p>
    <w:p w14:paraId="1C70A86F" w14:textId="778D2B21" w:rsidR="008E7A79" w:rsidRPr="008E7A79" w:rsidRDefault="008E7A79" w:rsidP="00AD2535">
      <w:pPr>
        <w:jc w:val="both"/>
      </w:pPr>
      <w:r w:rsidRPr="008E7A79">
        <w:rPr>
          <w:b/>
          <w:bCs/>
        </w:rPr>
        <w:t>Pentru</w:t>
      </w:r>
      <w:r w:rsidR="005E2F6F">
        <w:rPr>
          <w:b/>
          <w:bCs/>
        </w:rPr>
        <w:t xml:space="preserve"> </w:t>
      </w:r>
      <w:r w:rsidRPr="008E7A79">
        <w:rPr>
          <w:b/>
          <w:bCs/>
        </w:rPr>
        <w:t>informații</w:t>
      </w:r>
      <w:r w:rsidR="005E2F6F">
        <w:rPr>
          <w:b/>
          <w:bCs/>
        </w:rPr>
        <w:t xml:space="preserve"> </w:t>
      </w:r>
      <w:r w:rsidRPr="008E7A79">
        <w:rPr>
          <w:b/>
          <w:bCs/>
        </w:rPr>
        <w:t>suplimentare</w:t>
      </w:r>
    </w:p>
    <w:p w14:paraId="28FA67C4" w14:textId="705C61B9" w:rsidR="008E7A79" w:rsidRPr="008E7A79" w:rsidRDefault="008E7A79" w:rsidP="00AD2535">
      <w:pPr>
        <w:jc w:val="both"/>
      </w:pPr>
      <w:r w:rsidRPr="008E7A79">
        <w:t>Document</w:t>
      </w:r>
      <w:r w:rsidR="005E2F6F">
        <w:t xml:space="preserve"> </w:t>
      </w:r>
      <w:r w:rsidRPr="008E7A79">
        <w:t>complet:</w:t>
      </w:r>
      <w:r w:rsidR="005E2F6F">
        <w:t xml:space="preserve"> </w:t>
      </w:r>
      <w:hyperlink r:id="rId51" w:history="1">
        <w:r w:rsidRPr="008E7A79">
          <w:rPr>
            <w:rStyle w:val="Hyperlink"/>
            <w:szCs w:val="24"/>
          </w:rPr>
          <w:t>Previziunile</w:t>
        </w:r>
        <w:r w:rsidR="005E2F6F">
          <w:rPr>
            <w:rStyle w:val="Hyperlink"/>
            <w:szCs w:val="24"/>
          </w:rPr>
          <w:t xml:space="preserve"> </w:t>
        </w:r>
        <w:r w:rsidRPr="008E7A79">
          <w:rPr>
            <w:rStyle w:val="Hyperlink"/>
            <w:szCs w:val="24"/>
          </w:rPr>
          <w:t>economice</w:t>
        </w:r>
        <w:r w:rsidR="005E2F6F">
          <w:rPr>
            <w:rStyle w:val="Hyperlink"/>
            <w:szCs w:val="24"/>
          </w:rPr>
          <w:t xml:space="preserve"> </w:t>
        </w:r>
        <w:r w:rsidRPr="008E7A79">
          <w:rPr>
            <w:rStyle w:val="Hyperlink"/>
            <w:szCs w:val="24"/>
          </w:rPr>
          <w:t>din</w:t>
        </w:r>
        <w:r w:rsidR="005E2F6F">
          <w:rPr>
            <w:rStyle w:val="Hyperlink"/>
            <w:szCs w:val="24"/>
          </w:rPr>
          <w:t xml:space="preserve"> </w:t>
        </w:r>
        <w:r w:rsidRPr="008E7A79">
          <w:rPr>
            <w:rStyle w:val="Hyperlink"/>
            <w:szCs w:val="24"/>
          </w:rPr>
          <w:t>toamna</w:t>
        </w:r>
        <w:r w:rsidR="005E2F6F">
          <w:rPr>
            <w:rStyle w:val="Hyperlink"/>
            <w:szCs w:val="24"/>
          </w:rPr>
          <w:t xml:space="preserve"> </w:t>
        </w:r>
        <w:r w:rsidRPr="008E7A79">
          <w:rPr>
            <w:rStyle w:val="Hyperlink"/>
            <w:szCs w:val="24"/>
          </w:rPr>
          <w:t>anului</w:t>
        </w:r>
        <w:r w:rsidR="005E2F6F">
          <w:rPr>
            <w:rStyle w:val="Hyperlink"/>
            <w:szCs w:val="24"/>
          </w:rPr>
          <w:t xml:space="preserve"> </w:t>
        </w:r>
        <w:r w:rsidRPr="008E7A79">
          <w:rPr>
            <w:rStyle w:val="Hyperlink"/>
            <w:szCs w:val="24"/>
          </w:rPr>
          <w:t>2022</w:t>
        </w:r>
      </w:hyperlink>
    </w:p>
    <w:p w14:paraId="296BA1F2" w14:textId="54EC5BC4" w:rsidR="008E7A79" w:rsidRPr="008E7A79" w:rsidRDefault="008E7A79" w:rsidP="00AD2535">
      <w:pPr>
        <w:jc w:val="both"/>
      </w:pPr>
      <w:r w:rsidRPr="008E7A79">
        <w:t>Urmăriți</w:t>
      </w:r>
      <w:r w:rsidR="005E2F6F">
        <w:t xml:space="preserve"> </w:t>
      </w:r>
      <w:r w:rsidRPr="008E7A79">
        <w:t>activitatea</w:t>
      </w:r>
      <w:r w:rsidR="005E2F6F">
        <w:t xml:space="preserve"> </w:t>
      </w:r>
      <w:r w:rsidRPr="008E7A79">
        <w:t>vicepreședintelui</w:t>
      </w:r>
      <w:r w:rsidR="005E2F6F">
        <w:t xml:space="preserve"> </w:t>
      </w:r>
      <w:proofErr w:type="spellStart"/>
      <w:r w:rsidRPr="008E7A79">
        <w:t>Dombrovskis</w:t>
      </w:r>
      <w:proofErr w:type="spellEnd"/>
      <w:r w:rsidR="005E2F6F">
        <w:t xml:space="preserve"> </w:t>
      </w:r>
      <w:r w:rsidRPr="008E7A79">
        <w:t>pe</w:t>
      </w:r>
      <w:r w:rsidR="005E2F6F">
        <w:t xml:space="preserve"> </w:t>
      </w:r>
      <w:proofErr w:type="spellStart"/>
      <w:r w:rsidRPr="008E7A79">
        <w:t>Twitter</w:t>
      </w:r>
      <w:proofErr w:type="spellEnd"/>
      <w:r w:rsidRPr="008E7A79">
        <w:t>:</w:t>
      </w:r>
      <w:r w:rsidR="005E2F6F">
        <w:t xml:space="preserve"> </w:t>
      </w:r>
      <w:hyperlink r:id="rId52" w:history="1">
        <w:r w:rsidRPr="008E7A79">
          <w:rPr>
            <w:rStyle w:val="Hyperlink"/>
            <w:szCs w:val="24"/>
          </w:rPr>
          <w:t>@</w:t>
        </w:r>
        <w:proofErr w:type="spellStart"/>
        <w:r w:rsidRPr="008E7A79">
          <w:rPr>
            <w:rStyle w:val="Hyperlink"/>
            <w:szCs w:val="24"/>
          </w:rPr>
          <w:t>VDombrovskis</w:t>
        </w:r>
        <w:proofErr w:type="spellEnd"/>
      </w:hyperlink>
    </w:p>
    <w:p w14:paraId="21308F4B" w14:textId="573AA337" w:rsidR="008E7A79" w:rsidRPr="008E7A79" w:rsidRDefault="008E7A79" w:rsidP="00AD2535">
      <w:pPr>
        <w:jc w:val="both"/>
      </w:pPr>
      <w:r w:rsidRPr="008E7A79">
        <w:t>Urmăriți</w:t>
      </w:r>
      <w:r w:rsidR="005E2F6F">
        <w:t xml:space="preserve"> </w:t>
      </w:r>
      <w:r w:rsidRPr="008E7A79">
        <w:t>activitatea</w:t>
      </w:r>
      <w:r w:rsidR="005E2F6F">
        <w:t xml:space="preserve"> </w:t>
      </w:r>
      <w:r w:rsidRPr="008E7A79">
        <w:t>comisarului</w:t>
      </w:r>
      <w:r w:rsidR="005E2F6F">
        <w:t xml:space="preserve"> </w:t>
      </w:r>
      <w:proofErr w:type="spellStart"/>
      <w:r w:rsidRPr="008E7A79">
        <w:t>Gentiloni</w:t>
      </w:r>
      <w:proofErr w:type="spellEnd"/>
      <w:r w:rsidR="005E2F6F">
        <w:t xml:space="preserve"> </w:t>
      </w:r>
      <w:r w:rsidRPr="008E7A79">
        <w:t>pe</w:t>
      </w:r>
      <w:r w:rsidR="005E2F6F">
        <w:t xml:space="preserve"> </w:t>
      </w:r>
      <w:proofErr w:type="spellStart"/>
      <w:r w:rsidRPr="008E7A79">
        <w:t>Twitter</w:t>
      </w:r>
      <w:proofErr w:type="spellEnd"/>
      <w:r w:rsidRPr="008E7A79">
        <w:t>:</w:t>
      </w:r>
      <w:r w:rsidR="005E2F6F">
        <w:t xml:space="preserve"> </w:t>
      </w:r>
      <w:hyperlink r:id="rId53" w:history="1">
        <w:r w:rsidRPr="008E7A79">
          <w:rPr>
            <w:rStyle w:val="Hyperlink"/>
            <w:szCs w:val="24"/>
          </w:rPr>
          <w:t>@</w:t>
        </w:r>
        <w:proofErr w:type="spellStart"/>
        <w:r w:rsidRPr="008E7A79">
          <w:rPr>
            <w:rStyle w:val="Hyperlink"/>
            <w:szCs w:val="24"/>
          </w:rPr>
          <w:t>PaoloGentiloni</w:t>
        </w:r>
        <w:proofErr w:type="spellEnd"/>
      </w:hyperlink>
    </w:p>
    <w:p w14:paraId="5EF5E392" w14:textId="1C45839C" w:rsidR="008E7A79" w:rsidRPr="008E7A79" w:rsidRDefault="008E7A79" w:rsidP="00AD2535">
      <w:pPr>
        <w:jc w:val="both"/>
      </w:pPr>
      <w:r w:rsidRPr="008E7A79">
        <w:t>Urmăriți</w:t>
      </w:r>
      <w:r w:rsidR="005E2F6F">
        <w:t xml:space="preserve"> </w:t>
      </w:r>
      <w:r w:rsidRPr="008E7A79">
        <w:t>activitatea</w:t>
      </w:r>
      <w:r w:rsidR="005E2F6F">
        <w:t xml:space="preserve"> </w:t>
      </w:r>
      <w:r w:rsidRPr="008E7A79">
        <w:t>DG</w:t>
      </w:r>
      <w:r w:rsidR="005E2F6F">
        <w:t xml:space="preserve"> </w:t>
      </w:r>
      <w:r w:rsidRPr="008E7A79">
        <w:t>ECFIN</w:t>
      </w:r>
      <w:r w:rsidR="005E2F6F">
        <w:t xml:space="preserve"> </w:t>
      </w:r>
      <w:r w:rsidRPr="008E7A79">
        <w:t>pe</w:t>
      </w:r>
      <w:r w:rsidR="005E2F6F">
        <w:t xml:space="preserve"> </w:t>
      </w:r>
      <w:proofErr w:type="spellStart"/>
      <w:r w:rsidRPr="008E7A79">
        <w:t>Twitter</w:t>
      </w:r>
      <w:proofErr w:type="spellEnd"/>
      <w:r w:rsidRPr="008E7A79">
        <w:t>:</w:t>
      </w:r>
      <w:r w:rsidR="005E2F6F">
        <w:t xml:space="preserve"> </w:t>
      </w:r>
      <w:hyperlink r:id="rId54" w:history="1">
        <w:r w:rsidRPr="008E7A79">
          <w:rPr>
            <w:rStyle w:val="Hyperlink"/>
            <w:szCs w:val="24"/>
          </w:rPr>
          <w:t>@</w:t>
        </w:r>
        <w:proofErr w:type="spellStart"/>
        <w:r w:rsidRPr="008E7A79">
          <w:rPr>
            <w:rStyle w:val="Hyperlink"/>
            <w:szCs w:val="24"/>
          </w:rPr>
          <w:t>ecfin</w:t>
        </w:r>
        <w:proofErr w:type="spellEnd"/>
      </w:hyperlink>
    </w:p>
    <w:p w14:paraId="692FA6B3" w14:textId="17FFADF9" w:rsidR="008E7A79" w:rsidRDefault="008E7A79" w:rsidP="008E7A79">
      <w:pPr>
        <w:pStyle w:val="Stilsursa"/>
      </w:pPr>
      <w:bookmarkStart w:id="175" w:name="_Hlk119657611"/>
      <w:r w:rsidRPr="008E7A79">
        <w:t>Sursa:</w:t>
      </w:r>
      <w:r w:rsidR="005E2F6F">
        <w:t xml:space="preserve"> </w:t>
      </w:r>
      <w:hyperlink r:id="rId55" w:history="1">
        <w:r w:rsidRPr="005A7DE8">
          <w:rPr>
            <w:rStyle w:val="Hyperlink"/>
            <w:sz w:val="14"/>
            <w:szCs w:val="24"/>
          </w:rPr>
          <w:t>https://romania.representation.ec.europa.eu/</w:t>
        </w:r>
      </w:hyperlink>
    </w:p>
    <w:bookmarkEnd w:id="175"/>
    <w:p w14:paraId="6021EDDF" w14:textId="08CE9FE3" w:rsidR="008E7A79" w:rsidRDefault="008E7A79" w:rsidP="008E7A79">
      <w:pPr>
        <w:pStyle w:val="separatorarticole"/>
      </w:pPr>
      <w:r>
        <w:t>*</w:t>
      </w:r>
    </w:p>
    <w:p w14:paraId="5D0D22B7" w14:textId="3603120C" w:rsidR="008E7A79" w:rsidRPr="008E7A79" w:rsidRDefault="008E7A79" w:rsidP="00AD2535">
      <w:pPr>
        <w:pStyle w:val="TitluArticolinINFOUE"/>
      </w:pPr>
      <w:bookmarkStart w:id="176" w:name="_Toc119916300"/>
      <w:r w:rsidRPr="008E7A79">
        <w:t>Comisia</w:t>
      </w:r>
      <w:r w:rsidR="005E2F6F">
        <w:t xml:space="preserve"> </w:t>
      </w:r>
      <w:r w:rsidRPr="008E7A79">
        <w:t>salută</w:t>
      </w:r>
      <w:r w:rsidR="005E2F6F">
        <w:t xml:space="preserve"> </w:t>
      </w:r>
      <w:r w:rsidRPr="008E7A79">
        <w:t>acordul</w:t>
      </w:r>
      <w:r w:rsidR="005E2F6F">
        <w:t xml:space="preserve"> </w:t>
      </w:r>
      <w:r w:rsidRPr="008E7A79">
        <w:t>privind</w:t>
      </w:r>
      <w:r w:rsidR="005E2F6F">
        <w:t xml:space="preserve"> </w:t>
      </w:r>
      <w:r w:rsidRPr="008E7A79">
        <w:t>bugetul</w:t>
      </w:r>
      <w:r w:rsidR="005E2F6F">
        <w:t xml:space="preserve"> </w:t>
      </w:r>
      <w:r w:rsidRPr="008E7A79">
        <w:t>anual</w:t>
      </w:r>
      <w:r w:rsidR="005E2F6F">
        <w:t xml:space="preserve"> </w:t>
      </w:r>
      <w:r w:rsidRPr="008E7A79">
        <w:t>al</w:t>
      </w:r>
      <w:r w:rsidR="005E2F6F">
        <w:t xml:space="preserve"> </w:t>
      </w:r>
      <w:r w:rsidRPr="008E7A79">
        <w:t>UE</w:t>
      </w:r>
      <w:r w:rsidR="005E2F6F">
        <w:t xml:space="preserve"> </w:t>
      </w:r>
      <w:r w:rsidRPr="008E7A79">
        <w:t>pentru</w:t>
      </w:r>
      <w:r w:rsidR="005E2F6F">
        <w:t xml:space="preserve"> </w:t>
      </w:r>
      <w:r w:rsidRPr="008E7A79">
        <w:t>2023</w:t>
      </w:r>
      <w:bookmarkEnd w:id="176"/>
    </w:p>
    <w:p w14:paraId="5BF9A39D" w14:textId="0589EE5E" w:rsidR="008E7A79" w:rsidRPr="008E7A79" w:rsidRDefault="008E7A79" w:rsidP="00AD2535">
      <w:pPr>
        <w:jc w:val="both"/>
      </w:pPr>
      <w:r w:rsidRPr="008E7A79">
        <w:t>Parlamentul</w:t>
      </w:r>
      <w:r w:rsidR="005E2F6F">
        <w:t xml:space="preserve"> </w:t>
      </w:r>
      <w:r w:rsidRPr="008E7A79">
        <w:t>European</w:t>
      </w:r>
      <w:r w:rsidR="005E2F6F">
        <w:t xml:space="preserve"> </w:t>
      </w:r>
      <w:r w:rsidRPr="008E7A79">
        <w:t>și</w:t>
      </w:r>
      <w:r w:rsidR="005E2F6F">
        <w:t xml:space="preserve"> </w:t>
      </w:r>
      <w:r w:rsidRPr="008E7A79">
        <w:t>Consiliul</w:t>
      </w:r>
      <w:r w:rsidR="005E2F6F">
        <w:t xml:space="preserve"> </w:t>
      </w:r>
      <w:r w:rsidRPr="008E7A79">
        <w:t>Uniunii</w:t>
      </w:r>
      <w:r w:rsidR="005E2F6F">
        <w:t xml:space="preserve"> </w:t>
      </w:r>
      <w:r w:rsidRPr="008E7A79">
        <w:t>Europene,</w:t>
      </w:r>
      <w:r w:rsidR="005E2F6F">
        <w:t xml:space="preserve"> </w:t>
      </w:r>
      <w:r w:rsidRPr="008E7A79">
        <w:t>la</w:t>
      </w:r>
      <w:r w:rsidR="005E2F6F">
        <w:t xml:space="preserve"> </w:t>
      </w:r>
      <w:r w:rsidRPr="008E7A79">
        <w:t>propunerea</w:t>
      </w:r>
      <w:r w:rsidR="005E2F6F">
        <w:t xml:space="preserve"> </w:t>
      </w:r>
      <w:r w:rsidRPr="008E7A79">
        <w:t>Comisiei</w:t>
      </w:r>
      <w:r w:rsidR="005E2F6F">
        <w:t xml:space="preserve"> </w:t>
      </w:r>
      <w:r w:rsidRPr="008E7A79">
        <w:t>Europene,</w:t>
      </w:r>
      <w:r w:rsidR="005E2F6F">
        <w:t xml:space="preserve"> </w:t>
      </w:r>
      <w:r w:rsidRPr="008E7A79">
        <w:t>au</w:t>
      </w:r>
      <w:r w:rsidR="005E2F6F">
        <w:t xml:space="preserve"> </w:t>
      </w:r>
      <w:r w:rsidRPr="008E7A79">
        <w:t>ajuns</w:t>
      </w:r>
      <w:r w:rsidR="005E2F6F">
        <w:t xml:space="preserve"> </w:t>
      </w:r>
      <w:r w:rsidRPr="008E7A79">
        <w:t>la</w:t>
      </w:r>
      <w:r w:rsidR="005E2F6F">
        <w:t xml:space="preserve"> </w:t>
      </w:r>
      <w:r w:rsidRPr="008E7A79">
        <w:t>un</w:t>
      </w:r>
      <w:r w:rsidR="005E2F6F">
        <w:t xml:space="preserve"> </w:t>
      </w:r>
      <w:r w:rsidRPr="008E7A79">
        <w:t>acord</w:t>
      </w:r>
      <w:r w:rsidR="005E2F6F">
        <w:t xml:space="preserve"> </w:t>
      </w:r>
      <w:r w:rsidRPr="008E7A79">
        <w:t>cu</w:t>
      </w:r>
      <w:r w:rsidR="005E2F6F">
        <w:t xml:space="preserve"> </w:t>
      </w:r>
      <w:r w:rsidRPr="008E7A79">
        <w:t>privire</w:t>
      </w:r>
      <w:r w:rsidR="005E2F6F">
        <w:t xml:space="preserve"> </w:t>
      </w:r>
      <w:r w:rsidRPr="008E7A79">
        <w:t>la</w:t>
      </w:r>
      <w:r w:rsidR="005E2F6F">
        <w:t xml:space="preserve"> </w:t>
      </w:r>
      <w:r w:rsidRPr="008E7A79">
        <w:t>bugetul</w:t>
      </w:r>
      <w:r w:rsidR="005E2F6F">
        <w:t xml:space="preserve"> </w:t>
      </w:r>
      <w:r w:rsidRPr="008E7A79">
        <w:t>UE</w:t>
      </w:r>
      <w:r w:rsidR="005E2F6F">
        <w:t xml:space="preserve"> </w:t>
      </w:r>
      <w:r w:rsidRPr="008E7A79">
        <w:t>pentru</w:t>
      </w:r>
      <w:r w:rsidR="005E2F6F">
        <w:t xml:space="preserve"> </w:t>
      </w:r>
      <w:r w:rsidRPr="008E7A79">
        <w:t>2023.</w:t>
      </w:r>
    </w:p>
    <w:p w14:paraId="03782A73" w14:textId="3CDBF313" w:rsidR="008E7A79" w:rsidRPr="008E7A79" w:rsidRDefault="008E7A79" w:rsidP="00AD2535">
      <w:pPr>
        <w:jc w:val="both"/>
      </w:pPr>
      <w:r w:rsidRPr="008E7A79">
        <w:rPr>
          <w:noProof/>
          <w:lang w:eastAsia="ro-RO"/>
        </w:rPr>
        <w:drawing>
          <wp:anchor distT="0" distB="0" distL="114300" distR="114300" simplePos="0" relativeHeight="252078080" behindDoc="0" locked="0" layoutInCell="1" allowOverlap="1" wp14:anchorId="1A201D34" wp14:editId="1BF6370F">
            <wp:simplePos x="0" y="0"/>
            <wp:positionH relativeFrom="column">
              <wp:posOffset>-1041</wp:posOffset>
            </wp:positionH>
            <wp:positionV relativeFrom="paragraph">
              <wp:posOffset>76556</wp:posOffset>
            </wp:positionV>
            <wp:extent cx="2153976" cy="1441094"/>
            <wp:effectExtent l="0" t="0" r="0" b="6985"/>
            <wp:wrapSquare wrapText="bothSides"/>
            <wp:docPr id="16" name="Imagine 16" descr="Buget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get20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3976" cy="1441094"/>
                    </a:xfrm>
                    <a:prstGeom prst="rect">
                      <a:avLst/>
                    </a:prstGeom>
                    <a:noFill/>
                    <a:ln>
                      <a:noFill/>
                    </a:ln>
                  </pic:spPr>
                </pic:pic>
              </a:graphicData>
            </a:graphic>
          </wp:anchor>
        </w:drawing>
      </w:r>
      <w:r w:rsidRPr="008E7A79">
        <w:t>Acordul</w:t>
      </w:r>
      <w:r w:rsidR="005E2F6F">
        <w:t xml:space="preserve"> </w:t>
      </w:r>
      <w:r w:rsidRPr="008E7A79">
        <w:t>are</w:t>
      </w:r>
      <w:r w:rsidR="005E2F6F">
        <w:t xml:space="preserve"> </w:t>
      </w:r>
      <w:r w:rsidRPr="008E7A79">
        <w:t>ca</w:t>
      </w:r>
      <w:r w:rsidR="005E2F6F">
        <w:t xml:space="preserve"> </w:t>
      </w:r>
      <w:r w:rsidRPr="008E7A79">
        <w:t>obiect</w:t>
      </w:r>
      <w:r w:rsidR="005E2F6F">
        <w:t xml:space="preserve"> </w:t>
      </w:r>
      <w:r w:rsidRPr="008E7A79">
        <w:t>angajamente</w:t>
      </w:r>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186,6</w:t>
      </w:r>
      <w:r w:rsidR="005E2F6F">
        <w:t xml:space="preserve"> </w:t>
      </w:r>
      <w:r w:rsidRPr="008E7A79">
        <w:t>miliarde</w:t>
      </w:r>
      <w:r w:rsidR="005E2F6F">
        <w:t xml:space="preserve"> </w:t>
      </w:r>
      <w:r w:rsidRPr="008E7A79">
        <w:t>EUR</w:t>
      </w:r>
      <w:r w:rsidR="005E2F6F">
        <w:t xml:space="preserve"> </w:t>
      </w:r>
      <w:r w:rsidRPr="008E7A79">
        <w:t>și</w:t>
      </w:r>
      <w:r w:rsidR="005E2F6F">
        <w:t xml:space="preserve"> </w:t>
      </w:r>
      <w:r w:rsidRPr="008E7A79">
        <w:t>plăți</w:t>
      </w:r>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168,7</w:t>
      </w:r>
      <w:r w:rsidR="005E2F6F">
        <w:t xml:space="preserve"> </w:t>
      </w:r>
      <w:r w:rsidRPr="008E7A79">
        <w:t>miliarde</w:t>
      </w:r>
      <w:r w:rsidR="005E2F6F">
        <w:t xml:space="preserve"> </w:t>
      </w:r>
      <w:r w:rsidRPr="008E7A79">
        <w:t>EUR.</w:t>
      </w:r>
      <w:r w:rsidR="005E2F6F">
        <w:t xml:space="preserve"> </w:t>
      </w:r>
      <w:r w:rsidRPr="008E7A79">
        <w:t>Odată</w:t>
      </w:r>
      <w:r w:rsidR="005E2F6F">
        <w:t xml:space="preserve"> </w:t>
      </w:r>
      <w:r w:rsidRPr="008E7A79">
        <w:t>adoptat,</w:t>
      </w:r>
      <w:r w:rsidR="005E2F6F">
        <w:t xml:space="preserve"> </w:t>
      </w:r>
      <w:r w:rsidRPr="008E7A79">
        <w:t>bugetul</w:t>
      </w:r>
      <w:r w:rsidR="005E2F6F">
        <w:t xml:space="preserve"> </w:t>
      </w:r>
      <w:r w:rsidRPr="008E7A79">
        <w:t>ar</w:t>
      </w:r>
      <w:r w:rsidR="005E2F6F">
        <w:t xml:space="preserve"> </w:t>
      </w:r>
      <w:r w:rsidRPr="008E7A79">
        <w:t>permite</w:t>
      </w:r>
      <w:r w:rsidR="005E2F6F">
        <w:t xml:space="preserve"> </w:t>
      </w:r>
      <w:r w:rsidRPr="008E7A79">
        <w:t>UE</w:t>
      </w:r>
      <w:r w:rsidR="005E2F6F">
        <w:t xml:space="preserve"> </w:t>
      </w:r>
      <w:r w:rsidRPr="008E7A79">
        <w:t>să</w:t>
      </w:r>
      <w:r w:rsidR="005E2F6F">
        <w:t xml:space="preserve"> </w:t>
      </w:r>
      <w:r w:rsidRPr="008E7A79">
        <w:t>mobilizeze</w:t>
      </w:r>
      <w:r w:rsidR="005E2F6F">
        <w:t xml:space="preserve"> </w:t>
      </w:r>
      <w:r w:rsidRPr="008E7A79">
        <w:t>fonduri</w:t>
      </w:r>
      <w:r w:rsidR="005E2F6F">
        <w:t xml:space="preserve"> </w:t>
      </w:r>
      <w:r w:rsidRPr="008E7A79">
        <w:t>semnificative</w:t>
      </w:r>
      <w:r w:rsidR="005E2F6F">
        <w:t xml:space="preserve"> </w:t>
      </w:r>
      <w:r w:rsidRPr="008E7A79">
        <w:t>pentru</w:t>
      </w:r>
      <w:r w:rsidR="005E2F6F">
        <w:t xml:space="preserve"> </w:t>
      </w:r>
      <w:r w:rsidRPr="008E7A79">
        <w:t>a</w:t>
      </w:r>
      <w:r w:rsidR="005E2F6F">
        <w:t xml:space="preserve"> </w:t>
      </w:r>
      <w:r w:rsidRPr="008E7A79">
        <w:t>contribui</w:t>
      </w:r>
      <w:r w:rsidR="005E2F6F">
        <w:t xml:space="preserve"> </w:t>
      </w:r>
      <w:r w:rsidRPr="008E7A79">
        <w:t>la</w:t>
      </w:r>
      <w:r w:rsidR="005E2F6F">
        <w:t xml:space="preserve"> </w:t>
      </w:r>
      <w:r w:rsidRPr="008E7A79">
        <w:rPr>
          <w:b/>
          <w:bCs/>
        </w:rPr>
        <w:t>atenuarea</w:t>
      </w:r>
      <w:r w:rsidR="005E2F6F">
        <w:rPr>
          <w:b/>
          <w:bCs/>
        </w:rPr>
        <w:t xml:space="preserve"> </w:t>
      </w:r>
      <w:r w:rsidRPr="008E7A79">
        <w:rPr>
          <w:b/>
          <w:bCs/>
        </w:rPr>
        <w:t>consecințelor</w:t>
      </w:r>
      <w:r w:rsidR="005E2F6F">
        <w:rPr>
          <w:b/>
          <w:bCs/>
        </w:rPr>
        <w:t xml:space="preserve"> </w:t>
      </w:r>
      <w:r w:rsidRPr="008E7A79">
        <w:rPr>
          <w:b/>
          <w:bCs/>
        </w:rPr>
        <w:t>grave</w:t>
      </w:r>
      <w:r w:rsidR="005E2F6F">
        <w:rPr>
          <w:b/>
          <w:bCs/>
        </w:rPr>
        <w:t xml:space="preserve"> </w:t>
      </w:r>
      <w:r w:rsidRPr="008E7A79">
        <w:rPr>
          <w:b/>
          <w:bCs/>
        </w:rPr>
        <w:t>ale</w:t>
      </w:r>
      <w:r w:rsidR="005E2F6F">
        <w:rPr>
          <w:b/>
          <w:bCs/>
        </w:rPr>
        <w:t xml:space="preserve"> </w:t>
      </w:r>
      <w:r w:rsidRPr="008E7A79">
        <w:rPr>
          <w:b/>
          <w:bCs/>
        </w:rPr>
        <w:t>războiului</w:t>
      </w:r>
      <w:r w:rsidR="005E2F6F">
        <w:t xml:space="preserve"> </w:t>
      </w:r>
      <w:r w:rsidRPr="008E7A79">
        <w:t>de</w:t>
      </w:r>
      <w:r w:rsidR="005E2F6F">
        <w:t xml:space="preserve"> </w:t>
      </w:r>
      <w:r w:rsidRPr="008E7A79">
        <w:t>agresiune</w:t>
      </w:r>
      <w:r w:rsidR="005E2F6F">
        <w:t xml:space="preserve"> </w:t>
      </w:r>
      <w:r w:rsidRPr="008E7A79">
        <w:rPr>
          <w:b/>
          <w:bCs/>
        </w:rPr>
        <w:t>purtat</w:t>
      </w:r>
      <w:r w:rsidR="005E2F6F">
        <w:rPr>
          <w:b/>
          <w:bCs/>
        </w:rPr>
        <w:t xml:space="preserve"> </w:t>
      </w:r>
      <w:r w:rsidRPr="008E7A79">
        <w:rPr>
          <w:b/>
          <w:bCs/>
        </w:rPr>
        <w:t>de</w:t>
      </w:r>
      <w:r w:rsidR="005E2F6F">
        <w:rPr>
          <w:b/>
          <w:bCs/>
        </w:rPr>
        <w:t xml:space="preserve"> </w:t>
      </w:r>
      <w:r w:rsidRPr="008E7A79">
        <w:rPr>
          <w:b/>
          <w:bCs/>
        </w:rPr>
        <w:t>Rusia</w:t>
      </w:r>
      <w:r w:rsidR="005E2F6F">
        <w:t xml:space="preserve"> </w:t>
      </w:r>
      <w:r w:rsidRPr="008E7A79">
        <w:t>împotriva</w:t>
      </w:r>
      <w:r w:rsidR="005E2F6F">
        <w:t xml:space="preserve"> </w:t>
      </w:r>
      <w:r w:rsidRPr="008E7A79">
        <w:t>Ucrainei</w:t>
      </w:r>
      <w:r w:rsidR="005E2F6F">
        <w:t xml:space="preserve"> </w:t>
      </w:r>
      <w:r w:rsidRPr="008E7A79">
        <w:t>în</w:t>
      </w:r>
      <w:r w:rsidR="005E2F6F">
        <w:t xml:space="preserve"> </w:t>
      </w:r>
      <w:r w:rsidRPr="008E7A79">
        <w:t>această</w:t>
      </w:r>
      <w:r w:rsidR="005E2F6F">
        <w:t xml:space="preserve"> </w:t>
      </w:r>
      <w:r w:rsidRPr="008E7A79">
        <w:t>țară,</w:t>
      </w:r>
      <w:r w:rsidR="005E2F6F">
        <w:t xml:space="preserve"> </w:t>
      </w:r>
      <w:r w:rsidRPr="008E7A79">
        <w:t>dar</w:t>
      </w:r>
      <w:r w:rsidR="005E2F6F">
        <w:t xml:space="preserve"> </w:t>
      </w:r>
      <w:r w:rsidRPr="008E7A79">
        <w:t>și</w:t>
      </w:r>
      <w:r w:rsidR="005E2F6F">
        <w:t xml:space="preserve"> </w:t>
      </w:r>
      <w:r w:rsidRPr="008E7A79">
        <w:t>în</w:t>
      </w:r>
      <w:r w:rsidR="005E2F6F">
        <w:t xml:space="preserve"> </w:t>
      </w:r>
      <w:r w:rsidRPr="008E7A79">
        <w:t>vecinătatea</w:t>
      </w:r>
      <w:r w:rsidR="005E2F6F">
        <w:t xml:space="preserve"> </w:t>
      </w:r>
      <w:r w:rsidRPr="008E7A79">
        <w:t>sudică</w:t>
      </w:r>
      <w:r w:rsidR="005E2F6F">
        <w:t xml:space="preserve"> </w:t>
      </w:r>
      <w:r w:rsidRPr="008E7A79">
        <w:t>și</w:t>
      </w:r>
      <w:r w:rsidR="005E2F6F">
        <w:t xml:space="preserve"> </w:t>
      </w:r>
      <w:r w:rsidRPr="008E7A79">
        <w:t>în</w:t>
      </w:r>
      <w:r w:rsidR="005E2F6F">
        <w:t xml:space="preserve"> </w:t>
      </w:r>
      <w:r w:rsidRPr="008E7A79">
        <w:t>statele</w:t>
      </w:r>
      <w:r w:rsidR="005E2F6F">
        <w:t xml:space="preserve"> </w:t>
      </w:r>
      <w:r w:rsidRPr="008E7A79">
        <w:t>membre.</w:t>
      </w:r>
      <w:r w:rsidR="005E2F6F">
        <w:t xml:space="preserve"> </w:t>
      </w:r>
      <w:r w:rsidRPr="008E7A79">
        <w:t>Bugetul</w:t>
      </w:r>
      <w:r w:rsidR="005E2F6F">
        <w:t xml:space="preserve"> </w:t>
      </w:r>
      <w:r w:rsidRPr="008E7A79">
        <w:t>ar</w:t>
      </w:r>
      <w:r w:rsidR="005E2F6F">
        <w:t xml:space="preserve"> </w:t>
      </w:r>
      <w:r w:rsidRPr="008E7A79">
        <w:t>sprijini,</w:t>
      </w:r>
      <w:r w:rsidR="005E2F6F">
        <w:t xml:space="preserve"> </w:t>
      </w:r>
      <w:r w:rsidRPr="008E7A79">
        <w:t>de</w:t>
      </w:r>
      <w:r w:rsidR="005E2F6F">
        <w:t xml:space="preserve"> </w:t>
      </w:r>
      <w:r w:rsidRPr="008E7A79">
        <w:t>asemenea,</w:t>
      </w:r>
      <w:r w:rsidR="005E2F6F">
        <w:t xml:space="preserve"> </w:t>
      </w:r>
      <w:r w:rsidRPr="008E7A79">
        <w:t>redresarea</w:t>
      </w:r>
      <w:r w:rsidR="005E2F6F">
        <w:t xml:space="preserve"> </w:t>
      </w:r>
      <w:r w:rsidRPr="008E7A79">
        <w:t>durabilă</w:t>
      </w:r>
      <w:r w:rsidR="005E2F6F">
        <w:t xml:space="preserve"> </w:t>
      </w:r>
      <w:r w:rsidRPr="008E7A79">
        <w:t>aflată</w:t>
      </w:r>
      <w:r w:rsidR="005E2F6F">
        <w:t xml:space="preserve"> </w:t>
      </w:r>
      <w:r w:rsidRPr="008E7A79">
        <w:t>în</w:t>
      </w:r>
      <w:r w:rsidR="005E2F6F">
        <w:t xml:space="preserve"> </w:t>
      </w:r>
      <w:r w:rsidRPr="008E7A79">
        <w:t>curs</w:t>
      </w:r>
      <w:r w:rsidR="005E2F6F">
        <w:t xml:space="preserve"> </w:t>
      </w:r>
      <w:r w:rsidRPr="008E7A79">
        <w:t>în</w:t>
      </w:r>
      <w:r w:rsidR="005E2F6F">
        <w:t xml:space="preserve"> </w:t>
      </w:r>
      <w:r w:rsidRPr="008E7A79">
        <w:t>urma</w:t>
      </w:r>
      <w:r w:rsidR="005E2F6F">
        <w:t xml:space="preserve"> </w:t>
      </w:r>
      <w:r w:rsidRPr="008E7A79">
        <w:t>pandemiei</w:t>
      </w:r>
      <w:r w:rsidR="005E2F6F">
        <w:t xml:space="preserve"> </w:t>
      </w:r>
      <w:r w:rsidRPr="008E7A79">
        <w:t>de</w:t>
      </w:r>
      <w:r w:rsidR="005E2F6F">
        <w:t xml:space="preserve"> </w:t>
      </w:r>
      <w:r w:rsidRPr="008E7A79">
        <w:t>COVID-19</w:t>
      </w:r>
      <w:r w:rsidR="005E2F6F">
        <w:t xml:space="preserve"> </w:t>
      </w:r>
      <w:r w:rsidRPr="008E7A79">
        <w:t>și</w:t>
      </w:r>
      <w:r w:rsidR="005E2F6F">
        <w:t xml:space="preserve"> </w:t>
      </w:r>
      <w:r w:rsidRPr="008E7A79">
        <w:t>ar</w:t>
      </w:r>
      <w:r w:rsidR="005E2F6F">
        <w:t xml:space="preserve"> </w:t>
      </w:r>
      <w:r w:rsidRPr="008E7A79">
        <w:t>proteja</w:t>
      </w:r>
      <w:r w:rsidR="005E2F6F">
        <w:t xml:space="preserve"> </w:t>
      </w:r>
      <w:r w:rsidRPr="008E7A79">
        <w:t>și</w:t>
      </w:r>
      <w:r w:rsidR="005E2F6F">
        <w:t xml:space="preserve"> </w:t>
      </w:r>
      <w:r w:rsidRPr="008E7A79">
        <w:t>ar</w:t>
      </w:r>
      <w:r w:rsidR="005E2F6F">
        <w:t xml:space="preserve"> </w:t>
      </w:r>
      <w:r w:rsidRPr="008E7A79">
        <w:t>crea</w:t>
      </w:r>
      <w:r w:rsidR="005E2F6F">
        <w:t xml:space="preserve"> </w:t>
      </w:r>
      <w:r w:rsidRPr="008E7A79">
        <w:t>locuri</w:t>
      </w:r>
      <w:r w:rsidR="005E2F6F">
        <w:t xml:space="preserve"> </w:t>
      </w:r>
      <w:r w:rsidRPr="008E7A79">
        <w:t>de</w:t>
      </w:r>
      <w:r w:rsidR="005E2F6F">
        <w:t xml:space="preserve"> </w:t>
      </w:r>
      <w:r w:rsidRPr="008E7A79">
        <w:t>muncă.</w:t>
      </w:r>
      <w:r w:rsidR="005E2F6F">
        <w:t xml:space="preserve"> </w:t>
      </w:r>
      <w:r w:rsidRPr="008E7A79">
        <w:t>Ar</w:t>
      </w:r>
      <w:r w:rsidR="005E2F6F">
        <w:t xml:space="preserve"> </w:t>
      </w:r>
      <w:r w:rsidRPr="008E7A79">
        <w:t>atrage</w:t>
      </w:r>
      <w:r w:rsidR="005E2F6F">
        <w:t xml:space="preserve"> </w:t>
      </w:r>
      <w:r w:rsidRPr="008E7A79">
        <w:t>investiții</w:t>
      </w:r>
      <w:r w:rsidR="005E2F6F">
        <w:t xml:space="preserve"> </w:t>
      </w:r>
      <w:r w:rsidRPr="008E7A79">
        <w:t>suplimentare</w:t>
      </w:r>
      <w:r w:rsidR="005E2F6F">
        <w:t xml:space="preserve"> </w:t>
      </w:r>
      <w:r w:rsidRPr="008E7A79">
        <w:t>într-o</w:t>
      </w:r>
      <w:r w:rsidR="005E2F6F">
        <w:t xml:space="preserve"> </w:t>
      </w:r>
      <w:proofErr w:type="spellStart"/>
      <w:r w:rsidRPr="008E7A79">
        <w:t>Europă</w:t>
      </w:r>
      <w:proofErr w:type="spellEnd"/>
      <w:r w:rsidR="005E2F6F">
        <w:t xml:space="preserve"> </w:t>
      </w:r>
      <w:r w:rsidRPr="008E7A79">
        <w:rPr>
          <w:b/>
          <w:bCs/>
        </w:rPr>
        <w:t>mai</w:t>
      </w:r>
      <w:r w:rsidR="005E2F6F">
        <w:rPr>
          <w:b/>
          <w:bCs/>
        </w:rPr>
        <w:t xml:space="preserve"> </w:t>
      </w:r>
      <w:r w:rsidRPr="008E7A79">
        <w:rPr>
          <w:b/>
          <w:bCs/>
        </w:rPr>
        <w:t>verde</w:t>
      </w:r>
      <w:r w:rsidRPr="008E7A79">
        <w:t>,</w:t>
      </w:r>
      <w:r w:rsidR="005E2F6F">
        <w:t xml:space="preserve"> </w:t>
      </w:r>
      <w:r w:rsidRPr="008E7A79">
        <w:rPr>
          <w:b/>
          <w:bCs/>
        </w:rPr>
        <w:t>mai</w:t>
      </w:r>
      <w:r w:rsidR="005E2F6F">
        <w:rPr>
          <w:b/>
          <w:bCs/>
        </w:rPr>
        <w:t xml:space="preserve"> </w:t>
      </w:r>
      <w:r w:rsidRPr="008E7A79">
        <w:rPr>
          <w:b/>
          <w:bCs/>
        </w:rPr>
        <w:t>digitală</w:t>
      </w:r>
      <w:r w:rsidR="005E2F6F">
        <w:t xml:space="preserve"> </w:t>
      </w:r>
      <w:r w:rsidRPr="008E7A79">
        <w:t>și</w:t>
      </w:r>
      <w:r w:rsidR="005E2F6F">
        <w:t xml:space="preserve"> </w:t>
      </w:r>
      <w:r w:rsidRPr="008E7A79">
        <w:t>mai</w:t>
      </w:r>
      <w:r w:rsidR="005E2F6F">
        <w:t xml:space="preserve"> </w:t>
      </w:r>
      <w:proofErr w:type="spellStart"/>
      <w:r w:rsidRPr="008E7A79">
        <w:rPr>
          <w:b/>
          <w:bCs/>
        </w:rPr>
        <w:t>rezilientă</w:t>
      </w:r>
      <w:proofErr w:type="spellEnd"/>
      <w:r w:rsidRPr="008E7A79">
        <w:t>,</w:t>
      </w:r>
      <w:r w:rsidR="005E2F6F">
        <w:t xml:space="preserve"> </w:t>
      </w:r>
      <w:r w:rsidRPr="008E7A79">
        <w:t>protejând</w:t>
      </w:r>
      <w:r w:rsidR="005E2F6F">
        <w:t xml:space="preserve"> </w:t>
      </w:r>
      <w:r w:rsidRPr="008E7A79">
        <w:t>în</w:t>
      </w:r>
      <w:r w:rsidR="005E2F6F">
        <w:t xml:space="preserve"> </w:t>
      </w:r>
      <w:r w:rsidRPr="008E7A79">
        <w:t>același</w:t>
      </w:r>
      <w:r w:rsidR="005E2F6F">
        <w:t xml:space="preserve"> </w:t>
      </w:r>
      <w:r w:rsidRPr="008E7A79">
        <w:t>timp</w:t>
      </w:r>
      <w:r w:rsidR="005E2F6F">
        <w:t xml:space="preserve"> </w:t>
      </w:r>
      <w:r w:rsidRPr="008E7A79">
        <w:t>persoanele</w:t>
      </w:r>
      <w:r w:rsidR="005E2F6F">
        <w:t xml:space="preserve"> </w:t>
      </w:r>
      <w:r w:rsidRPr="008E7A79">
        <w:t>cele</w:t>
      </w:r>
      <w:r w:rsidR="005E2F6F">
        <w:t xml:space="preserve"> </w:t>
      </w:r>
      <w:r w:rsidRPr="008E7A79">
        <w:t>mai</w:t>
      </w:r>
      <w:r w:rsidR="005E2F6F">
        <w:t xml:space="preserve"> </w:t>
      </w:r>
      <w:r w:rsidRPr="008E7A79">
        <w:t>vulnerabile</w:t>
      </w:r>
      <w:r w:rsidR="005E2F6F">
        <w:t xml:space="preserve"> </w:t>
      </w:r>
      <w:r w:rsidRPr="008E7A79">
        <w:t>din</w:t>
      </w:r>
      <w:r w:rsidR="005E2F6F">
        <w:t xml:space="preserve"> </w:t>
      </w:r>
      <w:r w:rsidRPr="008E7A79">
        <w:t>vecinătatea</w:t>
      </w:r>
      <w:r w:rsidR="005E2F6F">
        <w:t xml:space="preserve"> </w:t>
      </w:r>
      <w:r w:rsidRPr="008E7A79">
        <w:t>sa</w:t>
      </w:r>
      <w:r w:rsidR="005E2F6F">
        <w:t xml:space="preserve"> </w:t>
      </w:r>
      <w:r w:rsidRPr="008E7A79">
        <w:t>și</w:t>
      </w:r>
      <w:r w:rsidR="005E2F6F">
        <w:t xml:space="preserve"> </w:t>
      </w:r>
      <w:r w:rsidRPr="008E7A79">
        <w:t>din</w:t>
      </w:r>
      <w:r w:rsidR="005E2F6F">
        <w:t xml:space="preserve"> </w:t>
      </w:r>
      <w:r w:rsidRPr="008E7A79">
        <w:t>întreaga</w:t>
      </w:r>
      <w:r w:rsidR="005E2F6F">
        <w:t xml:space="preserve"> </w:t>
      </w:r>
      <w:r w:rsidRPr="008E7A79">
        <w:t>lume.</w:t>
      </w:r>
    </w:p>
    <w:p w14:paraId="34013620" w14:textId="33E890D3" w:rsidR="008E7A79" w:rsidRPr="008E7A79" w:rsidRDefault="008E7A79" w:rsidP="00AD2535">
      <w:pPr>
        <w:jc w:val="both"/>
      </w:pPr>
      <w:r w:rsidRPr="008E7A79">
        <w:t>Bugetul</w:t>
      </w:r>
      <w:r w:rsidR="005E2F6F">
        <w:t xml:space="preserve"> </w:t>
      </w:r>
      <w:r w:rsidRPr="008E7A79">
        <w:t>convenit</w:t>
      </w:r>
      <w:r w:rsidR="005E2F6F">
        <w:t xml:space="preserve"> </w:t>
      </w:r>
      <w:r w:rsidRPr="008E7A79">
        <w:t>astăzi</w:t>
      </w:r>
      <w:r w:rsidR="005E2F6F">
        <w:t xml:space="preserve"> </w:t>
      </w:r>
      <w:r w:rsidRPr="008E7A79">
        <w:t>va</w:t>
      </w:r>
      <w:r w:rsidR="005E2F6F">
        <w:t xml:space="preserve"> </w:t>
      </w:r>
      <w:r w:rsidRPr="008E7A79">
        <w:t>direcționa</w:t>
      </w:r>
      <w:r w:rsidR="005E2F6F">
        <w:t xml:space="preserve"> </w:t>
      </w:r>
      <w:r w:rsidRPr="008E7A79">
        <w:t>fondurile</w:t>
      </w:r>
      <w:r w:rsidR="005E2F6F">
        <w:t xml:space="preserve"> </w:t>
      </w:r>
      <w:r w:rsidRPr="008E7A79">
        <w:t>către</w:t>
      </w:r>
      <w:r w:rsidR="005E2F6F">
        <w:t xml:space="preserve"> </w:t>
      </w:r>
      <w:r w:rsidRPr="008E7A79">
        <w:t>domeniile</w:t>
      </w:r>
      <w:r w:rsidR="005E2F6F">
        <w:t xml:space="preserve"> </w:t>
      </w:r>
      <w:r w:rsidRPr="008E7A79">
        <w:t>în</w:t>
      </w:r>
      <w:r w:rsidR="005E2F6F">
        <w:t xml:space="preserve"> </w:t>
      </w:r>
      <w:r w:rsidRPr="008E7A79">
        <w:t>care</w:t>
      </w:r>
      <w:r w:rsidR="005E2F6F">
        <w:t xml:space="preserve"> </w:t>
      </w:r>
      <w:r w:rsidRPr="008E7A79">
        <w:t>pot</w:t>
      </w:r>
      <w:r w:rsidR="005E2F6F">
        <w:t xml:space="preserve"> </w:t>
      </w:r>
      <w:r w:rsidRPr="008E7A79">
        <w:t>aduce</w:t>
      </w:r>
      <w:r w:rsidR="005E2F6F">
        <w:t xml:space="preserve"> </w:t>
      </w:r>
      <w:r w:rsidRPr="008E7A79">
        <w:t>cea</w:t>
      </w:r>
      <w:r w:rsidR="005E2F6F">
        <w:t xml:space="preserve"> </w:t>
      </w:r>
      <w:r w:rsidRPr="008E7A79">
        <w:t>mai</w:t>
      </w:r>
      <w:r w:rsidR="005E2F6F">
        <w:t xml:space="preserve"> </w:t>
      </w:r>
      <w:r w:rsidRPr="008E7A79">
        <w:t>mare</w:t>
      </w:r>
      <w:r w:rsidR="005E2F6F">
        <w:t xml:space="preserve"> </w:t>
      </w:r>
      <w:r w:rsidRPr="008E7A79">
        <w:t>schimbare,</w:t>
      </w:r>
      <w:r w:rsidR="005E2F6F">
        <w:t xml:space="preserve"> </w:t>
      </w:r>
      <w:r w:rsidRPr="008E7A79">
        <w:t>în</w:t>
      </w:r>
      <w:r w:rsidR="005E2F6F">
        <w:t xml:space="preserve"> </w:t>
      </w:r>
      <w:r w:rsidRPr="008E7A79">
        <w:t>concordanță</w:t>
      </w:r>
      <w:r w:rsidR="005E2F6F">
        <w:t xml:space="preserve"> </w:t>
      </w:r>
      <w:r w:rsidRPr="008E7A79">
        <w:t>cu</w:t>
      </w:r>
      <w:r w:rsidR="005E2F6F">
        <w:t xml:space="preserve"> </w:t>
      </w:r>
      <w:r w:rsidRPr="008E7A79">
        <w:t>cele</w:t>
      </w:r>
      <w:r w:rsidR="005E2F6F">
        <w:t xml:space="preserve"> </w:t>
      </w:r>
      <w:r w:rsidRPr="008E7A79">
        <w:t>mai</w:t>
      </w:r>
      <w:r w:rsidR="005E2F6F">
        <w:t xml:space="preserve"> </w:t>
      </w:r>
      <w:r w:rsidRPr="008E7A79">
        <w:t>importante</w:t>
      </w:r>
      <w:r w:rsidR="005E2F6F">
        <w:t xml:space="preserve"> </w:t>
      </w:r>
      <w:r w:rsidRPr="008E7A79">
        <w:t>nevoi</w:t>
      </w:r>
      <w:r w:rsidR="005E2F6F">
        <w:t xml:space="preserve"> </w:t>
      </w:r>
      <w:r w:rsidRPr="008E7A79">
        <w:t>ale</w:t>
      </w:r>
      <w:r w:rsidR="005E2F6F">
        <w:t xml:space="preserve"> </w:t>
      </w:r>
      <w:r w:rsidRPr="008E7A79">
        <w:t>statelor</w:t>
      </w:r>
      <w:r w:rsidR="005E2F6F">
        <w:t xml:space="preserve"> </w:t>
      </w:r>
      <w:r w:rsidRPr="008E7A79">
        <w:t>membre</w:t>
      </w:r>
      <w:r w:rsidR="005E2F6F">
        <w:t xml:space="preserve"> </w:t>
      </w:r>
      <w:r w:rsidRPr="008E7A79">
        <w:t>ale</w:t>
      </w:r>
      <w:r w:rsidR="005E2F6F">
        <w:t xml:space="preserve"> </w:t>
      </w:r>
      <w:r w:rsidRPr="008E7A79">
        <w:t>UE</w:t>
      </w:r>
      <w:r w:rsidR="005E2F6F">
        <w:t xml:space="preserve"> </w:t>
      </w:r>
      <w:r w:rsidRPr="008E7A79">
        <w:t>și</w:t>
      </w:r>
      <w:r w:rsidR="005E2F6F">
        <w:t xml:space="preserve"> </w:t>
      </w:r>
      <w:r w:rsidRPr="008E7A79">
        <w:t>ale</w:t>
      </w:r>
      <w:r w:rsidR="005E2F6F">
        <w:t xml:space="preserve"> </w:t>
      </w:r>
      <w:r w:rsidRPr="008E7A79">
        <w:t>partenerilor</w:t>
      </w:r>
      <w:r w:rsidR="005E2F6F">
        <w:t xml:space="preserve"> </w:t>
      </w:r>
      <w:r w:rsidRPr="008E7A79">
        <w:t>UE</w:t>
      </w:r>
      <w:r w:rsidR="005E2F6F">
        <w:t xml:space="preserve"> </w:t>
      </w:r>
      <w:r w:rsidRPr="008E7A79">
        <w:t>din</w:t>
      </w:r>
      <w:r w:rsidR="005E2F6F">
        <w:t xml:space="preserve"> </w:t>
      </w:r>
      <w:r w:rsidRPr="008E7A79">
        <w:t>întreaga</w:t>
      </w:r>
      <w:r w:rsidR="005E2F6F">
        <w:t xml:space="preserve"> </w:t>
      </w:r>
      <w:r w:rsidRPr="008E7A79">
        <w:t>lume.</w:t>
      </w:r>
    </w:p>
    <w:p w14:paraId="2D8633E1" w14:textId="591B25D7" w:rsidR="008E7A79" w:rsidRPr="008E7A79" w:rsidRDefault="008E7A79" w:rsidP="00AD2535">
      <w:pPr>
        <w:jc w:val="both"/>
      </w:pPr>
      <w:r w:rsidRPr="008E7A79">
        <w:t>Mai</w:t>
      </w:r>
      <w:r w:rsidR="005E2F6F">
        <w:t xml:space="preserve"> </w:t>
      </w:r>
      <w:r w:rsidRPr="008E7A79">
        <w:t>exact,</w:t>
      </w:r>
      <w:r w:rsidR="005E2F6F">
        <w:t xml:space="preserve"> </w:t>
      </w:r>
      <w:r w:rsidRPr="008E7A79">
        <w:t>s-a</w:t>
      </w:r>
      <w:r w:rsidR="005E2F6F">
        <w:t xml:space="preserve"> </w:t>
      </w:r>
      <w:r w:rsidRPr="008E7A79">
        <w:t>convenit</w:t>
      </w:r>
      <w:r w:rsidR="005E2F6F">
        <w:t xml:space="preserve"> </w:t>
      </w:r>
      <w:r w:rsidRPr="008E7A79">
        <w:t>să</w:t>
      </w:r>
      <w:r w:rsidR="005E2F6F">
        <w:t xml:space="preserve"> </w:t>
      </w:r>
      <w:r w:rsidRPr="008E7A79">
        <w:t>se</w:t>
      </w:r>
      <w:r w:rsidR="005E2F6F">
        <w:t xml:space="preserve"> </w:t>
      </w:r>
      <w:r w:rsidRPr="008E7A79">
        <w:t>aloce:</w:t>
      </w:r>
    </w:p>
    <w:p w14:paraId="108118CE" w14:textId="10B9E8BE" w:rsidR="008E7A79" w:rsidRPr="008E7A79" w:rsidRDefault="008E7A79" w:rsidP="00DF59EA">
      <w:pPr>
        <w:numPr>
          <w:ilvl w:val="0"/>
          <w:numId w:val="7"/>
        </w:numPr>
        <w:jc w:val="both"/>
      </w:pPr>
      <w:r w:rsidRPr="008E7A79">
        <w:t>14,7</w:t>
      </w:r>
      <w:r w:rsidR="005E2F6F">
        <w:t xml:space="preserve"> </w:t>
      </w:r>
      <w:r w:rsidRPr="008E7A79">
        <w:t>miliarde</w:t>
      </w:r>
      <w:r w:rsidR="005E2F6F">
        <w:t xml:space="preserve"> </w:t>
      </w:r>
      <w:r w:rsidRPr="008E7A79">
        <w:t>pentru</w:t>
      </w:r>
      <w:r w:rsidR="005E2F6F">
        <w:t xml:space="preserve"> </w:t>
      </w:r>
      <w:r w:rsidRPr="008E7A79">
        <w:t>a-i</w:t>
      </w:r>
      <w:r w:rsidR="005E2F6F">
        <w:t xml:space="preserve"> </w:t>
      </w:r>
      <w:r w:rsidRPr="008E7A79">
        <w:t>sprijini</w:t>
      </w:r>
      <w:r w:rsidR="005E2F6F">
        <w:t xml:space="preserve"> </w:t>
      </w:r>
      <w:r w:rsidRPr="008E7A79">
        <w:t>pe</w:t>
      </w:r>
      <w:r w:rsidR="005E2F6F">
        <w:t xml:space="preserve"> </w:t>
      </w:r>
      <w:r w:rsidRPr="008E7A79">
        <w:t>vecinii</w:t>
      </w:r>
      <w:r w:rsidR="005E2F6F">
        <w:t xml:space="preserve"> </w:t>
      </w:r>
      <w:r w:rsidRPr="008E7A79">
        <w:t>noștri,</w:t>
      </w:r>
      <w:r w:rsidR="005E2F6F">
        <w:t xml:space="preserve"> </w:t>
      </w:r>
      <w:r w:rsidRPr="008E7A79">
        <w:t>precum</w:t>
      </w:r>
      <w:r w:rsidR="005E2F6F">
        <w:t xml:space="preserve"> </w:t>
      </w:r>
      <w:r w:rsidRPr="008E7A79">
        <w:t>și</w:t>
      </w:r>
      <w:r w:rsidR="005E2F6F">
        <w:t xml:space="preserve"> </w:t>
      </w:r>
      <w:r w:rsidRPr="008E7A79">
        <w:t>pentru</w:t>
      </w:r>
      <w:r w:rsidR="005E2F6F">
        <w:t xml:space="preserve"> </w:t>
      </w:r>
      <w:r w:rsidRPr="008E7A79">
        <w:t>dezvoltarea</w:t>
      </w:r>
      <w:r w:rsidR="005E2F6F">
        <w:t xml:space="preserve"> </w:t>
      </w:r>
      <w:r w:rsidRPr="008E7A79">
        <w:t>și</w:t>
      </w:r>
      <w:r w:rsidR="005E2F6F">
        <w:t xml:space="preserve"> </w:t>
      </w:r>
      <w:r w:rsidRPr="008E7A79">
        <w:t>cooperarea</w:t>
      </w:r>
      <w:r w:rsidR="005E2F6F">
        <w:t xml:space="preserve"> </w:t>
      </w:r>
      <w:r w:rsidRPr="008E7A79">
        <w:t>internațională.</w:t>
      </w:r>
      <w:r w:rsidR="005E2F6F">
        <w:t xml:space="preserve"> </w:t>
      </w:r>
      <w:r w:rsidRPr="008E7A79">
        <w:t>Acordul</w:t>
      </w:r>
      <w:r w:rsidR="005E2F6F">
        <w:t xml:space="preserve"> </w:t>
      </w:r>
      <w:r w:rsidRPr="008E7A79">
        <w:t>include</w:t>
      </w:r>
      <w:r w:rsidR="005E2F6F">
        <w:t xml:space="preserve"> </w:t>
      </w:r>
      <w:r w:rsidRPr="008E7A79">
        <w:t>majorări</w:t>
      </w:r>
      <w:r w:rsidR="005E2F6F">
        <w:t xml:space="preserve"> </w:t>
      </w:r>
      <w:r w:rsidRPr="008E7A79">
        <w:t>specifice</w:t>
      </w:r>
      <w:r w:rsidR="005E2F6F">
        <w:t xml:space="preserve"> </w:t>
      </w:r>
      <w:r w:rsidRPr="008E7A79">
        <w:t>pentru</w:t>
      </w:r>
      <w:r w:rsidR="005E2F6F">
        <w:t xml:space="preserve"> </w:t>
      </w:r>
      <w:r w:rsidRPr="008E7A79">
        <w:t>Instrumentul</w:t>
      </w:r>
      <w:r w:rsidR="005E2F6F">
        <w:t xml:space="preserve"> </w:t>
      </w:r>
      <w:r w:rsidRPr="008E7A79">
        <w:t>de</w:t>
      </w:r>
      <w:r w:rsidR="005E2F6F">
        <w:t xml:space="preserve"> </w:t>
      </w:r>
      <w:r w:rsidRPr="008E7A79">
        <w:t>vecinătate,</w:t>
      </w:r>
      <w:r w:rsidR="005E2F6F">
        <w:t xml:space="preserve"> </w:t>
      </w:r>
      <w:r w:rsidRPr="008E7A79">
        <w:t>cooperare</w:t>
      </w:r>
      <w:r w:rsidR="005E2F6F">
        <w:t xml:space="preserve"> </w:t>
      </w:r>
      <w:r w:rsidRPr="008E7A79">
        <w:t>pentru</w:t>
      </w:r>
      <w:r w:rsidR="005E2F6F">
        <w:t xml:space="preserve"> </w:t>
      </w:r>
      <w:r w:rsidRPr="008E7A79">
        <w:t>dezvoltare</w:t>
      </w:r>
      <w:r w:rsidR="005E2F6F">
        <w:t xml:space="preserve"> </w:t>
      </w:r>
      <w:r w:rsidRPr="008E7A79">
        <w:t>și</w:t>
      </w:r>
      <w:r w:rsidR="005E2F6F">
        <w:t xml:space="preserve"> </w:t>
      </w:r>
      <w:r w:rsidRPr="008E7A79">
        <w:t>cooperare</w:t>
      </w:r>
      <w:r w:rsidR="005E2F6F">
        <w:t xml:space="preserve"> </w:t>
      </w:r>
      <w:r w:rsidRPr="008E7A79">
        <w:t>internațională</w:t>
      </w:r>
      <w:r w:rsidR="005E2F6F">
        <w:t xml:space="preserve"> </w:t>
      </w:r>
      <w:r w:rsidRPr="008E7A79">
        <w:t>(IVCDCI)</w:t>
      </w:r>
      <w:r w:rsidR="005E2F6F">
        <w:t xml:space="preserve"> </w:t>
      </w:r>
      <w:r w:rsidRPr="008E7A79">
        <w:t>–</w:t>
      </w:r>
      <w:r w:rsidR="005E2F6F">
        <w:t xml:space="preserve"> </w:t>
      </w:r>
      <w:r w:rsidRPr="008E7A79">
        <w:t>Europa</w:t>
      </w:r>
      <w:r w:rsidR="005E2F6F">
        <w:t xml:space="preserve"> </w:t>
      </w:r>
      <w:r w:rsidRPr="008E7A79">
        <w:t>globală</w:t>
      </w:r>
      <w:r w:rsidR="005E2F6F">
        <w:t xml:space="preserve"> </w:t>
      </w:r>
      <w:r w:rsidRPr="008E7A79">
        <w:t>(12,3</w:t>
      </w:r>
      <w:r w:rsidR="005E2F6F">
        <w:t xml:space="preserve"> </w:t>
      </w:r>
      <w:r w:rsidRPr="008E7A79">
        <w:t>miliarde</w:t>
      </w:r>
      <w:r w:rsidR="005E2F6F">
        <w:t xml:space="preserve"> </w:t>
      </w:r>
      <w:r w:rsidRPr="008E7A79">
        <w:t>EUR),</w:t>
      </w:r>
      <w:r w:rsidR="005E2F6F">
        <w:t xml:space="preserve"> </w:t>
      </w:r>
      <w:r w:rsidRPr="008E7A79">
        <w:t>cu</w:t>
      </w:r>
      <w:r w:rsidR="005E2F6F">
        <w:t xml:space="preserve"> </w:t>
      </w:r>
      <w:r w:rsidRPr="008E7A79">
        <w:t>accent</w:t>
      </w:r>
      <w:r w:rsidR="005E2F6F">
        <w:t xml:space="preserve"> </w:t>
      </w:r>
      <w:r w:rsidRPr="008E7A79">
        <w:t>pe</w:t>
      </w:r>
      <w:r w:rsidR="005E2F6F">
        <w:t xml:space="preserve"> </w:t>
      </w:r>
      <w:r w:rsidRPr="008E7A79">
        <w:t>Ucraina</w:t>
      </w:r>
      <w:r w:rsidR="005E2F6F">
        <w:t xml:space="preserve"> </w:t>
      </w:r>
      <w:r w:rsidRPr="008E7A79">
        <w:t>și</w:t>
      </w:r>
      <w:r w:rsidR="005E2F6F">
        <w:t xml:space="preserve"> </w:t>
      </w:r>
      <w:r w:rsidRPr="008E7A79">
        <w:t>Moldova,</w:t>
      </w:r>
      <w:r w:rsidR="005E2F6F">
        <w:t xml:space="preserve"> </w:t>
      </w:r>
      <w:r w:rsidRPr="008E7A79">
        <w:t>pentru</w:t>
      </w:r>
      <w:r w:rsidR="005E2F6F">
        <w:t xml:space="preserve"> </w:t>
      </w:r>
      <w:r w:rsidRPr="008E7A79">
        <w:t>migrație</w:t>
      </w:r>
      <w:r w:rsidR="005E2F6F">
        <w:t xml:space="preserve"> </w:t>
      </w:r>
      <w:r w:rsidRPr="008E7A79">
        <w:t>în</w:t>
      </w:r>
      <w:r w:rsidR="005E2F6F">
        <w:t xml:space="preserve"> </w:t>
      </w:r>
      <w:r w:rsidRPr="008E7A79">
        <w:t>vecinătatea</w:t>
      </w:r>
      <w:r w:rsidR="005E2F6F">
        <w:t xml:space="preserve"> </w:t>
      </w:r>
      <w:r w:rsidRPr="008E7A79">
        <w:t>sudică,</w:t>
      </w:r>
      <w:r w:rsidR="005E2F6F">
        <w:t xml:space="preserve"> </w:t>
      </w:r>
      <w:r w:rsidRPr="008E7A79">
        <w:t>precum</w:t>
      </w:r>
      <w:r w:rsidR="005E2F6F">
        <w:t xml:space="preserve"> </w:t>
      </w:r>
      <w:r w:rsidRPr="008E7A79">
        <w:t>și</w:t>
      </w:r>
      <w:r w:rsidR="005E2F6F">
        <w:t xml:space="preserve"> </w:t>
      </w:r>
      <w:r w:rsidRPr="008E7A79">
        <w:t>pentru</w:t>
      </w:r>
      <w:r w:rsidR="005E2F6F">
        <w:t xml:space="preserve"> </w:t>
      </w:r>
      <w:r w:rsidRPr="008E7A79">
        <w:t>programul</w:t>
      </w:r>
      <w:r w:rsidR="005E2F6F">
        <w:t xml:space="preserve"> </w:t>
      </w:r>
      <w:r w:rsidRPr="008E7A79">
        <w:t>de</w:t>
      </w:r>
      <w:r w:rsidR="005E2F6F">
        <w:t xml:space="preserve"> </w:t>
      </w:r>
      <w:r w:rsidRPr="008E7A79">
        <w:t>ajutor</w:t>
      </w:r>
      <w:r w:rsidR="005E2F6F">
        <w:t xml:space="preserve"> </w:t>
      </w:r>
      <w:r w:rsidRPr="008E7A79">
        <w:t>umanitar</w:t>
      </w:r>
      <w:r w:rsidR="005E2F6F">
        <w:t xml:space="preserve"> </w:t>
      </w:r>
      <w:r w:rsidRPr="008E7A79">
        <w:t>(1,8</w:t>
      </w:r>
      <w:r w:rsidR="005E2F6F">
        <w:t xml:space="preserve"> </w:t>
      </w:r>
      <w:r w:rsidRPr="008E7A79">
        <w:t>miliarde</w:t>
      </w:r>
      <w:r w:rsidR="005E2F6F">
        <w:t xml:space="preserve"> </w:t>
      </w:r>
      <w:r w:rsidRPr="008E7A79">
        <w:t>EUR)</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aborda</w:t>
      </w:r>
      <w:r w:rsidR="005E2F6F">
        <w:t xml:space="preserve"> </w:t>
      </w:r>
      <w:r w:rsidRPr="008E7A79">
        <w:t>situațiile</w:t>
      </w:r>
      <w:r w:rsidR="005E2F6F">
        <w:t xml:space="preserve"> </w:t>
      </w:r>
      <w:r w:rsidRPr="008E7A79">
        <w:t>de</w:t>
      </w:r>
      <w:r w:rsidR="005E2F6F">
        <w:t xml:space="preserve"> </w:t>
      </w:r>
      <w:r w:rsidRPr="008E7A79">
        <w:t>criză</w:t>
      </w:r>
      <w:r w:rsidR="005E2F6F">
        <w:t xml:space="preserve"> </w:t>
      </w:r>
      <w:r w:rsidRPr="008E7A79">
        <w:t>din</w:t>
      </w:r>
      <w:r w:rsidR="005E2F6F">
        <w:t xml:space="preserve"> </w:t>
      </w:r>
      <w:r w:rsidRPr="008E7A79">
        <w:t>întreaga</w:t>
      </w:r>
      <w:r w:rsidR="005E2F6F">
        <w:t xml:space="preserve"> </w:t>
      </w:r>
      <w:r w:rsidRPr="008E7A79">
        <w:t>lume;</w:t>
      </w:r>
    </w:p>
    <w:p w14:paraId="43A1570D" w14:textId="2E843B2F" w:rsidR="008E7A79" w:rsidRPr="008E7A79" w:rsidRDefault="008E7A79" w:rsidP="00DF59EA">
      <w:pPr>
        <w:numPr>
          <w:ilvl w:val="0"/>
          <w:numId w:val="7"/>
        </w:numPr>
        <w:jc w:val="both"/>
      </w:pPr>
      <w:r w:rsidRPr="008E7A79">
        <w:t>1,5</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Fondul</w:t>
      </w:r>
      <w:r w:rsidR="005E2F6F">
        <w:t xml:space="preserve"> </w:t>
      </w:r>
      <w:r w:rsidRPr="008E7A79">
        <w:t>pentru</w:t>
      </w:r>
      <w:r w:rsidR="005E2F6F">
        <w:t xml:space="preserve"> </w:t>
      </w:r>
      <w:r w:rsidRPr="008E7A79">
        <w:t>azil,</w:t>
      </w:r>
      <w:r w:rsidR="005E2F6F">
        <w:t xml:space="preserve"> </w:t>
      </w:r>
      <w:r w:rsidRPr="008E7A79">
        <w:t>migrație</w:t>
      </w:r>
      <w:r w:rsidR="005E2F6F">
        <w:t xml:space="preserve"> </w:t>
      </w:r>
      <w:r w:rsidRPr="008E7A79">
        <w:t>și</w:t>
      </w:r>
      <w:r w:rsidR="005E2F6F">
        <w:t xml:space="preserve"> </w:t>
      </w:r>
      <w:r w:rsidRPr="008E7A79">
        <w:t>integrare</w:t>
      </w:r>
      <w:r w:rsidR="005E2F6F">
        <w:t xml:space="preserve"> </w:t>
      </w:r>
      <w:r w:rsidRPr="008E7A79">
        <w:t>și</w:t>
      </w:r>
      <w:r w:rsidR="005E2F6F">
        <w:t xml:space="preserve"> </w:t>
      </w:r>
      <w:r w:rsidRPr="008E7A79">
        <w:t>956,8</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Fondul</w:t>
      </w:r>
      <w:r w:rsidR="005E2F6F">
        <w:t xml:space="preserve"> </w:t>
      </w:r>
      <w:r w:rsidRPr="008E7A79">
        <w:t>de</w:t>
      </w:r>
      <w:r w:rsidR="005E2F6F">
        <w:t xml:space="preserve"> </w:t>
      </w:r>
      <w:r w:rsidRPr="008E7A79">
        <w:t>gestionare</w:t>
      </w:r>
      <w:r w:rsidR="005E2F6F">
        <w:t xml:space="preserve"> </w:t>
      </w:r>
      <w:r w:rsidRPr="008E7A79">
        <w:t>integrată</w:t>
      </w:r>
      <w:r w:rsidR="005E2F6F">
        <w:t xml:space="preserve"> </w:t>
      </w:r>
      <w:r w:rsidRPr="008E7A79">
        <w:t>a</w:t>
      </w:r>
      <w:r w:rsidR="005E2F6F">
        <w:t xml:space="preserve"> </w:t>
      </w:r>
      <w:r w:rsidRPr="008E7A79">
        <w:t>frontierelor</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accelera</w:t>
      </w:r>
      <w:r w:rsidR="005E2F6F">
        <w:t xml:space="preserve"> </w:t>
      </w:r>
      <w:r w:rsidRPr="008E7A79">
        <w:t>cooperarea</w:t>
      </w:r>
      <w:r w:rsidR="005E2F6F">
        <w:t xml:space="preserve"> </w:t>
      </w:r>
      <w:r w:rsidRPr="008E7A79">
        <w:t>în</w:t>
      </w:r>
      <w:r w:rsidR="005E2F6F">
        <w:t xml:space="preserve"> </w:t>
      </w:r>
      <w:r w:rsidRPr="008E7A79">
        <w:t>materie</w:t>
      </w:r>
      <w:r w:rsidR="005E2F6F">
        <w:t xml:space="preserve"> </w:t>
      </w:r>
      <w:r w:rsidRPr="008E7A79">
        <w:t>de</w:t>
      </w:r>
      <w:r w:rsidR="005E2F6F">
        <w:t xml:space="preserve"> </w:t>
      </w:r>
      <w:r w:rsidRPr="008E7A79">
        <w:t>gestionare</w:t>
      </w:r>
      <w:r w:rsidR="005E2F6F">
        <w:t xml:space="preserve"> </w:t>
      </w:r>
      <w:r w:rsidRPr="008E7A79">
        <w:t>a</w:t>
      </w:r>
      <w:r w:rsidR="005E2F6F">
        <w:t xml:space="preserve"> </w:t>
      </w:r>
      <w:r w:rsidRPr="008E7A79">
        <w:t>frontierelor</w:t>
      </w:r>
      <w:r w:rsidR="005E2F6F">
        <w:t xml:space="preserve"> </w:t>
      </w:r>
      <w:r w:rsidRPr="008E7A79">
        <w:t>externe,</w:t>
      </w:r>
      <w:r w:rsidR="005E2F6F">
        <w:t xml:space="preserve"> </w:t>
      </w:r>
      <w:r w:rsidRPr="008E7A79">
        <w:t>precum</w:t>
      </w:r>
      <w:r w:rsidR="005E2F6F">
        <w:t xml:space="preserve"> </w:t>
      </w:r>
      <w:r w:rsidRPr="008E7A79">
        <w:t>și</w:t>
      </w:r>
      <w:r w:rsidR="005E2F6F">
        <w:t xml:space="preserve"> </w:t>
      </w:r>
      <w:r w:rsidRPr="008E7A79">
        <w:t>pentru</w:t>
      </w:r>
      <w:r w:rsidR="005E2F6F">
        <w:t xml:space="preserve"> </w:t>
      </w:r>
      <w:r w:rsidRPr="008E7A79">
        <w:t>a</w:t>
      </w:r>
      <w:r w:rsidR="005E2F6F">
        <w:t xml:space="preserve"> </w:t>
      </w:r>
      <w:r w:rsidRPr="008E7A79">
        <w:t>consolida</w:t>
      </w:r>
      <w:r w:rsidR="005E2F6F">
        <w:t xml:space="preserve"> </w:t>
      </w:r>
      <w:r w:rsidRPr="008E7A79">
        <w:t>politica</w:t>
      </w:r>
      <w:r w:rsidR="005E2F6F">
        <w:t xml:space="preserve"> </w:t>
      </w:r>
      <w:r w:rsidRPr="008E7A79">
        <w:t>în</w:t>
      </w:r>
      <w:r w:rsidR="005E2F6F">
        <w:t xml:space="preserve"> </w:t>
      </w:r>
      <w:r w:rsidRPr="008E7A79">
        <w:t>materie</w:t>
      </w:r>
      <w:r w:rsidR="005E2F6F">
        <w:t xml:space="preserve"> </w:t>
      </w:r>
      <w:r w:rsidRPr="008E7A79">
        <w:t>de</w:t>
      </w:r>
      <w:r w:rsidR="005E2F6F">
        <w:t xml:space="preserve"> </w:t>
      </w:r>
      <w:r w:rsidRPr="008E7A79">
        <w:t>migrație</w:t>
      </w:r>
      <w:r w:rsidR="005E2F6F">
        <w:t xml:space="preserve"> </w:t>
      </w:r>
      <w:r w:rsidRPr="008E7A79">
        <w:t>și</w:t>
      </w:r>
      <w:r w:rsidR="005E2F6F">
        <w:t xml:space="preserve"> </w:t>
      </w:r>
      <w:r w:rsidRPr="008E7A79">
        <w:t>azil,</w:t>
      </w:r>
      <w:r w:rsidR="005E2F6F">
        <w:t xml:space="preserve"> </w:t>
      </w:r>
      <w:r w:rsidRPr="008E7A79">
        <w:t>inclusiv</w:t>
      </w:r>
      <w:r w:rsidR="005E2F6F">
        <w:t xml:space="preserve"> </w:t>
      </w:r>
      <w:r w:rsidRPr="008E7A79">
        <w:t>sprijinul</w:t>
      </w:r>
      <w:r w:rsidR="005E2F6F">
        <w:t xml:space="preserve"> </w:t>
      </w:r>
      <w:r w:rsidRPr="008E7A79">
        <w:t>acordat</w:t>
      </w:r>
      <w:r w:rsidR="005E2F6F">
        <w:t xml:space="preserve"> </w:t>
      </w:r>
      <w:r w:rsidRPr="008E7A79">
        <w:t>statelor</w:t>
      </w:r>
      <w:r w:rsidR="005E2F6F">
        <w:t xml:space="preserve"> </w:t>
      </w:r>
      <w:r w:rsidRPr="008E7A79">
        <w:t>membre</w:t>
      </w:r>
      <w:r w:rsidR="005E2F6F">
        <w:t xml:space="preserve"> </w:t>
      </w:r>
      <w:r w:rsidRPr="008E7A79">
        <w:t>care</w:t>
      </w:r>
      <w:r w:rsidR="005E2F6F">
        <w:t xml:space="preserve"> </w:t>
      </w:r>
      <w:r w:rsidRPr="008E7A79">
        <w:t>primesc</w:t>
      </w:r>
      <w:r w:rsidR="005E2F6F">
        <w:t xml:space="preserve"> </w:t>
      </w:r>
      <w:r w:rsidRPr="008E7A79">
        <w:t>refugiați</w:t>
      </w:r>
      <w:r w:rsidR="005E2F6F">
        <w:t xml:space="preserve"> </w:t>
      </w:r>
      <w:r w:rsidRPr="008E7A79">
        <w:t>din</w:t>
      </w:r>
      <w:r w:rsidR="005E2F6F">
        <w:t xml:space="preserve"> </w:t>
      </w:r>
      <w:r w:rsidRPr="008E7A79">
        <w:t>Ucraina;</w:t>
      </w:r>
    </w:p>
    <w:p w14:paraId="1F955AC0" w14:textId="27209C9F" w:rsidR="008E7A79" w:rsidRPr="008E7A79" w:rsidRDefault="008E7A79" w:rsidP="00DF59EA">
      <w:pPr>
        <w:numPr>
          <w:ilvl w:val="0"/>
          <w:numId w:val="7"/>
        </w:numPr>
        <w:jc w:val="both"/>
      </w:pPr>
      <w:r w:rsidRPr="008E7A79">
        <w:t>3,0</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Mecanismul</w:t>
      </w:r>
      <w:r w:rsidR="005E2F6F">
        <w:t xml:space="preserve"> </w:t>
      </w:r>
      <w:r w:rsidRPr="008E7A79">
        <w:t>pentru</w:t>
      </w:r>
      <w:r w:rsidR="005E2F6F">
        <w:t xml:space="preserve"> </w:t>
      </w:r>
      <w:r w:rsidRPr="008E7A79">
        <w:t>interconectarea</w:t>
      </w:r>
      <w:r w:rsidR="005E2F6F">
        <w:t xml:space="preserve"> </w:t>
      </w:r>
      <w:r w:rsidRPr="008E7A79">
        <w:t>Europei,</w:t>
      </w:r>
      <w:r w:rsidR="005E2F6F">
        <w:t xml:space="preserve"> </w:t>
      </w:r>
      <w:r w:rsidRPr="008E7A79">
        <w:t>în</w:t>
      </w:r>
      <w:r w:rsidR="005E2F6F">
        <w:t xml:space="preserve"> </w:t>
      </w:r>
      <w:r w:rsidRPr="008E7A79">
        <w:t>favoarea</w:t>
      </w:r>
      <w:r w:rsidR="005E2F6F">
        <w:t xml:space="preserve"> </w:t>
      </w:r>
      <w:r w:rsidRPr="008E7A79">
        <w:t>unei</w:t>
      </w:r>
      <w:r w:rsidR="005E2F6F">
        <w:t xml:space="preserve"> </w:t>
      </w:r>
      <w:r w:rsidRPr="008E7A79">
        <w:t>infrastructuri</w:t>
      </w:r>
      <w:r w:rsidR="005E2F6F">
        <w:t xml:space="preserve"> </w:t>
      </w:r>
      <w:r w:rsidRPr="008E7A79">
        <w:t>de</w:t>
      </w:r>
      <w:r w:rsidR="005E2F6F">
        <w:t xml:space="preserve"> </w:t>
      </w:r>
      <w:r w:rsidRPr="008E7A79">
        <w:t>transport</w:t>
      </w:r>
      <w:r w:rsidR="005E2F6F">
        <w:t xml:space="preserve"> </w:t>
      </w:r>
      <w:r w:rsidRPr="008E7A79">
        <w:t>actualizate</w:t>
      </w:r>
      <w:r w:rsidR="005E2F6F">
        <w:t xml:space="preserve"> </w:t>
      </w:r>
      <w:r w:rsidRPr="008E7A79">
        <w:t>și</w:t>
      </w:r>
      <w:r w:rsidR="005E2F6F">
        <w:t xml:space="preserve"> </w:t>
      </w:r>
      <w:r w:rsidRPr="008E7A79">
        <w:t>de</w:t>
      </w:r>
      <w:r w:rsidR="005E2F6F">
        <w:t xml:space="preserve"> </w:t>
      </w:r>
      <w:r w:rsidRPr="008E7A79">
        <w:t>înaltă</w:t>
      </w:r>
      <w:r w:rsidR="005E2F6F">
        <w:t xml:space="preserve"> </w:t>
      </w:r>
      <w:r w:rsidRPr="008E7A79">
        <w:t>performanță</w:t>
      </w:r>
      <w:r w:rsidR="005E2F6F">
        <w:t xml:space="preserve"> </w:t>
      </w:r>
      <w:r w:rsidRPr="008E7A79">
        <w:t>în</w:t>
      </w:r>
      <w:r w:rsidR="005E2F6F">
        <w:t xml:space="preserve"> </w:t>
      </w:r>
      <w:r w:rsidRPr="008E7A79">
        <w:t>vederea</w:t>
      </w:r>
      <w:r w:rsidR="005E2F6F">
        <w:t xml:space="preserve"> </w:t>
      </w:r>
      <w:r w:rsidRPr="008E7A79">
        <w:t>facilitării</w:t>
      </w:r>
      <w:r w:rsidR="005E2F6F">
        <w:t xml:space="preserve"> </w:t>
      </w:r>
      <w:r w:rsidRPr="008E7A79">
        <w:t>conexiunilor</w:t>
      </w:r>
      <w:r w:rsidR="005E2F6F">
        <w:t xml:space="preserve"> </w:t>
      </w:r>
      <w:r w:rsidRPr="008E7A79">
        <w:t>transfrontaliere,</w:t>
      </w:r>
      <w:r w:rsidR="005E2F6F">
        <w:t xml:space="preserve"> </w:t>
      </w:r>
      <w:r w:rsidRPr="008E7A79">
        <w:t>[cu</w:t>
      </w:r>
      <w:r w:rsidR="005E2F6F">
        <w:t xml:space="preserve"> </w:t>
      </w:r>
      <w:r w:rsidRPr="008E7A79">
        <w:t>un</w:t>
      </w:r>
      <w:r w:rsidR="005E2F6F">
        <w:t xml:space="preserve"> </w:t>
      </w:r>
      <w:r w:rsidRPr="008E7A79">
        <w:t>accent</w:t>
      </w:r>
      <w:r w:rsidR="005E2F6F">
        <w:t xml:space="preserve"> </w:t>
      </w:r>
      <w:r w:rsidRPr="008E7A79">
        <w:t>deosebit</w:t>
      </w:r>
      <w:r w:rsidR="005E2F6F">
        <w:t xml:space="preserve"> </w:t>
      </w:r>
      <w:r w:rsidRPr="008E7A79">
        <w:t>pe</w:t>
      </w:r>
      <w:r w:rsidR="005E2F6F">
        <w:t xml:space="preserve"> </w:t>
      </w:r>
      <w:r w:rsidRPr="008E7A79">
        <w:t>consolidarea</w:t>
      </w:r>
      <w:r w:rsidR="005E2F6F">
        <w:t xml:space="preserve"> </w:t>
      </w:r>
      <w:r w:rsidRPr="008E7A79">
        <w:t>culoarelor</w:t>
      </w:r>
      <w:r w:rsidR="005E2F6F">
        <w:t xml:space="preserve"> </w:t>
      </w:r>
      <w:r w:rsidRPr="008E7A79">
        <w:t>de</w:t>
      </w:r>
      <w:r w:rsidR="005E2F6F">
        <w:t xml:space="preserve"> </w:t>
      </w:r>
      <w:r w:rsidRPr="008E7A79">
        <w:t>solidaritate</w:t>
      </w:r>
      <w:r w:rsidR="005E2F6F">
        <w:t xml:space="preserve"> </w:t>
      </w:r>
      <w:r w:rsidRPr="008E7A79">
        <w:t>UE-Ucraina</w:t>
      </w:r>
      <w:r w:rsidR="005E2F6F">
        <w:t xml:space="preserve"> </w:t>
      </w:r>
      <w:r w:rsidRPr="008E7A79">
        <w:t>și</w:t>
      </w:r>
      <w:r w:rsidR="005E2F6F">
        <w:t xml:space="preserve"> </w:t>
      </w:r>
      <w:r w:rsidRPr="008E7A79">
        <w:t>a</w:t>
      </w:r>
      <w:r w:rsidR="005E2F6F">
        <w:t xml:space="preserve"> </w:t>
      </w:r>
      <w:r w:rsidRPr="008E7A79">
        <w:t>componentei</w:t>
      </w:r>
      <w:r w:rsidR="005E2F6F">
        <w:t xml:space="preserve"> </w:t>
      </w:r>
      <w:r w:rsidRPr="008E7A79">
        <w:t>energetice</w:t>
      </w:r>
      <w:r w:rsidR="005E2F6F">
        <w:t xml:space="preserve"> </w:t>
      </w:r>
      <w:r w:rsidRPr="008E7A79">
        <w:t>ca</w:t>
      </w:r>
      <w:r w:rsidR="005E2F6F">
        <w:t xml:space="preserve"> </w:t>
      </w:r>
      <w:r w:rsidRPr="008E7A79">
        <w:t>răspuns</w:t>
      </w:r>
      <w:r w:rsidR="005E2F6F">
        <w:t xml:space="preserve"> </w:t>
      </w:r>
      <w:r w:rsidRPr="008E7A79">
        <w:t>la</w:t>
      </w:r>
      <w:r w:rsidR="005E2F6F">
        <w:t xml:space="preserve"> </w:t>
      </w:r>
      <w:r w:rsidRPr="008E7A79">
        <w:t>criza</w:t>
      </w:r>
      <w:r w:rsidR="005E2F6F">
        <w:t xml:space="preserve"> </w:t>
      </w:r>
      <w:r w:rsidRPr="008E7A79">
        <w:t>energetică,</w:t>
      </w:r>
      <w:r w:rsidR="005E2F6F">
        <w:t xml:space="preserve"> </w:t>
      </w:r>
      <w:r w:rsidRPr="008E7A79">
        <w:t>în</w:t>
      </w:r>
      <w:r w:rsidR="005E2F6F">
        <w:t xml:space="preserve"> </w:t>
      </w:r>
      <w:r w:rsidRPr="008E7A79">
        <w:t>completarea</w:t>
      </w:r>
      <w:r w:rsidR="005E2F6F">
        <w:t xml:space="preserve"> </w:t>
      </w:r>
      <w:r w:rsidRPr="008E7A79">
        <w:t>propunerii</w:t>
      </w:r>
      <w:r w:rsidR="005E2F6F">
        <w:t xml:space="preserve"> </w:t>
      </w:r>
      <w:proofErr w:type="spellStart"/>
      <w:r w:rsidRPr="008E7A79">
        <w:t>REPowerEU</w:t>
      </w:r>
      <w:proofErr w:type="spellEnd"/>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20</w:t>
      </w:r>
      <w:r w:rsidR="005E2F6F">
        <w:t xml:space="preserve"> </w:t>
      </w:r>
      <w:r w:rsidRPr="008E7A79">
        <w:t>de</w:t>
      </w:r>
      <w:r w:rsidR="005E2F6F">
        <w:t xml:space="preserve"> </w:t>
      </w:r>
      <w:r w:rsidRPr="008E7A79">
        <w:t>miliarde</w:t>
      </w:r>
      <w:r w:rsidR="005E2F6F">
        <w:t xml:space="preserve"> </w:t>
      </w:r>
      <w:r w:rsidRPr="008E7A79">
        <w:t>EUR];</w:t>
      </w:r>
    </w:p>
    <w:p w14:paraId="3FC74719" w14:textId="1538F80C" w:rsidR="008E7A79" w:rsidRPr="008E7A79" w:rsidRDefault="008E7A79" w:rsidP="00DF59EA">
      <w:pPr>
        <w:numPr>
          <w:ilvl w:val="0"/>
          <w:numId w:val="7"/>
        </w:numPr>
        <w:jc w:val="both"/>
      </w:pPr>
      <w:r w:rsidRPr="008E7A79">
        <w:t>295,2</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mobilitatea</w:t>
      </w:r>
      <w:r w:rsidR="005E2F6F">
        <w:t xml:space="preserve"> </w:t>
      </w:r>
      <w:r w:rsidRPr="008E7A79">
        <w:t>militară</w:t>
      </w:r>
      <w:r w:rsidR="005E2F6F">
        <w:t xml:space="preserve"> </w:t>
      </w:r>
      <w:r w:rsidRPr="008E7A79">
        <w:t>în</w:t>
      </w:r>
      <w:r w:rsidR="005E2F6F">
        <w:t xml:space="preserve"> </w:t>
      </w:r>
      <w:r w:rsidRPr="008E7A79">
        <w:t>vederea</w:t>
      </w:r>
      <w:r w:rsidR="005E2F6F">
        <w:t xml:space="preserve"> </w:t>
      </w:r>
      <w:r w:rsidRPr="008E7A79">
        <w:t>îmbunătățirii</w:t>
      </w:r>
      <w:r w:rsidR="005E2F6F">
        <w:t xml:space="preserve"> </w:t>
      </w:r>
      <w:r w:rsidRPr="008E7A79">
        <w:t>mobilității</w:t>
      </w:r>
      <w:r w:rsidR="005E2F6F">
        <w:t xml:space="preserve"> </w:t>
      </w:r>
      <w:r w:rsidRPr="008E7A79">
        <w:t>civile</w:t>
      </w:r>
      <w:r w:rsidR="005E2F6F">
        <w:t xml:space="preserve"> </w:t>
      </w:r>
      <w:r w:rsidRPr="008E7A79">
        <w:t>și</w:t>
      </w:r>
      <w:r w:rsidR="005E2F6F">
        <w:t xml:space="preserve"> </w:t>
      </w:r>
      <w:r w:rsidRPr="008E7A79">
        <w:t>militare;</w:t>
      </w:r>
    </w:p>
    <w:p w14:paraId="5AFF71A2" w14:textId="6BBD12C5" w:rsidR="008E7A79" w:rsidRPr="008E7A79" w:rsidRDefault="008E7A79" w:rsidP="00DF59EA">
      <w:pPr>
        <w:numPr>
          <w:ilvl w:val="0"/>
          <w:numId w:val="7"/>
        </w:numPr>
      </w:pPr>
      <w:r w:rsidRPr="008E7A79">
        <w:t>3,7</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Erasmus+</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investi</w:t>
      </w:r>
      <w:r w:rsidR="005E2F6F">
        <w:t xml:space="preserve"> </w:t>
      </w:r>
      <w:r w:rsidRPr="008E7A79">
        <w:t>în</w:t>
      </w:r>
      <w:r w:rsidR="005E2F6F">
        <w:t xml:space="preserve"> </w:t>
      </w:r>
      <w:r w:rsidRPr="008E7A79">
        <w:t>tineri,</w:t>
      </w:r>
      <w:r w:rsidR="005E2F6F">
        <w:t xml:space="preserve"> </w:t>
      </w:r>
      <w:r w:rsidRPr="008E7A79">
        <w:t>inclusiv</w:t>
      </w:r>
      <w:r w:rsidR="005E2F6F">
        <w:t xml:space="preserve"> </w:t>
      </w:r>
      <w:r w:rsidRPr="008E7A79">
        <w:t>în</w:t>
      </w:r>
      <w:r w:rsidR="005E2F6F">
        <w:t xml:space="preserve"> </w:t>
      </w:r>
      <w:r w:rsidRPr="008E7A79">
        <w:t>elevii</w:t>
      </w:r>
      <w:r w:rsidR="005E2F6F">
        <w:t xml:space="preserve"> </w:t>
      </w:r>
      <w:r w:rsidRPr="008E7A79">
        <w:t>și</w:t>
      </w:r>
      <w:r w:rsidR="005E2F6F">
        <w:t xml:space="preserve"> </w:t>
      </w:r>
      <w:r w:rsidRPr="008E7A79">
        <w:t>studenții</w:t>
      </w:r>
      <w:r w:rsidR="005E2F6F">
        <w:t xml:space="preserve"> </w:t>
      </w:r>
      <w:r w:rsidRPr="008E7A79">
        <w:t>care</w:t>
      </w:r>
      <w:r w:rsidR="005E2F6F">
        <w:t xml:space="preserve"> </w:t>
      </w:r>
      <w:r w:rsidRPr="008E7A79">
        <w:t>fug</w:t>
      </w:r>
      <w:r w:rsidR="005E2F6F">
        <w:t xml:space="preserve"> </w:t>
      </w:r>
      <w:r w:rsidRPr="008E7A79">
        <w:t>din</w:t>
      </w:r>
      <w:r w:rsidR="005E2F6F">
        <w:t xml:space="preserve"> </w:t>
      </w:r>
      <w:r w:rsidRPr="008E7A79">
        <w:t>Ucraina,</w:t>
      </w:r>
      <w:r w:rsidR="005E2F6F">
        <w:t xml:space="preserve"> </w:t>
      </w:r>
      <w:r w:rsidRPr="008E7A79">
        <w:t>precum</w:t>
      </w:r>
      <w:r w:rsidR="005E2F6F">
        <w:t xml:space="preserve"> </w:t>
      </w:r>
      <w:r w:rsidRPr="008E7A79">
        <w:t>și</w:t>
      </w:r>
      <w:r w:rsidR="005E2F6F">
        <w:t xml:space="preserve"> </w:t>
      </w:r>
      <w:r w:rsidRPr="008E7A79">
        <w:t>332,8</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sectoarele</w:t>
      </w:r>
      <w:r w:rsidR="005E2F6F">
        <w:t xml:space="preserve"> </w:t>
      </w:r>
      <w:r w:rsidRPr="008E7A79">
        <w:t>culturale</w:t>
      </w:r>
      <w:r w:rsidR="005E2F6F">
        <w:t xml:space="preserve"> </w:t>
      </w:r>
      <w:r w:rsidRPr="008E7A79">
        <w:t>și</w:t>
      </w:r>
      <w:r w:rsidR="005E2F6F">
        <w:t xml:space="preserve"> </w:t>
      </w:r>
      <w:r w:rsidRPr="008E7A79">
        <w:t>creative</w:t>
      </w:r>
      <w:r w:rsidR="005E2F6F">
        <w:t xml:space="preserve"> </w:t>
      </w:r>
      <w:r w:rsidRPr="008E7A79">
        <w:t>prin</w:t>
      </w:r>
      <w:r w:rsidR="005E2F6F">
        <w:t xml:space="preserve"> </w:t>
      </w:r>
      <w:r w:rsidRPr="008E7A79">
        <w:t>intermediul</w:t>
      </w:r>
      <w:r w:rsidR="005E2F6F">
        <w:t xml:space="preserve"> </w:t>
      </w:r>
      <w:r w:rsidRPr="008E7A79">
        <w:t>programului</w:t>
      </w:r>
      <w:r w:rsidR="005E2F6F">
        <w:t xml:space="preserve"> </w:t>
      </w:r>
      <w:r w:rsidRPr="008E7A79">
        <w:t>„Europa</w:t>
      </w:r>
      <w:r w:rsidR="005E2F6F">
        <w:t xml:space="preserve"> </w:t>
      </w:r>
      <w:r w:rsidRPr="008E7A79">
        <w:t>creativă”;</w:t>
      </w:r>
    </w:p>
    <w:p w14:paraId="14B72EBE" w14:textId="683A094F" w:rsidR="008E7A79" w:rsidRPr="008E7A79" w:rsidRDefault="008E7A79" w:rsidP="00DF59EA">
      <w:pPr>
        <w:numPr>
          <w:ilvl w:val="0"/>
          <w:numId w:val="7"/>
        </w:numPr>
        <w:jc w:val="both"/>
      </w:pPr>
      <w:r w:rsidRPr="008E7A79">
        <w:lastRenderedPageBreak/>
        <w:t>62,9</w:t>
      </w:r>
      <w:r w:rsidR="005E2F6F">
        <w:t xml:space="preserve"> </w:t>
      </w:r>
      <w:r w:rsidRPr="008E7A79">
        <w:t>miliarde</w:t>
      </w:r>
      <w:r w:rsidR="005E2F6F">
        <w:t xml:space="preserve"> </w:t>
      </w:r>
      <w:r w:rsidRPr="008E7A79">
        <w:t>EUR</w:t>
      </w:r>
      <w:r w:rsidR="005E2F6F">
        <w:t xml:space="preserve"> </w:t>
      </w:r>
      <w:r w:rsidRPr="008E7A79">
        <w:t>reprezentând</w:t>
      </w:r>
      <w:r w:rsidR="005E2F6F">
        <w:t xml:space="preserve"> </w:t>
      </w:r>
      <w:r w:rsidRPr="008E7A79">
        <w:t>angajamente</w:t>
      </w:r>
      <w:r w:rsidR="005E2F6F">
        <w:t xml:space="preserve"> </w:t>
      </w:r>
      <w:r w:rsidRPr="008E7A79">
        <w:t>pentru</w:t>
      </w:r>
      <w:r w:rsidR="005E2F6F">
        <w:t xml:space="preserve"> </w:t>
      </w:r>
      <w:r w:rsidRPr="008E7A79">
        <w:t>a</w:t>
      </w:r>
      <w:r w:rsidR="005E2F6F">
        <w:t xml:space="preserve"> </w:t>
      </w:r>
      <w:r w:rsidRPr="008E7A79">
        <w:t>sprijini</w:t>
      </w:r>
      <w:r w:rsidR="005E2F6F">
        <w:t xml:space="preserve"> </w:t>
      </w:r>
      <w:r w:rsidRPr="008E7A79">
        <w:t>redresarea</w:t>
      </w:r>
      <w:r w:rsidR="005E2F6F">
        <w:t xml:space="preserve"> </w:t>
      </w:r>
      <w:r w:rsidRPr="008E7A79">
        <w:t>în</w:t>
      </w:r>
      <w:r w:rsidR="005E2F6F">
        <w:t xml:space="preserve"> </w:t>
      </w:r>
      <w:r w:rsidRPr="008E7A79">
        <w:t>curs,</w:t>
      </w:r>
      <w:r w:rsidR="005E2F6F">
        <w:t xml:space="preserve"> </w:t>
      </w:r>
      <w:r w:rsidRPr="008E7A79">
        <w:t>stimulând</w:t>
      </w:r>
      <w:r w:rsidR="005E2F6F">
        <w:t xml:space="preserve"> </w:t>
      </w:r>
      <w:r w:rsidRPr="008E7A79">
        <w:t>investițiile</w:t>
      </w:r>
      <w:r w:rsidR="005E2F6F">
        <w:t xml:space="preserve"> </w:t>
      </w:r>
      <w:r w:rsidRPr="008E7A79">
        <w:t>în</w:t>
      </w:r>
      <w:r w:rsidR="005E2F6F">
        <w:t xml:space="preserve"> </w:t>
      </w:r>
      <w:r w:rsidRPr="008E7A79">
        <w:t>coeziunea</w:t>
      </w:r>
      <w:r w:rsidR="005E2F6F">
        <w:t xml:space="preserve"> </w:t>
      </w:r>
      <w:r w:rsidRPr="008E7A79">
        <w:t>economică,</w:t>
      </w:r>
      <w:r w:rsidR="005E2F6F">
        <w:t xml:space="preserve"> </w:t>
      </w:r>
      <w:r w:rsidRPr="008E7A79">
        <w:t>socială</w:t>
      </w:r>
      <w:r w:rsidR="005E2F6F">
        <w:t xml:space="preserve"> </w:t>
      </w:r>
      <w:r w:rsidRPr="008E7A79">
        <w:t>și</w:t>
      </w:r>
      <w:r w:rsidR="005E2F6F">
        <w:t xml:space="preserve"> </w:t>
      </w:r>
      <w:r w:rsidRPr="008E7A79">
        <w:t>teritorială;</w:t>
      </w:r>
    </w:p>
    <w:p w14:paraId="5288EF29" w14:textId="4FEF0995" w:rsidR="008E7A79" w:rsidRPr="008E7A79" w:rsidRDefault="008E7A79" w:rsidP="00DF59EA">
      <w:pPr>
        <w:numPr>
          <w:ilvl w:val="0"/>
          <w:numId w:val="7"/>
        </w:numPr>
        <w:jc w:val="both"/>
      </w:pPr>
      <w:r w:rsidRPr="008E7A79">
        <w:t>53,6</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politica</w:t>
      </w:r>
      <w:r w:rsidR="005E2F6F">
        <w:t xml:space="preserve"> </w:t>
      </w:r>
      <w:r w:rsidRPr="008E7A79">
        <w:t>agricolă</w:t>
      </w:r>
      <w:r w:rsidR="005E2F6F">
        <w:t xml:space="preserve"> </w:t>
      </w:r>
      <w:r w:rsidRPr="008E7A79">
        <w:t>comună</w:t>
      </w:r>
      <w:r w:rsidR="005E2F6F">
        <w:t xml:space="preserve"> </w:t>
      </w:r>
      <w:r w:rsidRPr="008E7A79">
        <w:t>și</w:t>
      </w:r>
      <w:r w:rsidR="005E2F6F">
        <w:t xml:space="preserve"> </w:t>
      </w:r>
      <w:r w:rsidRPr="008E7A79">
        <w:t>1,1</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Fondul</w:t>
      </w:r>
      <w:r w:rsidR="005E2F6F">
        <w:t xml:space="preserve"> </w:t>
      </w:r>
      <w:r w:rsidRPr="008E7A79">
        <w:t>european</w:t>
      </w:r>
      <w:r w:rsidR="005E2F6F">
        <w:t xml:space="preserve"> </w:t>
      </w:r>
      <w:r w:rsidRPr="008E7A79">
        <w:t>pentru</w:t>
      </w:r>
      <w:r w:rsidR="005E2F6F">
        <w:t xml:space="preserve"> </w:t>
      </w:r>
      <w:r w:rsidRPr="008E7A79">
        <w:t>pescuit</w:t>
      </w:r>
      <w:r w:rsidR="005E2F6F">
        <w:t xml:space="preserve"> </w:t>
      </w:r>
      <w:r w:rsidRPr="008E7A79">
        <w:t>și</w:t>
      </w:r>
      <w:r w:rsidR="005E2F6F">
        <w:t xml:space="preserve"> </w:t>
      </w:r>
      <w:r w:rsidRPr="008E7A79">
        <w:t>afaceri</w:t>
      </w:r>
      <w:r w:rsidR="005E2F6F">
        <w:t xml:space="preserve"> </w:t>
      </w:r>
      <w:r w:rsidRPr="008E7A79">
        <w:t>maritime,</w:t>
      </w:r>
      <w:r w:rsidR="005E2F6F">
        <w:t xml:space="preserve"> </w:t>
      </w:r>
      <w:r w:rsidRPr="008E7A79">
        <w:t>pentru</w:t>
      </w:r>
      <w:r w:rsidR="005E2F6F">
        <w:t xml:space="preserve"> </w:t>
      </w:r>
      <w:r w:rsidRPr="008E7A79">
        <w:t>fermierii</w:t>
      </w:r>
      <w:r w:rsidR="005E2F6F">
        <w:t xml:space="preserve"> </w:t>
      </w:r>
      <w:r w:rsidRPr="008E7A79">
        <w:t>și</w:t>
      </w:r>
      <w:r w:rsidR="005E2F6F">
        <w:t xml:space="preserve"> </w:t>
      </w:r>
      <w:r w:rsidRPr="008E7A79">
        <w:t>pescarii</w:t>
      </w:r>
      <w:r w:rsidR="005E2F6F">
        <w:t xml:space="preserve"> </w:t>
      </w:r>
      <w:r w:rsidRPr="008E7A79">
        <w:t>din</w:t>
      </w:r>
      <w:r w:rsidR="005E2F6F">
        <w:t xml:space="preserve"> </w:t>
      </w:r>
      <w:r w:rsidRPr="008E7A79">
        <w:t>Europa,</w:t>
      </w:r>
      <w:r w:rsidR="005E2F6F">
        <w:t xml:space="preserve"> </w:t>
      </w:r>
      <w:r w:rsidRPr="008E7A79">
        <w:t>dar</w:t>
      </w:r>
      <w:r w:rsidR="005E2F6F">
        <w:t xml:space="preserve"> </w:t>
      </w:r>
      <w:r w:rsidRPr="008E7A79">
        <w:t>și</w:t>
      </w:r>
      <w:r w:rsidR="005E2F6F">
        <w:t xml:space="preserve"> </w:t>
      </w:r>
      <w:r w:rsidRPr="008E7A79">
        <w:t>pentru</w:t>
      </w:r>
      <w:r w:rsidR="005E2F6F">
        <w:t xml:space="preserve"> </w:t>
      </w:r>
      <w:r w:rsidRPr="008E7A79">
        <w:t>consolidarea</w:t>
      </w:r>
      <w:r w:rsidR="005E2F6F">
        <w:t xml:space="preserve"> </w:t>
      </w:r>
      <w:r w:rsidRPr="008E7A79">
        <w:t>rezilienței</w:t>
      </w:r>
      <w:r w:rsidR="005E2F6F">
        <w:t xml:space="preserve"> </w:t>
      </w:r>
      <w:r w:rsidRPr="008E7A79">
        <w:t>sectorului</w:t>
      </w:r>
      <w:r w:rsidR="005E2F6F">
        <w:t xml:space="preserve"> </w:t>
      </w:r>
      <w:r w:rsidRPr="008E7A79">
        <w:t>agroalimentar</w:t>
      </w:r>
      <w:r w:rsidR="005E2F6F">
        <w:t xml:space="preserve"> </w:t>
      </w:r>
      <w:r w:rsidRPr="008E7A79">
        <w:t>și</w:t>
      </w:r>
      <w:r w:rsidR="005E2F6F">
        <w:t xml:space="preserve"> </w:t>
      </w:r>
      <w:r w:rsidRPr="008E7A79">
        <w:t>a</w:t>
      </w:r>
      <w:r w:rsidR="005E2F6F">
        <w:t xml:space="preserve"> </w:t>
      </w:r>
      <w:r w:rsidRPr="008E7A79">
        <w:t>sectorului</w:t>
      </w:r>
      <w:r w:rsidR="005E2F6F">
        <w:t xml:space="preserve"> </w:t>
      </w:r>
      <w:r w:rsidRPr="008E7A79">
        <w:t>pescuitului</w:t>
      </w:r>
      <w:r w:rsidR="005E2F6F">
        <w:t xml:space="preserve"> </w:t>
      </w:r>
      <w:r w:rsidRPr="008E7A79">
        <w:t>și</w:t>
      </w:r>
      <w:r w:rsidR="005E2F6F">
        <w:t xml:space="preserve"> </w:t>
      </w:r>
      <w:r w:rsidRPr="008E7A79">
        <w:t>pentru</w:t>
      </w:r>
      <w:r w:rsidR="005E2F6F">
        <w:t xml:space="preserve"> </w:t>
      </w:r>
      <w:r w:rsidRPr="008E7A79">
        <w:t>asigurarea</w:t>
      </w:r>
      <w:r w:rsidR="005E2F6F">
        <w:t xml:space="preserve"> </w:t>
      </w:r>
      <w:r w:rsidRPr="008E7A79">
        <w:t>anvergurii</w:t>
      </w:r>
      <w:r w:rsidR="005E2F6F">
        <w:t xml:space="preserve"> </w:t>
      </w:r>
      <w:r w:rsidRPr="008E7A79">
        <w:t>necesare</w:t>
      </w:r>
      <w:r w:rsidR="005E2F6F">
        <w:t xml:space="preserve"> </w:t>
      </w:r>
      <w:r w:rsidRPr="008E7A79">
        <w:t>a</w:t>
      </w:r>
      <w:r w:rsidR="005E2F6F">
        <w:t xml:space="preserve"> </w:t>
      </w:r>
      <w:r w:rsidRPr="008E7A79">
        <w:t>măsurilor</w:t>
      </w:r>
      <w:r w:rsidR="005E2F6F">
        <w:t xml:space="preserve"> </w:t>
      </w:r>
      <w:r w:rsidRPr="008E7A79">
        <w:t>de</w:t>
      </w:r>
      <w:r w:rsidR="005E2F6F">
        <w:t xml:space="preserve"> </w:t>
      </w:r>
      <w:r w:rsidRPr="008E7A79">
        <w:t>gestionare</w:t>
      </w:r>
      <w:r w:rsidR="005E2F6F">
        <w:t xml:space="preserve"> </w:t>
      </w:r>
      <w:r w:rsidRPr="008E7A79">
        <w:t>a</w:t>
      </w:r>
      <w:r w:rsidR="005E2F6F">
        <w:t xml:space="preserve"> </w:t>
      </w:r>
      <w:r w:rsidRPr="008E7A79">
        <w:t>crizelor;</w:t>
      </w:r>
    </w:p>
    <w:p w14:paraId="6A4BE450" w14:textId="06690323" w:rsidR="008E7A79" w:rsidRPr="008E7A79" w:rsidRDefault="008E7A79" w:rsidP="00DF59EA">
      <w:pPr>
        <w:numPr>
          <w:ilvl w:val="0"/>
          <w:numId w:val="7"/>
        </w:numPr>
        <w:jc w:val="both"/>
      </w:pPr>
      <w:r w:rsidRPr="008E7A79">
        <w:t>12,4</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programul</w:t>
      </w:r>
      <w:r w:rsidR="005E2F6F">
        <w:t xml:space="preserve"> </w:t>
      </w:r>
      <w:r w:rsidRPr="008E7A79">
        <w:t>Orizont</w:t>
      </w:r>
      <w:r w:rsidR="005E2F6F">
        <w:t xml:space="preserve"> </w:t>
      </w:r>
      <w:r w:rsidRPr="008E7A79">
        <w:t>Europa,</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sprijini</w:t>
      </w:r>
      <w:r w:rsidR="005E2F6F">
        <w:t xml:space="preserve"> </w:t>
      </w:r>
      <w:r w:rsidRPr="008E7A79">
        <w:t>cercetarea</w:t>
      </w:r>
      <w:r w:rsidR="005E2F6F">
        <w:t xml:space="preserve"> </w:t>
      </w:r>
      <w:r w:rsidRPr="008E7A79">
        <w:t>UE</w:t>
      </w:r>
      <w:r w:rsidR="005E2F6F">
        <w:t xml:space="preserve"> </w:t>
      </w:r>
      <w:r w:rsidRPr="008E7A79">
        <w:t>în</w:t>
      </w:r>
      <w:r w:rsidR="005E2F6F">
        <w:t xml:space="preserve"> </w:t>
      </w:r>
      <w:r w:rsidRPr="008E7A79">
        <w:t>domenii</w:t>
      </w:r>
      <w:r w:rsidR="005E2F6F">
        <w:t xml:space="preserve"> </w:t>
      </w:r>
      <w:r w:rsidRPr="008E7A79">
        <w:t>precum</w:t>
      </w:r>
      <w:r w:rsidR="005E2F6F">
        <w:t xml:space="preserve"> </w:t>
      </w:r>
      <w:r w:rsidRPr="008E7A79">
        <w:t>sănătatea,</w:t>
      </w:r>
      <w:r w:rsidR="005E2F6F">
        <w:t xml:space="preserve"> </w:t>
      </w:r>
      <w:r w:rsidRPr="008E7A79">
        <w:t>sectorul</w:t>
      </w:r>
      <w:r w:rsidR="005E2F6F">
        <w:t xml:space="preserve"> </w:t>
      </w:r>
      <w:r w:rsidRPr="008E7A79">
        <w:t>digital,</w:t>
      </w:r>
      <w:r w:rsidR="005E2F6F">
        <w:t xml:space="preserve"> </w:t>
      </w:r>
      <w:r w:rsidRPr="008E7A79">
        <w:t>industria,</w:t>
      </w:r>
      <w:r w:rsidR="005E2F6F">
        <w:t xml:space="preserve"> </w:t>
      </w:r>
      <w:r w:rsidRPr="008E7A79">
        <w:t>domeniul</w:t>
      </w:r>
      <w:r w:rsidR="005E2F6F">
        <w:t xml:space="preserve"> </w:t>
      </w:r>
      <w:r w:rsidRPr="008E7A79">
        <w:t>spațial,</w:t>
      </w:r>
      <w:r w:rsidR="005E2F6F">
        <w:t xml:space="preserve"> </w:t>
      </w:r>
      <w:r w:rsidRPr="008E7A79">
        <w:t>clima,</w:t>
      </w:r>
      <w:r w:rsidR="005E2F6F">
        <w:t xml:space="preserve"> </w:t>
      </w:r>
      <w:r w:rsidRPr="008E7A79">
        <w:t>energia</w:t>
      </w:r>
      <w:r w:rsidR="005E2F6F">
        <w:t xml:space="preserve"> </w:t>
      </w:r>
      <w:r w:rsidRPr="008E7A79">
        <w:t>și</w:t>
      </w:r>
      <w:r w:rsidR="005E2F6F">
        <w:t xml:space="preserve"> </w:t>
      </w:r>
      <w:r w:rsidRPr="008E7A79">
        <w:t>mobilitatea;</w:t>
      </w:r>
    </w:p>
    <w:p w14:paraId="7C82CAE4" w14:textId="41E89AD0" w:rsidR="008E7A79" w:rsidRPr="008E7A79" w:rsidRDefault="008E7A79" w:rsidP="00DF59EA">
      <w:pPr>
        <w:numPr>
          <w:ilvl w:val="0"/>
          <w:numId w:val="7"/>
        </w:numPr>
        <w:jc w:val="both"/>
      </w:pPr>
      <w:r w:rsidRPr="008E7A79">
        <w:t>602,8</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Programul</w:t>
      </w:r>
      <w:r w:rsidR="005E2F6F">
        <w:t xml:space="preserve"> </w:t>
      </w:r>
      <w:r w:rsidRPr="008E7A79">
        <w:t>privind</w:t>
      </w:r>
      <w:r w:rsidR="005E2F6F">
        <w:t xml:space="preserve"> </w:t>
      </w:r>
      <w:r w:rsidRPr="008E7A79">
        <w:t>piața</w:t>
      </w:r>
      <w:r w:rsidR="005E2F6F">
        <w:t xml:space="preserve"> </w:t>
      </w:r>
      <w:r w:rsidRPr="008E7A79">
        <w:t>unică,</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sprijini</w:t>
      </w:r>
      <w:r w:rsidR="005E2F6F">
        <w:t xml:space="preserve"> </w:t>
      </w:r>
      <w:r w:rsidRPr="008E7A79">
        <w:t>întreprinderile</w:t>
      </w:r>
      <w:r w:rsidR="005E2F6F">
        <w:t xml:space="preserve"> </w:t>
      </w:r>
      <w:r w:rsidRPr="008E7A79">
        <w:t>mici</w:t>
      </w:r>
      <w:r w:rsidR="005E2F6F">
        <w:t xml:space="preserve"> </w:t>
      </w:r>
      <w:r w:rsidRPr="008E7A79">
        <w:t>și</w:t>
      </w:r>
      <w:r w:rsidR="005E2F6F">
        <w:t xml:space="preserve"> </w:t>
      </w:r>
      <w:r w:rsidRPr="008E7A79">
        <w:t>mijlocii</w:t>
      </w:r>
      <w:r w:rsidR="005E2F6F">
        <w:t xml:space="preserve"> </w:t>
      </w:r>
      <w:r w:rsidRPr="008E7A79">
        <w:t>din</w:t>
      </w:r>
      <w:r w:rsidR="005E2F6F">
        <w:t xml:space="preserve"> </w:t>
      </w:r>
      <w:r w:rsidRPr="008E7A79">
        <w:t>întreaga</w:t>
      </w:r>
      <w:r w:rsidR="005E2F6F">
        <w:t xml:space="preserve"> </w:t>
      </w:r>
      <w:r w:rsidRPr="008E7A79">
        <w:t>Uniune;</w:t>
      </w:r>
    </w:p>
    <w:p w14:paraId="40AE9A5E" w14:textId="7EAD866E" w:rsidR="008E7A79" w:rsidRPr="008E7A79" w:rsidRDefault="008E7A79" w:rsidP="00DF59EA">
      <w:pPr>
        <w:numPr>
          <w:ilvl w:val="0"/>
          <w:numId w:val="7"/>
        </w:numPr>
        <w:jc w:val="both"/>
      </w:pPr>
      <w:r w:rsidRPr="008E7A79">
        <w:t>739,3</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programul</w:t>
      </w:r>
      <w:r w:rsidR="005E2F6F">
        <w:t xml:space="preserve"> </w:t>
      </w:r>
      <w:r w:rsidRPr="008E7A79">
        <w:t>„UE</w:t>
      </w:r>
      <w:r w:rsidR="005E2F6F">
        <w:t xml:space="preserve"> </w:t>
      </w:r>
      <w:r w:rsidRPr="008E7A79">
        <w:t>pentru</w:t>
      </w:r>
      <w:r w:rsidR="005E2F6F">
        <w:t xml:space="preserve"> </w:t>
      </w:r>
      <w:r w:rsidRPr="008E7A79">
        <w:t>sănătate”,</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sprijini</w:t>
      </w:r>
      <w:r w:rsidR="005E2F6F">
        <w:t xml:space="preserve"> </w:t>
      </w:r>
      <w:r w:rsidRPr="008E7A79">
        <w:t>uniunea</w:t>
      </w:r>
      <w:r w:rsidR="005E2F6F">
        <w:t xml:space="preserve"> </w:t>
      </w:r>
      <w:r w:rsidRPr="008E7A79">
        <w:t>europeană</w:t>
      </w:r>
      <w:r w:rsidR="005E2F6F">
        <w:t xml:space="preserve"> </w:t>
      </w:r>
      <w:r w:rsidRPr="008E7A79">
        <w:t>a</w:t>
      </w:r>
      <w:r w:rsidR="005E2F6F">
        <w:t xml:space="preserve"> </w:t>
      </w:r>
      <w:r w:rsidRPr="008E7A79">
        <w:t>sănătății</w:t>
      </w:r>
      <w:r w:rsidR="005E2F6F">
        <w:t xml:space="preserve"> </w:t>
      </w:r>
      <w:r w:rsidRPr="008E7A79">
        <w:t>și</w:t>
      </w:r>
      <w:r w:rsidR="005E2F6F">
        <w:t xml:space="preserve"> </w:t>
      </w:r>
      <w:r w:rsidRPr="008E7A79">
        <w:t>de</w:t>
      </w:r>
      <w:r w:rsidR="005E2F6F">
        <w:t xml:space="preserve"> </w:t>
      </w:r>
      <w:r w:rsidRPr="008E7A79">
        <w:t>a</w:t>
      </w:r>
      <w:r w:rsidR="005E2F6F">
        <w:t xml:space="preserve"> </w:t>
      </w:r>
      <w:r w:rsidRPr="008E7A79">
        <w:t>oferi</w:t>
      </w:r>
      <w:r w:rsidR="005E2F6F">
        <w:t xml:space="preserve"> </w:t>
      </w:r>
      <w:r w:rsidRPr="008E7A79">
        <w:t>un</w:t>
      </w:r>
      <w:r w:rsidR="005E2F6F">
        <w:t xml:space="preserve"> </w:t>
      </w:r>
      <w:r w:rsidRPr="008E7A79">
        <w:t>răspuns</w:t>
      </w:r>
      <w:r w:rsidR="005E2F6F">
        <w:t xml:space="preserve"> </w:t>
      </w:r>
      <w:r w:rsidRPr="008E7A79">
        <w:t>cuprinzător</w:t>
      </w:r>
      <w:r w:rsidR="005E2F6F">
        <w:t xml:space="preserve"> </w:t>
      </w:r>
      <w:r w:rsidRPr="008E7A79">
        <w:t>la</w:t>
      </w:r>
      <w:r w:rsidR="005E2F6F">
        <w:t xml:space="preserve"> </w:t>
      </w:r>
      <w:r w:rsidRPr="008E7A79">
        <w:t>nevoile</w:t>
      </w:r>
      <w:r w:rsidR="005E2F6F">
        <w:t xml:space="preserve"> </w:t>
      </w:r>
      <w:r w:rsidRPr="008E7A79">
        <w:t>în</w:t>
      </w:r>
      <w:r w:rsidR="005E2F6F">
        <w:t xml:space="preserve"> </w:t>
      </w:r>
      <w:r w:rsidRPr="008E7A79">
        <w:t>materie</w:t>
      </w:r>
      <w:r w:rsidR="005E2F6F">
        <w:t xml:space="preserve"> </w:t>
      </w:r>
      <w:r w:rsidRPr="008E7A79">
        <w:t>de</w:t>
      </w:r>
      <w:r w:rsidR="005E2F6F">
        <w:t xml:space="preserve"> </w:t>
      </w:r>
      <w:r w:rsidRPr="008E7A79">
        <w:t>sănătate</w:t>
      </w:r>
      <w:r w:rsidR="005E2F6F">
        <w:t xml:space="preserve"> </w:t>
      </w:r>
      <w:r w:rsidRPr="008E7A79">
        <w:t>ale</w:t>
      </w:r>
      <w:r w:rsidR="005E2F6F">
        <w:t xml:space="preserve"> </w:t>
      </w:r>
      <w:r w:rsidRPr="008E7A79">
        <w:t>cetățenilor</w:t>
      </w:r>
      <w:r w:rsidR="005E2F6F">
        <w:t xml:space="preserve"> </w:t>
      </w:r>
      <w:r w:rsidRPr="008E7A79">
        <w:t>europeni;</w:t>
      </w:r>
    </w:p>
    <w:p w14:paraId="0564E6A3" w14:textId="64753CA9" w:rsidR="008E7A79" w:rsidRPr="008E7A79" w:rsidRDefault="008E7A79" w:rsidP="00DF59EA">
      <w:pPr>
        <w:numPr>
          <w:ilvl w:val="0"/>
          <w:numId w:val="7"/>
        </w:numPr>
        <w:jc w:val="both"/>
      </w:pPr>
      <w:r w:rsidRPr="008E7A79">
        <w:t>1,5</w:t>
      </w:r>
      <w:r w:rsidR="005E2F6F">
        <w:t xml:space="preserve"> </w:t>
      </w:r>
      <w:r w:rsidRPr="008E7A79">
        <w:t>miliarde</w:t>
      </w:r>
      <w:r w:rsidR="005E2F6F">
        <w:t xml:space="preserve"> </w:t>
      </w:r>
      <w:r w:rsidRPr="008E7A79">
        <w:t>EUR</w:t>
      </w:r>
      <w:r w:rsidR="005E2F6F">
        <w:t xml:space="preserve"> </w:t>
      </w:r>
      <w:r w:rsidRPr="008E7A79">
        <w:t>în</w:t>
      </w:r>
      <w:r w:rsidR="005E2F6F">
        <w:t xml:space="preserve"> </w:t>
      </w:r>
      <w:r w:rsidRPr="008E7A79">
        <w:t>cadrul</w:t>
      </w:r>
      <w:r w:rsidR="005E2F6F">
        <w:t xml:space="preserve"> </w:t>
      </w:r>
      <w:r w:rsidRPr="008E7A79">
        <w:t>Fondului</w:t>
      </w:r>
      <w:r w:rsidR="005E2F6F">
        <w:t xml:space="preserve"> </w:t>
      </w:r>
      <w:r w:rsidRPr="008E7A79">
        <w:t>pentru</w:t>
      </w:r>
      <w:r w:rsidR="005E2F6F">
        <w:t xml:space="preserve"> </w:t>
      </w:r>
      <w:r w:rsidRPr="008E7A79">
        <w:t>o</w:t>
      </w:r>
      <w:r w:rsidR="005E2F6F">
        <w:t xml:space="preserve"> </w:t>
      </w:r>
      <w:r w:rsidRPr="008E7A79">
        <w:t>tranziție</w:t>
      </w:r>
      <w:r w:rsidR="005E2F6F">
        <w:t xml:space="preserve"> </w:t>
      </w:r>
      <w:r w:rsidRPr="008E7A79">
        <w:t>justă</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asigura</w:t>
      </w:r>
      <w:r w:rsidR="005E2F6F">
        <w:t xml:space="preserve"> </w:t>
      </w:r>
      <w:r w:rsidRPr="008E7A79">
        <w:t>faptul</w:t>
      </w:r>
      <w:r w:rsidR="005E2F6F">
        <w:t xml:space="preserve"> </w:t>
      </w:r>
      <w:r w:rsidRPr="008E7A79">
        <w:t>că</w:t>
      </w:r>
      <w:r w:rsidR="005E2F6F">
        <w:t xml:space="preserve"> </w:t>
      </w:r>
      <w:r w:rsidRPr="008E7A79">
        <w:t>tranziția</w:t>
      </w:r>
      <w:r w:rsidR="005E2F6F">
        <w:t xml:space="preserve"> </w:t>
      </w:r>
      <w:r w:rsidRPr="008E7A79">
        <w:t>către</w:t>
      </w:r>
      <w:r w:rsidR="005E2F6F">
        <w:t xml:space="preserve"> </w:t>
      </w:r>
      <w:r w:rsidRPr="008E7A79">
        <w:t>neutralitatea</w:t>
      </w:r>
      <w:r w:rsidR="005E2F6F">
        <w:t xml:space="preserve"> </w:t>
      </w:r>
      <w:r w:rsidRPr="008E7A79">
        <w:t>climatică</w:t>
      </w:r>
      <w:r w:rsidR="005E2F6F">
        <w:t xml:space="preserve"> </w:t>
      </w:r>
      <w:r w:rsidRPr="008E7A79">
        <w:t>este</w:t>
      </w:r>
      <w:r w:rsidR="005E2F6F">
        <w:t xml:space="preserve"> </w:t>
      </w:r>
      <w:r w:rsidRPr="008E7A79">
        <w:t>benefică</w:t>
      </w:r>
      <w:r w:rsidR="005E2F6F">
        <w:t xml:space="preserve"> </w:t>
      </w:r>
      <w:r w:rsidRPr="008E7A79">
        <w:t>pentru</w:t>
      </w:r>
      <w:r w:rsidR="005E2F6F">
        <w:t xml:space="preserve"> </w:t>
      </w:r>
      <w:r w:rsidRPr="008E7A79">
        <w:t>toți</w:t>
      </w:r>
      <w:r w:rsidR="005E2F6F">
        <w:t xml:space="preserve"> </w:t>
      </w:r>
      <w:r w:rsidRPr="008E7A79">
        <w:t>și</w:t>
      </w:r>
      <w:r w:rsidR="005E2F6F">
        <w:t xml:space="preserve"> </w:t>
      </w:r>
      <w:r w:rsidRPr="008E7A79">
        <w:t>755,5</w:t>
      </w:r>
      <w:r w:rsidR="005E2F6F">
        <w:t xml:space="preserve"> </w:t>
      </w:r>
      <w:r w:rsidRPr="008E7A79">
        <w:t>milioane</w:t>
      </w:r>
      <w:r w:rsidR="005E2F6F">
        <w:t xml:space="preserve"> </w:t>
      </w:r>
      <w:r w:rsidRPr="008E7A79">
        <w:t>EUR</w:t>
      </w:r>
      <w:r w:rsidR="005E2F6F">
        <w:t xml:space="preserve"> </w:t>
      </w:r>
      <w:r w:rsidRPr="008E7A79">
        <w:t>în</w:t>
      </w:r>
      <w:r w:rsidR="005E2F6F">
        <w:t xml:space="preserve"> </w:t>
      </w:r>
      <w:r w:rsidRPr="008E7A79">
        <w:t>cadrul</w:t>
      </w:r>
      <w:r w:rsidR="005E2F6F">
        <w:t xml:space="preserve"> </w:t>
      </w:r>
      <w:r w:rsidRPr="008E7A79">
        <w:t>programului</w:t>
      </w:r>
      <w:r w:rsidR="005E2F6F">
        <w:t xml:space="preserve"> </w:t>
      </w:r>
      <w:r w:rsidRPr="008E7A79">
        <w:t>LIFE</w:t>
      </w:r>
      <w:r w:rsidR="005E2F6F">
        <w:t xml:space="preserve"> </w:t>
      </w:r>
      <w:r w:rsidRPr="008E7A79">
        <w:t>pentru</w:t>
      </w:r>
      <w:r w:rsidR="005E2F6F">
        <w:t xml:space="preserve"> </w:t>
      </w:r>
      <w:r w:rsidRPr="008E7A79">
        <w:t>sprijinirea</w:t>
      </w:r>
      <w:r w:rsidR="005E2F6F">
        <w:t xml:space="preserve"> </w:t>
      </w:r>
      <w:r w:rsidRPr="008E7A79">
        <w:t>mediului</w:t>
      </w:r>
      <w:r w:rsidR="005E2F6F">
        <w:t xml:space="preserve"> </w:t>
      </w:r>
      <w:r w:rsidRPr="008E7A79">
        <w:t>și</w:t>
      </w:r>
      <w:r w:rsidR="005E2F6F">
        <w:t xml:space="preserve"> </w:t>
      </w:r>
      <w:r w:rsidRPr="008E7A79">
        <w:t>a</w:t>
      </w:r>
      <w:r w:rsidR="005E2F6F">
        <w:t xml:space="preserve"> </w:t>
      </w:r>
      <w:r w:rsidRPr="008E7A79">
        <w:t>politicilor</w:t>
      </w:r>
      <w:r w:rsidR="005E2F6F">
        <w:t xml:space="preserve"> </w:t>
      </w:r>
      <w:r w:rsidRPr="008E7A79">
        <w:t>climatice;</w:t>
      </w:r>
    </w:p>
    <w:p w14:paraId="0AF0B091" w14:textId="17007E84" w:rsidR="008E7A79" w:rsidRPr="008E7A79" w:rsidRDefault="008E7A79" w:rsidP="00DF59EA">
      <w:pPr>
        <w:numPr>
          <w:ilvl w:val="0"/>
          <w:numId w:val="7"/>
        </w:numPr>
        <w:jc w:val="both"/>
      </w:pPr>
      <w:r w:rsidRPr="008E7A79">
        <w:t>309,9</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Fondul</w:t>
      </w:r>
      <w:r w:rsidR="005E2F6F">
        <w:t xml:space="preserve"> </w:t>
      </w:r>
      <w:r w:rsidRPr="008E7A79">
        <w:t>pentru</w:t>
      </w:r>
      <w:r w:rsidR="005E2F6F">
        <w:t xml:space="preserve"> </w:t>
      </w:r>
      <w:r w:rsidRPr="008E7A79">
        <w:t>securitate</w:t>
      </w:r>
      <w:r w:rsidR="005E2F6F">
        <w:t xml:space="preserve"> </w:t>
      </w:r>
      <w:r w:rsidRPr="008E7A79">
        <w:t>internă,</w:t>
      </w:r>
      <w:r w:rsidR="005E2F6F">
        <w:t xml:space="preserve"> </w:t>
      </w:r>
      <w:r w:rsidRPr="008E7A79">
        <w:t>945,7</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Fondul</w:t>
      </w:r>
      <w:r w:rsidR="005E2F6F">
        <w:t xml:space="preserve"> </w:t>
      </w:r>
      <w:r w:rsidRPr="008E7A79">
        <w:t>european</w:t>
      </w:r>
      <w:r w:rsidR="005E2F6F">
        <w:t xml:space="preserve"> </w:t>
      </w:r>
      <w:r w:rsidRPr="008E7A79">
        <w:t>de</w:t>
      </w:r>
      <w:r w:rsidR="005E2F6F">
        <w:t xml:space="preserve"> </w:t>
      </w:r>
      <w:r w:rsidRPr="008E7A79">
        <w:t>apărare</w:t>
      </w:r>
      <w:r w:rsidR="005E2F6F">
        <w:t xml:space="preserve"> </w:t>
      </w:r>
      <w:r w:rsidRPr="008E7A79">
        <w:t>în</w:t>
      </w:r>
      <w:r w:rsidR="005E2F6F">
        <w:t xml:space="preserve"> </w:t>
      </w:r>
      <w:r w:rsidRPr="008E7A79">
        <w:t>scopul</w:t>
      </w:r>
      <w:r w:rsidR="005E2F6F">
        <w:t xml:space="preserve"> </w:t>
      </w:r>
      <w:r w:rsidRPr="008E7A79">
        <w:t>de</w:t>
      </w:r>
      <w:r w:rsidR="005E2F6F">
        <w:t xml:space="preserve"> </w:t>
      </w:r>
      <w:r w:rsidRPr="008E7A79">
        <w:t>a</w:t>
      </w:r>
      <w:r w:rsidR="005E2F6F">
        <w:t xml:space="preserve"> </w:t>
      </w:r>
      <w:r w:rsidRPr="008E7A79">
        <w:t>sprijini</w:t>
      </w:r>
      <w:r w:rsidR="005E2F6F">
        <w:t xml:space="preserve"> </w:t>
      </w:r>
      <w:r w:rsidRPr="008E7A79">
        <w:t>autonomia</w:t>
      </w:r>
      <w:r w:rsidR="005E2F6F">
        <w:t xml:space="preserve"> </w:t>
      </w:r>
      <w:r w:rsidRPr="008E7A79">
        <w:t>strategică</w:t>
      </w:r>
      <w:r w:rsidR="005E2F6F">
        <w:t xml:space="preserve"> </w:t>
      </w:r>
      <w:r w:rsidRPr="008E7A79">
        <w:t>și</w:t>
      </w:r>
      <w:r w:rsidR="005E2F6F">
        <w:t xml:space="preserve"> </w:t>
      </w:r>
      <w:r w:rsidRPr="008E7A79">
        <w:t>securitatea</w:t>
      </w:r>
      <w:r w:rsidR="005E2F6F">
        <w:t xml:space="preserve"> </w:t>
      </w:r>
      <w:r w:rsidRPr="008E7A79">
        <w:t>europeană</w:t>
      </w:r>
      <w:r w:rsidR="005E2F6F">
        <w:t xml:space="preserve"> </w:t>
      </w:r>
      <w:r w:rsidRPr="008E7A79">
        <w:t>și</w:t>
      </w:r>
      <w:r w:rsidR="005E2F6F">
        <w:t xml:space="preserve"> </w:t>
      </w:r>
      <w:r w:rsidRPr="008E7A79">
        <w:t>157,0</w:t>
      </w:r>
      <w:r w:rsidR="005E2F6F">
        <w:t xml:space="preserve"> </w:t>
      </w:r>
      <w:r w:rsidRPr="008E7A79">
        <w:t>milioane</w:t>
      </w:r>
      <w:r w:rsidR="005E2F6F">
        <w:t xml:space="preserve"> </w:t>
      </w:r>
      <w:r w:rsidRPr="008E7A79">
        <w:t>EUR</w:t>
      </w:r>
      <w:r w:rsidR="005E2F6F">
        <w:t xml:space="preserve"> </w:t>
      </w:r>
      <w:r w:rsidRPr="008E7A79">
        <w:t>pentru</w:t>
      </w:r>
      <w:r w:rsidR="005E2F6F">
        <w:t xml:space="preserve"> </w:t>
      </w:r>
      <w:r w:rsidRPr="008E7A79">
        <w:t>Actul</w:t>
      </w:r>
      <w:r w:rsidR="005E2F6F">
        <w:t xml:space="preserve"> </w:t>
      </w:r>
      <w:r w:rsidRPr="008E7A79">
        <w:t>privind</w:t>
      </w:r>
      <w:r w:rsidR="005E2F6F">
        <w:t xml:space="preserve"> </w:t>
      </w:r>
      <w:r w:rsidRPr="008E7A79">
        <w:t>consolidarea</w:t>
      </w:r>
      <w:r w:rsidR="005E2F6F">
        <w:t xml:space="preserve"> </w:t>
      </w:r>
      <w:r w:rsidRPr="008E7A79">
        <w:t>industriei</w:t>
      </w:r>
      <w:r w:rsidR="005E2F6F">
        <w:t xml:space="preserve"> </w:t>
      </w:r>
      <w:r w:rsidRPr="008E7A79">
        <w:t>europene</w:t>
      </w:r>
      <w:r w:rsidR="005E2F6F">
        <w:t xml:space="preserve"> </w:t>
      </w:r>
      <w:r w:rsidRPr="008E7A79">
        <w:t>de</w:t>
      </w:r>
      <w:r w:rsidR="005E2F6F">
        <w:t xml:space="preserve"> </w:t>
      </w:r>
      <w:r w:rsidRPr="008E7A79">
        <w:t>apărare</w:t>
      </w:r>
      <w:r w:rsidR="005E2F6F">
        <w:t xml:space="preserve"> </w:t>
      </w:r>
      <w:r w:rsidRPr="008E7A79">
        <w:t>prin</w:t>
      </w:r>
      <w:r w:rsidR="005E2F6F">
        <w:t xml:space="preserve"> </w:t>
      </w:r>
      <w:r w:rsidRPr="008E7A79">
        <w:t>achiziții</w:t>
      </w:r>
      <w:r w:rsidR="005E2F6F">
        <w:t xml:space="preserve"> </w:t>
      </w:r>
      <w:r w:rsidRPr="008E7A79">
        <w:t>publice</w:t>
      </w:r>
      <w:r w:rsidR="005E2F6F">
        <w:t xml:space="preserve"> </w:t>
      </w:r>
      <w:r w:rsidRPr="008E7A79">
        <w:t>în</w:t>
      </w:r>
      <w:r w:rsidR="005E2F6F">
        <w:t xml:space="preserve"> </w:t>
      </w:r>
      <w:r w:rsidRPr="008E7A79">
        <w:t>comun.</w:t>
      </w:r>
    </w:p>
    <w:p w14:paraId="4EB26ABD" w14:textId="68B9AB8E" w:rsidR="008E7A79" w:rsidRPr="008E7A79" w:rsidRDefault="008E7A79" w:rsidP="008E7A79">
      <w:r w:rsidRPr="008E7A79">
        <w:t>Defalcarea</w:t>
      </w:r>
      <w:r w:rsidR="005E2F6F">
        <w:t xml:space="preserve"> </w:t>
      </w:r>
      <w:r w:rsidRPr="008E7A79">
        <w:t>completă</w:t>
      </w:r>
      <w:r w:rsidR="005E2F6F">
        <w:t xml:space="preserve"> </w:t>
      </w:r>
      <w:r w:rsidRPr="008E7A79">
        <w:t>pe</w:t>
      </w:r>
      <w:r w:rsidR="005E2F6F">
        <w:t xml:space="preserve"> </w:t>
      </w:r>
      <w:r w:rsidRPr="008E7A79">
        <w:t>rubrici</w:t>
      </w:r>
      <w:r w:rsidR="005E2F6F">
        <w:t xml:space="preserve"> </w:t>
      </w:r>
      <w:r w:rsidRPr="008E7A79">
        <w:t>este</w:t>
      </w:r>
      <w:r w:rsidR="005E2F6F">
        <w:t xml:space="preserve"> </w:t>
      </w:r>
      <w:r w:rsidRPr="008E7A79">
        <w:t>prezentată</w:t>
      </w:r>
      <w:r w:rsidR="005E2F6F">
        <w:t xml:space="preserve"> </w:t>
      </w:r>
      <w:r w:rsidRPr="008E7A79">
        <w:t>mai</w:t>
      </w:r>
      <w:r w:rsidR="005E2F6F">
        <w:t xml:space="preserve"> </w:t>
      </w:r>
      <w:r w:rsidRPr="008E7A79">
        <w:t>jos:</w:t>
      </w:r>
    </w:p>
    <w:tbl>
      <w:tblPr>
        <w:tblW w:w="9361" w:type="dxa"/>
        <w:tblCellMar>
          <w:top w:w="15" w:type="dxa"/>
          <w:left w:w="15" w:type="dxa"/>
          <w:bottom w:w="15" w:type="dxa"/>
          <w:right w:w="15" w:type="dxa"/>
        </w:tblCellMar>
        <w:tblLook w:val="04A0" w:firstRow="1" w:lastRow="0" w:firstColumn="1" w:lastColumn="0" w:noHBand="0" w:noVBand="1"/>
      </w:tblPr>
      <w:tblGrid>
        <w:gridCol w:w="6017"/>
        <w:gridCol w:w="1895"/>
        <w:gridCol w:w="1449"/>
      </w:tblGrid>
      <w:tr w:rsidR="008E7A79" w:rsidRPr="008E7A79" w14:paraId="7DC23387" w14:textId="77777777" w:rsidTr="00AD2535">
        <w:trPr>
          <w:trHeight w:val="371"/>
        </w:trPr>
        <w:tc>
          <w:tcPr>
            <w:tcW w:w="0" w:type="auto"/>
            <w:tcBorders>
              <w:top w:val="single" w:sz="2" w:space="0" w:color="CFCFCF"/>
              <w:left w:val="nil"/>
              <w:bottom w:val="nil"/>
              <w:right w:val="nil"/>
            </w:tcBorders>
            <w:vAlign w:val="center"/>
            <w:hideMark/>
          </w:tcPr>
          <w:p w14:paraId="2DB5BA1D" w14:textId="0E6A888E" w:rsidR="008E7A79" w:rsidRPr="008E7A79" w:rsidRDefault="008E7A79" w:rsidP="008E7A79">
            <w:r w:rsidRPr="008E7A79">
              <w:rPr>
                <w:b/>
                <w:bCs/>
              </w:rPr>
              <w:t>Bugetul</w:t>
            </w:r>
            <w:r w:rsidR="005E2F6F">
              <w:rPr>
                <w:b/>
                <w:bCs/>
              </w:rPr>
              <w:t xml:space="preserve"> </w:t>
            </w:r>
            <w:r w:rsidRPr="008E7A79">
              <w:rPr>
                <w:b/>
                <w:bCs/>
              </w:rPr>
              <w:t>UE</w:t>
            </w:r>
            <w:r w:rsidR="005E2F6F">
              <w:rPr>
                <w:b/>
                <w:bCs/>
              </w:rPr>
              <w:t xml:space="preserve"> </w:t>
            </w:r>
            <w:r w:rsidRPr="008E7A79">
              <w:rPr>
                <w:b/>
                <w:bCs/>
              </w:rPr>
              <w:t>pentru</w:t>
            </w:r>
            <w:r w:rsidR="005E2F6F">
              <w:rPr>
                <w:b/>
                <w:bCs/>
              </w:rPr>
              <w:t xml:space="preserve"> </w:t>
            </w:r>
            <w:r w:rsidRPr="008E7A79">
              <w:rPr>
                <w:b/>
                <w:bCs/>
              </w:rPr>
              <w:t>2023</w:t>
            </w:r>
            <w:r w:rsidR="005E2F6F">
              <w:rPr>
                <w:b/>
                <w:bCs/>
              </w:rPr>
              <w:t xml:space="preserve"> </w:t>
            </w:r>
            <w:r w:rsidRPr="008E7A79">
              <w:rPr>
                <w:b/>
                <w:bCs/>
              </w:rPr>
              <w:t>(în</w:t>
            </w:r>
            <w:r w:rsidR="005E2F6F">
              <w:rPr>
                <w:b/>
                <w:bCs/>
              </w:rPr>
              <w:t xml:space="preserve"> </w:t>
            </w:r>
            <w:r w:rsidRPr="008E7A79">
              <w:rPr>
                <w:b/>
                <w:bCs/>
              </w:rPr>
              <w:t>milioane</w:t>
            </w:r>
            <w:r w:rsidR="005E2F6F">
              <w:rPr>
                <w:b/>
                <w:bCs/>
              </w:rPr>
              <w:t xml:space="preserve"> </w:t>
            </w:r>
            <w:r w:rsidRPr="008E7A79">
              <w:rPr>
                <w:b/>
                <w:bCs/>
              </w:rPr>
              <w:t>EUR):</w:t>
            </w:r>
          </w:p>
        </w:tc>
        <w:tc>
          <w:tcPr>
            <w:tcW w:w="0" w:type="auto"/>
            <w:tcBorders>
              <w:top w:val="single" w:sz="2" w:space="0" w:color="CFCFCF"/>
              <w:left w:val="nil"/>
              <w:bottom w:val="nil"/>
              <w:right w:val="nil"/>
            </w:tcBorders>
            <w:vAlign w:val="center"/>
            <w:hideMark/>
          </w:tcPr>
          <w:p w14:paraId="2FB1C221" w14:textId="6FD62414" w:rsidR="008E7A79" w:rsidRPr="008E7A79" w:rsidRDefault="005E2F6F" w:rsidP="008E7A79">
            <w:r>
              <w:t xml:space="preserve"> </w:t>
            </w:r>
          </w:p>
        </w:tc>
        <w:tc>
          <w:tcPr>
            <w:tcW w:w="0" w:type="auto"/>
            <w:tcBorders>
              <w:top w:val="single" w:sz="2" w:space="0" w:color="CFCFCF"/>
              <w:left w:val="nil"/>
              <w:bottom w:val="single" w:sz="6" w:space="0" w:color="CFCFCF"/>
              <w:right w:val="nil"/>
            </w:tcBorders>
            <w:vAlign w:val="center"/>
            <w:hideMark/>
          </w:tcPr>
          <w:p w14:paraId="51712C6D" w14:textId="13145934" w:rsidR="008E7A79" w:rsidRPr="008E7A79" w:rsidRDefault="005E2F6F" w:rsidP="008E7A79">
            <w:r>
              <w:t xml:space="preserve"> </w:t>
            </w:r>
          </w:p>
        </w:tc>
      </w:tr>
      <w:tr w:rsidR="008E7A79" w:rsidRPr="008E7A79" w14:paraId="6E6F2A6D" w14:textId="77777777" w:rsidTr="00AD2535">
        <w:trPr>
          <w:trHeight w:val="387"/>
        </w:trPr>
        <w:tc>
          <w:tcPr>
            <w:tcW w:w="0" w:type="auto"/>
            <w:vMerge w:val="restart"/>
            <w:tcBorders>
              <w:top w:val="single" w:sz="2" w:space="0" w:color="CFCFCF"/>
              <w:left w:val="nil"/>
              <w:bottom w:val="nil"/>
              <w:right w:val="nil"/>
            </w:tcBorders>
            <w:vAlign w:val="center"/>
            <w:hideMark/>
          </w:tcPr>
          <w:p w14:paraId="1E3FAB65" w14:textId="79FB1E4B" w:rsidR="008E7A79" w:rsidRPr="008E7A79" w:rsidRDefault="008E7A79" w:rsidP="008E7A79">
            <w:r w:rsidRPr="008E7A79">
              <w:rPr>
                <w:b/>
                <w:bCs/>
              </w:rPr>
              <w:t>CREDITE</w:t>
            </w:r>
            <w:r w:rsidR="005E2F6F">
              <w:rPr>
                <w:b/>
                <w:bCs/>
              </w:rPr>
              <w:t xml:space="preserve"> </w:t>
            </w:r>
            <w:r w:rsidRPr="008E7A79">
              <w:rPr>
                <w:b/>
                <w:bCs/>
              </w:rPr>
              <w:t>PE</w:t>
            </w:r>
            <w:r w:rsidR="005E2F6F">
              <w:rPr>
                <w:b/>
                <w:bCs/>
              </w:rPr>
              <w:t xml:space="preserve"> </w:t>
            </w:r>
            <w:r w:rsidRPr="008E7A79">
              <w:rPr>
                <w:b/>
                <w:bCs/>
              </w:rPr>
              <w:t>RUBRICI</w:t>
            </w:r>
          </w:p>
        </w:tc>
        <w:tc>
          <w:tcPr>
            <w:tcW w:w="0" w:type="auto"/>
            <w:gridSpan w:val="2"/>
            <w:tcBorders>
              <w:top w:val="single" w:sz="2" w:space="0" w:color="CFCFCF"/>
              <w:left w:val="nil"/>
              <w:bottom w:val="single" w:sz="6" w:space="0" w:color="CFCFCF"/>
              <w:right w:val="nil"/>
            </w:tcBorders>
            <w:vAlign w:val="center"/>
            <w:hideMark/>
          </w:tcPr>
          <w:p w14:paraId="0B9F0428" w14:textId="1B08508E" w:rsidR="008E7A79" w:rsidRPr="008E7A79" w:rsidRDefault="008E7A79" w:rsidP="008E7A79">
            <w:r w:rsidRPr="008E7A79">
              <w:rPr>
                <w:b/>
                <w:bCs/>
              </w:rPr>
              <w:t>Bugetul</w:t>
            </w:r>
            <w:r w:rsidR="005E2F6F">
              <w:rPr>
                <w:b/>
                <w:bCs/>
              </w:rPr>
              <w:t xml:space="preserve"> </w:t>
            </w:r>
            <w:r w:rsidRPr="008E7A79">
              <w:rPr>
                <w:b/>
                <w:bCs/>
              </w:rPr>
              <w:t>2023</w:t>
            </w:r>
          </w:p>
        </w:tc>
      </w:tr>
      <w:tr w:rsidR="008E7A79" w:rsidRPr="008E7A79" w14:paraId="67F530FD" w14:textId="77777777" w:rsidTr="00AD2535">
        <w:trPr>
          <w:trHeight w:val="387"/>
        </w:trPr>
        <w:tc>
          <w:tcPr>
            <w:tcW w:w="0" w:type="auto"/>
            <w:vMerge/>
            <w:tcBorders>
              <w:top w:val="single" w:sz="2" w:space="0" w:color="CFCFCF"/>
              <w:left w:val="nil"/>
              <w:bottom w:val="nil"/>
              <w:right w:val="nil"/>
            </w:tcBorders>
            <w:vAlign w:val="center"/>
            <w:hideMark/>
          </w:tcPr>
          <w:p w14:paraId="39BB84C5" w14:textId="77777777" w:rsidR="008E7A79" w:rsidRPr="008E7A79" w:rsidRDefault="008E7A79" w:rsidP="008E7A79"/>
        </w:tc>
        <w:tc>
          <w:tcPr>
            <w:tcW w:w="0" w:type="auto"/>
            <w:tcBorders>
              <w:top w:val="single" w:sz="2" w:space="0" w:color="CFCFCF"/>
              <w:left w:val="nil"/>
              <w:bottom w:val="nil"/>
              <w:right w:val="nil"/>
            </w:tcBorders>
            <w:vAlign w:val="center"/>
            <w:hideMark/>
          </w:tcPr>
          <w:p w14:paraId="69E14611" w14:textId="77777777" w:rsidR="008E7A79" w:rsidRPr="008E7A79" w:rsidRDefault="008E7A79" w:rsidP="008E7A79">
            <w:r w:rsidRPr="008E7A79">
              <w:rPr>
                <w:b/>
                <w:bCs/>
              </w:rPr>
              <w:t>Angajamente</w:t>
            </w:r>
          </w:p>
        </w:tc>
        <w:tc>
          <w:tcPr>
            <w:tcW w:w="0" w:type="auto"/>
            <w:tcBorders>
              <w:top w:val="single" w:sz="2" w:space="0" w:color="CFCFCF"/>
              <w:left w:val="nil"/>
              <w:bottom w:val="single" w:sz="6" w:space="0" w:color="CFCFCF"/>
              <w:right w:val="nil"/>
            </w:tcBorders>
            <w:vAlign w:val="center"/>
            <w:hideMark/>
          </w:tcPr>
          <w:p w14:paraId="0249E57A" w14:textId="77777777" w:rsidR="008E7A79" w:rsidRPr="008E7A79" w:rsidRDefault="008E7A79" w:rsidP="008E7A79">
            <w:r w:rsidRPr="008E7A79">
              <w:rPr>
                <w:b/>
                <w:bCs/>
              </w:rPr>
              <w:t>Plăți</w:t>
            </w:r>
          </w:p>
        </w:tc>
      </w:tr>
      <w:tr w:rsidR="008E7A79" w:rsidRPr="008E7A79" w14:paraId="75A40E6A" w14:textId="77777777" w:rsidTr="00AD2535">
        <w:trPr>
          <w:trHeight w:val="371"/>
        </w:trPr>
        <w:tc>
          <w:tcPr>
            <w:tcW w:w="0" w:type="auto"/>
            <w:tcBorders>
              <w:top w:val="single" w:sz="2" w:space="0" w:color="CFCFCF"/>
              <w:left w:val="nil"/>
              <w:bottom w:val="nil"/>
              <w:right w:val="nil"/>
            </w:tcBorders>
            <w:vAlign w:val="center"/>
            <w:hideMark/>
          </w:tcPr>
          <w:p w14:paraId="4465588B" w14:textId="1987127D" w:rsidR="008E7A79" w:rsidRPr="008E7A79" w:rsidRDefault="008E7A79" w:rsidP="008E7A79">
            <w:r w:rsidRPr="008E7A79">
              <w:t>1.</w:t>
            </w:r>
            <w:r w:rsidR="005E2F6F">
              <w:t xml:space="preserve"> </w:t>
            </w:r>
            <w:r w:rsidRPr="008E7A79">
              <w:t>Piața</w:t>
            </w:r>
            <w:r w:rsidR="005E2F6F">
              <w:t xml:space="preserve"> </w:t>
            </w:r>
            <w:r w:rsidRPr="008E7A79">
              <w:t>unică,</w:t>
            </w:r>
            <w:r w:rsidR="005E2F6F">
              <w:t xml:space="preserve"> </w:t>
            </w:r>
            <w:r w:rsidRPr="008E7A79">
              <w:t>inovare</w:t>
            </w:r>
            <w:r w:rsidR="005E2F6F">
              <w:t xml:space="preserve"> </w:t>
            </w:r>
            <w:r w:rsidRPr="008E7A79">
              <w:t>și</w:t>
            </w:r>
            <w:r w:rsidR="005E2F6F">
              <w:t xml:space="preserve"> </w:t>
            </w:r>
            <w:r w:rsidRPr="008E7A79">
              <w:t>sectorul</w:t>
            </w:r>
            <w:r w:rsidR="005E2F6F">
              <w:t xml:space="preserve"> </w:t>
            </w:r>
            <w:r w:rsidRPr="008E7A79">
              <w:t>digital</w:t>
            </w:r>
          </w:p>
        </w:tc>
        <w:tc>
          <w:tcPr>
            <w:tcW w:w="0" w:type="auto"/>
            <w:tcBorders>
              <w:top w:val="single" w:sz="2" w:space="0" w:color="CFCFCF"/>
              <w:left w:val="nil"/>
              <w:bottom w:val="nil"/>
              <w:right w:val="nil"/>
            </w:tcBorders>
            <w:vAlign w:val="center"/>
            <w:hideMark/>
          </w:tcPr>
          <w:p w14:paraId="7F0295EC" w14:textId="531C58ED" w:rsidR="008E7A79" w:rsidRPr="008E7A79" w:rsidRDefault="008E7A79" w:rsidP="008E7A79">
            <w:r w:rsidRPr="008E7A79">
              <w:t>21</w:t>
            </w:r>
            <w:r w:rsidR="005E2F6F">
              <w:t xml:space="preserve"> </w:t>
            </w:r>
            <w:r w:rsidRPr="008E7A79">
              <w:t>548,4</w:t>
            </w:r>
          </w:p>
        </w:tc>
        <w:tc>
          <w:tcPr>
            <w:tcW w:w="0" w:type="auto"/>
            <w:tcBorders>
              <w:top w:val="single" w:sz="2" w:space="0" w:color="CFCFCF"/>
              <w:left w:val="nil"/>
              <w:bottom w:val="single" w:sz="6" w:space="0" w:color="CFCFCF"/>
              <w:right w:val="nil"/>
            </w:tcBorders>
            <w:vAlign w:val="center"/>
            <w:hideMark/>
          </w:tcPr>
          <w:p w14:paraId="213E7F3D" w14:textId="01F19108" w:rsidR="008E7A79" w:rsidRPr="008E7A79" w:rsidRDefault="008E7A79" w:rsidP="008E7A79">
            <w:r w:rsidRPr="008E7A79">
              <w:t>20</w:t>
            </w:r>
            <w:r w:rsidR="005E2F6F">
              <w:t xml:space="preserve"> </w:t>
            </w:r>
            <w:r w:rsidRPr="008E7A79">
              <w:t>901,4</w:t>
            </w:r>
          </w:p>
        </w:tc>
      </w:tr>
      <w:tr w:rsidR="008E7A79" w:rsidRPr="008E7A79" w14:paraId="45566FF8" w14:textId="77777777" w:rsidTr="00AD2535">
        <w:trPr>
          <w:trHeight w:val="371"/>
        </w:trPr>
        <w:tc>
          <w:tcPr>
            <w:tcW w:w="0" w:type="auto"/>
            <w:tcBorders>
              <w:top w:val="single" w:sz="2" w:space="0" w:color="CFCFCF"/>
              <w:left w:val="nil"/>
              <w:bottom w:val="nil"/>
              <w:right w:val="nil"/>
            </w:tcBorders>
            <w:vAlign w:val="center"/>
            <w:hideMark/>
          </w:tcPr>
          <w:p w14:paraId="31C9EEBF" w14:textId="37232193" w:rsidR="008E7A79" w:rsidRPr="008E7A79" w:rsidRDefault="008E7A79" w:rsidP="008E7A79">
            <w:r w:rsidRPr="008E7A79">
              <w:t>2.</w:t>
            </w:r>
            <w:r w:rsidR="005E2F6F">
              <w:t xml:space="preserve"> </w:t>
            </w:r>
            <w:r w:rsidRPr="008E7A79">
              <w:t>Coeziune,</w:t>
            </w:r>
            <w:r w:rsidR="005E2F6F">
              <w:t xml:space="preserve"> </w:t>
            </w:r>
            <w:r w:rsidRPr="008E7A79">
              <w:t>reziliență</w:t>
            </w:r>
            <w:r w:rsidR="005E2F6F">
              <w:t xml:space="preserve"> </w:t>
            </w:r>
            <w:r w:rsidRPr="008E7A79">
              <w:t>și</w:t>
            </w:r>
            <w:r w:rsidR="005E2F6F">
              <w:t xml:space="preserve"> </w:t>
            </w:r>
            <w:r w:rsidRPr="008E7A79">
              <w:t>valori</w:t>
            </w:r>
          </w:p>
        </w:tc>
        <w:tc>
          <w:tcPr>
            <w:tcW w:w="0" w:type="auto"/>
            <w:tcBorders>
              <w:top w:val="single" w:sz="2" w:space="0" w:color="CFCFCF"/>
              <w:left w:val="nil"/>
              <w:bottom w:val="nil"/>
              <w:right w:val="nil"/>
            </w:tcBorders>
            <w:vAlign w:val="center"/>
            <w:hideMark/>
          </w:tcPr>
          <w:p w14:paraId="2AD8E124" w14:textId="7E72B2AC" w:rsidR="008E7A79" w:rsidRPr="008E7A79" w:rsidRDefault="008E7A79" w:rsidP="008E7A79">
            <w:r w:rsidRPr="008E7A79">
              <w:t>70</w:t>
            </w:r>
            <w:r w:rsidR="005E2F6F">
              <w:t xml:space="preserve"> </w:t>
            </w:r>
            <w:r w:rsidRPr="008E7A79">
              <w:t>586,7</w:t>
            </w:r>
          </w:p>
        </w:tc>
        <w:tc>
          <w:tcPr>
            <w:tcW w:w="0" w:type="auto"/>
            <w:tcBorders>
              <w:top w:val="single" w:sz="2" w:space="0" w:color="CFCFCF"/>
              <w:left w:val="nil"/>
              <w:bottom w:val="single" w:sz="6" w:space="0" w:color="CFCFCF"/>
              <w:right w:val="nil"/>
            </w:tcBorders>
            <w:vAlign w:val="center"/>
            <w:hideMark/>
          </w:tcPr>
          <w:p w14:paraId="5D41EE0E" w14:textId="7DA89B37" w:rsidR="008E7A79" w:rsidRPr="008E7A79" w:rsidRDefault="008E7A79" w:rsidP="008E7A79">
            <w:r w:rsidRPr="008E7A79">
              <w:t>58</w:t>
            </w:r>
            <w:r w:rsidR="005E2F6F">
              <w:t xml:space="preserve"> </w:t>
            </w:r>
            <w:r w:rsidRPr="008E7A79">
              <w:t>058,7</w:t>
            </w:r>
          </w:p>
        </w:tc>
      </w:tr>
      <w:tr w:rsidR="008E7A79" w:rsidRPr="008E7A79" w14:paraId="3B466806" w14:textId="77777777" w:rsidTr="00AD2535">
        <w:trPr>
          <w:trHeight w:val="371"/>
        </w:trPr>
        <w:tc>
          <w:tcPr>
            <w:tcW w:w="0" w:type="auto"/>
            <w:tcBorders>
              <w:top w:val="single" w:sz="2" w:space="0" w:color="CFCFCF"/>
              <w:left w:val="nil"/>
              <w:bottom w:val="nil"/>
              <w:right w:val="nil"/>
            </w:tcBorders>
            <w:vAlign w:val="center"/>
            <w:hideMark/>
          </w:tcPr>
          <w:p w14:paraId="2012519D" w14:textId="7A87E7A8" w:rsidR="008E7A79" w:rsidRPr="008E7A79" w:rsidRDefault="008E7A79" w:rsidP="008E7A79">
            <w:r w:rsidRPr="008E7A79">
              <w:rPr>
                <w:i/>
                <w:iCs/>
              </w:rPr>
              <w:t>—</w:t>
            </w:r>
            <w:r w:rsidR="005E2F6F">
              <w:rPr>
                <w:i/>
                <w:iCs/>
              </w:rPr>
              <w:t xml:space="preserve"> </w:t>
            </w:r>
            <w:r w:rsidRPr="008E7A79">
              <w:rPr>
                <w:i/>
                <w:iCs/>
              </w:rPr>
              <w:t>Coeziunea</w:t>
            </w:r>
            <w:r w:rsidR="005E2F6F">
              <w:rPr>
                <w:i/>
                <w:iCs/>
              </w:rPr>
              <w:t xml:space="preserve"> </w:t>
            </w:r>
            <w:r w:rsidRPr="008E7A79">
              <w:rPr>
                <w:i/>
                <w:iCs/>
              </w:rPr>
              <w:t>economică,</w:t>
            </w:r>
            <w:r w:rsidR="005E2F6F">
              <w:rPr>
                <w:i/>
                <w:iCs/>
              </w:rPr>
              <w:t xml:space="preserve"> </w:t>
            </w:r>
            <w:r w:rsidRPr="008E7A79">
              <w:rPr>
                <w:i/>
                <w:iCs/>
              </w:rPr>
              <w:t>socială</w:t>
            </w:r>
            <w:r w:rsidR="005E2F6F">
              <w:rPr>
                <w:i/>
                <w:iCs/>
              </w:rPr>
              <w:t xml:space="preserve"> </w:t>
            </w:r>
            <w:r w:rsidRPr="008E7A79">
              <w:rPr>
                <w:i/>
                <w:iCs/>
              </w:rPr>
              <w:t>și</w:t>
            </w:r>
            <w:r w:rsidR="005E2F6F">
              <w:rPr>
                <w:i/>
                <w:iCs/>
              </w:rPr>
              <w:t xml:space="preserve"> </w:t>
            </w:r>
            <w:r w:rsidRPr="008E7A79">
              <w:rPr>
                <w:i/>
                <w:iCs/>
              </w:rPr>
              <w:t>teritorială</w:t>
            </w:r>
          </w:p>
        </w:tc>
        <w:tc>
          <w:tcPr>
            <w:tcW w:w="0" w:type="auto"/>
            <w:tcBorders>
              <w:top w:val="single" w:sz="2" w:space="0" w:color="CFCFCF"/>
              <w:left w:val="nil"/>
              <w:bottom w:val="nil"/>
              <w:right w:val="nil"/>
            </w:tcBorders>
            <w:vAlign w:val="center"/>
            <w:hideMark/>
          </w:tcPr>
          <w:p w14:paraId="79D1C9AD" w14:textId="0252509E" w:rsidR="008E7A79" w:rsidRPr="008E7A79" w:rsidRDefault="008E7A79" w:rsidP="008E7A79">
            <w:r w:rsidRPr="008E7A79">
              <w:t>62</w:t>
            </w:r>
            <w:r w:rsidR="005E2F6F">
              <w:t xml:space="preserve"> </w:t>
            </w:r>
            <w:r w:rsidRPr="008E7A79">
              <w:t>926,5</w:t>
            </w:r>
          </w:p>
        </w:tc>
        <w:tc>
          <w:tcPr>
            <w:tcW w:w="0" w:type="auto"/>
            <w:tcBorders>
              <w:top w:val="single" w:sz="2" w:space="0" w:color="CFCFCF"/>
              <w:left w:val="nil"/>
              <w:bottom w:val="single" w:sz="6" w:space="0" w:color="CFCFCF"/>
              <w:right w:val="nil"/>
            </w:tcBorders>
            <w:vAlign w:val="center"/>
            <w:hideMark/>
          </w:tcPr>
          <w:p w14:paraId="0032E34B" w14:textId="27A91848" w:rsidR="008E7A79" w:rsidRPr="008E7A79" w:rsidRDefault="008E7A79" w:rsidP="008E7A79">
            <w:r w:rsidRPr="008E7A79">
              <w:t>50</w:t>
            </w:r>
            <w:r w:rsidR="005E2F6F">
              <w:t xml:space="preserve"> </w:t>
            </w:r>
            <w:r w:rsidRPr="008E7A79">
              <w:t>875,0</w:t>
            </w:r>
          </w:p>
        </w:tc>
      </w:tr>
      <w:tr w:rsidR="008E7A79" w:rsidRPr="008E7A79" w14:paraId="537D3437" w14:textId="77777777" w:rsidTr="00AD2535">
        <w:trPr>
          <w:trHeight w:val="355"/>
        </w:trPr>
        <w:tc>
          <w:tcPr>
            <w:tcW w:w="0" w:type="auto"/>
            <w:tcBorders>
              <w:top w:val="single" w:sz="2" w:space="0" w:color="CFCFCF"/>
              <w:left w:val="nil"/>
              <w:bottom w:val="nil"/>
              <w:right w:val="nil"/>
            </w:tcBorders>
            <w:vAlign w:val="center"/>
            <w:hideMark/>
          </w:tcPr>
          <w:p w14:paraId="1711755E" w14:textId="5B649F24" w:rsidR="008E7A79" w:rsidRPr="008E7A79" w:rsidRDefault="008E7A79" w:rsidP="008E7A79">
            <w:r w:rsidRPr="008E7A79">
              <w:rPr>
                <w:i/>
                <w:iCs/>
              </w:rPr>
              <w:t>—</w:t>
            </w:r>
            <w:r w:rsidR="005E2F6F">
              <w:rPr>
                <w:i/>
                <w:iCs/>
              </w:rPr>
              <w:t xml:space="preserve"> </w:t>
            </w:r>
            <w:r w:rsidRPr="008E7A79">
              <w:rPr>
                <w:i/>
                <w:iCs/>
              </w:rPr>
              <w:t>Reziliență</w:t>
            </w:r>
            <w:r w:rsidR="005E2F6F">
              <w:rPr>
                <w:i/>
                <w:iCs/>
              </w:rPr>
              <w:t xml:space="preserve"> </w:t>
            </w:r>
            <w:r w:rsidRPr="008E7A79">
              <w:rPr>
                <w:i/>
                <w:iCs/>
              </w:rPr>
              <w:t>și</w:t>
            </w:r>
            <w:r w:rsidR="005E2F6F">
              <w:rPr>
                <w:i/>
                <w:iCs/>
              </w:rPr>
              <w:t xml:space="preserve"> </w:t>
            </w:r>
            <w:r w:rsidRPr="008E7A79">
              <w:rPr>
                <w:i/>
                <w:iCs/>
              </w:rPr>
              <w:t>valori</w:t>
            </w:r>
          </w:p>
        </w:tc>
        <w:tc>
          <w:tcPr>
            <w:tcW w:w="0" w:type="auto"/>
            <w:tcBorders>
              <w:top w:val="single" w:sz="2" w:space="0" w:color="CFCFCF"/>
              <w:left w:val="nil"/>
              <w:bottom w:val="nil"/>
              <w:right w:val="nil"/>
            </w:tcBorders>
            <w:vAlign w:val="center"/>
            <w:hideMark/>
          </w:tcPr>
          <w:p w14:paraId="13D04814" w14:textId="524027DA" w:rsidR="008E7A79" w:rsidRPr="008E7A79" w:rsidRDefault="008E7A79" w:rsidP="008E7A79">
            <w:r w:rsidRPr="008E7A79">
              <w:t>7</w:t>
            </w:r>
            <w:r w:rsidR="005E2F6F">
              <w:t xml:space="preserve"> </w:t>
            </w:r>
            <w:r w:rsidRPr="008E7A79">
              <w:t>660,2</w:t>
            </w:r>
          </w:p>
        </w:tc>
        <w:tc>
          <w:tcPr>
            <w:tcW w:w="0" w:type="auto"/>
            <w:tcBorders>
              <w:top w:val="single" w:sz="2" w:space="0" w:color="CFCFCF"/>
              <w:left w:val="nil"/>
              <w:bottom w:val="single" w:sz="6" w:space="0" w:color="CFCFCF"/>
              <w:right w:val="nil"/>
            </w:tcBorders>
            <w:vAlign w:val="center"/>
            <w:hideMark/>
          </w:tcPr>
          <w:p w14:paraId="3869F232" w14:textId="49537A5A" w:rsidR="008E7A79" w:rsidRPr="008E7A79" w:rsidRDefault="008E7A79" w:rsidP="008E7A79">
            <w:r w:rsidRPr="008E7A79">
              <w:t>7</w:t>
            </w:r>
            <w:r w:rsidR="005E2F6F">
              <w:t xml:space="preserve"> </w:t>
            </w:r>
            <w:r w:rsidRPr="008E7A79">
              <w:t>183,7</w:t>
            </w:r>
          </w:p>
        </w:tc>
      </w:tr>
      <w:tr w:rsidR="008E7A79" w:rsidRPr="008E7A79" w14:paraId="442ACC9E" w14:textId="77777777" w:rsidTr="00AD2535">
        <w:trPr>
          <w:trHeight w:val="371"/>
        </w:trPr>
        <w:tc>
          <w:tcPr>
            <w:tcW w:w="0" w:type="auto"/>
            <w:tcBorders>
              <w:top w:val="single" w:sz="2" w:space="0" w:color="CFCFCF"/>
              <w:left w:val="nil"/>
              <w:bottom w:val="nil"/>
              <w:right w:val="nil"/>
            </w:tcBorders>
            <w:vAlign w:val="center"/>
            <w:hideMark/>
          </w:tcPr>
          <w:p w14:paraId="054909D6" w14:textId="2C59A87F" w:rsidR="008E7A79" w:rsidRPr="008E7A79" w:rsidRDefault="008E7A79" w:rsidP="008E7A79">
            <w:r w:rsidRPr="008E7A79">
              <w:t>3.</w:t>
            </w:r>
            <w:r w:rsidR="005E2F6F">
              <w:t xml:space="preserve"> </w:t>
            </w:r>
            <w:r w:rsidRPr="008E7A79">
              <w:t>Resurse</w:t>
            </w:r>
            <w:r w:rsidR="005E2F6F">
              <w:t xml:space="preserve"> </w:t>
            </w:r>
            <w:r w:rsidRPr="008E7A79">
              <w:t>naturale</w:t>
            </w:r>
            <w:r w:rsidR="005E2F6F">
              <w:t xml:space="preserve"> </w:t>
            </w:r>
            <w:r w:rsidRPr="008E7A79">
              <w:t>și</w:t>
            </w:r>
            <w:r w:rsidR="005E2F6F">
              <w:t xml:space="preserve"> </w:t>
            </w:r>
            <w:r w:rsidRPr="008E7A79">
              <w:t>mediu</w:t>
            </w:r>
          </w:p>
        </w:tc>
        <w:tc>
          <w:tcPr>
            <w:tcW w:w="0" w:type="auto"/>
            <w:tcBorders>
              <w:top w:val="single" w:sz="2" w:space="0" w:color="CFCFCF"/>
              <w:left w:val="nil"/>
              <w:bottom w:val="nil"/>
              <w:right w:val="nil"/>
            </w:tcBorders>
            <w:vAlign w:val="center"/>
            <w:hideMark/>
          </w:tcPr>
          <w:p w14:paraId="5E0B00C7" w14:textId="0AC84272" w:rsidR="008E7A79" w:rsidRPr="008E7A79" w:rsidRDefault="008E7A79" w:rsidP="008E7A79">
            <w:r w:rsidRPr="008E7A79">
              <w:t>57</w:t>
            </w:r>
            <w:r w:rsidR="005E2F6F">
              <w:t xml:space="preserve"> </w:t>
            </w:r>
            <w:r w:rsidRPr="008E7A79">
              <w:t>259,3</w:t>
            </w:r>
          </w:p>
        </w:tc>
        <w:tc>
          <w:tcPr>
            <w:tcW w:w="0" w:type="auto"/>
            <w:tcBorders>
              <w:top w:val="single" w:sz="2" w:space="0" w:color="CFCFCF"/>
              <w:left w:val="nil"/>
              <w:bottom w:val="single" w:sz="6" w:space="0" w:color="CFCFCF"/>
              <w:right w:val="nil"/>
            </w:tcBorders>
            <w:vAlign w:val="center"/>
            <w:hideMark/>
          </w:tcPr>
          <w:p w14:paraId="6729A84F" w14:textId="70E55CA2" w:rsidR="008E7A79" w:rsidRPr="008E7A79" w:rsidRDefault="008E7A79" w:rsidP="008E7A79">
            <w:r w:rsidRPr="008E7A79">
              <w:t>57</w:t>
            </w:r>
            <w:r w:rsidR="005E2F6F">
              <w:t xml:space="preserve"> </w:t>
            </w:r>
            <w:r w:rsidRPr="008E7A79">
              <w:t>455,7</w:t>
            </w:r>
          </w:p>
        </w:tc>
      </w:tr>
      <w:tr w:rsidR="008E7A79" w:rsidRPr="008E7A79" w14:paraId="2E15F441" w14:textId="77777777" w:rsidTr="00AD2535">
        <w:trPr>
          <w:trHeight w:val="371"/>
        </w:trPr>
        <w:tc>
          <w:tcPr>
            <w:tcW w:w="0" w:type="auto"/>
            <w:tcBorders>
              <w:top w:val="single" w:sz="2" w:space="0" w:color="CFCFCF"/>
              <w:left w:val="nil"/>
              <w:bottom w:val="nil"/>
              <w:right w:val="nil"/>
            </w:tcBorders>
            <w:vAlign w:val="center"/>
            <w:hideMark/>
          </w:tcPr>
          <w:p w14:paraId="38F8B525" w14:textId="339767C2" w:rsidR="008E7A79" w:rsidRPr="008E7A79" w:rsidRDefault="008E7A79" w:rsidP="008E7A79">
            <w:r w:rsidRPr="008E7A79">
              <w:rPr>
                <w:i/>
                <w:iCs/>
              </w:rPr>
              <w:t>Cheltuieli</w:t>
            </w:r>
            <w:r w:rsidR="005E2F6F">
              <w:rPr>
                <w:i/>
                <w:iCs/>
              </w:rPr>
              <w:t xml:space="preserve"> </w:t>
            </w:r>
            <w:r w:rsidRPr="008E7A79">
              <w:rPr>
                <w:i/>
                <w:iCs/>
              </w:rPr>
              <w:t>de</w:t>
            </w:r>
            <w:r w:rsidR="005E2F6F">
              <w:rPr>
                <w:i/>
                <w:iCs/>
              </w:rPr>
              <w:t xml:space="preserve"> </w:t>
            </w:r>
            <w:r w:rsidRPr="008E7A79">
              <w:rPr>
                <w:i/>
                <w:iCs/>
              </w:rPr>
              <w:t>piață</w:t>
            </w:r>
            <w:r w:rsidR="005E2F6F">
              <w:rPr>
                <w:i/>
                <w:iCs/>
              </w:rPr>
              <w:t xml:space="preserve"> </w:t>
            </w:r>
            <w:r w:rsidRPr="008E7A79">
              <w:rPr>
                <w:i/>
                <w:iCs/>
              </w:rPr>
              <w:t>și</w:t>
            </w:r>
            <w:r w:rsidR="005E2F6F">
              <w:rPr>
                <w:i/>
                <w:iCs/>
              </w:rPr>
              <w:t xml:space="preserve"> </w:t>
            </w:r>
            <w:r w:rsidRPr="008E7A79">
              <w:rPr>
                <w:i/>
                <w:iCs/>
              </w:rPr>
              <w:t>plăți</w:t>
            </w:r>
            <w:r w:rsidR="005E2F6F">
              <w:rPr>
                <w:i/>
                <w:iCs/>
              </w:rPr>
              <w:t xml:space="preserve"> </w:t>
            </w:r>
            <w:r w:rsidRPr="008E7A79">
              <w:rPr>
                <w:i/>
                <w:iCs/>
              </w:rPr>
              <w:t>directe</w:t>
            </w:r>
          </w:p>
        </w:tc>
        <w:tc>
          <w:tcPr>
            <w:tcW w:w="0" w:type="auto"/>
            <w:tcBorders>
              <w:top w:val="single" w:sz="2" w:space="0" w:color="CFCFCF"/>
              <w:left w:val="nil"/>
              <w:bottom w:val="nil"/>
              <w:right w:val="nil"/>
            </w:tcBorders>
            <w:vAlign w:val="center"/>
            <w:hideMark/>
          </w:tcPr>
          <w:p w14:paraId="384A2DED" w14:textId="54A84BB3" w:rsidR="008E7A79" w:rsidRPr="008E7A79" w:rsidRDefault="008E7A79" w:rsidP="008E7A79">
            <w:r w:rsidRPr="008E7A79">
              <w:t>40</w:t>
            </w:r>
            <w:r w:rsidR="005E2F6F">
              <w:t xml:space="preserve"> </w:t>
            </w:r>
            <w:r w:rsidRPr="008E7A79">
              <w:t>692,2</w:t>
            </w:r>
          </w:p>
        </w:tc>
        <w:tc>
          <w:tcPr>
            <w:tcW w:w="0" w:type="auto"/>
            <w:tcBorders>
              <w:top w:val="single" w:sz="2" w:space="0" w:color="CFCFCF"/>
              <w:left w:val="nil"/>
              <w:bottom w:val="single" w:sz="6" w:space="0" w:color="CFCFCF"/>
              <w:right w:val="nil"/>
            </w:tcBorders>
            <w:vAlign w:val="center"/>
            <w:hideMark/>
          </w:tcPr>
          <w:p w14:paraId="10D09CA4" w14:textId="0A8FDF14" w:rsidR="008E7A79" w:rsidRPr="008E7A79" w:rsidRDefault="008E7A79" w:rsidP="008E7A79">
            <w:r w:rsidRPr="008E7A79">
              <w:t>40</w:t>
            </w:r>
            <w:r w:rsidR="005E2F6F">
              <w:t xml:space="preserve"> </w:t>
            </w:r>
            <w:r w:rsidRPr="008E7A79">
              <w:t>698,2</w:t>
            </w:r>
          </w:p>
        </w:tc>
      </w:tr>
      <w:tr w:rsidR="008E7A79" w:rsidRPr="008E7A79" w14:paraId="37D7D508" w14:textId="77777777" w:rsidTr="00AD2535">
        <w:trPr>
          <w:trHeight w:val="371"/>
        </w:trPr>
        <w:tc>
          <w:tcPr>
            <w:tcW w:w="0" w:type="auto"/>
            <w:tcBorders>
              <w:top w:val="single" w:sz="2" w:space="0" w:color="CFCFCF"/>
              <w:left w:val="nil"/>
              <w:bottom w:val="nil"/>
              <w:right w:val="nil"/>
            </w:tcBorders>
            <w:vAlign w:val="center"/>
            <w:hideMark/>
          </w:tcPr>
          <w:p w14:paraId="1B482FB1" w14:textId="5781AE47" w:rsidR="008E7A79" w:rsidRPr="008E7A79" w:rsidRDefault="008E7A79" w:rsidP="008E7A79">
            <w:r w:rsidRPr="008E7A79">
              <w:t>4.</w:t>
            </w:r>
            <w:r w:rsidR="005E2F6F">
              <w:t xml:space="preserve"> </w:t>
            </w:r>
            <w:r w:rsidRPr="008E7A79">
              <w:t>Migrație</w:t>
            </w:r>
            <w:r w:rsidR="005E2F6F">
              <w:t xml:space="preserve"> </w:t>
            </w:r>
            <w:r w:rsidRPr="008E7A79">
              <w:t>și</w:t>
            </w:r>
            <w:r w:rsidR="005E2F6F">
              <w:t xml:space="preserve"> </w:t>
            </w:r>
            <w:r w:rsidRPr="008E7A79">
              <w:t>gestionarea</w:t>
            </w:r>
            <w:r w:rsidR="005E2F6F">
              <w:t xml:space="preserve"> </w:t>
            </w:r>
            <w:r w:rsidRPr="008E7A79">
              <w:t>frontierelor</w:t>
            </w:r>
          </w:p>
        </w:tc>
        <w:tc>
          <w:tcPr>
            <w:tcW w:w="0" w:type="auto"/>
            <w:tcBorders>
              <w:top w:val="single" w:sz="2" w:space="0" w:color="CFCFCF"/>
              <w:left w:val="nil"/>
              <w:bottom w:val="nil"/>
              <w:right w:val="nil"/>
            </w:tcBorders>
            <w:vAlign w:val="center"/>
            <w:hideMark/>
          </w:tcPr>
          <w:p w14:paraId="3B5A571E" w14:textId="35186D4A" w:rsidR="008E7A79" w:rsidRPr="008E7A79" w:rsidRDefault="008E7A79" w:rsidP="008E7A79">
            <w:r w:rsidRPr="008E7A79">
              <w:t>3</w:t>
            </w:r>
            <w:r w:rsidR="005E2F6F">
              <w:t xml:space="preserve"> </w:t>
            </w:r>
            <w:r w:rsidRPr="008E7A79">
              <w:t>727,3</w:t>
            </w:r>
          </w:p>
        </w:tc>
        <w:tc>
          <w:tcPr>
            <w:tcW w:w="0" w:type="auto"/>
            <w:tcBorders>
              <w:top w:val="single" w:sz="2" w:space="0" w:color="CFCFCF"/>
              <w:left w:val="nil"/>
              <w:bottom w:val="single" w:sz="6" w:space="0" w:color="CFCFCF"/>
              <w:right w:val="nil"/>
            </w:tcBorders>
            <w:vAlign w:val="center"/>
            <w:hideMark/>
          </w:tcPr>
          <w:p w14:paraId="13CCEE1F" w14:textId="0B387A5C" w:rsidR="008E7A79" w:rsidRPr="008E7A79" w:rsidRDefault="008E7A79" w:rsidP="008E7A79">
            <w:r w:rsidRPr="008E7A79">
              <w:t>3</w:t>
            </w:r>
            <w:r w:rsidR="005E2F6F">
              <w:t xml:space="preserve"> </w:t>
            </w:r>
            <w:r w:rsidRPr="008E7A79">
              <w:t>038,4</w:t>
            </w:r>
          </w:p>
        </w:tc>
      </w:tr>
      <w:tr w:rsidR="008E7A79" w:rsidRPr="008E7A79" w14:paraId="269BACDE" w14:textId="77777777" w:rsidTr="00AD2535">
        <w:trPr>
          <w:trHeight w:val="371"/>
        </w:trPr>
        <w:tc>
          <w:tcPr>
            <w:tcW w:w="0" w:type="auto"/>
            <w:tcBorders>
              <w:top w:val="single" w:sz="2" w:space="0" w:color="CFCFCF"/>
              <w:left w:val="nil"/>
              <w:bottom w:val="nil"/>
              <w:right w:val="nil"/>
            </w:tcBorders>
            <w:vAlign w:val="center"/>
            <w:hideMark/>
          </w:tcPr>
          <w:p w14:paraId="6E146F77" w14:textId="190ED9D0" w:rsidR="008E7A79" w:rsidRPr="008E7A79" w:rsidRDefault="008E7A79" w:rsidP="008E7A79">
            <w:r w:rsidRPr="008E7A79">
              <w:t>5.</w:t>
            </w:r>
            <w:r w:rsidR="005E2F6F">
              <w:t xml:space="preserve"> </w:t>
            </w:r>
            <w:r w:rsidRPr="008E7A79">
              <w:t>Securitate</w:t>
            </w:r>
            <w:r w:rsidR="005E2F6F">
              <w:t xml:space="preserve"> </w:t>
            </w:r>
            <w:r w:rsidRPr="008E7A79">
              <w:t>și</w:t>
            </w:r>
            <w:r w:rsidR="005E2F6F">
              <w:t xml:space="preserve"> </w:t>
            </w:r>
            <w:r w:rsidRPr="008E7A79">
              <w:t>apărare</w:t>
            </w:r>
          </w:p>
        </w:tc>
        <w:tc>
          <w:tcPr>
            <w:tcW w:w="0" w:type="auto"/>
            <w:tcBorders>
              <w:top w:val="single" w:sz="2" w:space="0" w:color="CFCFCF"/>
              <w:left w:val="nil"/>
              <w:bottom w:val="nil"/>
              <w:right w:val="nil"/>
            </w:tcBorders>
            <w:vAlign w:val="center"/>
            <w:hideMark/>
          </w:tcPr>
          <w:p w14:paraId="21052716" w14:textId="095FB981" w:rsidR="008E7A79" w:rsidRPr="008E7A79" w:rsidRDefault="008E7A79" w:rsidP="008E7A79">
            <w:r w:rsidRPr="008E7A79">
              <w:t>2</w:t>
            </w:r>
            <w:r w:rsidR="005E2F6F">
              <w:t xml:space="preserve"> </w:t>
            </w:r>
            <w:r w:rsidRPr="008E7A79">
              <w:t>116,6</w:t>
            </w:r>
          </w:p>
        </w:tc>
        <w:tc>
          <w:tcPr>
            <w:tcW w:w="0" w:type="auto"/>
            <w:tcBorders>
              <w:top w:val="single" w:sz="2" w:space="0" w:color="CFCFCF"/>
              <w:left w:val="nil"/>
              <w:bottom w:val="single" w:sz="6" w:space="0" w:color="CFCFCF"/>
              <w:right w:val="nil"/>
            </w:tcBorders>
            <w:vAlign w:val="center"/>
            <w:hideMark/>
          </w:tcPr>
          <w:p w14:paraId="5DB93E66" w14:textId="450BEB64" w:rsidR="008E7A79" w:rsidRPr="008E7A79" w:rsidRDefault="008E7A79" w:rsidP="008E7A79">
            <w:r w:rsidRPr="008E7A79">
              <w:t>1</w:t>
            </w:r>
            <w:r w:rsidR="005E2F6F">
              <w:t xml:space="preserve"> </w:t>
            </w:r>
            <w:r w:rsidRPr="008E7A79">
              <w:t>208,4</w:t>
            </w:r>
          </w:p>
        </w:tc>
      </w:tr>
      <w:tr w:rsidR="008E7A79" w:rsidRPr="008E7A79" w14:paraId="2CC9EB37" w14:textId="77777777" w:rsidTr="00AD2535">
        <w:trPr>
          <w:trHeight w:val="371"/>
        </w:trPr>
        <w:tc>
          <w:tcPr>
            <w:tcW w:w="0" w:type="auto"/>
            <w:tcBorders>
              <w:top w:val="single" w:sz="2" w:space="0" w:color="CFCFCF"/>
              <w:left w:val="nil"/>
              <w:bottom w:val="nil"/>
              <w:right w:val="nil"/>
            </w:tcBorders>
            <w:vAlign w:val="center"/>
            <w:hideMark/>
          </w:tcPr>
          <w:p w14:paraId="3D438402" w14:textId="18D19495" w:rsidR="008E7A79" w:rsidRPr="008E7A79" w:rsidRDefault="008E7A79" w:rsidP="008E7A79">
            <w:r w:rsidRPr="008E7A79">
              <w:t>6.</w:t>
            </w:r>
            <w:r w:rsidR="005E2F6F">
              <w:t xml:space="preserve"> </w:t>
            </w:r>
            <w:r w:rsidRPr="008E7A79">
              <w:t>Vecinătate</w:t>
            </w:r>
            <w:r w:rsidR="005E2F6F">
              <w:t xml:space="preserve"> </w:t>
            </w:r>
            <w:r w:rsidRPr="008E7A79">
              <w:t>și</w:t>
            </w:r>
            <w:r w:rsidR="005E2F6F">
              <w:t xml:space="preserve"> </w:t>
            </w:r>
            <w:r w:rsidRPr="008E7A79">
              <w:t>întreaga</w:t>
            </w:r>
            <w:r w:rsidR="005E2F6F">
              <w:t xml:space="preserve"> </w:t>
            </w:r>
            <w:r w:rsidRPr="008E7A79">
              <w:t>lume</w:t>
            </w:r>
          </w:p>
        </w:tc>
        <w:tc>
          <w:tcPr>
            <w:tcW w:w="0" w:type="auto"/>
            <w:tcBorders>
              <w:top w:val="single" w:sz="2" w:space="0" w:color="CFCFCF"/>
              <w:left w:val="nil"/>
              <w:bottom w:val="nil"/>
              <w:right w:val="nil"/>
            </w:tcBorders>
            <w:vAlign w:val="center"/>
            <w:hideMark/>
          </w:tcPr>
          <w:p w14:paraId="622C25E1" w14:textId="511418CD" w:rsidR="008E7A79" w:rsidRPr="008E7A79" w:rsidRDefault="008E7A79" w:rsidP="008E7A79">
            <w:r w:rsidRPr="008E7A79">
              <w:t>17</w:t>
            </w:r>
            <w:r w:rsidR="005E2F6F">
              <w:t xml:space="preserve"> </w:t>
            </w:r>
            <w:r w:rsidRPr="008E7A79">
              <w:t>211,9</w:t>
            </w:r>
          </w:p>
        </w:tc>
        <w:tc>
          <w:tcPr>
            <w:tcW w:w="0" w:type="auto"/>
            <w:tcBorders>
              <w:top w:val="single" w:sz="2" w:space="0" w:color="CFCFCF"/>
              <w:left w:val="nil"/>
              <w:bottom w:val="single" w:sz="6" w:space="0" w:color="CFCFCF"/>
              <w:right w:val="nil"/>
            </w:tcBorders>
            <w:vAlign w:val="center"/>
            <w:hideMark/>
          </w:tcPr>
          <w:p w14:paraId="52B60AD2" w14:textId="59DDDC4D" w:rsidR="008E7A79" w:rsidRPr="008E7A79" w:rsidRDefault="008E7A79" w:rsidP="008E7A79">
            <w:r w:rsidRPr="008E7A79">
              <w:t>13</w:t>
            </w:r>
            <w:r w:rsidR="005E2F6F">
              <w:t xml:space="preserve"> </w:t>
            </w:r>
            <w:r w:rsidRPr="008E7A79">
              <w:t>994,9</w:t>
            </w:r>
          </w:p>
        </w:tc>
      </w:tr>
      <w:tr w:rsidR="008E7A79" w:rsidRPr="008E7A79" w14:paraId="0A49C7BB" w14:textId="77777777" w:rsidTr="00AD2535">
        <w:trPr>
          <w:trHeight w:val="371"/>
        </w:trPr>
        <w:tc>
          <w:tcPr>
            <w:tcW w:w="0" w:type="auto"/>
            <w:tcBorders>
              <w:top w:val="single" w:sz="2" w:space="0" w:color="CFCFCF"/>
              <w:left w:val="nil"/>
              <w:bottom w:val="nil"/>
              <w:right w:val="nil"/>
            </w:tcBorders>
            <w:vAlign w:val="center"/>
            <w:hideMark/>
          </w:tcPr>
          <w:p w14:paraId="5951570C" w14:textId="1C39BB53" w:rsidR="008E7A79" w:rsidRPr="008E7A79" w:rsidRDefault="008E7A79" w:rsidP="008E7A79">
            <w:r w:rsidRPr="008E7A79">
              <w:t>7.</w:t>
            </w:r>
            <w:r w:rsidR="005E2F6F">
              <w:t xml:space="preserve"> </w:t>
            </w:r>
            <w:r w:rsidRPr="008E7A79">
              <w:t>Administrație</w:t>
            </w:r>
            <w:r w:rsidR="005E2F6F">
              <w:t xml:space="preserve"> </w:t>
            </w:r>
            <w:r w:rsidRPr="008E7A79">
              <w:t>publică</w:t>
            </w:r>
            <w:r w:rsidR="005E2F6F">
              <w:t xml:space="preserve"> </w:t>
            </w:r>
            <w:r w:rsidRPr="008E7A79">
              <w:t>europeană</w:t>
            </w:r>
          </w:p>
        </w:tc>
        <w:tc>
          <w:tcPr>
            <w:tcW w:w="0" w:type="auto"/>
            <w:tcBorders>
              <w:top w:val="single" w:sz="2" w:space="0" w:color="CFCFCF"/>
              <w:left w:val="nil"/>
              <w:bottom w:val="nil"/>
              <w:right w:val="nil"/>
            </w:tcBorders>
            <w:vAlign w:val="center"/>
            <w:hideMark/>
          </w:tcPr>
          <w:p w14:paraId="20855ECC" w14:textId="7B995F22" w:rsidR="008E7A79" w:rsidRPr="008E7A79" w:rsidRDefault="008E7A79" w:rsidP="008E7A79">
            <w:r w:rsidRPr="008E7A79">
              <w:t>11</w:t>
            </w:r>
            <w:r w:rsidR="005E2F6F">
              <w:t xml:space="preserve"> </w:t>
            </w:r>
            <w:r w:rsidRPr="008E7A79">
              <w:t>311,3</w:t>
            </w:r>
          </w:p>
        </w:tc>
        <w:tc>
          <w:tcPr>
            <w:tcW w:w="0" w:type="auto"/>
            <w:tcBorders>
              <w:top w:val="single" w:sz="2" w:space="0" w:color="CFCFCF"/>
              <w:left w:val="nil"/>
              <w:bottom w:val="single" w:sz="6" w:space="0" w:color="CFCFCF"/>
              <w:right w:val="nil"/>
            </w:tcBorders>
            <w:vAlign w:val="center"/>
            <w:hideMark/>
          </w:tcPr>
          <w:p w14:paraId="3792801E" w14:textId="44BA0C07" w:rsidR="008E7A79" w:rsidRPr="008E7A79" w:rsidRDefault="008E7A79" w:rsidP="008E7A79">
            <w:r w:rsidRPr="008E7A79">
              <w:t>11</w:t>
            </w:r>
            <w:r w:rsidR="005E2F6F">
              <w:t xml:space="preserve"> </w:t>
            </w:r>
            <w:r w:rsidRPr="008E7A79">
              <w:t>311,3</w:t>
            </w:r>
          </w:p>
        </w:tc>
      </w:tr>
      <w:tr w:rsidR="008E7A79" w:rsidRPr="008E7A79" w14:paraId="0A53533D" w14:textId="77777777" w:rsidTr="00AD2535">
        <w:trPr>
          <w:trHeight w:val="371"/>
        </w:trPr>
        <w:tc>
          <w:tcPr>
            <w:tcW w:w="0" w:type="auto"/>
            <w:tcBorders>
              <w:top w:val="single" w:sz="2" w:space="0" w:color="CFCFCF"/>
              <w:left w:val="nil"/>
              <w:bottom w:val="nil"/>
              <w:right w:val="nil"/>
            </w:tcBorders>
            <w:vAlign w:val="center"/>
            <w:hideMark/>
          </w:tcPr>
          <w:p w14:paraId="4B8019B0" w14:textId="7833F4A7" w:rsidR="008E7A79" w:rsidRPr="008E7A79" w:rsidRDefault="008E7A79" w:rsidP="008E7A79">
            <w:r w:rsidRPr="008E7A79">
              <w:t>Instrumente</w:t>
            </w:r>
            <w:r w:rsidR="005E2F6F">
              <w:t xml:space="preserve"> </w:t>
            </w:r>
            <w:r w:rsidRPr="008E7A79">
              <w:t>speciale</w:t>
            </w:r>
            <w:r w:rsidR="005E2F6F">
              <w:t xml:space="preserve"> </w:t>
            </w:r>
            <w:r w:rsidRPr="008E7A79">
              <w:t>tematice</w:t>
            </w:r>
          </w:p>
        </w:tc>
        <w:tc>
          <w:tcPr>
            <w:tcW w:w="0" w:type="auto"/>
            <w:tcBorders>
              <w:top w:val="single" w:sz="2" w:space="0" w:color="CFCFCF"/>
              <w:left w:val="nil"/>
              <w:bottom w:val="nil"/>
              <w:right w:val="nil"/>
            </w:tcBorders>
            <w:vAlign w:val="center"/>
            <w:hideMark/>
          </w:tcPr>
          <w:p w14:paraId="0C665D17" w14:textId="65CB1395" w:rsidR="008E7A79" w:rsidRPr="008E7A79" w:rsidRDefault="008E7A79" w:rsidP="008E7A79">
            <w:r w:rsidRPr="008E7A79">
              <w:t>2</w:t>
            </w:r>
            <w:r w:rsidR="005E2F6F">
              <w:t xml:space="preserve"> </w:t>
            </w:r>
            <w:r w:rsidRPr="008E7A79">
              <w:t>855,2</w:t>
            </w:r>
          </w:p>
        </w:tc>
        <w:tc>
          <w:tcPr>
            <w:tcW w:w="0" w:type="auto"/>
            <w:tcBorders>
              <w:top w:val="single" w:sz="2" w:space="0" w:color="CFCFCF"/>
              <w:left w:val="nil"/>
              <w:bottom w:val="single" w:sz="6" w:space="0" w:color="CFCFCF"/>
              <w:right w:val="nil"/>
            </w:tcBorders>
            <w:vAlign w:val="center"/>
            <w:hideMark/>
          </w:tcPr>
          <w:p w14:paraId="4E0E0143" w14:textId="362BBF40" w:rsidR="008E7A79" w:rsidRPr="008E7A79" w:rsidRDefault="008E7A79" w:rsidP="008E7A79">
            <w:r w:rsidRPr="008E7A79">
              <w:t>2</w:t>
            </w:r>
            <w:r w:rsidR="005E2F6F">
              <w:t xml:space="preserve"> </w:t>
            </w:r>
            <w:r w:rsidRPr="008E7A79">
              <w:t>679,8</w:t>
            </w:r>
          </w:p>
        </w:tc>
      </w:tr>
      <w:tr w:rsidR="008E7A79" w:rsidRPr="008E7A79" w14:paraId="57B0C72E" w14:textId="77777777" w:rsidTr="00AD2535">
        <w:trPr>
          <w:trHeight w:val="371"/>
        </w:trPr>
        <w:tc>
          <w:tcPr>
            <w:tcW w:w="0" w:type="auto"/>
            <w:tcBorders>
              <w:top w:val="single" w:sz="2" w:space="0" w:color="CFCFCF"/>
              <w:left w:val="nil"/>
              <w:bottom w:val="nil"/>
              <w:right w:val="nil"/>
            </w:tcBorders>
            <w:vAlign w:val="center"/>
            <w:hideMark/>
          </w:tcPr>
          <w:p w14:paraId="39AD1437" w14:textId="19CFA542" w:rsidR="008E7A79" w:rsidRPr="008E7A79" w:rsidRDefault="008E7A79" w:rsidP="008E7A79">
            <w:r w:rsidRPr="008E7A79">
              <w:rPr>
                <w:b/>
                <w:bCs/>
              </w:rPr>
              <w:t>Total</w:t>
            </w:r>
            <w:r w:rsidR="005E2F6F">
              <w:rPr>
                <w:b/>
                <w:bCs/>
              </w:rPr>
              <w:t xml:space="preserve"> </w:t>
            </w:r>
            <w:r w:rsidRPr="008E7A79">
              <w:rPr>
                <w:b/>
                <w:bCs/>
              </w:rPr>
              <w:t>credite</w:t>
            </w:r>
          </w:p>
        </w:tc>
        <w:tc>
          <w:tcPr>
            <w:tcW w:w="0" w:type="auto"/>
            <w:tcBorders>
              <w:top w:val="single" w:sz="2" w:space="0" w:color="CFCFCF"/>
              <w:left w:val="nil"/>
              <w:bottom w:val="nil"/>
              <w:right w:val="nil"/>
            </w:tcBorders>
            <w:vAlign w:val="center"/>
            <w:hideMark/>
          </w:tcPr>
          <w:p w14:paraId="3FED5FA4" w14:textId="7A1D8A39" w:rsidR="008E7A79" w:rsidRPr="008E7A79" w:rsidRDefault="008E7A79" w:rsidP="008E7A79">
            <w:r w:rsidRPr="008E7A79">
              <w:rPr>
                <w:b/>
                <w:bCs/>
              </w:rPr>
              <w:t>186</w:t>
            </w:r>
            <w:r w:rsidR="005E2F6F">
              <w:rPr>
                <w:b/>
                <w:bCs/>
              </w:rPr>
              <w:t xml:space="preserve"> </w:t>
            </w:r>
            <w:r w:rsidRPr="008E7A79">
              <w:rPr>
                <w:b/>
                <w:bCs/>
              </w:rPr>
              <w:t>616,7</w:t>
            </w:r>
          </w:p>
        </w:tc>
        <w:tc>
          <w:tcPr>
            <w:tcW w:w="0" w:type="auto"/>
            <w:tcBorders>
              <w:top w:val="single" w:sz="2" w:space="0" w:color="CFCFCF"/>
              <w:left w:val="nil"/>
              <w:bottom w:val="single" w:sz="6" w:space="0" w:color="CFCFCF"/>
              <w:right w:val="nil"/>
            </w:tcBorders>
            <w:vAlign w:val="center"/>
            <w:hideMark/>
          </w:tcPr>
          <w:p w14:paraId="107AF25E" w14:textId="47002184" w:rsidR="008E7A79" w:rsidRPr="008E7A79" w:rsidRDefault="008E7A79" w:rsidP="008E7A79">
            <w:r w:rsidRPr="008E7A79">
              <w:rPr>
                <w:b/>
                <w:bCs/>
              </w:rPr>
              <w:t>168</w:t>
            </w:r>
            <w:r w:rsidR="005E2F6F">
              <w:rPr>
                <w:b/>
                <w:bCs/>
              </w:rPr>
              <w:t xml:space="preserve"> </w:t>
            </w:r>
            <w:r w:rsidRPr="008E7A79">
              <w:rPr>
                <w:b/>
                <w:bCs/>
              </w:rPr>
              <w:t>648,7</w:t>
            </w:r>
          </w:p>
        </w:tc>
      </w:tr>
    </w:tbl>
    <w:p w14:paraId="33D6110B" w14:textId="2ACCF56C" w:rsidR="008E7A79" w:rsidRPr="008E7A79" w:rsidRDefault="008E7A79" w:rsidP="00AD2535">
      <w:pPr>
        <w:jc w:val="both"/>
      </w:pPr>
      <w:r w:rsidRPr="008E7A79">
        <w:rPr>
          <w:i/>
          <w:iCs/>
        </w:rPr>
        <w:t>Sursă:</w:t>
      </w:r>
      <w:r w:rsidR="005E2F6F">
        <w:rPr>
          <w:i/>
          <w:iCs/>
        </w:rPr>
        <w:t xml:space="preserve"> </w:t>
      </w:r>
      <w:r w:rsidRPr="008E7A79">
        <w:rPr>
          <w:i/>
          <w:iCs/>
        </w:rPr>
        <w:t>Comisia</w:t>
      </w:r>
      <w:r w:rsidR="005E2F6F">
        <w:rPr>
          <w:i/>
          <w:iCs/>
        </w:rPr>
        <w:t xml:space="preserve"> </w:t>
      </w:r>
      <w:r w:rsidRPr="008E7A79">
        <w:rPr>
          <w:i/>
          <w:iCs/>
        </w:rPr>
        <w:t>Europeană:</w:t>
      </w:r>
      <w:r w:rsidR="005E2F6F">
        <w:rPr>
          <w:i/>
          <w:iCs/>
        </w:rPr>
        <w:t xml:space="preserve"> </w:t>
      </w:r>
      <w:r w:rsidRPr="008E7A79">
        <w:rPr>
          <w:i/>
          <w:iCs/>
        </w:rPr>
        <w:t>cifre</w:t>
      </w:r>
      <w:r w:rsidR="005E2F6F">
        <w:rPr>
          <w:i/>
          <w:iCs/>
        </w:rPr>
        <w:t xml:space="preserve"> </w:t>
      </w:r>
      <w:r w:rsidRPr="008E7A79">
        <w:rPr>
          <w:i/>
          <w:iCs/>
        </w:rPr>
        <w:t>exprimate</w:t>
      </w:r>
      <w:r w:rsidR="005E2F6F">
        <w:rPr>
          <w:i/>
          <w:iCs/>
        </w:rPr>
        <w:t xml:space="preserve"> </w:t>
      </w:r>
      <w:r w:rsidRPr="008E7A79">
        <w:rPr>
          <w:i/>
          <w:iCs/>
        </w:rPr>
        <w:t>în</w:t>
      </w:r>
      <w:r w:rsidR="005E2F6F">
        <w:rPr>
          <w:i/>
          <w:iCs/>
        </w:rPr>
        <w:t xml:space="preserve"> </w:t>
      </w:r>
      <w:r w:rsidRPr="008E7A79">
        <w:rPr>
          <w:i/>
          <w:iCs/>
        </w:rPr>
        <w:t>milioane</w:t>
      </w:r>
      <w:r w:rsidR="005E2F6F">
        <w:rPr>
          <w:i/>
          <w:iCs/>
        </w:rPr>
        <w:t xml:space="preserve"> </w:t>
      </w:r>
      <w:r w:rsidRPr="008E7A79">
        <w:rPr>
          <w:i/>
          <w:iCs/>
        </w:rPr>
        <w:t>EUR,</w:t>
      </w:r>
      <w:r w:rsidR="005E2F6F">
        <w:rPr>
          <w:i/>
          <w:iCs/>
        </w:rPr>
        <w:t xml:space="preserve"> </w:t>
      </w:r>
      <w:r w:rsidRPr="008E7A79">
        <w:rPr>
          <w:i/>
          <w:iCs/>
        </w:rPr>
        <w:t>în</w:t>
      </w:r>
      <w:r w:rsidR="005E2F6F">
        <w:rPr>
          <w:i/>
          <w:iCs/>
        </w:rPr>
        <w:t xml:space="preserve"> </w:t>
      </w:r>
      <w:r w:rsidRPr="008E7A79">
        <w:rPr>
          <w:i/>
          <w:iCs/>
        </w:rPr>
        <w:t>prețuri</w:t>
      </w:r>
      <w:r w:rsidR="005E2F6F">
        <w:rPr>
          <w:i/>
          <w:iCs/>
        </w:rPr>
        <w:t xml:space="preserve"> </w:t>
      </w:r>
      <w:r w:rsidRPr="008E7A79">
        <w:rPr>
          <w:i/>
          <w:iCs/>
        </w:rPr>
        <w:t>curente</w:t>
      </w:r>
    </w:p>
    <w:p w14:paraId="3658AAF6" w14:textId="758778C5" w:rsidR="008E7A79" w:rsidRPr="008E7A79" w:rsidRDefault="008E7A79" w:rsidP="00AD2535">
      <w:pPr>
        <w:jc w:val="both"/>
      </w:pPr>
      <w:r w:rsidRPr="008E7A79">
        <w:lastRenderedPageBreak/>
        <w:t>Împreună</w:t>
      </w:r>
      <w:r w:rsidR="005E2F6F">
        <w:t xml:space="preserve"> </w:t>
      </w:r>
      <w:r w:rsidRPr="008E7A79">
        <w:t>cu</w:t>
      </w:r>
      <w:r w:rsidR="005E2F6F">
        <w:t xml:space="preserve"> </w:t>
      </w:r>
      <w:r w:rsidRPr="008E7A79">
        <w:t>bugetul</w:t>
      </w:r>
      <w:r w:rsidR="005E2F6F">
        <w:t xml:space="preserve"> </w:t>
      </w:r>
      <w:r w:rsidRPr="008E7A79">
        <w:t>pentru</w:t>
      </w:r>
      <w:r w:rsidR="005E2F6F">
        <w:t xml:space="preserve"> </w:t>
      </w:r>
      <w:r w:rsidRPr="008E7A79">
        <w:t>2023,</w:t>
      </w:r>
      <w:r w:rsidR="005E2F6F">
        <w:t xml:space="preserve"> </w:t>
      </w:r>
      <w:r w:rsidRPr="008E7A79">
        <w:t>instituțiile</w:t>
      </w:r>
      <w:r w:rsidR="005E2F6F">
        <w:t xml:space="preserve"> </w:t>
      </w:r>
      <w:r w:rsidRPr="008E7A79">
        <w:t>UE</w:t>
      </w:r>
      <w:r w:rsidR="005E2F6F">
        <w:t xml:space="preserve"> </w:t>
      </w:r>
      <w:r w:rsidRPr="008E7A79">
        <w:t>au</w:t>
      </w:r>
      <w:r w:rsidR="005E2F6F">
        <w:t xml:space="preserve"> </w:t>
      </w:r>
      <w:r w:rsidRPr="008E7A79">
        <w:t>convenit</w:t>
      </w:r>
      <w:r w:rsidR="005E2F6F">
        <w:t xml:space="preserve"> </w:t>
      </w:r>
      <w:r w:rsidRPr="008E7A79">
        <w:t>să</w:t>
      </w:r>
      <w:r w:rsidR="005E2F6F">
        <w:t xml:space="preserve"> </w:t>
      </w:r>
      <w:r w:rsidRPr="008E7A79">
        <w:t>aprobe</w:t>
      </w:r>
      <w:r w:rsidR="005E2F6F">
        <w:t xml:space="preserve"> </w:t>
      </w:r>
      <w:r w:rsidRPr="008E7A79">
        <w:t>amendamentele</w:t>
      </w:r>
      <w:r w:rsidR="005E2F6F">
        <w:t xml:space="preserve"> </w:t>
      </w:r>
      <w:r w:rsidRPr="008E7A79">
        <w:t>propuse</w:t>
      </w:r>
      <w:r w:rsidR="005E2F6F">
        <w:t xml:space="preserve"> </w:t>
      </w:r>
      <w:r w:rsidRPr="008E7A79">
        <w:t>la</w:t>
      </w:r>
      <w:r w:rsidR="005E2F6F">
        <w:t xml:space="preserve"> </w:t>
      </w:r>
      <w:r w:rsidRPr="008E7A79">
        <w:t>bugetul</w:t>
      </w:r>
      <w:r w:rsidR="005E2F6F">
        <w:t xml:space="preserve"> </w:t>
      </w:r>
      <w:r w:rsidRPr="008E7A79">
        <w:t>pentru</w:t>
      </w:r>
      <w:r w:rsidR="005E2F6F">
        <w:t xml:space="preserve"> </w:t>
      </w:r>
      <w:r w:rsidRPr="008E7A79">
        <w:t>2022,</w:t>
      </w:r>
      <w:r w:rsidR="005E2F6F">
        <w:t xml:space="preserve"> </w:t>
      </w:r>
      <w:r w:rsidRPr="008E7A79">
        <w:t>astfel</w:t>
      </w:r>
      <w:r w:rsidR="005E2F6F">
        <w:t xml:space="preserve"> </w:t>
      </w:r>
      <w:r w:rsidRPr="008E7A79">
        <w:t>cum</w:t>
      </w:r>
      <w:r w:rsidR="005E2F6F">
        <w:t xml:space="preserve"> </w:t>
      </w:r>
      <w:r w:rsidRPr="008E7A79">
        <w:t>au</w:t>
      </w:r>
      <w:r w:rsidR="005E2F6F">
        <w:t xml:space="preserve"> </w:t>
      </w:r>
      <w:r w:rsidRPr="008E7A79">
        <w:t>fost</w:t>
      </w:r>
      <w:r w:rsidR="005E2F6F">
        <w:t xml:space="preserve"> </w:t>
      </w:r>
      <w:r w:rsidRPr="008E7A79">
        <w:t>prezentate</w:t>
      </w:r>
      <w:r w:rsidR="005E2F6F">
        <w:t xml:space="preserve"> </w:t>
      </w:r>
      <w:r w:rsidRPr="008E7A79">
        <w:t>de</w:t>
      </w:r>
      <w:r w:rsidR="005E2F6F">
        <w:t xml:space="preserve"> </w:t>
      </w:r>
      <w:r w:rsidRPr="008E7A79">
        <w:t>Comisie</w:t>
      </w:r>
      <w:r w:rsidR="005E2F6F">
        <w:t xml:space="preserve"> </w:t>
      </w:r>
      <w:r w:rsidRPr="008E7A79">
        <w:t>la</w:t>
      </w:r>
      <w:r w:rsidR="005E2F6F">
        <w:t xml:space="preserve"> </w:t>
      </w:r>
      <w:r w:rsidRPr="008E7A79">
        <w:t>începutul</w:t>
      </w:r>
      <w:r w:rsidR="005E2F6F">
        <w:t xml:space="preserve"> </w:t>
      </w:r>
      <w:r w:rsidRPr="008E7A79">
        <w:t>acestui</w:t>
      </w:r>
      <w:r w:rsidR="005E2F6F">
        <w:t xml:space="preserve"> </w:t>
      </w:r>
      <w:r w:rsidRPr="008E7A79">
        <w:t>an.</w:t>
      </w:r>
      <w:r w:rsidR="005E2F6F">
        <w:t xml:space="preserve"> </w:t>
      </w:r>
      <w:r w:rsidRPr="008E7A79">
        <w:t>După</w:t>
      </w:r>
      <w:r w:rsidR="005E2F6F">
        <w:t xml:space="preserve"> </w:t>
      </w:r>
      <w:r w:rsidRPr="008E7A79">
        <w:t>finalizarea</w:t>
      </w:r>
      <w:r w:rsidR="005E2F6F">
        <w:t xml:space="preserve"> </w:t>
      </w:r>
      <w:r w:rsidRPr="008E7A79">
        <w:t>procesului</w:t>
      </w:r>
      <w:r w:rsidR="005E2F6F">
        <w:t xml:space="preserve"> </w:t>
      </w:r>
      <w:r w:rsidRPr="008E7A79">
        <w:t>de</w:t>
      </w:r>
      <w:r w:rsidR="005E2F6F">
        <w:t xml:space="preserve"> </w:t>
      </w:r>
      <w:r w:rsidRPr="008E7A79">
        <w:t>aprobare,</w:t>
      </w:r>
      <w:r w:rsidR="005E2F6F">
        <w:t xml:space="preserve"> </w:t>
      </w:r>
      <w:r w:rsidRPr="008E7A79">
        <w:t>Comisia</w:t>
      </w:r>
      <w:r w:rsidR="005E2F6F">
        <w:t xml:space="preserve"> </w:t>
      </w:r>
      <w:r w:rsidRPr="008E7A79">
        <w:t>va</w:t>
      </w:r>
      <w:r w:rsidR="005E2F6F">
        <w:t xml:space="preserve"> </w:t>
      </w:r>
      <w:r w:rsidRPr="008E7A79">
        <w:t>putea</w:t>
      </w:r>
      <w:r w:rsidR="005E2F6F">
        <w:t xml:space="preserve"> </w:t>
      </w:r>
      <w:r w:rsidRPr="008E7A79">
        <w:t>continua</w:t>
      </w:r>
      <w:r w:rsidR="005E2F6F">
        <w:t xml:space="preserve"> </w:t>
      </w:r>
      <w:r w:rsidRPr="008E7A79">
        <w:t>să</w:t>
      </w:r>
      <w:r w:rsidR="005E2F6F">
        <w:t xml:space="preserve"> </w:t>
      </w:r>
      <w:r w:rsidRPr="008E7A79">
        <w:t>sprijine</w:t>
      </w:r>
      <w:r w:rsidR="005E2F6F">
        <w:t xml:space="preserve"> </w:t>
      </w:r>
      <w:r w:rsidRPr="008E7A79">
        <w:t>și</w:t>
      </w:r>
      <w:r w:rsidR="005E2F6F">
        <w:t xml:space="preserve"> </w:t>
      </w:r>
      <w:r w:rsidRPr="008E7A79">
        <w:t>să</w:t>
      </w:r>
      <w:r w:rsidR="005E2F6F">
        <w:t xml:space="preserve"> </w:t>
      </w:r>
      <w:r w:rsidRPr="008E7A79">
        <w:t>asiste</w:t>
      </w:r>
      <w:r w:rsidR="005E2F6F">
        <w:t xml:space="preserve"> </w:t>
      </w:r>
      <w:r w:rsidRPr="008E7A79">
        <w:t>Ucraina,</w:t>
      </w:r>
      <w:r w:rsidR="005E2F6F">
        <w:t xml:space="preserve"> </w:t>
      </w:r>
      <w:r w:rsidRPr="008E7A79">
        <w:t>să</w:t>
      </w:r>
      <w:r w:rsidR="005E2F6F">
        <w:t xml:space="preserve"> </w:t>
      </w:r>
      <w:r w:rsidRPr="008E7A79">
        <w:t>ajute</w:t>
      </w:r>
      <w:r w:rsidR="005E2F6F">
        <w:t xml:space="preserve"> </w:t>
      </w:r>
      <w:r w:rsidRPr="008E7A79">
        <w:t>statele</w:t>
      </w:r>
      <w:r w:rsidR="005E2F6F">
        <w:t xml:space="preserve"> </w:t>
      </w:r>
      <w:r w:rsidRPr="008E7A79">
        <w:t>membre</w:t>
      </w:r>
      <w:r w:rsidR="005E2F6F">
        <w:t xml:space="preserve"> </w:t>
      </w:r>
      <w:r w:rsidRPr="008E7A79">
        <w:t>mai</w:t>
      </w:r>
      <w:r w:rsidR="005E2F6F">
        <w:t xml:space="preserve"> </w:t>
      </w:r>
      <w:r w:rsidRPr="008E7A79">
        <w:t>afectate</w:t>
      </w:r>
      <w:r w:rsidR="005E2F6F">
        <w:t xml:space="preserve"> </w:t>
      </w:r>
      <w:r w:rsidRPr="008E7A79">
        <w:t>de</w:t>
      </w:r>
      <w:r w:rsidR="005E2F6F">
        <w:t xml:space="preserve"> </w:t>
      </w:r>
      <w:r w:rsidRPr="008E7A79">
        <w:t>afluxul</w:t>
      </w:r>
      <w:r w:rsidR="005E2F6F">
        <w:t xml:space="preserve"> </w:t>
      </w:r>
      <w:r w:rsidRPr="008E7A79">
        <w:t>de</w:t>
      </w:r>
      <w:r w:rsidR="005E2F6F">
        <w:t xml:space="preserve"> </w:t>
      </w:r>
      <w:proofErr w:type="spellStart"/>
      <w:r w:rsidRPr="008E7A79">
        <w:t>migranți</w:t>
      </w:r>
      <w:proofErr w:type="spellEnd"/>
      <w:r w:rsidR="005E2F6F">
        <w:t xml:space="preserve"> </w:t>
      </w:r>
      <w:r w:rsidRPr="008E7A79">
        <w:t>și</w:t>
      </w:r>
      <w:r w:rsidR="005E2F6F">
        <w:t xml:space="preserve"> </w:t>
      </w:r>
      <w:r w:rsidRPr="008E7A79">
        <w:t>de</w:t>
      </w:r>
      <w:r w:rsidR="005E2F6F">
        <w:t xml:space="preserve"> </w:t>
      </w:r>
      <w:r w:rsidRPr="008E7A79">
        <w:t>refugiați</w:t>
      </w:r>
      <w:r w:rsidR="005E2F6F">
        <w:t xml:space="preserve"> </w:t>
      </w:r>
      <w:r w:rsidRPr="008E7A79">
        <w:t>ucraineni,</w:t>
      </w:r>
      <w:r w:rsidR="005E2F6F">
        <w:t xml:space="preserve"> </w:t>
      </w:r>
      <w:r w:rsidRPr="008E7A79">
        <w:t>să</w:t>
      </w:r>
      <w:r w:rsidR="005E2F6F">
        <w:t xml:space="preserve"> </w:t>
      </w:r>
      <w:r w:rsidRPr="008E7A79">
        <w:t>consolideze</w:t>
      </w:r>
      <w:r w:rsidR="005E2F6F">
        <w:t xml:space="preserve"> </w:t>
      </w:r>
      <w:r w:rsidRPr="008E7A79">
        <w:t>capacitatea</w:t>
      </w:r>
      <w:r w:rsidR="005E2F6F">
        <w:t xml:space="preserve"> </w:t>
      </w:r>
      <w:r w:rsidRPr="008E7A79">
        <w:t>de</w:t>
      </w:r>
      <w:r w:rsidR="005E2F6F">
        <w:t xml:space="preserve"> </w:t>
      </w:r>
      <w:r w:rsidRPr="008E7A79">
        <w:t>pregătire</w:t>
      </w:r>
      <w:r w:rsidR="005E2F6F">
        <w:t xml:space="preserve"> </w:t>
      </w:r>
      <w:r w:rsidRPr="008E7A79">
        <w:t>a</w:t>
      </w:r>
      <w:r w:rsidR="005E2F6F">
        <w:t xml:space="preserve"> </w:t>
      </w:r>
      <w:r w:rsidRPr="008E7A79">
        <w:t>Uniunii</w:t>
      </w:r>
      <w:r w:rsidR="005E2F6F">
        <w:t xml:space="preserve"> </w:t>
      </w:r>
      <w:r w:rsidRPr="008E7A79">
        <w:t>pentru</w:t>
      </w:r>
      <w:r w:rsidR="005E2F6F">
        <w:t xml:space="preserve"> </w:t>
      </w:r>
      <w:r w:rsidRPr="008E7A79">
        <w:t>a</w:t>
      </w:r>
      <w:r w:rsidR="005E2F6F">
        <w:t xml:space="preserve"> </w:t>
      </w:r>
      <w:r w:rsidRPr="008E7A79">
        <w:t>combate</w:t>
      </w:r>
      <w:r w:rsidR="005E2F6F">
        <w:t xml:space="preserve"> </w:t>
      </w:r>
      <w:r w:rsidRPr="008E7A79">
        <w:t>incendiile</w:t>
      </w:r>
      <w:r w:rsidR="005E2F6F">
        <w:t xml:space="preserve"> </w:t>
      </w:r>
      <w:r w:rsidRPr="008E7A79">
        <w:t>forestiere,</w:t>
      </w:r>
      <w:r w:rsidR="005E2F6F">
        <w:t xml:space="preserve"> </w:t>
      </w:r>
      <w:r w:rsidRPr="008E7A79">
        <w:t>să</w:t>
      </w:r>
      <w:r w:rsidR="005E2F6F">
        <w:t xml:space="preserve"> </w:t>
      </w:r>
      <w:r w:rsidRPr="008E7A79">
        <w:t>reacționeze</w:t>
      </w:r>
      <w:r w:rsidR="005E2F6F">
        <w:t xml:space="preserve"> </w:t>
      </w:r>
      <w:r w:rsidRPr="008E7A79">
        <w:t>la</w:t>
      </w:r>
      <w:r w:rsidR="005E2F6F">
        <w:t xml:space="preserve"> </w:t>
      </w:r>
      <w:r w:rsidRPr="008E7A79">
        <w:t>focarele</w:t>
      </w:r>
      <w:r w:rsidR="005E2F6F">
        <w:t xml:space="preserve"> </w:t>
      </w:r>
      <w:r w:rsidRPr="008E7A79">
        <w:t>actuale</w:t>
      </w:r>
      <w:r w:rsidR="005E2F6F">
        <w:t xml:space="preserve"> </w:t>
      </w:r>
      <w:r w:rsidRPr="008E7A79">
        <w:t>de</w:t>
      </w:r>
      <w:r w:rsidR="005E2F6F">
        <w:t xml:space="preserve"> </w:t>
      </w:r>
      <w:r w:rsidRPr="008E7A79">
        <w:t>gripă</w:t>
      </w:r>
      <w:r w:rsidR="005E2F6F">
        <w:t xml:space="preserve"> </w:t>
      </w:r>
      <w:r w:rsidRPr="008E7A79">
        <w:t>aviară</w:t>
      </w:r>
      <w:r w:rsidR="005E2F6F">
        <w:t xml:space="preserve"> </w:t>
      </w:r>
      <w:r w:rsidRPr="008E7A79">
        <w:t>și</w:t>
      </w:r>
      <w:r w:rsidR="005E2F6F">
        <w:t xml:space="preserve"> </w:t>
      </w:r>
      <w:r w:rsidRPr="008E7A79">
        <w:t>de</w:t>
      </w:r>
      <w:r w:rsidR="005E2F6F">
        <w:t xml:space="preserve"> </w:t>
      </w:r>
      <w:r w:rsidRPr="008E7A79">
        <w:t>pestă</w:t>
      </w:r>
      <w:r w:rsidR="005E2F6F">
        <w:t xml:space="preserve"> </w:t>
      </w:r>
      <w:r w:rsidRPr="008E7A79">
        <w:t>porcină</w:t>
      </w:r>
      <w:r w:rsidR="005E2F6F">
        <w:t xml:space="preserve"> </w:t>
      </w:r>
      <w:r w:rsidRPr="008E7A79">
        <w:t>și</w:t>
      </w:r>
      <w:r w:rsidR="005E2F6F">
        <w:t xml:space="preserve"> </w:t>
      </w:r>
      <w:r w:rsidRPr="008E7A79">
        <w:t>să</w:t>
      </w:r>
      <w:r w:rsidR="005E2F6F">
        <w:t xml:space="preserve"> </w:t>
      </w:r>
      <w:r w:rsidRPr="008E7A79">
        <w:t>abordeze</w:t>
      </w:r>
      <w:r w:rsidR="005E2F6F">
        <w:t xml:space="preserve"> </w:t>
      </w:r>
      <w:r w:rsidRPr="008E7A79">
        <w:t>provocările</w:t>
      </w:r>
      <w:r w:rsidR="005E2F6F">
        <w:t xml:space="preserve"> </w:t>
      </w:r>
      <w:r w:rsidRPr="008E7A79">
        <w:t>suplimentare</w:t>
      </w:r>
      <w:r w:rsidR="005E2F6F">
        <w:t xml:space="preserve"> </w:t>
      </w:r>
      <w:r w:rsidRPr="008E7A79">
        <w:t>generate</w:t>
      </w:r>
      <w:r w:rsidR="005E2F6F">
        <w:t xml:space="preserve"> </w:t>
      </w:r>
      <w:r w:rsidRPr="008E7A79">
        <w:t>de</w:t>
      </w:r>
      <w:r w:rsidR="005E2F6F">
        <w:t xml:space="preserve"> </w:t>
      </w:r>
      <w:r w:rsidRPr="008E7A79">
        <w:t>contextul</w:t>
      </w:r>
      <w:r w:rsidR="005E2F6F">
        <w:t xml:space="preserve"> </w:t>
      </w:r>
      <w:r w:rsidRPr="008E7A79">
        <w:t>macroeconomic</w:t>
      </w:r>
      <w:r w:rsidR="005E2F6F">
        <w:t xml:space="preserve"> </w:t>
      </w:r>
      <w:r w:rsidRPr="008E7A79">
        <w:t>general.</w:t>
      </w:r>
    </w:p>
    <w:p w14:paraId="02A382A7" w14:textId="2F985C60" w:rsidR="008E7A79" w:rsidRPr="008E7A79" w:rsidRDefault="008E7A79" w:rsidP="00AD2535">
      <w:pPr>
        <w:jc w:val="both"/>
      </w:pPr>
      <w:r w:rsidRPr="008E7A79">
        <w:t>În</w:t>
      </w:r>
      <w:r w:rsidR="005E2F6F">
        <w:t xml:space="preserve"> </w:t>
      </w:r>
      <w:r w:rsidRPr="008E7A79">
        <w:t>paralel</w:t>
      </w:r>
      <w:r w:rsidR="005E2F6F">
        <w:t xml:space="preserve"> </w:t>
      </w:r>
      <w:r w:rsidRPr="008E7A79">
        <w:t>cu</w:t>
      </w:r>
      <w:r w:rsidR="005E2F6F">
        <w:t xml:space="preserve"> </w:t>
      </w:r>
      <w:r w:rsidRPr="008E7A79">
        <w:t>bugetul</w:t>
      </w:r>
      <w:r w:rsidR="005E2F6F">
        <w:t xml:space="preserve"> </w:t>
      </w:r>
      <w:r w:rsidRPr="008E7A79">
        <w:t>anual</w:t>
      </w:r>
      <w:r w:rsidR="005E2F6F">
        <w:t xml:space="preserve"> </w:t>
      </w:r>
      <w:r w:rsidRPr="008E7A79">
        <w:t>pentru</w:t>
      </w:r>
      <w:r w:rsidR="005E2F6F">
        <w:t xml:space="preserve"> </w:t>
      </w:r>
      <w:r w:rsidRPr="008E7A79">
        <w:t>2023,</w:t>
      </w:r>
      <w:r w:rsidR="005E2F6F">
        <w:t xml:space="preserve"> </w:t>
      </w:r>
      <w:r w:rsidRPr="008E7A79">
        <w:t>țările</w:t>
      </w:r>
      <w:r w:rsidR="005E2F6F">
        <w:t xml:space="preserve"> </w:t>
      </w:r>
      <w:r w:rsidRPr="008E7A79">
        <w:t>UE</w:t>
      </w:r>
      <w:r w:rsidR="005E2F6F">
        <w:t xml:space="preserve"> </w:t>
      </w:r>
      <w:r w:rsidRPr="008E7A79">
        <w:t>se</w:t>
      </w:r>
      <w:r w:rsidR="005E2F6F">
        <w:t xml:space="preserve"> </w:t>
      </w:r>
      <w:r w:rsidRPr="008E7A79">
        <w:t>vor</w:t>
      </w:r>
      <w:r w:rsidR="005E2F6F">
        <w:t xml:space="preserve"> </w:t>
      </w:r>
      <w:r w:rsidRPr="008E7A79">
        <w:t>baza</w:t>
      </w:r>
      <w:r w:rsidR="005E2F6F">
        <w:t xml:space="preserve"> </w:t>
      </w:r>
      <w:r w:rsidRPr="008E7A79">
        <w:t>în</w:t>
      </w:r>
      <w:r w:rsidR="005E2F6F">
        <w:t xml:space="preserve"> </w:t>
      </w:r>
      <w:r w:rsidRPr="008E7A79">
        <w:t>continuare</w:t>
      </w:r>
      <w:r w:rsidR="005E2F6F">
        <w:t xml:space="preserve"> </w:t>
      </w:r>
      <w:r w:rsidRPr="008E7A79">
        <w:t>pe</w:t>
      </w:r>
      <w:r w:rsidR="005E2F6F">
        <w:t xml:space="preserve"> </w:t>
      </w:r>
      <w:r w:rsidRPr="008E7A79">
        <w:t>sprijinul</w:t>
      </w:r>
      <w:r w:rsidR="005E2F6F">
        <w:t xml:space="preserve"> </w:t>
      </w:r>
      <w:r w:rsidRPr="008E7A79">
        <w:t>oferit</w:t>
      </w:r>
      <w:r w:rsidR="005E2F6F">
        <w:t xml:space="preserve"> </w:t>
      </w:r>
      <w:r w:rsidRPr="008E7A79">
        <w:t>de</w:t>
      </w:r>
      <w:r w:rsidR="005E2F6F">
        <w:t xml:space="preserve"> </w:t>
      </w:r>
      <w:r w:rsidRPr="008E7A79">
        <w:t>instrumentul</w:t>
      </w:r>
      <w:r w:rsidR="005E2F6F">
        <w:t xml:space="preserve"> </w:t>
      </w:r>
      <w:r w:rsidRPr="008E7A79">
        <w:t>de</w:t>
      </w:r>
      <w:r w:rsidR="005E2F6F">
        <w:t xml:space="preserve"> </w:t>
      </w:r>
      <w:r w:rsidRPr="008E7A79">
        <w:t>redresare</w:t>
      </w:r>
      <w:r w:rsidR="005E2F6F">
        <w:t xml:space="preserve"> </w:t>
      </w:r>
      <w:proofErr w:type="spellStart"/>
      <w:r w:rsidRPr="008E7A79">
        <w:t>NextGenerationEU</w:t>
      </w:r>
      <w:proofErr w:type="spellEnd"/>
      <w:r w:rsidR="005E2F6F">
        <w:t xml:space="preserve"> </w:t>
      </w:r>
      <w:r w:rsidRPr="008E7A79">
        <w:t>și</w:t>
      </w:r>
      <w:r w:rsidR="005E2F6F">
        <w:t xml:space="preserve"> </w:t>
      </w:r>
      <w:r w:rsidRPr="008E7A79">
        <w:t>de</w:t>
      </w:r>
      <w:r w:rsidR="005E2F6F">
        <w:t xml:space="preserve"> </w:t>
      </w:r>
      <w:r w:rsidRPr="008E7A79">
        <w:t>Mecanismul</w:t>
      </w:r>
      <w:r w:rsidR="005E2F6F">
        <w:t xml:space="preserve"> </w:t>
      </w:r>
      <w:r w:rsidRPr="008E7A79">
        <w:t>de</w:t>
      </w:r>
      <w:r w:rsidR="005E2F6F">
        <w:t xml:space="preserve"> </w:t>
      </w:r>
      <w:r w:rsidRPr="008E7A79">
        <w:t>redresare</w:t>
      </w:r>
      <w:r w:rsidR="005E2F6F">
        <w:t xml:space="preserve"> </w:t>
      </w:r>
      <w:r w:rsidRPr="008E7A79">
        <w:t>și</w:t>
      </w:r>
      <w:r w:rsidR="005E2F6F">
        <w:t xml:space="preserve"> </w:t>
      </w:r>
      <w:r w:rsidRPr="008E7A79">
        <w:t>reziliență,</w:t>
      </w:r>
      <w:r w:rsidR="005E2F6F">
        <w:t xml:space="preserve"> </w:t>
      </w:r>
      <w:r w:rsidRPr="008E7A79">
        <w:t>aflat</w:t>
      </w:r>
      <w:r w:rsidR="005E2F6F">
        <w:t xml:space="preserve"> </w:t>
      </w:r>
      <w:r w:rsidRPr="008E7A79">
        <w:t>în</w:t>
      </w:r>
      <w:r w:rsidR="005E2F6F">
        <w:t xml:space="preserve"> </w:t>
      </w:r>
      <w:r w:rsidRPr="008E7A79">
        <w:t>centrul</w:t>
      </w:r>
      <w:r w:rsidR="005E2F6F">
        <w:t xml:space="preserve"> </w:t>
      </w:r>
      <w:r w:rsidRPr="008E7A79">
        <w:t>implementării</w:t>
      </w:r>
      <w:r w:rsidR="005E2F6F">
        <w:t xml:space="preserve"> </w:t>
      </w:r>
      <w:r w:rsidRPr="008E7A79">
        <w:t>acestuia.</w:t>
      </w:r>
    </w:p>
    <w:p w14:paraId="55D7E7A1" w14:textId="4347E8C1" w:rsidR="008E7A79" w:rsidRPr="008E7A79" w:rsidRDefault="008E7A79" w:rsidP="00AD2535">
      <w:pPr>
        <w:jc w:val="both"/>
      </w:pPr>
      <w:r w:rsidRPr="008E7A79">
        <w:t>Pe</w:t>
      </w:r>
      <w:r w:rsidR="005E2F6F">
        <w:t xml:space="preserve"> </w:t>
      </w:r>
      <w:r w:rsidRPr="008E7A79">
        <w:t>lângă</w:t>
      </w:r>
      <w:r w:rsidR="005E2F6F">
        <w:t xml:space="preserve"> </w:t>
      </w:r>
      <w:r w:rsidRPr="008E7A79">
        <w:t>consolidarea</w:t>
      </w:r>
      <w:r w:rsidR="005E2F6F">
        <w:t xml:space="preserve"> </w:t>
      </w:r>
      <w:r w:rsidRPr="008E7A79">
        <w:t>bugetară,</w:t>
      </w:r>
      <w:r w:rsidR="005E2F6F">
        <w:t xml:space="preserve"> </w:t>
      </w:r>
      <w:r w:rsidRPr="008E7A79">
        <w:t>Comisia</w:t>
      </w:r>
      <w:r w:rsidR="005E2F6F">
        <w:t xml:space="preserve"> </w:t>
      </w:r>
      <w:r w:rsidRPr="008E7A79">
        <w:t>a</w:t>
      </w:r>
      <w:r w:rsidR="005E2F6F">
        <w:t xml:space="preserve"> </w:t>
      </w:r>
      <w:r w:rsidRPr="008E7A79">
        <w:t>propus,</w:t>
      </w:r>
      <w:r w:rsidR="005E2F6F">
        <w:t xml:space="preserve"> </w:t>
      </w:r>
      <w:r w:rsidRPr="008E7A79">
        <w:t>la</w:t>
      </w:r>
      <w:r w:rsidR="005E2F6F">
        <w:t xml:space="preserve"> </w:t>
      </w:r>
      <w:r w:rsidRPr="008E7A79">
        <w:t>9</w:t>
      </w:r>
      <w:r w:rsidR="005E2F6F">
        <w:t xml:space="preserve"> </w:t>
      </w:r>
      <w:r w:rsidRPr="008E7A79">
        <w:t>noiembrie,</w:t>
      </w:r>
      <w:r w:rsidR="005E2F6F">
        <w:t xml:space="preserve"> </w:t>
      </w:r>
      <w:r w:rsidRPr="008E7A79">
        <w:t>un</w:t>
      </w:r>
      <w:r w:rsidR="005E2F6F">
        <w:t xml:space="preserve"> </w:t>
      </w:r>
      <w:r w:rsidRPr="008E7A79">
        <w:t>pachet</w:t>
      </w:r>
      <w:r w:rsidR="005E2F6F">
        <w:t xml:space="preserve"> </w:t>
      </w:r>
      <w:r w:rsidRPr="008E7A79">
        <w:t>de</w:t>
      </w:r>
      <w:r w:rsidR="005E2F6F">
        <w:t xml:space="preserve"> </w:t>
      </w:r>
      <w:r w:rsidRPr="008E7A79">
        <w:t>sprijin</w:t>
      </w:r>
      <w:r w:rsidR="005E2F6F">
        <w:t xml:space="preserve"> </w:t>
      </w:r>
      <w:r w:rsidRPr="008E7A79">
        <w:t>fără</w:t>
      </w:r>
      <w:r w:rsidR="005E2F6F">
        <w:t xml:space="preserve"> </w:t>
      </w:r>
      <w:r w:rsidRPr="008E7A79">
        <w:t>precedent</w:t>
      </w:r>
      <w:r w:rsidR="005E2F6F">
        <w:t xml:space="preserve"> </w:t>
      </w:r>
      <w:r w:rsidRPr="008E7A79">
        <w:t>pentru</w:t>
      </w:r>
      <w:r w:rsidR="005E2F6F">
        <w:t xml:space="preserve"> </w:t>
      </w:r>
      <w:r w:rsidRPr="008E7A79">
        <w:t>Ucraina,</w:t>
      </w:r>
      <w:r w:rsidR="005E2F6F">
        <w:t xml:space="preserve"> </w:t>
      </w:r>
      <w:r w:rsidRPr="008E7A79">
        <w:t>în</w:t>
      </w:r>
      <w:r w:rsidR="005E2F6F">
        <w:t xml:space="preserve"> </w:t>
      </w:r>
      <w:r w:rsidRPr="008E7A79">
        <w:t>valoare</w:t>
      </w:r>
      <w:r w:rsidR="005E2F6F">
        <w:t xml:space="preserve"> </w:t>
      </w:r>
      <w:r w:rsidRPr="008E7A79">
        <w:t>de</w:t>
      </w:r>
      <w:r w:rsidR="005E2F6F">
        <w:t xml:space="preserve"> </w:t>
      </w:r>
      <w:r w:rsidRPr="008E7A79">
        <w:t>până</w:t>
      </w:r>
      <w:r w:rsidR="005E2F6F">
        <w:t xml:space="preserve"> </w:t>
      </w:r>
      <w:r w:rsidRPr="008E7A79">
        <w:t>la</w:t>
      </w:r>
      <w:r w:rsidR="005E2F6F">
        <w:t xml:space="preserve"> </w:t>
      </w:r>
      <w:r w:rsidRPr="008E7A79">
        <w:t>18</w:t>
      </w:r>
      <w:r w:rsidR="005E2F6F">
        <w:t xml:space="preserve"> </w:t>
      </w:r>
      <w:r w:rsidRPr="008E7A79">
        <w:t>miliarde</w:t>
      </w:r>
      <w:r w:rsidR="005E2F6F">
        <w:t xml:space="preserve"> </w:t>
      </w:r>
      <w:r w:rsidRPr="008E7A79">
        <w:t>EUR</w:t>
      </w:r>
      <w:r w:rsidR="005E2F6F">
        <w:t xml:space="preserve"> </w:t>
      </w:r>
      <w:r w:rsidRPr="008E7A79">
        <w:t>pentru</w:t>
      </w:r>
      <w:r w:rsidR="005E2F6F">
        <w:t xml:space="preserve"> </w:t>
      </w:r>
      <w:r w:rsidRPr="008E7A79">
        <w:t>2023.</w:t>
      </w:r>
      <w:r w:rsidR="005E2F6F">
        <w:t xml:space="preserve"> </w:t>
      </w:r>
      <w:r w:rsidRPr="008E7A79">
        <w:t>Acesta</w:t>
      </w:r>
      <w:r w:rsidR="005E2F6F">
        <w:t xml:space="preserve"> </w:t>
      </w:r>
      <w:r w:rsidRPr="008E7A79">
        <w:t>va</w:t>
      </w:r>
      <w:r w:rsidR="005E2F6F">
        <w:t xml:space="preserve"> </w:t>
      </w:r>
      <w:r w:rsidRPr="008E7A79">
        <w:t>lua</w:t>
      </w:r>
      <w:r w:rsidR="005E2F6F">
        <w:t xml:space="preserve"> </w:t>
      </w:r>
      <w:r w:rsidRPr="008E7A79">
        <w:t>forma</w:t>
      </w:r>
      <w:r w:rsidR="005E2F6F">
        <w:t xml:space="preserve"> </w:t>
      </w:r>
      <w:r w:rsidRPr="008E7A79">
        <w:t>unor</w:t>
      </w:r>
      <w:r w:rsidR="005E2F6F">
        <w:t xml:space="preserve"> </w:t>
      </w:r>
      <w:r w:rsidRPr="008E7A79">
        <w:t>împrumuturi</w:t>
      </w:r>
      <w:r w:rsidR="005E2F6F">
        <w:t xml:space="preserve"> </w:t>
      </w:r>
      <w:r w:rsidRPr="008E7A79">
        <w:t>foarte</w:t>
      </w:r>
      <w:r w:rsidR="005E2F6F">
        <w:t xml:space="preserve"> </w:t>
      </w:r>
      <w:r w:rsidRPr="008E7A79">
        <w:t>avantajoase,</w:t>
      </w:r>
      <w:r w:rsidR="005E2F6F">
        <w:t xml:space="preserve"> </w:t>
      </w:r>
      <w:r w:rsidRPr="008E7A79">
        <w:t>plătite</w:t>
      </w:r>
      <w:r w:rsidR="005E2F6F">
        <w:t xml:space="preserve"> </w:t>
      </w:r>
      <w:r w:rsidRPr="008E7A79">
        <w:t>în</w:t>
      </w:r>
      <w:r w:rsidR="005E2F6F">
        <w:t xml:space="preserve"> </w:t>
      </w:r>
      <w:r w:rsidRPr="008E7A79">
        <w:t>tranșe</w:t>
      </w:r>
      <w:r w:rsidR="005E2F6F">
        <w:t xml:space="preserve"> </w:t>
      </w:r>
      <w:r w:rsidRPr="008E7A79">
        <w:t>regulate</w:t>
      </w:r>
      <w:r w:rsidR="005E2F6F">
        <w:t xml:space="preserve"> </w:t>
      </w:r>
      <w:r w:rsidRPr="008E7A79">
        <w:t>începând</w:t>
      </w:r>
      <w:r w:rsidR="005E2F6F">
        <w:t xml:space="preserve"> </w:t>
      </w:r>
      <w:r w:rsidRPr="008E7A79">
        <w:t>din</w:t>
      </w:r>
      <w:r w:rsidR="005E2F6F">
        <w:t xml:space="preserve"> </w:t>
      </w:r>
      <w:r w:rsidRPr="008E7A79">
        <w:t>2023.</w:t>
      </w:r>
    </w:p>
    <w:p w14:paraId="56DDF6B6" w14:textId="2C8D3002" w:rsidR="008E7A79" w:rsidRPr="008E7A79" w:rsidRDefault="008E7A79" w:rsidP="00AD2535">
      <w:pPr>
        <w:jc w:val="both"/>
      </w:pPr>
      <w:r w:rsidRPr="008E7A79">
        <w:rPr>
          <w:b/>
          <w:bCs/>
        </w:rPr>
        <w:t>Ce</w:t>
      </w:r>
      <w:r w:rsidR="005E2F6F">
        <w:rPr>
          <w:b/>
          <w:bCs/>
        </w:rPr>
        <w:t xml:space="preserve"> </w:t>
      </w:r>
      <w:r w:rsidRPr="008E7A79">
        <w:rPr>
          <w:b/>
          <w:bCs/>
        </w:rPr>
        <w:t>urmează?</w:t>
      </w:r>
    </w:p>
    <w:p w14:paraId="1C4E9230" w14:textId="62DD4165" w:rsidR="008E7A79" w:rsidRPr="008E7A79" w:rsidRDefault="008E7A79" w:rsidP="00AD2535">
      <w:pPr>
        <w:jc w:val="both"/>
      </w:pPr>
      <w:r w:rsidRPr="008E7A79">
        <w:t>Bugetul</w:t>
      </w:r>
      <w:r w:rsidR="005E2F6F">
        <w:t xml:space="preserve"> </w:t>
      </w:r>
      <w:r w:rsidRPr="008E7A79">
        <w:t>anual</w:t>
      </w:r>
      <w:r w:rsidR="005E2F6F">
        <w:t xml:space="preserve"> </w:t>
      </w:r>
      <w:r w:rsidRPr="008E7A79">
        <w:t>pentru</w:t>
      </w:r>
      <w:r w:rsidR="005E2F6F">
        <w:t xml:space="preserve"> </w:t>
      </w:r>
      <w:r w:rsidRPr="008E7A79">
        <w:t>2023</w:t>
      </w:r>
      <w:r w:rsidR="005E2F6F">
        <w:t xml:space="preserve"> </w:t>
      </w:r>
      <w:r w:rsidRPr="008E7A79">
        <w:t>va</w:t>
      </w:r>
      <w:r w:rsidR="005E2F6F">
        <w:t xml:space="preserve"> </w:t>
      </w:r>
      <w:r w:rsidRPr="008E7A79">
        <w:t>fi</w:t>
      </w:r>
      <w:r w:rsidR="005E2F6F">
        <w:t xml:space="preserve"> </w:t>
      </w:r>
      <w:r w:rsidRPr="008E7A79">
        <w:t>acum</w:t>
      </w:r>
      <w:r w:rsidR="005E2F6F">
        <w:t xml:space="preserve"> </w:t>
      </w:r>
      <w:r w:rsidRPr="008E7A79">
        <w:t>adoptat</w:t>
      </w:r>
      <w:r w:rsidR="005E2F6F">
        <w:t xml:space="preserve"> </w:t>
      </w:r>
      <w:r w:rsidRPr="008E7A79">
        <w:t>în</w:t>
      </w:r>
      <w:r w:rsidR="005E2F6F">
        <w:t xml:space="preserve"> </w:t>
      </w:r>
      <w:r w:rsidRPr="008E7A79">
        <w:t>mod</w:t>
      </w:r>
      <w:r w:rsidR="005E2F6F">
        <w:t xml:space="preserve"> </w:t>
      </w:r>
      <w:r w:rsidRPr="008E7A79">
        <w:t>oficial</w:t>
      </w:r>
      <w:r w:rsidR="005E2F6F">
        <w:t xml:space="preserve"> </w:t>
      </w:r>
      <w:r w:rsidRPr="008E7A79">
        <w:t>de</w:t>
      </w:r>
      <w:r w:rsidR="005E2F6F">
        <w:t xml:space="preserve"> </w:t>
      </w:r>
      <w:r w:rsidRPr="008E7A79">
        <w:t>Consiliul</w:t>
      </w:r>
      <w:r w:rsidR="005E2F6F">
        <w:t xml:space="preserve"> </w:t>
      </w:r>
      <w:r w:rsidRPr="008E7A79">
        <w:t>Uniunii</w:t>
      </w:r>
      <w:r w:rsidR="005E2F6F">
        <w:t xml:space="preserve"> </w:t>
      </w:r>
      <w:r w:rsidRPr="008E7A79">
        <w:t>Europene</w:t>
      </w:r>
      <w:r w:rsidR="005E2F6F">
        <w:t xml:space="preserve"> </w:t>
      </w:r>
      <w:r w:rsidRPr="008E7A79">
        <w:t>și</w:t>
      </w:r>
      <w:r w:rsidR="005E2F6F">
        <w:t xml:space="preserve"> </w:t>
      </w:r>
      <w:r w:rsidRPr="008E7A79">
        <w:t>de</w:t>
      </w:r>
      <w:r w:rsidR="005E2F6F">
        <w:t xml:space="preserve"> </w:t>
      </w:r>
      <w:r w:rsidRPr="008E7A79">
        <w:t>Parlamentul</w:t>
      </w:r>
      <w:r w:rsidR="005E2F6F">
        <w:t xml:space="preserve"> </w:t>
      </w:r>
      <w:r w:rsidRPr="008E7A79">
        <w:t>European.</w:t>
      </w:r>
      <w:r w:rsidR="005E2F6F">
        <w:t xml:space="preserve"> </w:t>
      </w:r>
      <w:r w:rsidRPr="008E7A79">
        <w:t>Votul</w:t>
      </w:r>
      <w:r w:rsidR="005E2F6F">
        <w:t xml:space="preserve"> </w:t>
      </w:r>
      <w:r w:rsidRPr="008E7A79">
        <w:t>în</w:t>
      </w:r>
      <w:r w:rsidR="005E2F6F">
        <w:t xml:space="preserve"> </w:t>
      </w:r>
      <w:r w:rsidRPr="008E7A79">
        <w:t>plen,</w:t>
      </w:r>
      <w:r w:rsidR="005E2F6F">
        <w:t xml:space="preserve"> </w:t>
      </w:r>
      <w:r w:rsidRPr="008E7A79">
        <w:t>care</w:t>
      </w:r>
      <w:r w:rsidR="005E2F6F">
        <w:t xml:space="preserve"> </w:t>
      </w:r>
      <w:r w:rsidRPr="008E7A79">
        <w:t>va</w:t>
      </w:r>
      <w:r w:rsidR="005E2F6F">
        <w:t xml:space="preserve"> </w:t>
      </w:r>
      <w:r w:rsidRPr="008E7A79">
        <w:t>marca</w:t>
      </w:r>
      <w:r w:rsidR="005E2F6F">
        <w:t xml:space="preserve"> </w:t>
      </w:r>
      <w:r w:rsidRPr="008E7A79">
        <w:t>sfârșitul</w:t>
      </w:r>
      <w:r w:rsidR="005E2F6F">
        <w:t xml:space="preserve"> </w:t>
      </w:r>
      <w:r w:rsidRPr="008E7A79">
        <w:t>procesului,</w:t>
      </w:r>
      <w:r w:rsidR="005E2F6F">
        <w:t xml:space="preserve"> </w:t>
      </w:r>
      <w:r w:rsidRPr="008E7A79">
        <w:t>este</w:t>
      </w:r>
      <w:r w:rsidR="005E2F6F">
        <w:t xml:space="preserve"> </w:t>
      </w:r>
      <w:r w:rsidRPr="008E7A79">
        <w:t>programat</w:t>
      </w:r>
      <w:r w:rsidR="005E2F6F">
        <w:t xml:space="preserve"> </w:t>
      </w:r>
      <w:r w:rsidRPr="008E7A79">
        <w:t>în</w:t>
      </w:r>
      <w:r w:rsidR="005E2F6F">
        <w:t xml:space="preserve"> </w:t>
      </w:r>
      <w:r w:rsidRPr="008E7A79">
        <w:t>prezent</w:t>
      </w:r>
      <w:r w:rsidR="005E2F6F">
        <w:t xml:space="preserve"> </w:t>
      </w:r>
      <w:r w:rsidRPr="008E7A79">
        <w:t>pentru</w:t>
      </w:r>
      <w:r w:rsidR="005E2F6F">
        <w:t xml:space="preserve"> </w:t>
      </w:r>
      <w:r w:rsidRPr="008E7A79">
        <w:t>23</w:t>
      </w:r>
      <w:r w:rsidR="005E2F6F">
        <w:t xml:space="preserve"> </w:t>
      </w:r>
      <w:r w:rsidRPr="008E7A79">
        <w:t>noiembrie</w:t>
      </w:r>
      <w:r w:rsidR="005E2F6F">
        <w:t xml:space="preserve"> </w:t>
      </w:r>
      <w:r w:rsidRPr="008E7A79">
        <w:t>2022.</w:t>
      </w:r>
    </w:p>
    <w:p w14:paraId="0D4B0EC3" w14:textId="0964D42E" w:rsidR="008E7A79" w:rsidRPr="008E7A79" w:rsidRDefault="008E7A79" w:rsidP="00AD2535">
      <w:pPr>
        <w:jc w:val="both"/>
      </w:pPr>
      <w:r w:rsidRPr="008E7A79">
        <w:rPr>
          <w:b/>
          <w:bCs/>
        </w:rPr>
        <w:t>Pentru</w:t>
      </w:r>
      <w:r w:rsidR="005E2F6F">
        <w:rPr>
          <w:b/>
          <w:bCs/>
        </w:rPr>
        <w:t xml:space="preserve"> </w:t>
      </w:r>
      <w:r w:rsidRPr="008E7A79">
        <w:rPr>
          <w:b/>
          <w:bCs/>
        </w:rPr>
        <w:t>mai</w:t>
      </w:r>
      <w:r w:rsidR="005E2F6F">
        <w:rPr>
          <w:b/>
          <w:bCs/>
        </w:rPr>
        <w:t xml:space="preserve"> </w:t>
      </w:r>
      <w:r w:rsidRPr="008E7A79">
        <w:rPr>
          <w:b/>
          <w:bCs/>
        </w:rPr>
        <w:t>multe</w:t>
      </w:r>
      <w:r w:rsidR="005E2F6F">
        <w:rPr>
          <w:b/>
          <w:bCs/>
        </w:rPr>
        <w:t xml:space="preserve"> </w:t>
      </w:r>
      <w:r w:rsidRPr="008E7A79">
        <w:rPr>
          <w:b/>
          <w:bCs/>
        </w:rPr>
        <w:t>informații</w:t>
      </w:r>
    </w:p>
    <w:p w14:paraId="138201B8" w14:textId="2A471C5F" w:rsidR="008E7A79" w:rsidRPr="008E7A79" w:rsidRDefault="00034870" w:rsidP="00AD2535">
      <w:pPr>
        <w:jc w:val="both"/>
      </w:pPr>
      <w:hyperlink r:id="rId57" w:history="1">
        <w:r w:rsidR="008E7A79" w:rsidRPr="008E7A79">
          <w:rPr>
            <w:rStyle w:val="Hyperlink"/>
            <w:szCs w:val="24"/>
          </w:rPr>
          <w:t>Bugetul</w:t>
        </w:r>
        <w:r w:rsidR="005E2F6F">
          <w:rPr>
            <w:rStyle w:val="Hyperlink"/>
            <w:szCs w:val="24"/>
          </w:rPr>
          <w:t xml:space="preserve"> </w:t>
        </w:r>
        <w:r w:rsidR="008E7A79" w:rsidRPr="008E7A79">
          <w:rPr>
            <w:rStyle w:val="Hyperlink"/>
            <w:szCs w:val="24"/>
          </w:rPr>
          <w:t>pe</w:t>
        </w:r>
        <w:r w:rsidR="005E2F6F">
          <w:rPr>
            <w:rStyle w:val="Hyperlink"/>
            <w:szCs w:val="24"/>
          </w:rPr>
          <w:t xml:space="preserve"> </w:t>
        </w:r>
        <w:r w:rsidR="008E7A79" w:rsidRPr="008E7A79">
          <w:rPr>
            <w:rStyle w:val="Hyperlink"/>
            <w:szCs w:val="24"/>
          </w:rPr>
          <w:t>termen</w:t>
        </w:r>
        <w:r w:rsidR="005E2F6F">
          <w:rPr>
            <w:rStyle w:val="Hyperlink"/>
            <w:szCs w:val="24"/>
          </w:rPr>
          <w:t xml:space="preserve"> </w:t>
        </w:r>
        <w:r w:rsidR="008E7A79" w:rsidRPr="008E7A79">
          <w:rPr>
            <w:rStyle w:val="Hyperlink"/>
            <w:szCs w:val="24"/>
          </w:rPr>
          <w:t>lung</w:t>
        </w:r>
        <w:r w:rsidR="005E2F6F">
          <w:rPr>
            <w:rStyle w:val="Hyperlink"/>
            <w:szCs w:val="24"/>
          </w:rPr>
          <w:t xml:space="preserve"> </w:t>
        </w:r>
        <w:r w:rsidR="008E7A79" w:rsidRPr="008E7A79">
          <w:rPr>
            <w:rStyle w:val="Hyperlink"/>
            <w:szCs w:val="24"/>
          </w:rPr>
          <w:t>pentru</w:t>
        </w:r>
        <w:r w:rsidR="005E2F6F">
          <w:rPr>
            <w:rStyle w:val="Hyperlink"/>
            <w:szCs w:val="24"/>
          </w:rPr>
          <w:t xml:space="preserve"> </w:t>
        </w:r>
        <w:r w:rsidR="008E7A79" w:rsidRPr="008E7A79">
          <w:rPr>
            <w:rStyle w:val="Hyperlink"/>
            <w:szCs w:val="24"/>
          </w:rPr>
          <w:t>perioada</w:t>
        </w:r>
        <w:r w:rsidR="005E2F6F">
          <w:rPr>
            <w:rStyle w:val="Hyperlink"/>
            <w:szCs w:val="24"/>
          </w:rPr>
          <w:t xml:space="preserve"> </w:t>
        </w:r>
        <w:r w:rsidR="008E7A79" w:rsidRPr="008E7A79">
          <w:rPr>
            <w:rStyle w:val="Hyperlink"/>
            <w:szCs w:val="24"/>
          </w:rPr>
          <w:t>2021-2027</w:t>
        </w:r>
      </w:hyperlink>
    </w:p>
    <w:p w14:paraId="7D88B021" w14:textId="7DEEFAF8" w:rsidR="008E7A79" w:rsidRPr="008E7A79" w:rsidRDefault="00034870" w:rsidP="00AD2535">
      <w:pPr>
        <w:jc w:val="both"/>
      </w:pPr>
      <w:hyperlink r:id="rId58" w:history="1">
        <w:r w:rsidR="008E7A79" w:rsidRPr="008E7A79">
          <w:rPr>
            <w:rStyle w:val="Hyperlink"/>
            <w:szCs w:val="24"/>
          </w:rPr>
          <w:t>Planul</w:t>
        </w:r>
        <w:r w:rsidR="005E2F6F">
          <w:rPr>
            <w:rStyle w:val="Hyperlink"/>
            <w:szCs w:val="24"/>
          </w:rPr>
          <w:t xml:space="preserve"> </w:t>
        </w:r>
        <w:r w:rsidR="008E7A79" w:rsidRPr="008E7A79">
          <w:rPr>
            <w:rStyle w:val="Hyperlink"/>
            <w:szCs w:val="24"/>
          </w:rPr>
          <w:t>de</w:t>
        </w:r>
        <w:r w:rsidR="005E2F6F">
          <w:rPr>
            <w:rStyle w:val="Hyperlink"/>
            <w:szCs w:val="24"/>
          </w:rPr>
          <w:t xml:space="preserve"> </w:t>
        </w:r>
        <w:r w:rsidR="008E7A79" w:rsidRPr="008E7A79">
          <w:rPr>
            <w:rStyle w:val="Hyperlink"/>
            <w:szCs w:val="24"/>
          </w:rPr>
          <w:t>redresare</w:t>
        </w:r>
      </w:hyperlink>
    </w:p>
    <w:p w14:paraId="7FD9DC58" w14:textId="24272F6F" w:rsidR="008E7A79" w:rsidRDefault="00034870" w:rsidP="00AD2535">
      <w:pPr>
        <w:jc w:val="both"/>
      </w:pPr>
      <w:hyperlink r:id="rId59" w:history="1">
        <w:r w:rsidR="008E7A79" w:rsidRPr="008E7A79">
          <w:rPr>
            <w:rStyle w:val="Hyperlink"/>
            <w:szCs w:val="24"/>
          </w:rPr>
          <w:t>Bugetul</w:t>
        </w:r>
        <w:r w:rsidR="005E2F6F">
          <w:rPr>
            <w:rStyle w:val="Hyperlink"/>
            <w:szCs w:val="24"/>
          </w:rPr>
          <w:t xml:space="preserve"> </w:t>
        </w:r>
        <w:r w:rsidR="008E7A79" w:rsidRPr="008E7A79">
          <w:rPr>
            <w:rStyle w:val="Hyperlink"/>
            <w:szCs w:val="24"/>
          </w:rPr>
          <w:t>anual</w:t>
        </w:r>
        <w:r w:rsidR="005E2F6F">
          <w:rPr>
            <w:rStyle w:val="Hyperlink"/>
            <w:szCs w:val="24"/>
          </w:rPr>
          <w:t xml:space="preserve"> </w:t>
        </w:r>
        <w:r w:rsidR="008E7A79" w:rsidRPr="008E7A79">
          <w:rPr>
            <w:rStyle w:val="Hyperlink"/>
            <w:szCs w:val="24"/>
          </w:rPr>
          <w:t>pentru</w:t>
        </w:r>
        <w:r w:rsidR="005E2F6F">
          <w:rPr>
            <w:rStyle w:val="Hyperlink"/>
            <w:szCs w:val="24"/>
          </w:rPr>
          <w:t xml:space="preserve"> </w:t>
        </w:r>
        <w:r w:rsidR="008E7A79" w:rsidRPr="008E7A79">
          <w:rPr>
            <w:rStyle w:val="Hyperlink"/>
            <w:szCs w:val="24"/>
          </w:rPr>
          <w:t>2023</w:t>
        </w:r>
      </w:hyperlink>
    </w:p>
    <w:p w14:paraId="65D10D63" w14:textId="3540C019" w:rsidR="00AD2535" w:rsidRPr="00AD2535" w:rsidRDefault="00AD2535" w:rsidP="00AD2535">
      <w:pPr>
        <w:jc w:val="right"/>
        <w:rPr>
          <w:b/>
          <w:i/>
          <w:color w:val="0000FF"/>
          <w:sz w:val="14"/>
        </w:rPr>
      </w:pPr>
      <w:r w:rsidRPr="00AD2535">
        <w:rPr>
          <w:b/>
          <w:i/>
          <w:color w:val="0000FF"/>
          <w:sz w:val="14"/>
        </w:rPr>
        <w:t>Sursa:</w:t>
      </w:r>
      <w:r w:rsidR="005E2F6F">
        <w:rPr>
          <w:b/>
          <w:i/>
          <w:color w:val="0000FF"/>
          <w:sz w:val="14"/>
        </w:rPr>
        <w:t xml:space="preserve"> </w:t>
      </w:r>
      <w:hyperlink r:id="rId60" w:history="1">
        <w:r w:rsidRPr="00AD2535">
          <w:rPr>
            <w:b/>
            <w:i/>
            <w:color w:val="0000FF"/>
            <w:sz w:val="14"/>
            <w:u w:val="single"/>
          </w:rPr>
          <w:t>https://romania.representation.ec.europa.eu/</w:t>
        </w:r>
      </w:hyperlink>
    </w:p>
    <w:p w14:paraId="79D86D14" w14:textId="4F1A13E2" w:rsidR="008E7A79" w:rsidRDefault="00AD2535" w:rsidP="00AD2535">
      <w:pPr>
        <w:pStyle w:val="separatorarticole"/>
      </w:pPr>
      <w:r>
        <w:t>*</w:t>
      </w:r>
    </w:p>
    <w:p w14:paraId="4DCCB3B9" w14:textId="0C4FB6FF" w:rsidR="00AD2535" w:rsidRPr="00AD2535" w:rsidRDefault="00AD2535" w:rsidP="00AD2535">
      <w:pPr>
        <w:pStyle w:val="TitluArticolinINFOUE"/>
      </w:pPr>
      <w:bookmarkStart w:id="177" w:name="_Toc119916301"/>
      <w:r w:rsidRPr="00AD2535">
        <w:t>Consolidarea</w:t>
      </w:r>
      <w:r w:rsidR="005E2F6F">
        <w:t xml:space="preserve"> </w:t>
      </w:r>
      <w:r w:rsidRPr="00AD2535">
        <w:t>spațiului</w:t>
      </w:r>
      <w:r w:rsidR="005E2F6F">
        <w:t xml:space="preserve"> </w:t>
      </w:r>
      <w:r w:rsidRPr="00AD2535">
        <w:t>Schengen:</w:t>
      </w:r>
      <w:r w:rsidR="005E2F6F">
        <w:t xml:space="preserve"> </w:t>
      </w:r>
      <w:r w:rsidRPr="00AD2535">
        <w:t>Bulgaria,</w:t>
      </w:r>
      <w:r w:rsidR="005E2F6F">
        <w:t xml:space="preserve"> </w:t>
      </w:r>
      <w:r w:rsidRPr="00AD2535">
        <w:t>România</w:t>
      </w:r>
      <w:r w:rsidR="005E2F6F">
        <w:t xml:space="preserve"> </w:t>
      </w:r>
      <w:r w:rsidRPr="00AD2535">
        <w:t>și</w:t>
      </w:r>
      <w:r w:rsidR="005E2F6F">
        <w:t xml:space="preserve"> </w:t>
      </w:r>
      <w:r w:rsidRPr="00AD2535">
        <w:t>Croația</w:t>
      </w:r>
      <w:r w:rsidR="005E2F6F">
        <w:t xml:space="preserve"> </w:t>
      </w:r>
      <w:r w:rsidRPr="00AD2535">
        <w:t>sunt</w:t>
      </w:r>
      <w:r w:rsidR="005E2F6F">
        <w:t xml:space="preserve"> </w:t>
      </w:r>
      <w:r w:rsidRPr="00AD2535">
        <w:t>pregătite</w:t>
      </w:r>
      <w:r w:rsidR="005E2F6F">
        <w:t xml:space="preserve"> </w:t>
      </w:r>
      <w:r w:rsidRPr="00AD2535">
        <w:t>să</w:t>
      </w:r>
      <w:r w:rsidR="005E2F6F">
        <w:t xml:space="preserve"> </w:t>
      </w:r>
      <w:r w:rsidRPr="00AD2535">
        <w:t>participe</w:t>
      </w:r>
      <w:r w:rsidR="005E2F6F">
        <w:t xml:space="preserve"> </w:t>
      </w:r>
      <w:r w:rsidRPr="00AD2535">
        <w:t>pe</w:t>
      </w:r>
      <w:r w:rsidR="005E2F6F">
        <w:t xml:space="preserve"> </w:t>
      </w:r>
      <w:r w:rsidRPr="00AD2535">
        <w:t>deplin</w:t>
      </w:r>
      <w:r w:rsidR="005E2F6F">
        <w:t xml:space="preserve"> </w:t>
      </w:r>
      <w:r w:rsidRPr="00AD2535">
        <w:t>la</w:t>
      </w:r>
      <w:r w:rsidR="005E2F6F">
        <w:t xml:space="preserve"> </w:t>
      </w:r>
      <w:r w:rsidRPr="00AD2535">
        <w:t>spațiul</w:t>
      </w:r>
      <w:r w:rsidR="005E2F6F">
        <w:t xml:space="preserve"> </w:t>
      </w:r>
      <w:r w:rsidRPr="00AD2535">
        <w:t>Schengen</w:t>
      </w:r>
      <w:bookmarkEnd w:id="177"/>
    </w:p>
    <w:p w14:paraId="4117AA61" w14:textId="0C8ADCED" w:rsidR="00AD2535" w:rsidRPr="00AD2535" w:rsidRDefault="00AD2535" w:rsidP="00AD2535">
      <w:pPr>
        <w:jc w:val="both"/>
      </w:pPr>
      <w:r w:rsidRPr="00AD2535">
        <w:t>Comisia</w:t>
      </w:r>
      <w:r w:rsidR="005E2F6F">
        <w:t xml:space="preserve"> </w:t>
      </w:r>
      <w:r w:rsidRPr="00AD2535">
        <w:t>invită</w:t>
      </w:r>
      <w:r w:rsidR="005E2F6F">
        <w:t xml:space="preserve"> </w:t>
      </w:r>
      <w:r w:rsidRPr="00AD2535">
        <w:t>Consiliul</w:t>
      </w:r>
      <w:r w:rsidR="005E2F6F">
        <w:t xml:space="preserve"> </w:t>
      </w:r>
      <w:r w:rsidRPr="00AD2535">
        <w:t>să</w:t>
      </w:r>
      <w:r w:rsidR="005E2F6F">
        <w:t xml:space="preserve"> </w:t>
      </w:r>
      <w:r w:rsidRPr="00AD2535">
        <w:t>ia</w:t>
      </w:r>
      <w:r w:rsidR="005E2F6F">
        <w:t xml:space="preserve"> </w:t>
      </w:r>
      <w:r w:rsidRPr="00AD2535">
        <w:t>fără</w:t>
      </w:r>
      <w:r w:rsidR="005E2F6F">
        <w:t xml:space="preserve"> </w:t>
      </w:r>
      <w:r w:rsidRPr="00AD2535">
        <w:t>alte</w:t>
      </w:r>
      <w:r w:rsidR="005E2F6F">
        <w:t xml:space="preserve"> </w:t>
      </w:r>
      <w:r w:rsidRPr="00AD2535">
        <w:t>întârzieri</w:t>
      </w:r>
      <w:r w:rsidR="005E2F6F">
        <w:t xml:space="preserve"> </w:t>
      </w:r>
      <w:r w:rsidRPr="00AD2535">
        <w:t>deciziile</w:t>
      </w:r>
      <w:r w:rsidR="005E2F6F">
        <w:t xml:space="preserve"> </w:t>
      </w:r>
      <w:r w:rsidRPr="00AD2535">
        <w:t>necesare</w:t>
      </w:r>
      <w:r w:rsidR="005E2F6F">
        <w:t xml:space="preserve"> </w:t>
      </w:r>
      <w:r w:rsidRPr="00AD2535">
        <w:t>pentru</w:t>
      </w:r>
      <w:r w:rsidR="005E2F6F">
        <w:t xml:space="preserve"> </w:t>
      </w:r>
      <w:r w:rsidRPr="00AD2535">
        <w:t>a</w:t>
      </w:r>
      <w:r w:rsidR="005E2F6F">
        <w:t xml:space="preserve"> </w:t>
      </w:r>
      <w:r w:rsidRPr="00AD2535">
        <w:t>permite</w:t>
      </w:r>
      <w:r w:rsidR="005E2F6F">
        <w:t xml:space="preserve"> </w:t>
      </w:r>
      <w:r w:rsidRPr="00AD2535">
        <w:t>Bulgariei,</w:t>
      </w:r>
      <w:r w:rsidR="005E2F6F">
        <w:t xml:space="preserve"> </w:t>
      </w:r>
      <w:r w:rsidRPr="00AD2535">
        <w:t>României</w:t>
      </w:r>
      <w:r w:rsidR="005E2F6F">
        <w:t xml:space="preserve"> </w:t>
      </w:r>
      <w:r w:rsidRPr="00AD2535">
        <w:t>și</w:t>
      </w:r>
      <w:r w:rsidR="005E2F6F">
        <w:t xml:space="preserve"> </w:t>
      </w:r>
      <w:r w:rsidRPr="00AD2535">
        <w:t>Croației</w:t>
      </w:r>
      <w:r w:rsidR="005E2F6F">
        <w:t xml:space="preserve"> </w:t>
      </w:r>
      <w:r w:rsidRPr="00AD2535">
        <w:t>să</w:t>
      </w:r>
      <w:r w:rsidR="005E2F6F">
        <w:t xml:space="preserve"> </w:t>
      </w:r>
      <w:r w:rsidRPr="00AD2535">
        <w:t>participe</w:t>
      </w:r>
      <w:r w:rsidR="005E2F6F">
        <w:t xml:space="preserve"> </w:t>
      </w:r>
      <w:r w:rsidRPr="00AD2535">
        <w:t>pe</w:t>
      </w:r>
      <w:r w:rsidR="005E2F6F">
        <w:t xml:space="preserve"> </w:t>
      </w:r>
      <w:r w:rsidRPr="00AD2535">
        <w:t>deplin</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p>
    <w:p w14:paraId="71018875" w14:textId="043751DA" w:rsidR="00AD2535" w:rsidRPr="00AD2535" w:rsidRDefault="00AD2535" w:rsidP="00AD2535">
      <w:pPr>
        <w:jc w:val="both"/>
      </w:pPr>
      <w:r w:rsidRPr="00AD2535">
        <w:rPr>
          <w:noProof/>
          <w:lang w:eastAsia="ro-RO"/>
        </w:rPr>
        <w:drawing>
          <wp:anchor distT="0" distB="0" distL="114300" distR="114300" simplePos="0" relativeHeight="252079104" behindDoc="0" locked="0" layoutInCell="1" allowOverlap="1" wp14:anchorId="60E8608C" wp14:editId="4FAAF7E4">
            <wp:simplePos x="0" y="0"/>
            <wp:positionH relativeFrom="column">
              <wp:posOffset>2540</wp:posOffset>
            </wp:positionH>
            <wp:positionV relativeFrom="paragraph">
              <wp:posOffset>77470</wp:posOffset>
            </wp:positionV>
            <wp:extent cx="2541951" cy="1428750"/>
            <wp:effectExtent l="0" t="0" r="0" b="0"/>
            <wp:wrapSquare wrapText="bothSides"/>
            <wp:docPr id="18" name="Imagine 18" descr="sche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heng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1951" cy="1428750"/>
                    </a:xfrm>
                    <a:prstGeom prst="rect">
                      <a:avLst/>
                    </a:prstGeom>
                    <a:noFill/>
                    <a:ln>
                      <a:noFill/>
                    </a:ln>
                  </pic:spPr>
                </pic:pic>
              </a:graphicData>
            </a:graphic>
          </wp:anchor>
        </w:drawing>
      </w:r>
      <w:r w:rsidRPr="00AD2535">
        <w:t>Într-o</w:t>
      </w:r>
      <w:r w:rsidR="005E2F6F">
        <w:t xml:space="preserve"> </w:t>
      </w:r>
      <w:r w:rsidRPr="00AD2535">
        <w:t>comunicare</w:t>
      </w:r>
      <w:r w:rsidR="005E2F6F">
        <w:t xml:space="preserve"> </w:t>
      </w:r>
      <w:r w:rsidRPr="00AD2535">
        <w:t>adoptată</w:t>
      </w:r>
      <w:r w:rsidR="005E2F6F">
        <w:t xml:space="preserve"> </w:t>
      </w:r>
      <w:r w:rsidRPr="00AD2535">
        <w:t>astăzi,</w:t>
      </w:r>
      <w:r w:rsidR="005E2F6F">
        <w:t xml:space="preserve"> </w:t>
      </w:r>
      <w:r w:rsidRPr="00AD2535">
        <w:t>16</w:t>
      </w:r>
      <w:r w:rsidR="005E2F6F">
        <w:t xml:space="preserve"> </w:t>
      </w:r>
      <w:r w:rsidRPr="00AD2535">
        <w:t>noiembrie,</w:t>
      </w:r>
      <w:r w:rsidR="005E2F6F">
        <w:t xml:space="preserve"> </w:t>
      </w:r>
      <w:r w:rsidRPr="00AD2535">
        <w:t>Comisia</w:t>
      </w:r>
      <w:r w:rsidR="005E2F6F">
        <w:t xml:space="preserve"> </w:t>
      </w:r>
      <w:r w:rsidRPr="00AD2535">
        <w:t>face</w:t>
      </w:r>
      <w:r w:rsidR="005E2F6F">
        <w:t xml:space="preserve"> </w:t>
      </w:r>
      <w:r w:rsidRPr="00AD2535">
        <w:t>bilanțul</w:t>
      </w:r>
      <w:r w:rsidR="005E2F6F">
        <w:t xml:space="preserve"> </w:t>
      </w:r>
      <w:r w:rsidRPr="00AD2535">
        <w:t>progreselor</w:t>
      </w:r>
      <w:r w:rsidR="005E2F6F">
        <w:t xml:space="preserve"> </w:t>
      </w:r>
      <w:r w:rsidRPr="00AD2535">
        <w:t>semnificative</w:t>
      </w:r>
      <w:r w:rsidR="005E2F6F">
        <w:t xml:space="preserve"> </w:t>
      </w:r>
      <w:r w:rsidRPr="00AD2535">
        <w:t>înregistrate</w:t>
      </w:r>
      <w:r w:rsidR="005E2F6F">
        <w:t xml:space="preserve"> </w:t>
      </w:r>
      <w:r w:rsidRPr="00AD2535">
        <w:t>de</w:t>
      </w:r>
      <w:r w:rsidR="005E2F6F">
        <w:t xml:space="preserve"> </w:t>
      </w:r>
      <w:r w:rsidRPr="00AD2535">
        <w:t>cele</w:t>
      </w:r>
      <w:r w:rsidR="005E2F6F">
        <w:t xml:space="preserve"> </w:t>
      </w:r>
      <w:r w:rsidRPr="00AD2535">
        <w:t>trei</w:t>
      </w:r>
      <w:r w:rsidR="005E2F6F">
        <w:t xml:space="preserve"> </w:t>
      </w:r>
      <w:r w:rsidRPr="00AD2535">
        <w:t>state</w:t>
      </w:r>
      <w:r w:rsidR="005E2F6F">
        <w:t xml:space="preserve"> </w:t>
      </w:r>
      <w:r w:rsidRPr="00AD2535">
        <w:t>membre</w:t>
      </w:r>
      <w:r w:rsidR="005E2F6F">
        <w:t xml:space="preserve"> </w:t>
      </w:r>
      <w:r w:rsidRPr="00AD2535">
        <w:t>în</w:t>
      </w:r>
      <w:r w:rsidR="005E2F6F">
        <w:t xml:space="preserve"> </w:t>
      </w:r>
      <w:r w:rsidRPr="00AD2535">
        <w:t>ceea</w:t>
      </w:r>
      <w:r w:rsidR="005E2F6F">
        <w:t xml:space="preserve"> </w:t>
      </w:r>
      <w:r w:rsidRPr="00AD2535">
        <w:t>ce</w:t>
      </w:r>
      <w:r w:rsidR="005E2F6F">
        <w:t xml:space="preserve"> </w:t>
      </w:r>
      <w:r w:rsidRPr="00AD2535">
        <w:t>privește</w:t>
      </w:r>
      <w:r w:rsidR="005E2F6F">
        <w:t xml:space="preserve"> </w:t>
      </w:r>
      <w:r w:rsidRPr="00AD2535">
        <w:t>aplicarea</w:t>
      </w:r>
      <w:r w:rsidR="005E2F6F">
        <w:t xml:space="preserve"> </w:t>
      </w:r>
      <w:r w:rsidRPr="00AD2535">
        <w:t>normelor</w:t>
      </w:r>
      <w:r w:rsidR="005E2F6F">
        <w:t xml:space="preserve"> </w:t>
      </w:r>
      <w:r w:rsidRPr="00AD2535">
        <w:t>Schengen.</w:t>
      </w:r>
    </w:p>
    <w:p w14:paraId="62DCEA09" w14:textId="561D3CDB" w:rsidR="00AD2535" w:rsidRPr="00AD2535" w:rsidRDefault="00AD2535" w:rsidP="00AD2535">
      <w:pPr>
        <w:jc w:val="both"/>
      </w:pPr>
      <w:r w:rsidRPr="00AD2535">
        <w:t>De</w:t>
      </w:r>
      <w:r w:rsidR="005E2F6F">
        <w:t xml:space="preserve"> </w:t>
      </w:r>
      <w:r w:rsidRPr="00AD2535">
        <w:t>ani</w:t>
      </w:r>
      <w:r w:rsidR="005E2F6F">
        <w:t xml:space="preserve"> </w:t>
      </w:r>
      <w:r w:rsidRPr="00AD2535">
        <w:t>de</w:t>
      </w:r>
      <w:r w:rsidR="005E2F6F">
        <w:t xml:space="preserve"> </w:t>
      </w:r>
      <w:r w:rsidRPr="00AD2535">
        <w:t>zile,</w:t>
      </w:r>
      <w:r w:rsidR="005E2F6F">
        <w:t xml:space="preserve"> </w:t>
      </w:r>
      <w:r w:rsidRPr="00AD2535">
        <w:t>aceste</w:t>
      </w:r>
      <w:r w:rsidR="005E2F6F">
        <w:t xml:space="preserve"> </w:t>
      </w:r>
      <w:r w:rsidRPr="00AD2535">
        <w:t>state</w:t>
      </w:r>
      <w:r w:rsidR="005E2F6F">
        <w:t xml:space="preserve"> </w:t>
      </w:r>
      <w:r w:rsidRPr="00AD2535">
        <w:t>membre</w:t>
      </w:r>
      <w:r w:rsidR="005E2F6F">
        <w:t xml:space="preserve"> </w:t>
      </w:r>
      <w:r w:rsidRPr="00AD2535">
        <w:t>au</w:t>
      </w:r>
      <w:r w:rsidR="005E2F6F">
        <w:t xml:space="preserve"> </w:t>
      </w:r>
      <w:r w:rsidRPr="00AD2535">
        <w:t>contribuit</w:t>
      </w:r>
      <w:r w:rsidR="005E2F6F">
        <w:t xml:space="preserve"> </w:t>
      </w:r>
      <w:r w:rsidRPr="00AD2535">
        <w:t>în</w:t>
      </w:r>
      <w:r w:rsidR="005E2F6F">
        <w:t xml:space="preserve"> </w:t>
      </w:r>
      <w:r w:rsidRPr="00AD2535">
        <w:t>mod</w:t>
      </w:r>
      <w:r w:rsidR="005E2F6F">
        <w:t xml:space="preserve"> </w:t>
      </w:r>
      <w:r w:rsidRPr="00AD2535">
        <w:t>semnificativ</w:t>
      </w:r>
      <w:r w:rsidR="005E2F6F">
        <w:t xml:space="preserve"> </w:t>
      </w:r>
      <w:r w:rsidRPr="00AD2535">
        <w:t>la</w:t>
      </w:r>
      <w:r w:rsidR="005E2F6F">
        <w:t xml:space="preserve"> </w:t>
      </w:r>
      <w:r w:rsidRPr="00AD2535">
        <w:t>buna</w:t>
      </w:r>
      <w:r w:rsidR="005E2F6F">
        <w:t xml:space="preserve"> </w:t>
      </w:r>
      <w:r w:rsidRPr="00AD2535">
        <w:t>funcționare</w:t>
      </w:r>
      <w:r w:rsidR="005E2F6F">
        <w:t xml:space="preserve"> </w:t>
      </w:r>
      <w:r w:rsidRPr="00AD2535">
        <w:t>a</w:t>
      </w:r>
      <w:r w:rsidR="005E2F6F">
        <w:t xml:space="preserve"> </w:t>
      </w:r>
      <w:r w:rsidRPr="00AD2535">
        <w:t>spațiului</w:t>
      </w:r>
      <w:r w:rsidR="005E2F6F">
        <w:t xml:space="preserve"> </w:t>
      </w:r>
      <w:r w:rsidRPr="00AD2535">
        <w:t>Schengen,</w:t>
      </w:r>
      <w:r w:rsidR="005E2F6F">
        <w:t xml:space="preserve"> </w:t>
      </w:r>
      <w:r w:rsidRPr="00AD2535">
        <w:t>inclusiv</w:t>
      </w:r>
      <w:r w:rsidR="005E2F6F">
        <w:t xml:space="preserve"> </w:t>
      </w:r>
      <w:r w:rsidRPr="00AD2535">
        <w:t>în</w:t>
      </w:r>
      <w:r w:rsidR="005E2F6F">
        <w:t xml:space="preserve"> </w:t>
      </w:r>
      <w:r w:rsidRPr="00AD2535">
        <w:t>timpul</w:t>
      </w:r>
      <w:r w:rsidR="005E2F6F">
        <w:t xml:space="preserve"> </w:t>
      </w:r>
      <w:r w:rsidRPr="00AD2535">
        <w:t>pandemiei</w:t>
      </w:r>
      <w:r w:rsidR="005E2F6F">
        <w:t xml:space="preserve"> </w:t>
      </w:r>
      <w:r w:rsidRPr="00AD2535">
        <w:t>de</w:t>
      </w:r>
      <w:r w:rsidR="005E2F6F">
        <w:t xml:space="preserve"> </w:t>
      </w:r>
      <w:r w:rsidRPr="00AD2535">
        <w:t>COVID</w:t>
      </w:r>
      <w:r w:rsidR="005E2F6F">
        <w:t xml:space="preserve"> </w:t>
      </w:r>
      <w:r w:rsidRPr="00AD2535">
        <w:t>19</w:t>
      </w:r>
      <w:r w:rsidR="005E2F6F">
        <w:t xml:space="preserve"> </w:t>
      </w:r>
      <w:r w:rsidRPr="00AD2535">
        <w:t>și,</w:t>
      </w:r>
      <w:r w:rsidR="005E2F6F">
        <w:t xml:space="preserve"> </w:t>
      </w:r>
      <w:r w:rsidRPr="00AD2535">
        <w:t>mai</w:t>
      </w:r>
      <w:r w:rsidR="005E2F6F">
        <w:t xml:space="preserve"> </w:t>
      </w:r>
      <w:r w:rsidRPr="00AD2535">
        <w:t>recent,</w:t>
      </w:r>
      <w:r w:rsidR="005E2F6F">
        <w:t xml:space="preserve"> </w:t>
      </w:r>
      <w:r w:rsidRPr="00AD2535">
        <w:t>în</w:t>
      </w:r>
      <w:r w:rsidR="005E2F6F">
        <w:t xml:space="preserve"> </w:t>
      </w:r>
      <w:r w:rsidRPr="00AD2535">
        <w:t>contextul</w:t>
      </w:r>
      <w:r w:rsidR="005E2F6F">
        <w:t xml:space="preserve"> </w:t>
      </w:r>
      <w:r w:rsidRPr="00AD2535">
        <w:t>consecințelor</w:t>
      </w:r>
      <w:r w:rsidR="005E2F6F">
        <w:t xml:space="preserve"> </w:t>
      </w:r>
      <w:r w:rsidRPr="00AD2535">
        <w:t>fără</w:t>
      </w:r>
      <w:r w:rsidR="005E2F6F">
        <w:t xml:space="preserve"> </w:t>
      </w:r>
      <w:r w:rsidRPr="00AD2535">
        <w:t>precedent</w:t>
      </w:r>
      <w:r w:rsidR="005E2F6F">
        <w:t xml:space="preserve"> </w:t>
      </w:r>
      <w:r w:rsidRPr="00AD2535">
        <w:t>ale</w:t>
      </w:r>
      <w:r w:rsidR="005E2F6F">
        <w:t xml:space="preserve"> </w:t>
      </w:r>
      <w:r w:rsidRPr="00AD2535">
        <w:t>războiului</w:t>
      </w:r>
      <w:r w:rsidR="005E2F6F">
        <w:t xml:space="preserve"> </w:t>
      </w:r>
      <w:r w:rsidRPr="00AD2535">
        <w:t>din</w:t>
      </w:r>
      <w:r w:rsidR="005E2F6F">
        <w:t xml:space="preserve"> </w:t>
      </w:r>
      <w:r w:rsidRPr="00AD2535">
        <w:t>Ucraina.</w:t>
      </w:r>
      <w:r w:rsidR="005E2F6F">
        <w:t xml:space="preserve"> </w:t>
      </w:r>
      <w:r w:rsidRPr="00AD2535">
        <w:t>Deși</w:t>
      </w:r>
      <w:r w:rsidR="005E2F6F">
        <w:t xml:space="preserve"> </w:t>
      </w:r>
      <w:r w:rsidRPr="00AD2535">
        <w:t>normele</w:t>
      </w:r>
      <w:r w:rsidR="005E2F6F">
        <w:t xml:space="preserve"> </w:t>
      </w:r>
      <w:r w:rsidRPr="00AD2535">
        <w:t>Schengen</w:t>
      </w:r>
      <w:r w:rsidR="005E2F6F">
        <w:t xml:space="preserve"> </w:t>
      </w:r>
      <w:r w:rsidRPr="00AD2535">
        <w:t>impun</w:t>
      </w:r>
      <w:r w:rsidR="005E2F6F">
        <w:t xml:space="preserve"> </w:t>
      </w:r>
      <w:r w:rsidRPr="00AD2535">
        <w:t>deja</w:t>
      </w:r>
      <w:r w:rsidR="005E2F6F">
        <w:t xml:space="preserve"> </w:t>
      </w:r>
      <w:r w:rsidRPr="00AD2535">
        <w:t>celor</w:t>
      </w:r>
      <w:r w:rsidR="005E2F6F">
        <w:t xml:space="preserve"> </w:t>
      </w:r>
      <w:r w:rsidRPr="00AD2535">
        <w:t>trei</w:t>
      </w:r>
      <w:r w:rsidR="005E2F6F">
        <w:t xml:space="preserve"> </w:t>
      </w:r>
      <w:r w:rsidRPr="00AD2535">
        <w:t>țări</w:t>
      </w:r>
      <w:r w:rsidR="005E2F6F">
        <w:t xml:space="preserve"> </w:t>
      </w:r>
      <w:r w:rsidRPr="00AD2535">
        <w:t>obligații</w:t>
      </w:r>
      <w:r w:rsidR="005E2F6F">
        <w:t xml:space="preserve"> </w:t>
      </w:r>
      <w:r w:rsidRPr="00AD2535">
        <w:t>parțiale,</w:t>
      </w:r>
      <w:r w:rsidR="005E2F6F">
        <w:t xml:space="preserve"> </w:t>
      </w:r>
      <w:r w:rsidRPr="00AD2535">
        <w:t>controalele</w:t>
      </w:r>
      <w:r w:rsidR="005E2F6F">
        <w:t xml:space="preserve"> </w:t>
      </w:r>
      <w:r w:rsidRPr="00AD2535">
        <w:t>la</w:t>
      </w:r>
      <w:r w:rsidR="005E2F6F">
        <w:t xml:space="preserve"> </w:t>
      </w:r>
      <w:r w:rsidRPr="00AD2535">
        <w:t>frontierele</w:t>
      </w:r>
      <w:r w:rsidR="005E2F6F">
        <w:t xml:space="preserve"> </w:t>
      </w:r>
      <w:r w:rsidRPr="00AD2535">
        <w:t>interne</w:t>
      </w:r>
      <w:r w:rsidR="005E2F6F">
        <w:t xml:space="preserve"> </w:t>
      </w:r>
      <w:r w:rsidRPr="00AD2535">
        <w:t>cu</w:t>
      </w:r>
      <w:r w:rsidR="005E2F6F">
        <w:t xml:space="preserve"> </w:t>
      </w:r>
      <w:r w:rsidRPr="00AD2535">
        <w:t>aceste</w:t>
      </w:r>
      <w:r w:rsidR="005E2F6F">
        <w:t xml:space="preserve"> </w:t>
      </w:r>
      <w:r w:rsidRPr="00AD2535">
        <w:t>state</w:t>
      </w:r>
      <w:r w:rsidR="005E2F6F">
        <w:t xml:space="preserve"> </w:t>
      </w:r>
      <w:r w:rsidRPr="00AD2535">
        <w:t>membre</w:t>
      </w:r>
      <w:r w:rsidR="005E2F6F">
        <w:t xml:space="preserve"> </w:t>
      </w:r>
      <w:r w:rsidRPr="00AD2535">
        <w:t>nu</w:t>
      </w:r>
      <w:r w:rsidR="005E2F6F">
        <w:t xml:space="preserve"> </w:t>
      </w:r>
      <w:r w:rsidRPr="00AD2535">
        <w:t>au</w:t>
      </w:r>
      <w:r w:rsidR="005E2F6F">
        <w:t xml:space="preserve"> </w:t>
      </w:r>
      <w:r w:rsidRPr="00AD2535">
        <w:t>fost</w:t>
      </w:r>
      <w:r w:rsidR="005E2F6F">
        <w:t xml:space="preserve"> </w:t>
      </w:r>
      <w:r w:rsidRPr="00AD2535">
        <w:t>eliminate;</w:t>
      </w:r>
      <w:r w:rsidR="005E2F6F">
        <w:t xml:space="preserve"> </w:t>
      </w:r>
      <w:r w:rsidRPr="00AD2535">
        <w:t>prin</w:t>
      </w:r>
      <w:r w:rsidR="005E2F6F">
        <w:t xml:space="preserve"> </w:t>
      </w:r>
      <w:r w:rsidRPr="00AD2535">
        <w:t>urmare,</w:t>
      </w:r>
      <w:r w:rsidR="005E2F6F">
        <w:t xml:space="preserve"> </w:t>
      </w:r>
      <w:r w:rsidRPr="00AD2535">
        <w:t>acestea</w:t>
      </w:r>
      <w:r w:rsidR="005E2F6F">
        <w:t xml:space="preserve"> </w:t>
      </w:r>
      <w:r w:rsidRPr="00AD2535">
        <w:t>nu</w:t>
      </w:r>
      <w:r w:rsidR="005E2F6F">
        <w:t xml:space="preserve"> </w:t>
      </w:r>
      <w:r w:rsidRPr="00AD2535">
        <w:t>se</w:t>
      </w:r>
      <w:r w:rsidR="005E2F6F">
        <w:t xml:space="preserve"> </w:t>
      </w:r>
      <w:r w:rsidRPr="00AD2535">
        <w:t>bucură</w:t>
      </w:r>
      <w:r w:rsidR="005E2F6F">
        <w:t xml:space="preserve"> </w:t>
      </w:r>
      <w:r w:rsidRPr="00AD2535">
        <w:t>de</w:t>
      </w:r>
      <w:r w:rsidR="005E2F6F">
        <w:t xml:space="preserve"> </w:t>
      </w:r>
      <w:r w:rsidRPr="00AD2535">
        <w:t>toate</w:t>
      </w:r>
      <w:r w:rsidR="005E2F6F">
        <w:t xml:space="preserve"> </w:t>
      </w:r>
      <w:r w:rsidRPr="00AD2535">
        <w:t>avantajele</w:t>
      </w:r>
      <w:r w:rsidR="005E2F6F">
        <w:t xml:space="preserve"> </w:t>
      </w:r>
      <w:r w:rsidRPr="00AD2535">
        <w:t>care</w:t>
      </w:r>
      <w:r w:rsidR="005E2F6F">
        <w:t xml:space="preserve"> </w:t>
      </w:r>
      <w:r w:rsidRPr="00AD2535">
        <w:t>decurg</w:t>
      </w:r>
      <w:r w:rsidR="005E2F6F">
        <w:t xml:space="preserve"> </w:t>
      </w:r>
      <w:r w:rsidRPr="00AD2535">
        <w:t>din</w:t>
      </w:r>
      <w:r w:rsidR="005E2F6F">
        <w:t xml:space="preserve"> </w:t>
      </w:r>
      <w:r w:rsidRPr="00AD2535">
        <w:t>apartenența</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fără</w:t>
      </w:r>
      <w:r w:rsidR="005E2F6F">
        <w:t xml:space="preserve"> </w:t>
      </w:r>
      <w:r w:rsidRPr="00AD2535">
        <w:t>controale</w:t>
      </w:r>
      <w:r w:rsidR="005E2F6F">
        <w:t xml:space="preserve"> </w:t>
      </w:r>
      <w:r w:rsidRPr="00AD2535">
        <w:t>la</w:t>
      </w:r>
      <w:r w:rsidR="005E2F6F">
        <w:t xml:space="preserve"> </w:t>
      </w:r>
      <w:r w:rsidRPr="00AD2535">
        <w:t>frontierele</w:t>
      </w:r>
      <w:r w:rsidR="005E2F6F">
        <w:t xml:space="preserve"> </w:t>
      </w:r>
      <w:r w:rsidRPr="00AD2535">
        <w:t>interne.</w:t>
      </w:r>
      <w:r w:rsidR="005E2F6F">
        <w:t xml:space="preserve"> </w:t>
      </w:r>
      <w:r w:rsidRPr="00AD2535">
        <w:t>Participarea</w:t>
      </w:r>
      <w:r w:rsidR="005E2F6F">
        <w:t xml:space="preserve"> </w:t>
      </w:r>
      <w:r w:rsidRPr="00AD2535">
        <w:t>deplină</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este</w:t>
      </w:r>
      <w:r w:rsidR="005E2F6F">
        <w:t xml:space="preserve"> </w:t>
      </w:r>
      <w:r w:rsidRPr="00AD2535">
        <w:t>o</w:t>
      </w:r>
      <w:r w:rsidR="005E2F6F">
        <w:t xml:space="preserve"> </w:t>
      </w:r>
      <w:r w:rsidRPr="00AD2535">
        <w:t>cerință</w:t>
      </w:r>
      <w:r w:rsidR="005E2F6F">
        <w:t xml:space="preserve"> </w:t>
      </w:r>
      <w:r w:rsidRPr="00AD2535">
        <w:t>pentru</w:t>
      </w:r>
      <w:r w:rsidR="005E2F6F">
        <w:t xml:space="preserve"> </w:t>
      </w:r>
      <w:r w:rsidRPr="00AD2535">
        <w:t>aceste</w:t>
      </w:r>
      <w:r w:rsidR="005E2F6F">
        <w:t xml:space="preserve"> </w:t>
      </w:r>
      <w:r w:rsidRPr="00AD2535">
        <w:t>state</w:t>
      </w:r>
      <w:r w:rsidR="005E2F6F">
        <w:t xml:space="preserve"> </w:t>
      </w:r>
      <w:r w:rsidRPr="00AD2535">
        <w:t>membre;</w:t>
      </w:r>
      <w:r w:rsidR="005E2F6F">
        <w:t xml:space="preserve"> </w:t>
      </w:r>
      <w:r w:rsidRPr="00AD2535">
        <w:t>prin</w:t>
      </w:r>
      <w:r w:rsidR="005E2F6F">
        <w:t xml:space="preserve"> </w:t>
      </w:r>
      <w:r w:rsidRPr="00AD2535">
        <w:t>urmare,</w:t>
      </w:r>
      <w:r w:rsidR="005E2F6F">
        <w:t xml:space="preserve"> </w:t>
      </w:r>
      <w:r w:rsidRPr="00AD2535">
        <w:t>ar</w:t>
      </w:r>
      <w:r w:rsidR="005E2F6F">
        <w:t xml:space="preserve"> </w:t>
      </w:r>
      <w:r w:rsidRPr="00AD2535">
        <w:t>trebui</w:t>
      </w:r>
      <w:r w:rsidR="005E2F6F">
        <w:t xml:space="preserve"> </w:t>
      </w:r>
      <w:r w:rsidRPr="00AD2535">
        <w:t>să</w:t>
      </w:r>
      <w:r w:rsidR="005E2F6F">
        <w:t xml:space="preserve"> </w:t>
      </w:r>
      <w:r w:rsidRPr="00AD2535">
        <w:t>li</w:t>
      </w:r>
      <w:r w:rsidR="005E2F6F">
        <w:t xml:space="preserve"> </w:t>
      </w:r>
      <w:r w:rsidRPr="00AD2535">
        <w:t>se</w:t>
      </w:r>
      <w:r w:rsidR="005E2F6F">
        <w:t xml:space="preserve"> </w:t>
      </w:r>
      <w:r w:rsidRPr="00AD2535">
        <w:t>permită</w:t>
      </w:r>
      <w:r w:rsidR="005E2F6F">
        <w:t xml:space="preserve"> </w:t>
      </w:r>
      <w:r w:rsidRPr="00AD2535">
        <w:t>să</w:t>
      </w:r>
      <w:r w:rsidR="005E2F6F">
        <w:t xml:space="preserve"> </w:t>
      </w:r>
      <w:r w:rsidRPr="00AD2535">
        <w:t>adere</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având</w:t>
      </w:r>
      <w:r w:rsidR="005E2F6F">
        <w:t xml:space="preserve"> </w:t>
      </w:r>
      <w:r w:rsidRPr="00AD2535">
        <w:t>în</w:t>
      </w:r>
      <w:r w:rsidR="005E2F6F">
        <w:t xml:space="preserve"> </w:t>
      </w:r>
      <w:r w:rsidRPr="00AD2535">
        <w:t>vedere</w:t>
      </w:r>
      <w:r w:rsidR="005E2F6F">
        <w:t xml:space="preserve"> </w:t>
      </w:r>
      <w:r w:rsidRPr="00AD2535">
        <w:t>că</w:t>
      </w:r>
      <w:r w:rsidR="005E2F6F">
        <w:t xml:space="preserve"> </w:t>
      </w:r>
      <w:r w:rsidRPr="00AD2535">
        <w:t>îndeplinesc</w:t>
      </w:r>
      <w:r w:rsidR="005E2F6F">
        <w:t xml:space="preserve"> </w:t>
      </w:r>
      <w:r w:rsidRPr="00AD2535">
        <w:t>condițiile.</w:t>
      </w:r>
    </w:p>
    <w:p w14:paraId="500B4D16" w14:textId="2E7275B8" w:rsidR="00AD2535" w:rsidRPr="00AD2535" w:rsidRDefault="00AD2535" w:rsidP="00AD2535">
      <w:pPr>
        <w:jc w:val="both"/>
      </w:pPr>
      <w:r w:rsidRPr="00AD2535">
        <w:t>Un</w:t>
      </w:r>
      <w:r w:rsidR="005E2F6F">
        <w:t xml:space="preserve"> </w:t>
      </w:r>
      <w:r w:rsidRPr="00AD2535">
        <w:t>spațiu</w:t>
      </w:r>
      <w:r w:rsidR="005E2F6F">
        <w:t xml:space="preserve"> </w:t>
      </w:r>
      <w:r w:rsidRPr="00AD2535">
        <w:t>Schengen</w:t>
      </w:r>
      <w:r w:rsidR="005E2F6F">
        <w:t xml:space="preserve"> </w:t>
      </w:r>
      <w:r w:rsidRPr="00AD2535">
        <w:t>mai</w:t>
      </w:r>
      <w:r w:rsidR="005E2F6F">
        <w:t xml:space="preserve"> </w:t>
      </w:r>
      <w:r w:rsidRPr="00AD2535">
        <w:t>vast</w:t>
      </w:r>
      <w:r w:rsidR="005E2F6F">
        <w:t xml:space="preserve"> </w:t>
      </w:r>
      <w:r w:rsidRPr="00AD2535">
        <w:t>va</w:t>
      </w:r>
      <w:r w:rsidR="005E2F6F">
        <w:t xml:space="preserve"> </w:t>
      </w:r>
      <w:r w:rsidRPr="00AD2535">
        <w:t>face</w:t>
      </w:r>
      <w:r w:rsidR="005E2F6F">
        <w:t xml:space="preserve"> </w:t>
      </w:r>
      <w:r w:rsidRPr="00AD2535">
        <w:t>Uniunea</w:t>
      </w:r>
      <w:r w:rsidR="005E2F6F">
        <w:t xml:space="preserve"> </w:t>
      </w:r>
      <w:r w:rsidRPr="00AD2535">
        <w:rPr>
          <w:b/>
          <w:bCs/>
        </w:rPr>
        <w:t>mai</w:t>
      </w:r>
      <w:r w:rsidR="005E2F6F">
        <w:rPr>
          <w:b/>
          <w:bCs/>
        </w:rPr>
        <w:t xml:space="preserve"> </w:t>
      </w:r>
      <w:r w:rsidRPr="00AD2535">
        <w:rPr>
          <w:b/>
          <w:bCs/>
        </w:rPr>
        <w:t>sigură</w:t>
      </w:r>
      <w:r w:rsidRPr="00AD2535">
        <w:t>,</w:t>
      </w:r>
      <w:r w:rsidR="005E2F6F">
        <w:t xml:space="preserve"> </w:t>
      </w:r>
      <w:r w:rsidRPr="00AD2535">
        <w:t>prin</w:t>
      </w:r>
      <w:r w:rsidR="005E2F6F">
        <w:t xml:space="preserve"> </w:t>
      </w:r>
      <w:r w:rsidRPr="00AD2535">
        <w:t>protecția</w:t>
      </w:r>
      <w:r w:rsidR="005E2F6F">
        <w:t xml:space="preserve"> </w:t>
      </w:r>
      <w:r w:rsidRPr="00AD2535">
        <w:t>consolidată</w:t>
      </w:r>
      <w:r w:rsidR="005E2F6F">
        <w:t xml:space="preserve"> </w:t>
      </w:r>
      <w:r w:rsidRPr="00AD2535">
        <w:t>a</w:t>
      </w:r>
      <w:r w:rsidR="005E2F6F">
        <w:t xml:space="preserve"> </w:t>
      </w:r>
      <w:r w:rsidRPr="00AD2535">
        <w:t>frontierelor</w:t>
      </w:r>
      <w:r w:rsidR="005E2F6F">
        <w:t xml:space="preserve"> </w:t>
      </w:r>
      <w:r w:rsidRPr="00AD2535">
        <w:t>externe</w:t>
      </w:r>
      <w:r w:rsidR="005E2F6F">
        <w:t xml:space="preserve"> </w:t>
      </w:r>
      <w:r w:rsidRPr="00AD2535">
        <w:t>comune</w:t>
      </w:r>
      <w:r w:rsidR="005E2F6F">
        <w:t xml:space="preserve"> </w:t>
      </w:r>
      <w:r w:rsidRPr="00AD2535">
        <w:t>ale</w:t>
      </w:r>
      <w:r w:rsidR="005E2F6F">
        <w:t xml:space="preserve"> </w:t>
      </w:r>
      <w:r w:rsidRPr="00AD2535">
        <w:t>Uniunii</w:t>
      </w:r>
      <w:r w:rsidR="005E2F6F">
        <w:t xml:space="preserve"> </w:t>
      </w:r>
      <w:r w:rsidRPr="00AD2535">
        <w:t>și</w:t>
      </w:r>
      <w:r w:rsidR="005E2F6F">
        <w:t xml:space="preserve"> </w:t>
      </w:r>
      <w:r w:rsidRPr="00AD2535">
        <w:t>printr-o</w:t>
      </w:r>
      <w:r w:rsidR="005E2F6F">
        <w:t xml:space="preserve"> </w:t>
      </w:r>
      <w:r w:rsidRPr="00AD2535">
        <w:t>cooperare</w:t>
      </w:r>
      <w:r w:rsidR="005E2F6F">
        <w:t xml:space="preserve"> </w:t>
      </w:r>
      <w:r w:rsidRPr="00AD2535">
        <w:t>polițienească</w:t>
      </w:r>
      <w:r w:rsidR="005E2F6F">
        <w:t xml:space="preserve"> </w:t>
      </w:r>
      <w:r w:rsidRPr="00AD2535">
        <w:t>eficace,</w:t>
      </w:r>
      <w:r w:rsidR="005E2F6F">
        <w:t xml:space="preserve"> </w:t>
      </w:r>
      <w:r w:rsidRPr="00AD2535">
        <w:rPr>
          <w:b/>
          <w:bCs/>
        </w:rPr>
        <w:t>mai</w:t>
      </w:r>
      <w:r w:rsidR="005E2F6F">
        <w:rPr>
          <w:b/>
          <w:bCs/>
        </w:rPr>
        <w:t xml:space="preserve"> </w:t>
      </w:r>
      <w:r w:rsidRPr="00AD2535">
        <w:rPr>
          <w:b/>
          <w:bCs/>
        </w:rPr>
        <w:t>prosperă</w:t>
      </w:r>
      <w:r w:rsidRPr="00AD2535">
        <w:t>,</w:t>
      </w:r>
      <w:r w:rsidR="005E2F6F">
        <w:t xml:space="preserve"> </w:t>
      </w:r>
      <w:r w:rsidRPr="00AD2535">
        <w:t>prin</w:t>
      </w:r>
      <w:r w:rsidR="005E2F6F">
        <w:t xml:space="preserve"> </w:t>
      </w:r>
      <w:r w:rsidRPr="00AD2535">
        <w:t>eliminarea</w:t>
      </w:r>
      <w:r w:rsidR="005E2F6F">
        <w:t xml:space="preserve"> </w:t>
      </w:r>
      <w:r w:rsidRPr="00AD2535">
        <w:t>timpului</w:t>
      </w:r>
      <w:r w:rsidR="005E2F6F">
        <w:t xml:space="preserve"> </w:t>
      </w:r>
      <w:r w:rsidRPr="00AD2535">
        <w:t>pierdut</w:t>
      </w:r>
      <w:r w:rsidR="005E2F6F">
        <w:t xml:space="preserve"> </w:t>
      </w:r>
      <w:r w:rsidRPr="00AD2535">
        <w:t>la</w:t>
      </w:r>
      <w:r w:rsidR="005E2F6F">
        <w:t xml:space="preserve"> </w:t>
      </w:r>
      <w:r w:rsidRPr="00AD2535">
        <w:t>frontiere</w:t>
      </w:r>
      <w:r w:rsidR="005E2F6F">
        <w:t xml:space="preserve"> </w:t>
      </w:r>
      <w:r w:rsidRPr="00AD2535">
        <w:t>și</w:t>
      </w:r>
      <w:r w:rsidR="005E2F6F">
        <w:t xml:space="preserve"> </w:t>
      </w:r>
      <w:r w:rsidRPr="00AD2535">
        <w:t>prin</w:t>
      </w:r>
      <w:r w:rsidR="005E2F6F">
        <w:t xml:space="preserve"> </w:t>
      </w:r>
      <w:r w:rsidRPr="00AD2535">
        <w:t>facilitarea</w:t>
      </w:r>
      <w:r w:rsidR="005E2F6F">
        <w:t xml:space="preserve"> </w:t>
      </w:r>
      <w:r w:rsidRPr="00AD2535">
        <w:t>contactelor</w:t>
      </w:r>
      <w:r w:rsidR="005E2F6F">
        <w:t xml:space="preserve"> </w:t>
      </w:r>
      <w:r w:rsidRPr="00AD2535">
        <w:t>personale</w:t>
      </w:r>
      <w:r w:rsidR="005E2F6F">
        <w:t xml:space="preserve"> </w:t>
      </w:r>
      <w:r w:rsidRPr="00AD2535">
        <w:t>și</w:t>
      </w:r>
      <w:r w:rsidR="005E2F6F">
        <w:t xml:space="preserve"> </w:t>
      </w:r>
      <w:r w:rsidRPr="00AD2535">
        <w:t>de</w:t>
      </w:r>
      <w:r w:rsidR="005E2F6F">
        <w:t xml:space="preserve"> </w:t>
      </w:r>
      <w:r w:rsidRPr="00AD2535">
        <w:t>afaceri,</w:t>
      </w:r>
      <w:r w:rsidR="005E2F6F">
        <w:t xml:space="preserve"> </w:t>
      </w:r>
      <w:r w:rsidRPr="00AD2535">
        <w:t>și</w:t>
      </w:r>
      <w:r w:rsidR="005E2F6F">
        <w:t xml:space="preserve"> </w:t>
      </w:r>
      <w:r w:rsidRPr="00AD2535">
        <w:rPr>
          <w:b/>
          <w:bCs/>
        </w:rPr>
        <w:t>mai</w:t>
      </w:r>
      <w:r w:rsidR="005E2F6F">
        <w:rPr>
          <w:b/>
          <w:bCs/>
        </w:rPr>
        <w:t xml:space="preserve"> </w:t>
      </w:r>
      <w:r w:rsidRPr="00AD2535">
        <w:rPr>
          <w:b/>
          <w:bCs/>
        </w:rPr>
        <w:t>atractivă</w:t>
      </w:r>
      <w:r w:rsidRPr="00AD2535">
        <w:t>,</w:t>
      </w:r>
      <w:r w:rsidR="005E2F6F">
        <w:t xml:space="preserve"> </w:t>
      </w:r>
      <w:r w:rsidRPr="00AD2535">
        <w:t>prin</w:t>
      </w:r>
      <w:r w:rsidR="005E2F6F">
        <w:t xml:space="preserve"> </w:t>
      </w:r>
      <w:r w:rsidRPr="00AD2535">
        <w:t>extinderea</w:t>
      </w:r>
      <w:r w:rsidR="005E2F6F">
        <w:t xml:space="preserve"> </w:t>
      </w:r>
      <w:r w:rsidRPr="00AD2535">
        <w:t>semnificativă</w:t>
      </w:r>
      <w:r w:rsidR="005E2F6F">
        <w:t xml:space="preserve"> </w:t>
      </w:r>
      <w:r w:rsidRPr="00AD2535">
        <w:t>a</w:t>
      </w:r>
      <w:r w:rsidR="005E2F6F">
        <w:t xml:space="preserve"> </w:t>
      </w:r>
      <w:r w:rsidRPr="00AD2535">
        <w:t>celui</w:t>
      </w:r>
      <w:r w:rsidR="005E2F6F">
        <w:t xml:space="preserve"> </w:t>
      </w:r>
      <w:r w:rsidRPr="00AD2535">
        <w:t>mai</w:t>
      </w:r>
      <w:r w:rsidR="005E2F6F">
        <w:t xml:space="preserve"> </w:t>
      </w:r>
      <w:r w:rsidRPr="00AD2535">
        <w:t>mare</w:t>
      </w:r>
      <w:r w:rsidR="005E2F6F">
        <w:t xml:space="preserve"> </w:t>
      </w:r>
      <w:r w:rsidRPr="00AD2535">
        <w:t>spațiu</w:t>
      </w:r>
      <w:r w:rsidR="005E2F6F">
        <w:t xml:space="preserve"> </w:t>
      </w:r>
      <w:r w:rsidRPr="00AD2535">
        <w:t>comun</w:t>
      </w:r>
      <w:r w:rsidR="005E2F6F">
        <w:t xml:space="preserve"> </w:t>
      </w:r>
      <w:r w:rsidRPr="00AD2535">
        <w:t>din</w:t>
      </w:r>
      <w:r w:rsidR="005E2F6F">
        <w:t xml:space="preserve"> </w:t>
      </w:r>
      <w:r w:rsidRPr="00AD2535">
        <w:t>lume</w:t>
      </w:r>
      <w:r w:rsidR="005E2F6F">
        <w:t xml:space="preserve"> </w:t>
      </w:r>
      <w:r w:rsidRPr="00AD2535">
        <w:t>fără</w:t>
      </w:r>
      <w:r w:rsidR="005E2F6F">
        <w:t xml:space="preserve"> </w:t>
      </w:r>
      <w:r w:rsidRPr="00AD2535">
        <w:t>controale</w:t>
      </w:r>
      <w:r w:rsidR="005E2F6F">
        <w:t xml:space="preserve"> </w:t>
      </w:r>
      <w:r w:rsidRPr="00AD2535">
        <w:t>la</w:t>
      </w:r>
      <w:r w:rsidR="005E2F6F">
        <w:t xml:space="preserve"> </w:t>
      </w:r>
      <w:r w:rsidRPr="00AD2535">
        <w:t>frontierele</w:t>
      </w:r>
      <w:r w:rsidR="005E2F6F">
        <w:t xml:space="preserve"> </w:t>
      </w:r>
      <w:r w:rsidRPr="00AD2535">
        <w:t>interne.</w:t>
      </w:r>
    </w:p>
    <w:p w14:paraId="5C991B75" w14:textId="5840275D" w:rsidR="00AD2535" w:rsidRPr="00AD2535" w:rsidRDefault="00AD2535" w:rsidP="00AD2535">
      <w:pPr>
        <w:jc w:val="both"/>
      </w:pPr>
      <w:r w:rsidRPr="00AD2535">
        <w:rPr>
          <w:b/>
          <w:bCs/>
        </w:rPr>
        <w:t>Bulgaria</w:t>
      </w:r>
      <w:r w:rsidR="005E2F6F">
        <w:t xml:space="preserve"> </w:t>
      </w:r>
      <w:r w:rsidRPr="00AD2535">
        <w:t>a</w:t>
      </w:r>
      <w:r w:rsidR="005E2F6F">
        <w:t xml:space="preserve"> </w:t>
      </w:r>
      <w:r w:rsidRPr="00AD2535">
        <w:t>instituit</w:t>
      </w:r>
      <w:r w:rsidR="005E2F6F">
        <w:t xml:space="preserve"> </w:t>
      </w:r>
      <w:r w:rsidRPr="00AD2535">
        <w:t>o</w:t>
      </w:r>
      <w:r w:rsidR="005E2F6F">
        <w:t xml:space="preserve"> </w:t>
      </w:r>
      <w:r w:rsidRPr="00AD2535">
        <w:t>gestionare</w:t>
      </w:r>
      <w:r w:rsidR="005E2F6F">
        <w:t xml:space="preserve"> </w:t>
      </w:r>
      <w:r w:rsidRPr="00AD2535">
        <w:t>solidă</w:t>
      </w:r>
      <w:r w:rsidR="005E2F6F">
        <w:t xml:space="preserve"> </w:t>
      </w:r>
      <w:r w:rsidRPr="00AD2535">
        <w:t>a</w:t>
      </w:r>
      <w:r w:rsidR="005E2F6F">
        <w:t xml:space="preserve"> </w:t>
      </w:r>
      <w:r w:rsidRPr="00AD2535">
        <w:t>frontierelor,</w:t>
      </w:r>
      <w:r w:rsidR="005E2F6F">
        <w:t xml:space="preserve"> </w:t>
      </w:r>
      <w:r w:rsidRPr="00AD2535">
        <w:t>cu</w:t>
      </w:r>
      <w:r w:rsidR="005E2F6F">
        <w:t xml:space="preserve"> </w:t>
      </w:r>
      <w:r w:rsidRPr="00AD2535">
        <w:t>o</w:t>
      </w:r>
      <w:r w:rsidR="005E2F6F">
        <w:t xml:space="preserve"> </w:t>
      </w:r>
      <w:r w:rsidRPr="00AD2535">
        <w:t>supraveghere</w:t>
      </w:r>
      <w:r w:rsidR="005E2F6F">
        <w:t xml:space="preserve"> </w:t>
      </w:r>
      <w:r w:rsidRPr="00AD2535">
        <w:t>eficientă</w:t>
      </w:r>
      <w:r w:rsidR="005E2F6F">
        <w:t xml:space="preserve"> </w:t>
      </w:r>
      <w:r w:rsidRPr="00AD2535">
        <w:t>a</w:t>
      </w:r>
      <w:r w:rsidR="005E2F6F">
        <w:t xml:space="preserve"> </w:t>
      </w:r>
      <w:r w:rsidRPr="00AD2535">
        <w:t>frontierelor</w:t>
      </w:r>
      <w:r w:rsidR="005E2F6F">
        <w:t xml:space="preserve"> </w:t>
      </w:r>
      <w:r w:rsidRPr="00AD2535">
        <w:t>și</w:t>
      </w:r>
      <w:r w:rsidR="005E2F6F">
        <w:t xml:space="preserve"> </w:t>
      </w:r>
      <w:r w:rsidRPr="00AD2535">
        <w:t>verificări</w:t>
      </w:r>
      <w:r w:rsidR="005E2F6F">
        <w:t xml:space="preserve"> </w:t>
      </w:r>
      <w:r w:rsidRPr="00AD2535">
        <w:t>sistematice</w:t>
      </w:r>
      <w:r w:rsidR="005E2F6F">
        <w:t xml:space="preserve"> </w:t>
      </w:r>
      <w:r w:rsidRPr="00AD2535">
        <w:t>la</w:t>
      </w:r>
      <w:r w:rsidR="005E2F6F">
        <w:t xml:space="preserve"> </w:t>
      </w:r>
      <w:r w:rsidRPr="00AD2535">
        <w:t>frontiere.</w:t>
      </w:r>
      <w:r w:rsidR="005E2F6F">
        <w:t xml:space="preserve"> </w:t>
      </w:r>
      <w:r w:rsidRPr="00AD2535">
        <w:t>Combaterea</w:t>
      </w:r>
      <w:r w:rsidR="005E2F6F">
        <w:t xml:space="preserve"> </w:t>
      </w:r>
      <w:r w:rsidRPr="00AD2535">
        <w:t>criminalității</w:t>
      </w:r>
      <w:r w:rsidR="005E2F6F">
        <w:t xml:space="preserve"> </w:t>
      </w:r>
      <w:r w:rsidRPr="00AD2535">
        <w:t>transfrontaliere</w:t>
      </w:r>
      <w:r w:rsidR="005E2F6F">
        <w:t xml:space="preserve"> </w:t>
      </w:r>
      <w:r w:rsidRPr="00AD2535">
        <w:t>este</w:t>
      </w:r>
      <w:r w:rsidR="005E2F6F">
        <w:t xml:space="preserve"> </w:t>
      </w:r>
      <w:r w:rsidRPr="00AD2535">
        <w:t>un</w:t>
      </w:r>
      <w:r w:rsidR="005E2F6F">
        <w:t xml:space="preserve"> </w:t>
      </w:r>
      <w:r w:rsidRPr="00AD2535">
        <w:t>aspect</w:t>
      </w:r>
      <w:r w:rsidR="005E2F6F">
        <w:t xml:space="preserve"> </w:t>
      </w:r>
      <w:r w:rsidRPr="00AD2535">
        <w:t>care</w:t>
      </w:r>
      <w:r w:rsidR="005E2F6F">
        <w:t xml:space="preserve"> </w:t>
      </w:r>
      <w:r w:rsidRPr="00AD2535">
        <w:t>a</w:t>
      </w:r>
      <w:r w:rsidR="005E2F6F">
        <w:t xml:space="preserve"> </w:t>
      </w:r>
      <w:r w:rsidRPr="00AD2535">
        <w:t>primit</w:t>
      </w:r>
      <w:r w:rsidR="005E2F6F">
        <w:t xml:space="preserve"> </w:t>
      </w:r>
      <w:r w:rsidRPr="00AD2535">
        <w:t>prioritate</w:t>
      </w:r>
      <w:r w:rsidR="005E2F6F">
        <w:t xml:space="preserve"> </w:t>
      </w:r>
      <w:r w:rsidRPr="00AD2535">
        <w:t>în</w:t>
      </w:r>
      <w:r w:rsidR="005E2F6F">
        <w:t xml:space="preserve"> </w:t>
      </w:r>
      <w:r w:rsidRPr="00AD2535">
        <w:t>cadrul</w:t>
      </w:r>
      <w:r w:rsidR="005E2F6F">
        <w:t xml:space="preserve"> </w:t>
      </w:r>
      <w:r w:rsidRPr="00AD2535">
        <w:t>cooperării</w:t>
      </w:r>
      <w:r w:rsidR="005E2F6F">
        <w:t xml:space="preserve"> </w:t>
      </w:r>
      <w:r w:rsidRPr="00AD2535">
        <w:t>polițienești</w:t>
      </w:r>
      <w:r w:rsidR="005E2F6F">
        <w:t xml:space="preserve"> </w:t>
      </w:r>
      <w:r w:rsidRPr="00AD2535">
        <w:t>internaționale,</w:t>
      </w:r>
      <w:r w:rsidR="005E2F6F">
        <w:t xml:space="preserve"> </w:t>
      </w:r>
      <w:r w:rsidRPr="00AD2535">
        <w:t>inclusiv</w:t>
      </w:r>
      <w:r w:rsidR="005E2F6F">
        <w:t xml:space="preserve"> </w:t>
      </w:r>
      <w:r w:rsidRPr="00AD2535">
        <w:t>cu</w:t>
      </w:r>
      <w:r w:rsidR="005E2F6F">
        <w:t xml:space="preserve"> </w:t>
      </w:r>
      <w:r w:rsidRPr="00AD2535">
        <w:t>Europol.</w:t>
      </w:r>
      <w:r w:rsidR="005E2F6F">
        <w:t xml:space="preserve"> </w:t>
      </w:r>
      <w:r w:rsidRPr="00AD2535">
        <w:t>Sistemul</w:t>
      </w:r>
      <w:r w:rsidR="005E2F6F">
        <w:t xml:space="preserve"> </w:t>
      </w:r>
      <w:r w:rsidRPr="00AD2535">
        <w:t>de</w:t>
      </w:r>
      <w:r w:rsidR="005E2F6F">
        <w:t xml:space="preserve"> </w:t>
      </w:r>
      <w:r w:rsidRPr="00AD2535">
        <w:t>informații</w:t>
      </w:r>
      <w:r w:rsidR="005E2F6F">
        <w:t xml:space="preserve"> </w:t>
      </w:r>
      <w:r w:rsidRPr="00AD2535">
        <w:t>Schengen</w:t>
      </w:r>
      <w:r w:rsidR="005E2F6F">
        <w:t xml:space="preserve"> </w:t>
      </w:r>
      <w:r w:rsidRPr="00AD2535">
        <w:t>este</w:t>
      </w:r>
      <w:r w:rsidR="005E2F6F">
        <w:t xml:space="preserve"> </w:t>
      </w:r>
      <w:r w:rsidRPr="00AD2535">
        <w:t>bine</w:t>
      </w:r>
      <w:r w:rsidR="005E2F6F">
        <w:t xml:space="preserve"> </w:t>
      </w:r>
      <w:r w:rsidRPr="00AD2535">
        <w:t>stabilit.</w:t>
      </w:r>
      <w:r w:rsidR="005E2F6F">
        <w:t xml:space="preserve"> </w:t>
      </w:r>
      <w:r w:rsidRPr="00AD2535">
        <w:t>Bulgaria</w:t>
      </w:r>
      <w:r w:rsidR="005E2F6F">
        <w:t xml:space="preserve"> </w:t>
      </w:r>
      <w:r w:rsidRPr="00AD2535">
        <w:t>a</w:t>
      </w:r>
      <w:r w:rsidR="005E2F6F">
        <w:t xml:space="preserve"> </w:t>
      </w:r>
      <w:r w:rsidRPr="00AD2535">
        <w:t>demonstrat,</w:t>
      </w:r>
      <w:r w:rsidR="005E2F6F">
        <w:t xml:space="preserve"> </w:t>
      </w:r>
      <w:r w:rsidRPr="00AD2535">
        <w:t>de</w:t>
      </w:r>
      <w:r w:rsidR="005E2F6F">
        <w:t xml:space="preserve"> </w:t>
      </w:r>
      <w:r w:rsidRPr="00AD2535">
        <w:t>asemenea,</w:t>
      </w:r>
      <w:r w:rsidR="005E2F6F">
        <w:t xml:space="preserve"> </w:t>
      </w:r>
      <w:r w:rsidRPr="00AD2535">
        <w:t>că</w:t>
      </w:r>
      <w:r w:rsidR="005E2F6F">
        <w:t xml:space="preserve"> </w:t>
      </w:r>
      <w:r w:rsidRPr="00AD2535">
        <w:t>dispune</w:t>
      </w:r>
      <w:r w:rsidR="005E2F6F">
        <w:t xml:space="preserve"> </w:t>
      </w:r>
      <w:r w:rsidRPr="00AD2535">
        <w:t>de</w:t>
      </w:r>
      <w:r w:rsidR="005E2F6F">
        <w:t xml:space="preserve"> </w:t>
      </w:r>
      <w:r w:rsidRPr="00AD2535">
        <w:t>structurile</w:t>
      </w:r>
      <w:r w:rsidR="005E2F6F">
        <w:t xml:space="preserve"> </w:t>
      </w:r>
      <w:r w:rsidRPr="00AD2535">
        <w:t>necesare</w:t>
      </w:r>
      <w:r w:rsidR="005E2F6F">
        <w:t xml:space="preserve"> </w:t>
      </w:r>
      <w:r w:rsidRPr="00AD2535">
        <w:t>pentru</w:t>
      </w:r>
      <w:r w:rsidR="005E2F6F">
        <w:t xml:space="preserve"> </w:t>
      </w:r>
      <w:r w:rsidRPr="00AD2535">
        <w:t>a</w:t>
      </w:r>
      <w:r w:rsidR="005E2F6F">
        <w:t xml:space="preserve"> </w:t>
      </w:r>
      <w:r w:rsidRPr="00AD2535">
        <w:t>asigura</w:t>
      </w:r>
      <w:r w:rsidR="005E2F6F">
        <w:t xml:space="preserve"> </w:t>
      </w:r>
      <w:r w:rsidRPr="00AD2535">
        <w:lastRenderedPageBreak/>
        <w:t>respectarea</w:t>
      </w:r>
      <w:r w:rsidR="005E2F6F">
        <w:t xml:space="preserve"> </w:t>
      </w:r>
      <w:r w:rsidRPr="00AD2535">
        <w:t>drepturilor</w:t>
      </w:r>
      <w:r w:rsidR="005E2F6F">
        <w:t xml:space="preserve"> </w:t>
      </w:r>
      <w:r w:rsidRPr="00AD2535">
        <w:t>fundamentale,</w:t>
      </w:r>
      <w:r w:rsidR="005E2F6F">
        <w:t xml:space="preserve"> </w:t>
      </w:r>
      <w:r w:rsidRPr="00AD2535">
        <w:t>a</w:t>
      </w:r>
      <w:r w:rsidR="005E2F6F">
        <w:t xml:space="preserve"> </w:t>
      </w:r>
      <w:r w:rsidRPr="00AD2535">
        <w:t>garanta</w:t>
      </w:r>
      <w:r w:rsidR="005E2F6F">
        <w:t xml:space="preserve"> </w:t>
      </w:r>
      <w:r w:rsidRPr="00AD2535">
        <w:t>accesul</w:t>
      </w:r>
      <w:r w:rsidR="005E2F6F">
        <w:t xml:space="preserve"> </w:t>
      </w:r>
      <w:r w:rsidRPr="00AD2535">
        <w:t>la</w:t>
      </w:r>
      <w:r w:rsidR="005E2F6F">
        <w:t xml:space="preserve"> </w:t>
      </w:r>
      <w:r w:rsidRPr="00AD2535">
        <w:t>protecție</w:t>
      </w:r>
      <w:r w:rsidR="005E2F6F">
        <w:t xml:space="preserve"> </w:t>
      </w:r>
      <w:r w:rsidRPr="00AD2535">
        <w:t>internațională</w:t>
      </w:r>
      <w:r w:rsidR="005E2F6F">
        <w:t xml:space="preserve"> </w:t>
      </w:r>
      <w:r w:rsidRPr="00AD2535">
        <w:t>și</w:t>
      </w:r>
      <w:r w:rsidR="005E2F6F">
        <w:t xml:space="preserve"> </w:t>
      </w:r>
      <w:r w:rsidRPr="00AD2535">
        <w:t>a</w:t>
      </w:r>
      <w:r w:rsidR="005E2F6F">
        <w:t xml:space="preserve"> </w:t>
      </w:r>
      <w:r w:rsidRPr="00AD2535">
        <w:t>respecta</w:t>
      </w:r>
      <w:r w:rsidR="005E2F6F">
        <w:t xml:space="preserve"> </w:t>
      </w:r>
      <w:r w:rsidRPr="00AD2535">
        <w:t>principiul</w:t>
      </w:r>
      <w:r w:rsidR="005E2F6F">
        <w:t xml:space="preserve"> </w:t>
      </w:r>
      <w:r w:rsidRPr="00AD2535">
        <w:t>nereturnării.</w:t>
      </w:r>
    </w:p>
    <w:p w14:paraId="78BF48DE" w14:textId="4E2FD03C" w:rsidR="00AD2535" w:rsidRPr="00AD2535" w:rsidRDefault="00AD2535" w:rsidP="00AD2535">
      <w:pPr>
        <w:jc w:val="both"/>
      </w:pPr>
      <w:r w:rsidRPr="00AD2535">
        <w:rPr>
          <w:b/>
          <w:bCs/>
        </w:rPr>
        <w:t>România</w:t>
      </w:r>
      <w:r w:rsidR="005E2F6F">
        <w:t xml:space="preserve"> </w:t>
      </w:r>
      <w:r w:rsidRPr="00AD2535">
        <w:t>asigură</w:t>
      </w:r>
      <w:r w:rsidR="005E2F6F">
        <w:t xml:space="preserve"> </w:t>
      </w:r>
      <w:r w:rsidRPr="00AD2535">
        <w:t>o</w:t>
      </w:r>
      <w:r w:rsidR="005E2F6F">
        <w:t xml:space="preserve"> </w:t>
      </w:r>
      <w:r w:rsidRPr="00AD2535">
        <w:t>gestionare</w:t>
      </w:r>
      <w:r w:rsidR="005E2F6F">
        <w:t xml:space="preserve"> </w:t>
      </w:r>
      <w:r w:rsidRPr="00AD2535">
        <w:t>solidă</w:t>
      </w:r>
      <w:r w:rsidR="005E2F6F">
        <w:t xml:space="preserve"> </w:t>
      </w:r>
      <w:r w:rsidRPr="00AD2535">
        <w:t>și</w:t>
      </w:r>
      <w:r w:rsidR="005E2F6F">
        <w:t xml:space="preserve"> </w:t>
      </w:r>
      <w:r w:rsidRPr="00AD2535">
        <w:t>de</w:t>
      </w:r>
      <w:r w:rsidR="005E2F6F">
        <w:t xml:space="preserve"> </w:t>
      </w:r>
      <w:r w:rsidRPr="00AD2535">
        <w:t>înaltă</w:t>
      </w:r>
      <w:r w:rsidR="005E2F6F">
        <w:t xml:space="preserve"> </w:t>
      </w:r>
      <w:r w:rsidRPr="00AD2535">
        <w:t>calitate</w:t>
      </w:r>
      <w:r w:rsidR="005E2F6F">
        <w:t xml:space="preserve"> </w:t>
      </w:r>
      <w:r w:rsidRPr="00AD2535">
        <w:t>a</w:t>
      </w:r>
      <w:r w:rsidR="005E2F6F">
        <w:t xml:space="preserve"> </w:t>
      </w:r>
      <w:r w:rsidRPr="00AD2535">
        <w:t>frontierelor,</w:t>
      </w:r>
      <w:r w:rsidR="005E2F6F">
        <w:t xml:space="preserve"> </w:t>
      </w:r>
      <w:r w:rsidRPr="00AD2535">
        <w:t>inclusiv</w:t>
      </w:r>
      <w:r w:rsidR="005E2F6F">
        <w:t xml:space="preserve"> </w:t>
      </w:r>
      <w:r w:rsidRPr="00AD2535">
        <w:t>în</w:t>
      </w:r>
      <w:r w:rsidR="005E2F6F">
        <w:t xml:space="preserve"> </w:t>
      </w:r>
      <w:r w:rsidRPr="00AD2535">
        <w:t>ceea</w:t>
      </w:r>
      <w:r w:rsidR="005E2F6F">
        <w:t xml:space="preserve"> </w:t>
      </w:r>
      <w:r w:rsidRPr="00AD2535">
        <w:t>ce</w:t>
      </w:r>
      <w:r w:rsidR="005E2F6F">
        <w:t xml:space="preserve"> </w:t>
      </w:r>
      <w:r w:rsidRPr="00AD2535">
        <w:t>privește</w:t>
      </w:r>
      <w:r w:rsidR="005E2F6F">
        <w:t xml:space="preserve"> </w:t>
      </w:r>
      <w:r w:rsidRPr="00AD2535">
        <w:t>supravegherea</w:t>
      </w:r>
      <w:r w:rsidR="005E2F6F">
        <w:t xml:space="preserve"> </w:t>
      </w:r>
      <w:r w:rsidRPr="00AD2535">
        <w:t>frontierelor</w:t>
      </w:r>
      <w:r w:rsidR="005E2F6F">
        <w:t xml:space="preserve"> </w:t>
      </w:r>
      <w:r w:rsidRPr="00AD2535">
        <w:t>și</w:t>
      </w:r>
      <w:r w:rsidR="005E2F6F">
        <w:t xml:space="preserve"> </w:t>
      </w:r>
      <w:r w:rsidRPr="00AD2535">
        <w:t>verificările</w:t>
      </w:r>
      <w:r w:rsidR="005E2F6F">
        <w:t xml:space="preserve"> </w:t>
      </w:r>
      <w:r w:rsidRPr="00AD2535">
        <w:t>sistematice</w:t>
      </w:r>
      <w:r w:rsidR="005E2F6F">
        <w:t xml:space="preserve"> </w:t>
      </w:r>
      <w:r w:rsidRPr="00AD2535">
        <w:t>la</w:t>
      </w:r>
      <w:r w:rsidR="005E2F6F">
        <w:t xml:space="preserve"> </w:t>
      </w:r>
      <w:r w:rsidRPr="00AD2535">
        <w:t>frontiere,</w:t>
      </w:r>
      <w:r w:rsidR="005E2F6F">
        <w:t xml:space="preserve"> </w:t>
      </w:r>
      <w:r w:rsidRPr="00AD2535">
        <w:t>și</w:t>
      </w:r>
      <w:r w:rsidR="005E2F6F">
        <w:t xml:space="preserve"> </w:t>
      </w:r>
      <w:r w:rsidRPr="00AD2535">
        <w:t>participă</w:t>
      </w:r>
      <w:r w:rsidR="005E2F6F">
        <w:t xml:space="preserve"> </w:t>
      </w:r>
      <w:r w:rsidRPr="00AD2535">
        <w:t>la</w:t>
      </w:r>
      <w:r w:rsidR="005E2F6F">
        <w:t xml:space="preserve"> </w:t>
      </w:r>
      <w:r w:rsidRPr="00AD2535">
        <w:t>cooperarea</w:t>
      </w:r>
      <w:r w:rsidR="005E2F6F">
        <w:t xml:space="preserve"> </w:t>
      </w:r>
      <w:r w:rsidRPr="00AD2535">
        <w:t>polițienească</w:t>
      </w:r>
      <w:r w:rsidR="005E2F6F">
        <w:t xml:space="preserve"> </w:t>
      </w:r>
      <w:r w:rsidRPr="00AD2535">
        <w:t>internațională.</w:t>
      </w:r>
      <w:r w:rsidR="005E2F6F">
        <w:t xml:space="preserve"> </w:t>
      </w:r>
      <w:r w:rsidRPr="00AD2535">
        <w:t>Combaterea</w:t>
      </w:r>
      <w:r w:rsidR="005E2F6F">
        <w:t xml:space="preserve"> </w:t>
      </w:r>
      <w:r w:rsidRPr="00AD2535">
        <w:t>migrației</w:t>
      </w:r>
      <w:r w:rsidR="005E2F6F">
        <w:t xml:space="preserve"> </w:t>
      </w:r>
      <w:r w:rsidRPr="00AD2535">
        <w:t>neregulamentare</w:t>
      </w:r>
      <w:r w:rsidR="005E2F6F">
        <w:t xml:space="preserve"> </w:t>
      </w:r>
      <w:r w:rsidRPr="00AD2535">
        <w:t>și</w:t>
      </w:r>
      <w:r w:rsidR="005E2F6F">
        <w:t xml:space="preserve"> </w:t>
      </w:r>
      <w:r w:rsidRPr="00AD2535">
        <w:t>a</w:t>
      </w:r>
      <w:r w:rsidR="005E2F6F">
        <w:t xml:space="preserve"> </w:t>
      </w:r>
      <w:r w:rsidRPr="00AD2535">
        <w:t>traficului</w:t>
      </w:r>
      <w:r w:rsidR="005E2F6F">
        <w:t xml:space="preserve"> </w:t>
      </w:r>
      <w:r w:rsidRPr="00AD2535">
        <w:t>de</w:t>
      </w:r>
      <w:r w:rsidR="005E2F6F">
        <w:t xml:space="preserve"> </w:t>
      </w:r>
      <w:r w:rsidRPr="00AD2535">
        <w:t>persoane</w:t>
      </w:r>
      <w:r w:rsidR="005E2F6F">
        <w:t xml:space="preserve"> </w:t>
      </w:r>
      <w:r w:rsidRPr="00AD2535">
        <w:t>reprezintă</w:t>
      </w:r>
      <w:r w:rsidR="005E2F6F">
        <w:t xml:space="preserve"> </w:t>
      </w:r>
      <w:r w:rsidRPr="00AD2535">
        <w:t>două</w:t>
      </w:r>
      <w:r w:rsidR="005E2F6F">
        <w:t xml:space="preserve"> </w:t>
      </w:r>
      <w:r w:rsidRPr="00AD2535">
        <w:t>priorități</w:t>
      </w:r>
      <w:r w:rsidR="005E2F6F">
        <w:t xml:space="preserve"> </w:t>
      </w:r>
      <w:r w:rsidRPr="00AD2535">
        <w:t>în</w:t>
      </w:r>
      <w:r w:rsidR="005E2F6F">
        <w:t xml:space="preserve"> </w:t>
      </w:r>
      <w:r w:rsidRPr="00AD2535">
        <w:t>care</w:t>
      </w:r>
      <w:r w:rsidR="005E2F6F">
        <w:t xml:space="preserve"> </w:t>
      </w:r>
      <w:r w:rsidRPr="00AD2535">
        <w:t>România</w:t>
      </w:r>
      <w:r w:rsidR="005E2F6F">
        <w:t xml:space="preserve"> </w:t>
      </w:r>
      <w:r w:rsidRPr="00AD2535">
        <w:t>este</w:t>
      </w:r>
      <w:r w:rsidR="005E2F6F">
        <w:t xml:space="preserve"> </w:t>
      </w:r>
      <w:r w:rsidRPr="00AD2535">
        <w:t>activă.</w:t>
      </w:r>
      <w:r w:rsidR="005E2F6F">
        <w:t xml:space="preserve"> </w:t>
      </w:r>
      <w:r w:rsidRPr="00AD2535">
        <w:t>Sistemul</w:t>
      </w:r>
      <w:r w:rsidR="005E2F6F">
        <w:t xml:space="preserve"> </w:t>
      </w:r>
      <w:r w:rsidRPr="00AD2535">
        <w:t>de</w:t>
      </w:r>
      <w:r w:rsidR="005E2F6F">
        <w:t xml:space="preserve"> </w:t>
      </w:r>
      <w:r w:rsidRPr="00AD2535">
        <w:t>informații</w:t>
      </w:r>
      <w:r w:rsidR="005E2F6F">
        <w:t xml:space="preserve"> </w:t>
      </w:r>
      <w:r w:rsidRPr="00AD2535">
        <w:t>Schengen</w:t>
      </w:r>
      <w:r w:rsidR="005E2F6F">
        <w:t xml:space="preserve"> </w:t>
      </w:r>
      <w:r w:rsidRPr="00AD2535">
        <w:t>este</w:t>
      </w:r>
      <w:r w:rsidR="005E2F6F">
        <w:t xml:space="preserve"> </w:t>
      </w:r>
      <w:r w:rsidRPr="00AD2535">
        <w:t>bine</w:t>
      </w:r>
      <w:r w:rsidR="005E2F6F">
        <w:t xml:space="preserve"> </w:t>
      </w:r>
      <w:r w:rsidRPr="00AD2535">
        <w:t>stabilit.</w:t>
      </w:r>
      <w:r w:rsidR="005E2F6F">
        <w:t xml:space="preserve"> </w:t>
      </w:r>
      <w:r w:rsidRPr="00AD2535">
        <w:t>În</w:t>
      </w:r>
      <w:r w:rsidR="005E2F6F">
        <w:t xml:space="preserve"> </w:t>
      </w:r>
      <w:r w:rsidRPr="00AD2535">
        <w:t>ceea</w:t>
      </w:r>
      <w:r w:rsidR="005E2F6F">
        <w:t xml:space="preserve"> </w:t>
      </w:r>
      <w:r w:rsidRPr="00AD2535">
        <w:t>ce</w:t>
      </w:r>
      <w:r w:rsidR="005E2F6F">
        <w:t xml:space="preserve"> </w:t>
      </w:r>
      <w:r w:rsidRPr="00AD2535">
        <w:t>privește</w:t>
      </w:r>
      <w:r w:rsidR="005E2F6F">
        <w:t xml:space="preserve"> </w:t>
      </w:r>
      <w:r w:rsidRPr="00AD2535">
        <w:t>respectarea</w:t>
      </w:r>
      <w:r w:rsidR="005E2F6F">
        <w:t xml:space="preserve"> </w:t>
      </w:r>
      <w:r w:rsidRPr="00AD2535">
        <w:t>drepturilor</w:t>
      </w:r>
      <w:r w:rsidR="005E2F6F">
        <w:t xml:space="preserve"> </w:t>
      </w:r>
      <w:r w:rsidRPr="00AD2535">
        <w:t>fundamentale,</w:t>
      </w:r>
      <w:r w:rsidR="005E2F6F">
        <w:t xml:space="preserve"> </w:t>
      </w:r>
      <w:r w:rsidRPr="00AD2535">
        <w:t>România</w:t>
      </w:r>
      <w:r w:rsidR="005E2F6F">
        <w:t xml:space="preserve"> </w:t>
      </w:r>
      <w:r w:rsidRPr="00AD2535">
        <w:t>dispune</w:t>
      </w:r>
      <w:r w:rsidR="005E2F6F">
        <w:t xml:space="preserve"> </w:t>
      </w:r>
      <w:r w:rsidRPr="00AD2535">
        <w:t>de</w:t>
      </w:r>
      <w:r w:rsidR="005E2F6F">
        <w:t xml:space="preserve"> </w:t>
      </w:r>
      <w:r w:rsidRPr="00AD2535">
        <w:t>structuri</w:t>
      </w:r>
      <w:r w:rsidR="005E2F6F">
        <w:t xml:space="preserve"> </w:t>
      </w:r>
      <w:r w:rsidRPr="00AD2535">
        <w:t>eficace</w:t>
      </w:r>
      <w:r w:rsidR="005E2F6F">
        <w:t xml:space="preserve"> </w:t>
      </w:r>
      <w:r w:rsidRPr="00AD2535">
        <w:t>pentru</w:t>
      </w:r>
      <w:r w:rsidR="005E2F6F">
        <w:t xml:space="preserve"> </w:t>
      </w:r>
      <w:r w:rsidRPr="00AD2535">
        <w:t>a</w:t>
      </w:r>
      <w:r w:rsidR="005E2F6F">
        <w:t xml:space="preserve"> </w:t>
      </w:r>
      <w:r w:rsidRPr="00AD2535">
        <w:t>garanta</w:t>
      </w:r>
      <w:r w:rsidR="005E2F6F">
        <w:t xml:space="preserve"> </w:t>
      </w:r>
      <w:r w:rsidRPr="00AD2535">
        <w:t>accesul</w:t>
      </w:r>
      <w:r w:rsidR="005E2F6F">
        <w:t xml:space="preserve"> </w:t>
      </w:r>
      <w:r w:rsidRPr="00AD2535">
        <w:t>la</w:t>
      </w:r>
      <w:r w:rsidR="005E2F6F">
        <w:t xml:space="preserve"> </w:t>
      </w:r>
      <w:r w:rsidRPr="00AD2535">
        <w:t>protecție</w:t>
      </w:r>
      <w:r w:rsidR="005E2F6F">
        <w:t xml:space="preserve"> </w:t>
      </w:r>
      <w:r w:rsidRPr="00AD2535">
        <w:t>internațională,</w:t>
      </w:r>
      <w:r w:rsidR="005E2F6F">
        <w:t xml:space="preserve"> </w:t>
      </w:r>
      <w:r w:rsidRPr="00AD2535">
        <w:t>cu</w:t>
      </w:r>
      <w:r w:rsidR="005E2F6F">
        <w:t xml:space="preserve"> </w:t>
      </w:r>
      <w:r w:rsidRPr="00AD2535">
        <w:t>respectarea</w:t>
      </w:r>
      <w:r w:rsidR="005E2F6F">
        <w:t xml:space="preserve"> </w:t>
      </w:r>
      <w:r w:rsidRPr="00AD2535">
        <w:t>principiului</w:t>
      </w:r>
      <w:r w:rsidR="005E2F6F">
        <w:t xml:space="preserve"> </w:t>
      </w:r>
      <w:r w:rsidRPr="00AD2535">
        <w:t>nereturnării.</w:t>
      </w:r>
    </w:p>
    <w:p w14:paraId="5D5B6608" w14:textId="457C0B42" w:rsidR="00AD2535" w:rsidRPr="00AD2535" w:rsidRDefault="00AD2535" w:rsidP="00AD2535">
      <w:pPr>
        <w:jc w:val="both"/>
      </w:pPr>
      <w:r w:rsidRPr="00AD2535">
        <w:t>Bulgaria</w:t>
      </w:r>
      <w:r w:rsidR="005E2F6F">
        <w:t xml:space="preserve"> </w:t>
      </w:r>
      <w:r w:rsidRPr="00AD2535">
        <w:t>și</w:t>
      </w:r>
      <w:r w:rsidR="005E2F6F">
        <w:t xml:space="preserve"> </w:t>
      </w:r>
      <w:r w:rsidRPr="00AD2535">
        <w:t>România</w:t>
      </w:r>
      <w:r w:rsidR="005E2F6F">
        <w:t xml:space="preserve"> </w:t>
      </w:r>
      <w:r w:rsidRPr="00AD2535">
        <w:t>au</w:t>
      </w:r>
      <w:r w:rsidR="005E2F6F">
        <w:t xml:space="preserve"> </w:t>
      </w:r>
      <w:r w:rsidRPr="00AD2535">
        <w:t>încheiat</w:t>
      </w:r>
      <w:r w:rsidR="005E2F6F">
        <w:t xml:space="preserve"> </w:t>
      </w:r>
      <w:r w:rsidRPr="00AD2535">
        <w:t>cu</w:t>
      </w:r>
      <w:r w:rsidR="005E2F6F">
        <w:t xml:space="preserve"> </w:t>
      </w:r>
      <w:r w:rsidRPr="00AD2535">
        <w:t>succes</w:t>
      </w:r>
      <w:r w:rsidR="005E2F6F">
        <w:t xml:space="preserve"> </w:t>
      </w:r>
      <w:r w:rsidRPr="00AD2535">
        <w:t>procesul</w:t>
      </w:r>
      <w:r w:rsidR="005E2F6F">
        <w:t xml:space="preserve"> </w:t>
      </w:r>
      <w:r w:rsidRPr="00AD2535">
        <w:t>de</w:t>
      </w:r>
      <w:r w:rsidR="005E2F6F">
        <w:t xml:space="preserve"> </w:t>
      </w:r>
      <w:r w:rsidRPr="00AD2535">
        <w:t>evaluare</w:t>
      </w:r>
      <w:r w:rsidR="005E2F6F">
        <w:t xml:space="preserve"> </w:t>
      </w:r>
      <w:r w:rsidRPr="00AD2535">
        <w:t>Schengen</w:t>
      </w:r>
      <w:r w:rsidR="005E2F6F">
        <w:t xml:space="preserve"> </w:t>
      </w:r>
      <w:r w:rsidRPr="00AD2535">
        <w:t>în</w:t>
      </w:r>
      <w:r w:rsidR="005E2F6F">
        <w:t xml:space="preserve"> </w:t>
      </w:r>
      <w:r w:rsidRPr="00AD2535">
        <w:t>2011.</w:t>
      </w:r>
      <w:r w:rsidR="005E2F6F">
        <w:t xml:space="preserve"> </w:t>
      </w:r>
      <w:r w:rsidRPr="00AD2535">
        <w:t>Consiliul</w:t>
      </w:r>
      <w:r w:rsidR="005E2F6F">
        <w:t xml:space="preserve"> </w:t>
      </w:r>
      <w:r w:rsidRPr="00AD2535">
        <w:t>a</w:t>
      </w:r>
      <w:r w:rsidR="005E2F6F">
        <w:t xml:space="preserve"> </w:t>
      </w:r>
      <w:r w:rsidRPr="00AD2535">
        <w:t>recunoscut</w:t>
      </w:r>
      <w:r w:rsidR="005E2F6F">
        <w:t xml:space="preserve"> </w:t>
      </w:r>
      <w:r w:rsidRPr="00AD2535">
        <w:t>finalizarea</w:t>
      </w:r>
      <w:r w:rsidR="005E2F6F">
        <w:t xml:space="preserve"> </w:t>
      </w:r>
      <w:r w:rsidRPr="00AD2535">
        <w:t>procesului</w:t>
      </w:r>
      <w:r w:rsidR="005E2F6F">
        <w:t xml:space="preserve"> </w:t>
      </w:r>
      <w:r w:rsidRPr="00AD2535">
        <w:t>de</w:t>
      </w:r>
      <w:r w:rsidR="005E2F6F">
        <w:t xml:space="preserve"> </w:t>
      </w:r>
      <w:r w:rsidRPr="00AD2535">
        <w:t>evaluare</w:t>
      </w:r>
      <w:r w:rsidR="005E2F6F">
        <w:t xml:space="preserve"> </w:t>
      </w:r>
      <w:r w:rsidRPr="00AD2535">
        <w:t>în</w:t>
      </w:r>
      <w:r w:rsidR="005E2F6F">
        <w:t xml:space="preserve"> </w:t>
      </w:r>
      <w:r w:rsidRPr="00AD2535">
        <w:t>două</w:t>
      </w:r>
      <w:r w:rsidR="005E2F6F">
        <w:t xml:space="preserve"> </w:t>
      </w:r>
      <w:r w:rsidRPr="00AD2535">
        <w:t>concluzii</w:t>
      </w:r>
      <w:r w:rsidR="005E2F6F">
        <w:t xml:space="preserve"> </w:t>
      </w:r>
      <w:r w:rsidRPr="00AD2535">
        <w:t>separate</w:t>
      </w:r>
      <w:r w:rsidR="005E2F6F">
        <w:t xml:space="preserve"> </w:t>
      </w:r>
      <w:r w:rsidRPr="00AD2535">
        <w:t>ale</w:t>
      </w:r>
      <w:r w:rsidR="005E2F6F">
        <w:t xml:space="preserve"> </w:t>
      </w:r>
      <w:r w:rsidRPr="00AD2535">
        <w:t>Consiliului,</w:t>
      </w:r>
      <w:r w:rsidR="005E2F6F">
        <w:t xml:space="preserve"> </w:t>
      </w:r>
      <w:r w:rsidRPr="00AD2535">
        <w:t>însă</w:t>
      </w:r>
      <w:r w:rsidR="005E2F6F">
        <w:t xml:space="preserve"> </w:t>
      </w:r>
      <w:r w:rsidRPr="00AD2535">
        <w:t>de</w:t>
      </w:r>
      <w:r w:rsidR="005E2F6F">
        <w:t xml:space="preserve"> </w:t>
      </w:r>
      <w:r w:rsidRPr="00AD2535">
        <w:t>mai</w:t>
      </w:r>
      <w:r w:rsidR="005E2F6F">
        <w:t xml:space="preserve"> </w:t>
      </w:r>
      <w:r w:rsidRPr="00AD2535">
        <w:t>mult</w:t>
      </w:r>
      <w:r w:rsidR="005E2F6F">
        <w:t xml:space="preserve"> </w:t>
      </w:r>
      <w:r w:rsidRPr="00AD2535">
        <w:t>de</w:t>
      </w:r>
      <w:r w:rsidR="005E2F6F">
        <w:t xml:space="preserve"> </w:t>
      </w:r>
      <w:r w:rsidRPr="00AD2535">
        <w:t>11</w:t>
      </w:r>
      <w:r w:rsidR="005E2F6F">
        <w:t xml:space="preserve"> </w:t>
      </w:r>
      <w:r w:rsidRPr="00AD2535">
        <w:t>ani</w:t>
      </w:r>
      <w:r w:rsidR="005E2F6F">
        <w:t xml:space="preserve"> </w:t>
      </w:r>
      <w:r w:rsidRPr="00AD2535">
        <w:t>nu</w:t>
      </w:r>
      <w:r w:rsidR="005E2F6F">
        <w:t xml:space="preserve"> </w:t>
      </w:r>
      <w:r w:rsidRPr="00AD2535">
        <w:t>a</w:t>
      </w:r>
      <w:r w:rsidR="005E2F6F">
        <w:t xml:space="preserve"> </w:t>
      </w:r>
      <w:r w:rsidRPr="00AD2535">
        <w:t>fost</w:t>
      </w:r>
      <w:r w:rsidR="005E2F6F">
        <w:t xml:space="preserve"> </w:t>
      </w:r>
      <w:r w:rsidRPr="00AD2535">
        <w:t>luată</w:t>
      </w:r>
      <w:r w:rsidR="005E2F6F">
        <w:t xml:space="preserve"> </w:t>
      </w:r>
      <w:r w:rsidRPr="00AD2535">
        <w:t>nicio</w:t>
      </w:r>
      <w:r w:rsidR="005E2F6F">
        <w:t xml:space="preserve"> </w:t>
      </w:r>
      <w:r w:rsidRPr="00AD2535">
        <w:t>decizie</w:t>
      </w:r>
      <w:r w:rsidR="005E2F6F">
        <w:t xml:space="preserve"> </w:t>
      </w:r>
      <w:r w:rsidRPr="00AD2535">
        <w:t>a</w:t>
      </w:r>
      <w:r w:rsidR="005E2F6F">
        <w:t xml:space="preserve"> </w:t>
      </w:r>
      <w:r w:rsidRPr="00AD2535">
        <w:t>Consiliului</w:t>
      </w:r>
      <w:r w:rsidR="005E2F6F">
        <w:t xml:space="preserve"> </w:t>
      </w:r>
      <w:r w:rsidRPr="00AD2535">
        <w:t>privind</w:t>
      </w:r>
      <w:r w:rsidR="005E2F6F">
        <w:t xml:space="preserve"> </w:t>
      </w:r>
      <w:r w:rsidRPr="00AD2535">
        <w:t>eliminarea</w:t>
      </w:r>
      <w:r w:rsidR="005E2F6F">
        <w:t xml:space="preserve"> </w:t>
      </w:r>
      <w:r w:rsidRPr="00AD2535">
        <w:t>frontierelor</w:t>
      </w:r>
      <w:r w:rsidR="005E2F6F">
        <w:t xml:space="preserve"> </w:t>
      </w:r>
      <w:r w:rsidRPr="00AD2535">
        <w:t>interne.</w:t>
      </w:r>
      <w:r w:rsidR="005E2F6F">
        <w:t xml:space="preserve"> </w:t>
      </w:r>
      <w:r w:rsidRPr="00AD2535">
        <w:t>Având</w:t>
      </w:r>
      <w:r w:rsidR="005E2F6F">
        <w:t xml:space="preserve"> </w:t>
      </w:r>
      <w:r w:rsidRPr="00AD2535">
        <w:t>în</w:t>
      </w:r>
      <w:r w:rsidR="005E2F6F">
        <w:t xml:space="preserve"> </w:t>
      </w:r>
      <w:r w:rsidRPr="00AD2535">
        <w:t>vedere</w:t>
      </w:r>
      <w:r w:rsidR="005E2F6F">
        <w:t xml:space="preserve"> </w:t>
      </w:r>
      <w:r w:rsidRPr="00AD2535">
        <w:t>timpul</w:t>
      </w:r>
      <w:r w:rsidR="005E2F6F">
        <w:t xml:space="preserve"> </w:t>
      </w:r>
      <w:r w:rsidRPr="00AD2535">
        <w:t>scurs</w:t>
      </w:r>
      <w:r w:rsidR="005E2F6F">
        <w:t xml:space="preserve"> </w:t>
      </w:r>
      <w:r w:rsidRPr="00AD2535">
        <w:t>din</w:t>
      </w:r>
      <w:r w:rsidR="005E2F6F">
        <w:t xml:space="preserve"> </w:t>
      </w:r>
      <w:r w:rsidRPr="00AD2535">
        <w:t>2011,</w:t>
      </w:r>
      <w:r w:rsidR="005E2F6F">
        <w:t xml:space="preserve"> </w:t>
      </w:r>
      <w:r w:rsidRPr="00AD2535">
        <w:t>în</w:t>
      </w:r>
      <w:r w:rsidR="005E2F6F">
        <w:t xml:space="preserve"> </w:t>
      </w:r>
      <w:r w:rsidRPr="00AD2535">
        <w:t>vederea</w:t>
      </w:r>
      <w:r w:rsidR="005E2F6F">
        <w:t xml:space="preserve"> </w:t>
      </w:r>
      <w:r w:rsidRPr="00AD2535">
        <w:t>consolidării</w:t>
      </w:r>
      <w:r w:rsidR="005E2F6F">
        <w:t xml:space="preserve"> </w:t>
      </w:r>
      <w:r w:rsidRPr="00AD2535">
        <w:t>încrederii</w:t>
      </w:r>
      <w:r w:rsidR="005E2F6F">
        <w:t xml:space="preserve"> </w:t>
      </w:r>
      <w:r w:rsidRPr="00AD2535">
        <w:t>reciproce</w:t>
      </w:r>
      <w:r w:rsidR="005E2F6F">
        <w:t xml:space="preserve"> </w:t>
      </w:r>
      <w:r w:rsidRPr="00AD2535">
        <w:t>și</w:t>
      </w:r>
      <w:r w:rsidR="005E2F6F">
        <w:t xml:space="preserve"> </w:t>
      </w:r>
      <w:r w:rsidRPr="00AD2535">
        <w:t>recunoscând</w:t>
      </w:r>
      <w:r w:rsidR="005E2F6F">
        <w:t xml:space="preserve"> </w:t>
      </w:r>
      <w:r w:rsidRPr="00AD2535">
        <w:t>dezvoltarea</w:t>
      </w:r>
      <w:r w:rsidR="005E2F6F">
        <w:t xml:space="preserve"> </w:t>
      </w:r>
      <w:r w:rsidRPr="00AD2535">
        <w:t>normelor</w:t>
      </w:r>
      <w:r w:rsidR="005E2F6F">
        <w:t xml:space="preserve"> </w:t>
      </w:r>
      <w:r w:rsidRPr="00AD2535">
        <w:t>Schengen</w:t>
      </w:r>
      <w:r w:rsidR="005E2F6F">
        <w:t xml:space="preserve"> </w:t>
      </w:r>
      <w:r w:rsidRPr="00AD2535">
        <w:t>începând</w:t>
      </w:r>
      <w:r w:rsidR="005E2F6F">
        <w:t xml:space="preserve"> </w:t>
      </w:r>
      <w:r w:rsidRPr="00AD2535">
        <w:t>din</w:t>
      </w:r>
      <w:r w:rsidR="005E2F6F">
        <w:t xml:space="preserve"> </w:t>
      </w:r>
      <w:r w:rsidRPr="00AD2535">
        <w:t>2011,</w:t>
      </w:r>
      <w:r w:rsidR="005E2F6F">
        <w:t xml:space="preserve"> </w:t>
      </w:r>
      <w:r w:rsidRPr="00AD2535">
        <w:t>în</w:t>
      </w:r>
      <w:r w:rsidR="005E2F6F">
        <w:t xml:space="preserve"> </w:t>
      </w:r>
      <w:r w:rsidRPr="00AD2535">
        <w:t>luna</w:t>
      </w:r>
      <w:r w:rsidR="005E2F6F">
        <w:t xml:space="preserve"> </w:t>
      </w:r>
      <w:r w:rsidRPr="00AD2535">
        <w:t>martie</w:t>
      </w:r>
      <w:r w:rsidR="005E2F6F">
        <w:t xml:space="preserve"> </w:t>
      </w:r>
      <w:r w:rsidRPr="00AD2535">
        <w:t>2022,</w:t>
      </w:r>
      <w:r w:rsidR="005E2F6F">
        <w:t xml:space="preserve"> </w:t>
      </w:r>
      <w:r w:rsidRPr="00AD2535">
        <w:t>Bulgaria</w:t>
      </w:r>
      <w:r w:rsidR="005E2F6F">
        <w:t xml:space="preserve"> </w:t>
      </w:r>
      <w:r w:rsidRPr="00AD2535">
        <w:t>și</w:t>
      </w:r>
      <w:r w:rsidR="005E2F6F">
        <w:t xml:space="preserve"> </w:t>
      </w:r>
      <w:r w:rsidRPr="00AD2535">
        <w:t>România</w:t>
      </w:r>
      <w:r w:rsidR="005E2F6F">
        <w:t xml:space="preserve"> </w:t>
      </w:r>
      <w:r w:rsidRPr="00AD2535">
        <w:t>au</w:t>
      </w:r>
      <w:r w:rsidR="005E2F6F">
        <w:t xml:space="preserve"> </w:t>
      </w:r>
      <w:r w:rsidRPr="00AD2535">
        <w:t>emis</w:t>
      </w:r>
      <w:r w:rsidR="005E2F6F">
        <w:t xml:space="preserve"> </w:t>
      </w:r>
      <w:r w:rsidRPr="00AD2535">
        <w:t>o</w:t>
      </w:r>
      <w:r w:rsidR="005E2F6F">
        <w:t xml:space="preserve"> </w:t>
      </w:r>
      <w:r w:rsidRPr="00AD2535">
        <w:t>declarație</w:t>
      </w:r>
      <w:r w:rsidR="005E2F6F">
        <w:t xml:space="preserve"> </w:t>
      </w:r>
      <w:r w:rsidRPr="00AD2535">
        <w:t>comună</w:t>
      </w:r>
      <w:r w:rsidR="005E2F6F">
        <w:t xml:space="preserve"> </w:t>
      </w:r>
      <w:r w:rsidRPr="00AD2535">
        <w:t>în</w:t>
      </w:r>
      <w:r w:rsidR="005E2F6F">
        <w:t xml:space="preserve"> </w:t>
      </w:r>
      <w:r w:rsidRPr="00AD2535">
        <w:t>cadrul</w:t>
      </w:r>
      <w:r w:rsidR="005E2F6F">
        <w:t xml:space="preserve"> </w:t>
      </w:r>
      <w:r w:rsidRPr="00AD2535">
        <w:t>Consiliului.</w:t>
      </w:r>
      <w:r w:rsidR="005E2F6F">
        <w:t xml:space="preserve"> </w:t>
      </w:r>
      <w:r w:rsidRPr="00AD2535">
        <w:t>Bulgaria</w:t>
      </w:r>
      <w:r w:rsidR="005E2F6F">
        <w:t xml:space="preserve"> </w:t>
      </w:r>
      <w:r w:rsidRPr="00AD2535">
        <w:t>și</w:t>
      </w:r>
      <w:r w:rsidR="005E2F6F">
        <w:t xml:space="preserve"> </w:t>
      </w:r>
      <w:r w:rsidRPr="00AD2535">
        <w:t>România</w:t>
      </w:r>
      <w:r w:rsidR="005E2F6F">
        <w:t xml:space="preserve"> </w:t>
      </w:r>
      <w:r w:rsidRPr="00AD2535">
        <w:t>au</w:t>
      </w:r>
      <w:r w:rsidR="005E2F6F">
        <w:t xml:space="preserve"> </w:t>
      </w:r>
      <w:r w:rsidRPr="00AD2535">
        <w:t>invitat</w:t>
      </w:r>
      <w:r w:rsidR="005E2F6F">
        <w:t xml:space="preserve"> </w:t>
      </w:r>
      <w:r w:rsidRPr="00AD2535">
        <w:t>o</w:t>
      </w:r>
      <w:r w:rsidR="005E2F6F">
        <w:t xml:space="preserve"> </w:t>
      </w:r>
      <w:r w:rsidRPr="00AD2535">
        <w:t>echipă</w:t>
      </w:r>
      <w:r w:rsidR="005E2F6F">
        <w:t xml:space="preserve"> </w:t>
      </w:r>
      <w:r w:rsidRPr="00AD2535">
        <w:t>de</w:t>
      </w:r>
      <w:r w:rsidR="005E2F6F">
        <w:t xml:space="preserve"> </w:t>
      </w:r>
      <w:r w:rsidRPr="00AD2535">
        <w:t>experți</w:t>
      </w:r>
      <w:r w:rsidR="005E2F6F">
        <w:t xml:space="preserve"> </w:t>
      </w:r>
      <w:r w:rsidRPr="00AD2535">
        <w:t>pe</w:t>
      </w:r>
      <w:r w:rsidR="005E2F6F">
        <w:t xml:space="preserve"> </w:t>
      </w:r>
      <w:r w:rsidRPr="00AD2535">
        <w:t>bază</w:t>
      </w:r>
      <w:r w:rsidR="005E2F6F">
        <w:t xml:space="preserve"> </w:t>
      </w:r>
      <w:r w:rsidRPr="00AD2535">
        <w:t>voluntară,</w:t>
      </w:r>
      <w:r w:rsidR="005E2F6F">
        <w:t xml:space="preserve"> </w:t>
      </w:r>
      <w:r w:rsidRPr="00AD2535">
        <w:t>sub</w:t>
      </w:r>
      <w:r w:rsidR="005E2F6F">
        <w:t xml:space="preserve"> </w:t>
      </w:r>
      <w:r w:rsidRPr="00AD2535">
        <w:t>coordonarea</w:t>
      </w:r>
      <w:r w:rsidR="005E2F6F">
        <w:t xml:space="preserve"> </w:t>
      </w:r>
      <w:r w:rsidRPr="00AD2535">
        <w:t>Comisiei,</w:t>
      </w:r>
      <w:r w:rsidR="005E2F6F">
        <w:t xml:space="preserve"> </w:t>
      </w:r>
      <w:r w:rsidRPr="00AD2535">
        <w:t>să</w:t>
      </w:r>
      <w:r w:rsidR="005E2F6F">
        <w:t xml:space="preserve"> </w:t>
      </w:r>
      <w:r w:rsidRPr="00AD2535">
        <w:t>analizeze</w:t>
      </w:r>
      <w:r w:rsidR="005E2F6F">
        <w:t xml:space="preserve"> </w:t>
      </w:r>
      <w:r w:rsidRPr="00AD2535">
        <w:t>aplicarea</w:t>
      </w:r>
      <w:r w:rsidR="005E2F6F">
        <w:t xml:space="preserve"> </w:t>
      </w:r>
      <w:r w:rsidRPr="00AD2535">
        <w:t>celor</w:t>
      </w:r>
      <w:r w:rsidR="005E2F6F">
        <w:t xml:space="preserve"> </w:t>
      </w:r>
      <w:r w:rsidRPr="00AD2535">
        <w:t>mai</w:t>
      </w:r>
      <w:r w:rsidR="005E2F6F">
        <w:t xml:space="preserve"> </w:t>
      </w:r>
      <w:r w:rsidRPr="00AD2535">
        <w:t>recente</w:t>
      </w:r>
      <w:r w:rsidR="005E2F6F">
        <w:t xml:space="preserve"> </w:t>
      </w:r>
      <w:r w:rsidRPr="00AD2535">
        <w:t>evoluții</w:t>
      </w:r>
      <w:r w:rsidR="005E2F6F">
        <w:t xml:space="preserve"> </w:t>
      </w:r>
      <w:r w:rsidRPr="00AD2535">
        <w:t>ale</w:t>
      </w:r>
      <w:r w:rsidR="005E2F6F">
        <w:t xml:space="preserve"> </w:t>
      </w:r>
      <w:r w:rsidRPr="00AD2535">
        <w:t>normelor</w:t>
      </w:r>
      <w:r w:rsidR="005E2F6F">
        <w:t xml:space="preserve"> </w:t>
      </w:r>
      <w:r w:rsidRPr="00AD2535">
        <w:t>Schengen.</w:t>
      </w:r>
    </w:p>
    <w:p w14:paraId="166624A3" w14:textId="5C3CC8E4" w:rsidR="00AD2535" w:rsidRPr="00AD2535" w:rsidRDefault="00AD2535" w:rsidP="00AD2535">
      <w:pPr>
        <w:jc w:val="both"/>
      </w:pPr>
      <w:r w:rsidRPr="00AD2535">
        <w:t>Misiunea</w:t>
      </w:r>
      <w:r w:rsidR="005E2F6F">
        <w:t xml:space="preserve"> </w:t>
      </w:r>
      <w:r w:rsidRPr="00AD2535">
        <w:t>voluntară</w:t>
      </w:r>
      <w:r w:rsidR="005E2F6F">
        <w:t xml:space="preserve"> </w:t>
      </w:r>
      <w:r w:rsidRPr="00AD2535">
        <w:t>de</w:t>
      </w:r>
      <w:r w:rsidR="005E2F6F">
        <w:t xml:space="preserve"> </w:t>
      </w:r>
      <w:r w:rsidRPr="00AD2535">
        <w:t>informare,</w:t>
      </w:r>
      <w:r w:rsidR="005E2F6F">
        <w:t xml:space="preserve"> </w:t>
      </w:r>
      <w:r w:rsidRPr="00AD2535">
        <w:t>care</w:t>
      </w:r>
      <w:r w:rsidR="005E2F6F">
        <w:t xml:space="preserve"> </w:t>
      </w:r>
      <w:r w:rsidRPr="00AD2535">
        <w:t>a</w:t>
      </w:r>
      <w:r w:rsidR="005E2F6F">
        <w:t xml:space="preserve"> </w:t>
      </w:r>
      <w:r w:rsidRPr="00AD2535">
        <w:t>avut</w:t>
      </w:r>
      <w:r w:rsidR="005E2F6F">
        <w:t xml:space="preserve"> </w:t>
      </w:r>
      <w:r w:rsidRPr="00AD2535">
        <w:t>loc</w:t>
      </w:r>
      <w:r w:rsidR="005E2F6F">
        <w:t xml:space="preserve"> </w:t>
      </w:r>
      <w:r w:rsidRPr="00AD2535">
        <w:t>în</w:t>
      </w:r>
      <w:r w:rsidR="005E2F6F">
        <w:t xml:space="preserve"> </w:t>
      </w:r>
      <w:r w:rsidRPr="00AD2535">
        <w:t>octombrie</w:t>
      </w:r>
      <w:r w:rsidR="005E2F6F">
        <w:t xml:space="preserve"> </w:t>
      </w:r>
      <w:r w:rsidRPr="00AD2535">
        <w:t>2022,</w:t>
      </w:r>
      <w:r w:rsidR="005E2F6F">
        <w:t xml:space="preserve"> </w:t>
      </w:r>
      <w:r w:rsidRPr="00AD2535">
        <w:t>a</w:t>
      </w:r>
      <w:r w:rsidR="005E2F6F">
        <w:t xml:space="preserve"> </w:t>
      </w:r>
      <w:r w:rsidRPr="00AD2535">
        <w:t>confirmat</w:t>
      </w:r>
      <w:r w:rsidR="005E2F6F">
        <w:t xml:space="preserve"> </w:t>
      </w:r>
      <w:r w:rsidRPr="00AD2535">
        <w:t>că</w:t>
      </w:r>
      <w:r w:rsidR="005E2F6F">
        <w:t xml:space="preserve"> </w:t>
      </w:r>
      <w:r w:rsidRPr="00AD2535">
        <w:t>Bulgaria</w:t>
      </w:r>
      <w:r w:rsidR="005E2F6F">
        <w:t xml:space="preserve"> </w:t>
      </w:r>
      <w:r w:rsidRPr="00AD2535">
        <w:t>și</w:t>
      </w:r>
      <w:r w:rsidR="005E2F6F">
        <w:t xml:space="preserve"> </w:t>
      </w:r>
      <w:r w:rsidRPr="00AD2535">
        <w:t>România</w:t>
      </w:r>
      <w:r w:rsidR="005E2F6F">
        <w:t xml:space="preserve"> </w:t>
      </w:r>
      <w:r w:rsidRPr="00AD2535">
        <w:t>nu</w:t>
      </w:r>
      <w:r w:rsidR="005E2F6F">
        <w:t xml:space="preserve"> </w:t>
      </w:r>
      <w:r w:rsidRPr="00AD2535">
        <w:t>numai</w:t>
      </w:r>
      <w:r w:rsidR="005E2F6F">
        <w:t xml:space="preserve"> </w:t>
      </w:r>
      <w:r w:rsidRPr="00AD2535">
        <w:t>că</w:t>
      </w:r>
      <w:r w:rsidR="005E2F6F">
        <w:t xml:space="preserve"> </w:t>
      </w:r>
      <w:r w:rsidRPr="00AD2535">
        <w:t>au</w:t>
      </w:r>
      <w:r w:rsidR="005E2F6F">
        <w:t xml:space="preserve"> </w:t>
      </w:r>
      <w:r w:rsidRPr="00AD2535">
        <w:t>continuat</w:t>
      </w:r>
      <w:r w:rsidR="005E2F6F">
        <w:t xml:space="preserve"> </w:t>
      </w:r>
      <w:r w:rsidRPr="00AD2535">
        <w:t>să</w:t>
      </w:r>
      <w:r w:rsidR="005E2F6F">
        <w:t xml:space="preserve"> </w:t>
      </w:r>
      <w:r w:rsidRPr="00AD2535">
        <w:t>pună</w:t>
      </w:r>
      <w:r w:rsidR="005E2F6F">
        <w:t xml:space="preserve"> </w:t>
      </w:r>
      <w:r w:rsidRPr="00AD2535">
        <w:t>în</w:t>
      </w:r>
      <w:r w:rsidR="005E2F6F">
        <w:t xml:space="preserve"> </w:t>
      </w:r>
      <w:r w:rsidRPr="00AD2535">
        <w:t>aplicare</w:t>
      </w:r>
      <w:r w:rsidR="005E2F6F">
        <w:t xml:space="preserve"> </w:t>
      </w:r>
      <w:r w:rsidRPr="00AD2535">
        <w:t>noile</w:t>
      </w:r>
      <w:r w:rsidR="005E2F6F">
        <w:t xml:space="preserve"> </w:t>
      </w:r>
      <w:r w:rsidRPr="00AD2535">
        <w:t>norme</w:t>
      </w:r>
      <w:r w:rsidR="005E2F6F">
        <w:t xml:space="preserve"> </w:t>
      </w:r>
      <w:r w:rsidRPr="00AD2535">
        <w:t>și</w:t>
      </w:r>
      <w:r w:rsidR="005E2F6F">
        <w:t xml:space="preserve"> </w:t>
      </w:r>
      <w:r w:rsidRPr="00AD2535">
        <w:t>instrumente,</w:t>
      </w:r>
      <w:r w:rsidR="005E2F6F">
        <w:t xml:space="preserve"> </w:t>
      </w:r>
      <w:r w:rsidRPr="00AD2535">
        <w:t>ci</w:t>
      </w:r>
      <w:r w:rsidR="005E2F6F">
        <w:t xml:space="preserve"> </w:t>
      </w:r>
      <w:r w:rsidRPr="00AD2535">
        <w:t>au</w:t>
      </w:r>
      <w:r w:rsidR="005E2F6F">
        <w:t xml:space="preserve"> </w:t>
      </w:r>
      <w:r w:rsidRPr="00AD2535">
        <w:t>și</w:t>
      </w:r>
      <w:r w:rsidR="005E2F6F">
        <w:t xml:space="preserve"> </w:t>
      </w:r>
      <w:r w:rsidRPr="00AD2535">
        <w:t>consolidat</w:t>
      </w:r>
      <w:r w:rsidR="005E2F6F">
        <w:t xml:space="preserve"> </w:t>
      </w:r>
      <w:r w:rsidRPr="00AD2535">
        <w:t>în</w:t>
      </w:r>
      <w:r w:rsidR="005E2F6F">
        <w:t xml:space="preserve"> </w:t>
      </w:r>
      <w:r w:rsidRPr="00AD2535">
        <w:t>mod</w:t>
      </w:r>
      <w:r w:rsidR="005E2F6F">
        <w:t xml:space="preserve"> </w:t>
      </w:r>
      <w:r w:rsidRPr="00AD2535">
        <w:t>substanțial</w:t>
      </w:r>
      <w:r w:rsidR="005E2F6F">
        <w:t xml:space="preserve"> </w:t>
      </w:r>
      <w:r w:rsidRPr="00AD2535">
        <w:t>aplicarea</w:t>
      </w:r>
      <w:r w:rsidR="005E2F6F">
        <w:t xml:space="preserve"> </w:t>
      </w:r>
      <w:r w:rsidRPr="00AD2535">
        <w:t>generală</w:t>
      </w:r>
      <w:r w:rsidR="005E2F6F">
        <w:t xml:space="preserve"> </w:t>
      </w:r>
      <w:r w:rsidRPr="00AD2535">
        <w:t>a</w:t>
      </w:r>
      <w:r w:rsidR="005E2F6F">
        <w:t xml:space="preserve"> </w:t>
      </w:r>
      <w:r w:rsidRPr="00AD2535">
        <w:t>arhitecturii</w:t>
      </w:r>
      <w:r w:rsidR="005E2F6F">
        <w:t xml:space="preserve"> </w:t>
      </w:r>
      <w:r w:rsidRPr="00AD2535">
        <w:t>Schengen</w:t>
      </w:r>
      <w:r w:rsidR="005E2F6F">
        <w:t xml:space="preserve"> </w:t>
      </w:r>
      <w:r w:rsidRPr="00AD2535">
        <w:t>în</w:t>
      </w:r>
      <w:r w:rsidR="005E2F6F">
        <w:t xml:space="preserve"> </w:t>
      </w:r>
      <w:r w:rsidRPr="00AD2535">
        <w:t>toate</w:t>
      </w:r>
      <w:r w:rsidR="005E2F6F">
        <w:t xml:space="preserve"> </w:t>
      </w:r>
      <w:r w:rsidRPr="00AD2535">
        <w:t>dimensiunile</w:t>
      </w:r>
      <w:r w:rsidR="005E2F6F">
        <w:t xml:space="preserve"> </w:t>
      </w:r>
      <w:r w:rsidRPr="00AD2535">
        <w:t>sale.</w:t>
      </w:r>
      <w:r w:rsidR="005E2F6F">
        <w:t xml:space="preserve"> </w:t>
      </w:r>
      <w:r w:rsidRPr="00AD2535">
        <w:t>În</w:t>
      </w:r>
      <w:r w:rsidR="005E2F6F">
        <w:t xml:space="preserve"> </w:t>
      </w:r>
      <w:r w:rsidRPr="00AD2535">
        <w:t>plus,</w:t>
      </w:r>
      <w:r w:rsidR="005E2F6F">
        <w:t xml:space="preserve"> </w:t>
      </w:r>
      <w:r w:rsidRPr="00AD2535">
        <w:t>aceste</w:t>
      </w:r>
      <w:r w:rsidR="005E2F6F">
        <w:t xml:space="preserve"> </w:t>
      </w:r>
      <w:r w:rsidRPr="00AD2535">
        <w:t>două</w:t>
      </w:r>
      <w:r w:rsidR="005E2F6F">
        <w:t xml:space="preserve"> </w:t>
      </w:r>
      <w:r w:rsidRPr="00AD2535">
        <w:t>țări</w:t>
      </w:r>
      <w:r w:rsidR="005E2F6F">
        <w:t xml:space="preserve"> </w:t>
      </w:r>
      <w:r w:rsidRPr="00AD2535">
        <w:t>s-au</w:t>
      </w:r>
      <w:r w:rsidR="005E2F6F">
        <w:t xml:space="preserve"> </w:t>
      </w:r>
      <w:r w:rsidRPr="00AD2535">
        <w:t>dovedit</w:t>
      </w:r>
      <w:r w:rsidR="005E2F6F">
        <w:t xml:space="preserve"> </w:t>
      </w:r>
      <w:r w:rsidRPr="00AD2535">
        <w:t>a</w:t>
      </w:r>
      <w:r w:rsidR="005E2F6F">
        <w:t xml:space="preserve"> </w:t>
      </w:r>
      <w:r w:rsidRPr="00AD2535">
        <w:t>avea</w:t>
      </w:r>
      <w:r w:rsidR="005E2F6F">
        <w:t xml:space="preserve"> </w:t>
      </w:r>
      <w:r w:rsidRPr="00AD2535">
        <w:t>rezultate</w:t>
      </w:r>
      <w:r w:rsidR="005E2F6F">
        <w:t xml:space="preserve"> </w:t>
      </w:r>
      <w:r w:rsidRPr="00AD2535">
        <w:t>exemplare</w:t>
      </w:r>
      <w:r w:rsidR="005E2F6F">
        <w:t xml:space="preserve"> </w:t>
      </w:r>
      <w:r w:rsidRPr="00AD2535">
        <w:t>în</w:t>
      </w:r>
      <w:r w:rsidR="005E2F6F">
        <w:t xml:space="preserve"> </w:t>
      </w:r>
      <w:r w:rsidRPr="00AD2535">
        <w:t>ceea</w:t>
      </w:r>
      <w:r w:rsidR="005E2F6F">
        <w:t xml:space="preserve"> </w:t>
      </w:r>
      <w:r w:rsidRPr="00AD2535">
        <w:t>ce</w:t>
      </w:r>
      <w:r w:rsidR="005E2F6F">
        <w:t xml:space="preserve"> </w:t>
      </w:r>
      <w:r w:rsidRPr="00AD2535">
        <w:t>privește</w:t>
      </w:r>
      <w:r w:rsidR="005E2F6F">
        <w:t xml:space="preserve"> </w:t>
      </w:r>
      <w:r w:rsidRPr="00AD2535">
        <w:t>punerea</w:t>
      </w:r>
      <w:r w:rsidR="005E2F6F">
        <w:t xml:space="preserve"> </w:t>
      </w:r>
      <w:r w:rsidRPr="00AD2535">
        <w:t>în</w:t>
      </w:r>
      <w:r w:rsidR="005E2F6F">
        <w:t xml:space="preserve"> </w:t>
      </w:r>
      <w:r w:rsidRPr="00AD2535">
        <w:t>aplicare</w:t>
      </w:r>
      <w:r w:rsidR="005E2F6F">
        <w:t xml:space="preserve"> </w:t>
      </w:r>
      <w:r w:rsidRPr="00AD2535">
        <w:t>a</w:t>
      </w:r>
      <w:r w:rsidR="005E2F6F">
        <w:t xml:space="preserve"> </w:t>
      </w:r>
      <w:r w:rsidRPr="00AD2535">
        <w:t>normelor</w:t>
      </w:r>
      <w:r w:rsidR="005E2F6F">
        <w:t xml:space="preserve"> </w:t>
      </w:r>
      <w:r w:rsidRPr="00AD2535">
        <w:t>Schengen.</w:t>
      </w:r>
    </w:p>
    <w:p w14:paraId="679851FC" w14:textId="6EA7E9CE" w:rsidR="00AD2535" w:rsidRPr="00AD2535" w:rsidRDefault="00AD2535" w:rsidP="00AD2535">
      <w:pPr>
        <w:jc w:val="both"/>
      </w:pPr>
      <w:r w:rsidRPr="00AD2535">
        <w:t>În</w:t>
      </w:r>
      <w:r w:rsidR="005E2F6F">
        <w:t xml:space="preserve"> </w:t>
      </w:r>
      <w:r w:rsidRPr="00AD2535">
        <w:t>decembrie</w:t>
      </w:r>
      <w:r w:rsidR="005E2F6F">
        <w:t xml:space="preserve"> </w:t>
      </w:r>
      <w:r w:rsidRPr="00AD2535">
        <w:t>2021,</w:t>
      </w:r>
      <w:r w:rsidR="005E2F6F">
        <w:t xml:space="preserve"> </w:t>
      </w:r>
      <w:r w:rsidRPr="00AD2535">
        <w:t>Consiliul</w:t>
      </w:r>
      <w:r w:rsidR="005E2F6F">
        <w:t xml:space="preserve"> </w:t>
      </w:r>
      <w:r w:rsidRPr="00AD2535">
        <w:t>a</w:t>
      </w:r>
      <w:r w:rsidR="005E2F6F">
        <w:t xml:space="preserve"> </w:t>
      </w:r>
      <w:r w:rsidRPr="00AD2535">
        <w:t>confirmat</w:t>
      </w:r>
      <w:r w:rsidR="005E2F6F">
        <w:t xml:space="preserve"> </w:t>
      </w:r>
      <w:r w:rsidRPr="00AD2535">
        <w:t>îndeplinirea</w:t>
      </w:r>
      <w:r w:rsidR="005E2F6F">
        <w:t xml:space="preserve"> </w:t>
      </w:r>
      <w:r w:rsidRPr="00AD2535">
        <w:t>de</w:t>
      </w:r>
      <w:r w:rsidR="005E2F6F">
        <w:t xml:space="preserve"> </w:t>
      </w:r>
      <w:r w:rsidRPr="00AD2535">
        <w:t>către</w:t>
      </w:r>
      <w:r w:rsidR="005E2F6F">
        <w:t xml:space="preserve"> </w:t>
      </w:r>
      <w:r w:rsidRPr="00AD2535">
        <w:rPr>
          <w:b/>
          <w:bCs/>
        </w:rPr>
        <w:t>Croația</w:t>
      </w:r>
      <w:r w:rsidR="005E2F6F">
        <w:t xml:space="preserve"> </w:t>
      </w:r>
      <w:r w:rsidRPr="00AD2535">
        <w:t>a</w:t>
      </w:r>
      <w:r w:rsidR="005E2F6F">
        <w:t xml:space="preserve"> </w:t>
      </w:r>
      <w:r w:rsidRPr="00AD2535">
        <w:t>condițiilor</w:t>
      </w:r>
      <w:r w:rsidR="005E2F6F">
        <w:t xml:space="preserve"> </w:t>
      </w:r>
      <w:r w:rsidRPr="00AD2535">
        <w:t>necesare</w:t>
      </w:r>
      <w:r w:rsidR="005E2F6F">
        <w:t xml:space="preserve"> </w:t>
      </w:r>
      <w:r w:rsidRPr="00AD2535">
        <w:t>pentru</w:t>
      </w:r>
      <w:r w:rsidR="005E2F6F">
        <w:t xml:space="preserve"> </w:t>
      </w:r>
      <w:r w:rsidRPr="00AD2535">
        <w:t>a</w:t>
      </w:r>
      <w:r w:rsidR="005E2F6F">
        <w:t xml:space="preserve"> </w:t>
      </w:r>
      <w:r w:rsidRPr="00AD2535">
        <w:t>adera</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fără</w:t>
      </w:r>
      <w:r w:rsidR="005E2F6F">
        <w:t xml:space="preserve"> </w:t>
      </w:r>
      <w:r w:rsidRPr="00AD2535">
        <w:t>controale</w:t>
      </w:r>
      <w:r w:rsidR="005E2F6F">
        <w:t xml:space="preserve"> </w:t>
      </w:r>
      <w:r w:rsidRPr="00AD2535">
        <w:t>la</w:t>
      </w:r>
      <w:r w:rsidR="005E2F6F">
        <w:t xml:space="preserve"> </w:t>
      </w:r>
      <w:r w:rsidRPr="00AD2535">
        <w:t>frontierele</w:t>
      </w:r>
      <w:r w:rsidR="005E2F6F">
        <w:t xml:space="preserve"> </w:t>
      </w:r>
      <w:r w:rsidRPr="00AD2535">
        <w:t>interne.</w:t>
      </w:r>
      <w:r w:rsidR="005E2F6F">
        <w:t xml:space="preserve"> </w:t>
      </w:r>
      <w:r w:rsidRPr="00AD2535">
        <w:t>Procesul</w:t>
      </w:r>
      <w:r w:rsidR="005E2F6F">
        <w:t xml:space="preserve"> </w:t>
      </w:r>
      <w:r w:rsidRPr="00AD2535">
        <w:t>de</w:t>
      </w:r>
      <w:r w:rsidR="005E2F6F">
        <w:t xml:space="preserve"> </w:t>
      </w:r>
      <w:r w:rsidRPr="00AD2535">
        <w:t>evaluare</w:t>
      </w:r>
      <w:r w:rsidR="005E2F6F">
        <w:t xml:space="preserve"> </w:t>
      </w:r>
      <w:r w:rsidRPr="00AD2535">
        <w:t>a</w:t>
      </w:r>
      <w:r w:rsidR="005E2F6F">
        <w:t xml:space="preserve"> </w:t>
      </w:r>
      <w:r w:rsidRPr="00AD2535">
        <w:t>avut</w:t>
      </w:r>
      <w:r w:rsidR="005E2F6F">
        <w:t xml:space="preserve"> </w:t>
      </w:r>
      <w:r w:rsidRPr="00AD2535">
        <w:t>loc</w:t>
      </w:r>
      <w:r w:rsidR="005E2F6F">
        <w:t xml:space="preserve"> </w:t>
      </w:r>
      <w:r w:rsidRPr="00AD2535">
        <w:t>în</w:t>
      </w:r>
      <w:r w:rsidR="005E2F6F">
        <w:t xml:space="preserve"> </w:t>
      </w:r>
      <w:r w:rsidRPr="00AD2535">
        <w:t>perioada</w:t>
      </w:r>
      <w:r w:rsidR="005E2F6F">
        <w:t xml:space="preserve"> </w:t>
      </w:r>
      <w:r w:rsidRPr="00AD2535">
        <w:t>2016-2020.</w:t>
      </w:r>
      <w:r w:rsidR="005E2F6F">
        <w:t xml:space="preserve"> </w:t>
      </w:r>
      <w:r w:rsidRPr="00AD2535">
        <w:t>Acesta</w:t>
      </w:r>
      <w:r w:rsidR="005E2F6F">
        <w:t xml:space="preserve"> </w:t>
      </w:r>
      <w:r w:rsidRPr="00AD2535">
        <w:t>a</w:t>
      </w:r>
      <w:r w:rsidR="005E2F6F">
        <w:t xml:space="preserve"> </w:t>
      </w:r>
      <w:r w:rsidRPr="00AD2535">
        <w:t>inclus</w:t>
      </w:r>
      <w:r w:rsidR="005E2F6F">
        <w:t xml:space="preserve"> </w:t>
      </w:r>
      <w:r w:rsidRPr="00AD2535">
        <w:t>o</w:t>
      </w:r>
      <w:r w:rsidR="005E2F6F">
        <w:t xml:space="preserve"> </w:t>
      </w:r>
      <w:r w:rsidRPr="00AD2535">
        <w:t>vizită</w:t>
      </w:r>
      <w:r w:rsidR="005E2F6F">
        <w:t xml:space="preserve"> </w:t>
      </w:r>
      <w:r w:rsidRPr="00AD2535">
        <w:t>țintită</w:t>
      </w:r>
      <w:r w:rsidR="005E2F6F">
        <w:t xml:space="preserve"> </w:t>
      </w:r>
      <w:r w:rsidRPr="00AD2535">
        <w:t>desfășurată</w:t>
      </w:r>
      <w:r w:rsidR="005E2F6F">
        <w:t xml:space="preserve"> </w:t>
      </w:r>
      <w:r w:rsidRPr="00AD2535">
        <w:t>cu</w:t>
      </w:r>
      <w:r w:rsidR="005E2F6F">
        <w:t xml:space="preserve"> </w:t>
      </w:r>
      <w:r w:rsidRPr="00AD2535">
        <w:t>succes</w:t>
      </w:r>
      <w:r w:rsidR="005E2F6F">
        <w:t xml:space="preserve"> </w:t>
      </w:r>
      <w:r w:rsidRPr="00AD2535">
        <w:t>în</w:t>
      </w:r>
      <w:r w:rsidR="005E2F6F">
        <w:t xml:space="preserve"> </w:t>
      </w:r>
      <w:r w:rsidRPr="00AD2535">
        <w:t>2020</w:t>
      </w:r>
      <w:r w:rsidR="005E2F6F">
        <w:t xml:space="preserve"> </w:t>
      </w:r>
      <w:r w:rsidRPr="00AD2535">
        <w:t>pentru</w:t>
      </w:r>
      <w:r w:rsidR="005E2F6F">
        <w:t xml:space="preserve"> </w:t>
      </w:r>
      <w:r w:rsidRPr="00AD2535">
        <w:t>a</w:t>
      </w:r>
      <w:r w:rsidR="005E2F6F">
        <w:t xml:space="preserve"> </w:t>
      </w:r>
      <w:r w:rsidRPr="00AD2535">
        <w:t>verifica</w:t>
      </w:r>
      <w:r w:rsidR="005E2F6F">
        <w:t xml:space="preserve"> </w:t>
      </w:r>
      <w:r w:rsidRPr="00AD2535">
        <w:t>punerea</w:t>
      </w:r>
      <w:r w:rsidR="005E2F6F">
        <w:t xml:space="preserve"> </w:t>
      </w:r>
      <w:r w:rsidRPr="00AD2535">
        <w:t>în</w:t>
      </w:r>
      <w:r w:rsidR="005E2F6F">
        <w:t xml:space="preserve"> </w:t>
      </w:r>
      <w:r w:rsidRPr="00AD2535">
        <w:t>aplicare</w:t>
      </w:r>
      <w:r w:rsidR="005E2F6F">
        <w:t xml:space="preserve"> </w:t>
      </w:r>
      <w:r w:rsidRPr="00AD2535">
        <w:t>a</w:t>
      </w:r>
      <w:r w:rsidR="005E2F6F">
        <w:t xml:space="preserve"> </w:t>
      </w:r>
      <w:r w:rsidRPr="00AD2535">
        <w:t>acțiunilor</w:t>
      </w:r>
      <w:r w:rsidR="005E2F6F">
        <w:t xml:space="preserve"> </w:t>
      </w:r>
      <w:r w:rsidRPr="00AD2535">
        <w:t>în</w:t>
      </w:r>
      <w:r w:rsidR="005E2F6F">
        <w:t xml:space="preserve"> </w:t>
      </w:r>
      <w:r w:rsidRPr="00AD2535">
        <w:t>domeniul</w:t>
      </w:r>
      <w:r w:rsidR="005E2F6F">
        <w:t xml:space="preserve"> </w:t>
      </w:r>
      <w:r w:rsidRPr="00AD2535">
        <w:t>gestionării</w:t>
      </w:r>
      <w:r w:rsidR="005E2F6F">
        <w:t xml:space="preserve"> </w:t>
      </w:r>
      <w:r w:rsidRPr="00AD2535">
        <w:t>frontierelor</w:t>
      </w:r>
      <w:r w:rsidR="005E2F6F">
        <w:t xml:space="preserve"> </w:t>
      </w:r>
      <w:r w:rsidRPr="00AD2535">
        <w:t>externe.</w:t>
      </w:r>
      <w:r w:rsidR="005E2F6F">
        <w:t xml:space="preserve"> </w:t>
      </w:r>
      <w:r w:rsidRPr="00AD2535">
        <w:t>Croația</w:t>
      </w:r>
      <w:r w:rsidR="005E2F6F">
        <w:t xml:space="preserve"> </w:t>
      </w:r>
      <w:r w:rsidRPr="00AD2535">
        <w:t>a</w:t>
      </w:r>
      <w:r w:rsidR="005E2F6F">
        <w:t xml:space="preserve"> </w:t>
      </w:r>
      <w:r w:rsidRPr="00AD2535">
        <w:t>depus</w:t>
      </w:r>
      <w:r w:rsidR="005E2F6F">
        <w:t xml:space="preserve"> </w:t>
      </w:r>
      <w:r w:rsidRPr="00AD2535">
        <w:t>eforturi</w:t>
      </w:r>
      <w:r w:rsidR="005E2F6F">
        <w:t xml:space="preserve"> </w:t>
      </w:r>
      <w:r w:rsidRPr="00AD2535">
        <w:t>considerabile</w:t>
      </w:r>
      <w:r w:rsidR="005E2F6F">
        <w:t xml:space="preserve"> </w:t>
      </w:r>
      <w:r w:rsidRPr="00AD2535">
        <w:t>pentru</w:t>
      </w:r>
      <w:r w:rsidR="005E2F6F">
        <w:t xml:space="preserve"> </w:t>
      </w:r>
      <w:r w:rsidRPr="00AD2535">
        <w:t>a</w:t>
      </w:r>
      <w:r w:rsidR="005E2F6F">
        <w:t xml:space="preserve"> </w:t>
      </w:r>
      <w:r w:rsidRPr="00AD2535">
        <w:t>se</w:t>
      </w:r>
      <w:r w:rsidR="005E2F6F">
        <w:t xml:space="preserve"> </w:t>
      </w:r>
      <w:r w:rsidRPr="00AD2535">
        <w:t>asigura</w:t>
      </w:r>
      <w:r w:rsidR="005E2F6F">
        <w:t xml:space="preserve"> </w:t>
      </w:r>
      <w:r w:rsidRPr="00AD2535">
        <w:t>că</w:t>
      </w:r>
      <w:r w:rsidR="005E2F6F">
        <w:t xml:space="preserve"> </w:t>
      </w:r>
      <w:r w:rsidRPr="00AD2535">
        <w:t>în</w:t>
      </w:r>
      <w:r w:rsidR="005E2F6F">
        <w:t xml:space="preserve"> </w:t>
      </w:r>
      <w:r w:rsidRPr="00AD2535">
        <w:t>cadrul</w:t>
      </w:r>
      <w:r w:rsidR="005E2F6F">
        <w:t xml:space="preserve"> </w:t>
      </w:r>
      <w:r w:rsidRPr="00AD2535">
        <w:t>controalelor</w:t>
      </w:r>
      <w:r w:rsidR="005E2F6F">
        <w:t xml:space="preserve"> </w:t>
      </w:r>
      <w:r w:rsidRPr="00AD2535">
        <w:t>la</w:t>
      </w:r>
      <w:r w:rsidR="005E2F6F">
        <w:t xml:space="preserve"> </w:t>
      </w:r>
      <w:r w:rsidRPr="00AD2535">
        <w:t>frontierele</w:t>
      </w:r>
      <w:r w:rsidR="005E2F6F">
        <w:t xml:space="preserve"> </w:t>
      </w:r>
      <w:r w:rsidRPr="00AD2535">
        <w:t>externe</w:t>
      </w:r>
      <w:r w:rsidR="005E2F6F">
        <w:t xml:space="preserve"> </w:t>
      </w:r>
      <w:r w:rsidRPr="00AD2535">
        <w:t>sunt</w:t>
      </w:r>
      <w:r w:rsidR="005E2F6F">
        <w:t xml:space="preserve"> </w:t>
      </w:r>
      <w:r w:rsidRPr="00AD2535">
        <w:t>respectate</w:t>
      </w:r>
      <w:r w:rsidR="005E2F6F">
        <w:t xml:space="preserve"> </w:t>
      </w:r>
      <w:r w:rsidRPr="00AD2535">
        <w:t>obligațiile</w:t>
      </w:r>
      <w:r w:rsidR="005E2F6F">
        <w:t xml:space="preserve"> </w:t>
      </w:r>
      <w:r w:rsidRPr="00AD2535">
        <w:t>în</w:t>
      </w:r>
      <w:r w:rsidR="005E2F6F">
        <w:t xml:space="preserve"> </w:t>
      </w:r>
      <w:r w:rsidRPr="00AD2535">
        <w:t>materie</w:t>
      </w:r>
      <w:r w:rsidR="005E2F6F">
        <w:t xml:space="preserve"> </w:t>
      </w:r>
      <w:r w:rsidRPr="00AD2535">
        <w:t>de</w:t>
      </w:r>
      <w:r w:rsidR="005E2F6F">
        <w:t xml:space="preserve"> </w:t>
      </w:r>
      <w:r w:rsidRPr="00AD2535">
        <w:t>drepturi</w:t>
      </w:r>
      <w:r w:rsidR="005E2F6F">
        <w:t xml:space="preserve"> </w:t>
      </w:r>
      <w:r w:rsidRPr="00AD2535">
        <w:t>fundamentale.</w:t>
      </w:r>
      <w:r w:rsidR="005E2F6F">
        <w:t xml:space="preserve"> </w:t>
      </w:r>
      <w:r w:rsidRPr="00AD2535">
        <w:t>În</w:t>
      </w:r>
      <w:r w:rsidR="005E2F6F">
        <w:t xml:space="preserve"> </w:t>
      </w:r>
      <w:r w:rsidRPr="00AD2535">
        <w:t>special,</w:t>
      </w:r>
      <w:r w:rsidR="005E2F6F">
        <w:t xml:space="preserve"> </w:t>
      </w:r>
      <w:r w:rsidRPr="00AD2535">
        <w:t>în</w:t>
      </w:r>
      <w:r w:rsidR="005E2F6F">
        <w:t xml:space="preserve"> </w:t>
      </w:r>
      <w:r w:rsidRPr="00AD2535">
        <w:t>iunie</w:t>
      </w:r>
      <w:r w:rsidR="005E2F6F">
        <w:t xml:space="preserve"> </w:t>
      </w:r>
      <w:r w:rsidRPr="00AD2535">
        <w:t>2021,</w:t>
      </w:r>
      <w:r w:rsidR="005E2F6F">
        <w:t xml:space="preserve"> </w:t>
      </w:r>
      <w:r w:rsidRPr="00AD2535">
        <w:t>Croația</w:t>
      </w:r>
      <w:r w:rsidR="005E2F6F">
        <w:t xml:space="preserve"> </w:t>
      </w:r>
      <w:r w:rsidRPr="00AD2535">
        <w:t>a</w:t>
      </w:r>
      <w:r w:rsidR="005E2F6F">
        <w:t xml:space="preserve"> </w:t>
      </w:r>
      <w:r w:rsidRPr="00AD2535">
        <w:t>instituit</w:t>
      </w:r>
      <w:r w:rsidR="005E2F6F">
        <w:t xml:space="preserve"> </w:t>
      </w:r>
      <w:r w:rsidRPr="00AD2535">
        <w:t>un</w:t>
      </w:r>
      <w:r w:rsidR="005E2F6F">
        <w:t xml:space="preserve"> </w:t>
      </w:r>
      <w:r w:rsidRPr="00AD2535">
        <w:t>mecanism</w:t>
      </w:r>
      <w:r w:rsidR="005E2F6F">
        <w:t xml:space="preserve"> </w:t>
      </w:r>
      <w:r w:rsidRPr="00AD2535">
        <w:t>independent</w:t>
      </w:r>
      <w:r w:rsidR="005E2F6F">
        <w:t xml:space="preserve"> </w:t>
      </w:r>
      <w:r w:rsidRPr="00AD2535">
        <w:t>de</w:t>
      </w:r>
      <w:r w:rsidR="005E2F6F">
        <w:t xml:space="preserve"> </w:t>
      </w:r>
      <w:r w:rsidRPr="00AD2535">
        <w:t>monitorizare</w:t>
      </w:r>
      <w:r w:rsidR="005E2F6F">
        <w:t xml:space="preserve"> </w:t>
      </w:r>
      <w:r w:rsidRPr="00AD2535">
        <w:t>care</w:t>
      </w:r>
      <w:r w:rsidR="005E2F6F">
        <w:t xml:space="preserve"> </w:t>
      </w:r>
      <w:r w:rsidRPr="00AD2535">
        <w:t>asigură</w:t>
      </w:r>
      <w:r w:rsidR="005E2F6F">
        <w:t xml:space="preserve"> </w:t>
      </w:r>
      <w:r w:rsidRPr="00AD2535">
        <w:t>monitorizarea</w:t>
      </w:r>
      <w:r w:rsidR="005E2F6F">
        <w:t xml:space="preserve"> </w:t>
      </w:r>
      <w:r w:rsidRPr="00AD2535">
        <w:t>independentă</w:t>
      </w:r>
      <w:r w:rsidR="005E2F6F">
        <w:t xml:space="preserve"> </w:t>
      </w:r>
      <w:r w:rsidRPr="00AD2535">
        <w:t>a</w:t>
      </w:r>
      <w:r w:rsidR="005E2F6F">
        <w:t xml:space="preserve"> </w:t>
      </w:r>
      <w:r w:rsidRPr="00AD2535">
        <w:t>drepturilor</w:t>
      </w:r>
      <w:r w:rsidR="005E2F6F">
        <w:t xml:space="preserve"> </w:t>
      </w:r>
      <w:r w:rsidRPr="00AD2535">
        <w:t>omului</w:t>
      </w:r>
      <w:r w:rsidR="005E2F6F">
        <w:t xml:space="preserve"> </w:t>
      </w:r>
      <w:r w:rsidRPr="00AD2535">
        <w:t>în</w:t>
      </w:r>
      <w:r w:rsidR="005E2F6F">
        <w:t xml:space="preserve"> </w:t>
      </w:r>
      <w:r w:rsidRPr="00AD2535">
        <w:t>cadrul</w:t>
      </w:r>
      <w:r w:rsidR="005E2F6F">
        <w:t xml:space="preserve"> </w:t>
      </w:r>
      <w:r w:rsidRPr="00AD2535">
        <w:t>operațiunilor</w:t>
      </w:r>
      <w:r w:rsidR="005E2F6F">
        <w:t xml:space="preserve"> </w:t>
      </w:r>
      <w:r w:rsidRPr="00AD2535">
        <w:t>legate</w:t>
      </w:r>
      <w:r w:rsidR="005E2F6F">
        <w:t xml:space="preserve"> </w:t>
      </w:r>
      <w:r w:rsidRPr="00AD2535">
        <w:t>de</w:t>
      </w:r>
      <w:r w:rsidR="005E2F6F">
        <w:t xml:space="preserve"> </w:t>
      </w:r>
      <w:r w:rsidRPr="00AD2535">
        <w:t>frontiere</w:t>
      </w:r>
      <w:r w:rsidR="005E2F6F">
        <w:t xml:space="preserve"> </w:t>
      </w:r>
      <w:r w:rsidRPr="00AD2535">
        <w:t>în</w:t>
      </w:r>
      <w:r w:rsidR="005E2F6F">
        <w:t xml:space="preserve"> </w:t>
      </w:r>
      <w:r w:rsidRPr="00AD2535">
        <w:t>care</w:t>
      </w:r>
      <w:r w:rsidR="005E2F6F">
        <w:t xml:space="preserve"> </w:t>
      </w:r>
      <w:r w:rsidRPr="00AD2535">
        <w:t>sunt</w:t>
      </w:r>
      <w:r w:rsidR="005E2F6F">
        <w:t xml:space="preserve"> </w:t>
      </w:r>
      <w:r w:rsidRPr="00AD2535">
        <w:t>implicați</w:t>
      </w:r>
      <w:r w:rsidR="005E2F6F">
        <w:t xml:space="preserve"> </w:t>
      </w:r>
      <w:proofErr w:type="spellStart"/>
      <w:r w:rsidRPr="00AD2535">
        <w:t>migranți</w:t>
      </w:r>
      <w:proofErr w:type="spellEnd"/>
      <w:r w:rsidR="005E2F6F">
        <w:t xml:space="preserve"> </w:t>
      </w:r>
      <w:r w:rsidRPr="00AD2535">
        <w:t>și</w:t>
      </w:r>
      <w:r w:rsidR="005E2F6F">
        <w:t xml:space="preserve"> </w:t>
      </w:r>
      <w:r w:rsidRPr="00AD2535">
        <w:t>solicitanți</w:t>
      </w:r>
      <w:r w:rsidR="005E2F6F">
        <w:t xml:space="preserve"> </w:t>
      </w:r>
      <w:r w:rsidRPr="00AD2535">
        <w:t>de</w:t>
      </w:r>
      <w:r w:rsidR="005E2F6F">
        <w:t xml:space="preserve"> </w:t>
      </w:r>
      <w:r w:rsidRPr="00AD2535">
        <w:t>azil.</w:t>
      </w:r>
      <w:r w:rsidR="005E2F6F">
        <w:t xml:space="preserve"> </w:t>
      </w:r>
      <w:r w:rsidRPr="00AD2535">
        <w:t>Mecanismul</w:t>
      </w:r>
      <w:r w:rsidR="005E2F6F">
        <w:t xml:space="preserve"> </w:t>
      </w:r>
      <w:r w:rsidRPr="00AD2535">
        <w:t>implică</w:t>
      </w:r>
      <w:r w:rsidR="005E2F6F">
        <w:t xml:space="preserve"> </w:t>
      </w:r>
      <w:r w:rsidRPr="00AD2535">
        <w:t>în</w:t>
      </w:r>
      <w:r w:rsidR="005E2F6F">
        <w:t xml:space="preserve"> </w:t>
      </w:r>
      <w:r w:rsidRPr="00AD2535">
        <w:t>mod</w:t>
      </w:r>
      <w:r w:rsidR="005E2F6F">
        <w:t xml:space="preserve"> </w:t>
      </w:r>
      <w:r w:rsidRPr="00AD2535">
        <w:t>direct</w:t>
      </w:r>
      <w:r w:rsidR="005E2F6F">
        <w:t xml:space="preserve"> </w:t>
      </w:r>
      <w:r w:rsidRPr="00AD2535">
        <w:t>părțile</w:t>
      </w:r>
      <w:r w:rsidR="005E2F6F">
        <w:t xml:space="preserve"> </w:t>
      </w:r>
      <w:r w:rsidRPr="00AD2535">
        <w:t>interesate</w:t>
      </w:r>
      <w:r w:rsidR="005E2F6F">
        <w:t xml:space="preserve"> </w:t>
      </w:r>
      <w:r w:rsidRPr="00AD2535">
        <w:t>croate</w:t>
      </w:r>
      <w:r w:rsidR="005E2F6F">
        <w:t xml:space="preserve"> </w:t>
      </w:r>
      <w:r w:rsidRPr="00AD2535">
        <w:t>și</w:t>
      </w:r>
      <w:r w:rsidR="005E2F6F">
        <w:t xml:space="preserve"> </w:t>
      </w:r>
      <w:r w:rsidRPr="00AD2535">
        <w:t>este</w:t>
      </w:r>
      <w:r w:rsidR="005E2F6F">
        <w:t xml:space="preserve"> </w:t>
      </w:r>
      <w:r w:rsidRPr="00AD2535">
        <w:t>ghidat</w:t>
      </w:r>
      <w:r w:rsidR="005E2F6F">
        <w:t xml:space="preserve"> </w:t>
      </w:r>
      <w:r w:rsidRPr="00AD2535">
        <w:t>de</w:t>
      </w:r>
      <w:r w:rsidR="005E2F6F">
        <w:t xml:space="preserve"> </w:t>
      </w:r>
      <w:r w:rsidRPr="00AD2535">
        <w:t>un</w:t>
      </w:r>
      <w:r w:rsidR="005E2F6F">
        <w:t xml:space="preserve"> </w:t>
      </w:r>
      <w:r w:rsidRPr="00AD2535">
        <w:t>consiliu</w:t>
      </w:r>
      <w:r w:rsidR="005E2F6F">
        <w:t xml:space="preserve"> </w:t>
      </w:r>
      <w:r w:rsidRPr="00AD2535">
        <w:t>consultativ</w:t>
      </w:r>
      <w:r w:rsidR="005E2F6F">
        <w:t xml:space="preserve"> </w:t>
      </w:r>
      <w:r w:rsidRPr="00AD2535">
        <w:t>independent.</w:t>
      </w:r>
      <w:r w:rsidR="005E2F6F">
        <w:t xml:space="preserve"> </w:t>
      </w:r>
      <w:r w:rsidRPr="00AD2535">
        <w:t>Croația</w:t>
      </w:r>
      <w:r w:rsidR="005E2F6F">
        <w:t xml:space="preserve"> </w:t>
      </w:r>
      <w:r w:rsidRPr="00AD2535">
        <w:t>a</w:t>
      </w:r>
      <w:r w:rsidR="005E2F6F">
        <w:t xml:space="preserve"> </w:t>
      </w:r>
      <w:r w:rsidRPr="00AD2535">
        <w:t>fost</w:t>
      </w:r>
      <w:r w:rsidR="005E2F6F">
        <w:t xml:space="preserve"> </w:t>
      </w:r>
      <w:r w:rsidRPr="00AD2535">
        <w:t>primul</w:t>
      </w:r>
      <w:r w:rsidR="005E2F6F">
        <w:t xml:space="preserve"> </w:t>
      </w:r>
      <w:r w:rsidRPr="00AD2535">
        <w:t>stat</w:t>
      </w:r>
      <w:r w:rsidR="005E2F6F">
        <w:t xml:space="preserve"> </w:t>
      </w:r>
      <w:r w:rsidRPr="00AD2535">
        <w:t>membru</w:t>
      </w:r>
      <w:r w:rsidR="005E2F6F">
        <w:t xml:space="preserve"> </w:t>
      </w:r>
      <w:r w:rsidRPr="00AD2535">
        <w:t>care</w:t>
      </w:r>
      <w:r w:rsidR="005E2F6F">
        <w:t xml:space="preserve"> </w:t>
      </w:r>
      <w:r w:rsidRPr="00AD2535">
        <w:t>a</w:t>
      </w:r>
      <w:r w:rsidR="005E2F6F">
        <w:t xml:space="preserve"> </w:t>
      </w:r>
      <w:r w:rsidRPr="00AD2535">
        <w:t>instituit</w:t>
      </w:r>
      <w:r w:rsidR="005E2F6F">
        <w:t xml:space="preserve"> </w:t>
      </w:r>
      <w:r w:rsidRPr="00AD2535">
        <w:t>un</w:t>
      </w:r>
      <w:r w:rsidR="005E2F6F">
        <w:t xml:space="preserve"> </w:t>
      </w:r>
      <w:r w:rsidRPr="00AD2535">
        <w:t>astfel</w:t>
      </w:r>
      <w:r w:rsidR="005E2F6F">
        <w:t xml:space="preserve"> </w:t>
      </w:r>
      <w:r w:rsidRPr="00AD2535">
        <w:t>de</w:t>
      </w:r>
      <w:r w:rsidR="005E2F6F">
        <w:t xml:space="preserve"> </w:t>
      </w:r>
      <w:r w:rsidRPr="00AD2535">
        <w:t>mecanism.</w:t>
      </w:r>
      <w:r w:rsidR="005E2F6F">
        <w:t xml:space="preserve"> </w:t>
      </w:r>
      <w:r w:rsidRPr="00AD2535">
        <w:t>La</w:t>
      </w:r>
      <w:r w:rsidR="005E2F6F">
        <w:t xml:space="preserve"> </w:t>
      </w:r>
      <w:r w:rsidRPr="00AD2535">
        <w:t>4</w:t>
      </w:r>
      <w:r w:rsidR="005E2F6F">
        <w:t xml:space="preserve"> </w:t>
      </w:r>
      <w:r w:rsidRPr="00AD2535">
        <w:t>noiembrie</w:t>
      </w:r>
      <w:r w:rsidR="005E2F6F">
        <w:t xml:space="preserve"> </w:t>
      </w:r>
      <w:r w:rsidRPr="00AD2535">
        <w:t>2022</w:t>
      </w:r>
      <w:r w:rsidR="005E2F6F">
        <w:t xml:space="preserve"> </w:t>
      </w:r>
      <w:r w:rsidRPr="00AD2535">
        <w:t>a</w:t>
      </w:r>
      <w:r w:rsidR="005E2F6F">
        <w:t xml:space="preserve"> </w:t>
      </w:r>
      <w:r w:rsidRPr="00AD2535">
        <w:t>fost</w:t>
      </w:r>
      <w:r w:rsidR="005E2F6F">
        <w:t xml:space="preserve"> </w:t>
      </w:r>
      <w:r w:rsidRPr="00AD2535">
        <w:t>semnat</w:t>
      </w:r>
      <w:r w:rsidR="005E2F6F">
        <w:t xml:space="preserve"> </w:t>
      </w:r>
      <w:r w:rsidRPr="00AD2535">
        <w:t>un</w:t>
      </w:r>
      <w:r w:rsidR="005E2F6F">
        <w:t xml:space="preserve"> </w:t>
      </w:r>
      <w:r w:rsidRPr="00AD2535">
        <w:t>nou</w:t>
      </w:r>
      <w:r w:rsidR="005E2F6F">
        <w:t xml:space="preserve"> </w:t>
      </w:r>
      <w:r w:rsidRPr="00AD2535">
        <w:t>acord</w:t>
      </w:r>
      <w:r w:rsidR="005E2F6F">
        <w:t xml:space="preserve"> </w:t>
      </w:r>
      <w:r w:rsidRPr="00AD2535">
        <w:t>care</w:t>
      </w:r>
      <w:r w:rsidR="005E2F6F">
        <w:t xml:space="preserve"> </w:t>
      </w:r>
      <w:r w:rsidRPr="00AD2535">
        <w:t>prelungește</w:t>
      </w:r>
      <w:r w:rsidR="005E2F6F">
        <w:t xml:space="preserve"> </w:t>
      </w:r>
      <w:r w:rsidRPr="00AD2535">
        <w:t>și</w:t>
      </w:r>
      <w:r w:rsidR="005E2F6F">
        <w:t xml:space="preserve"> </w:t>
      </w:r>
      <w:r w:rsidRPr="00AD2535">
        <w:t>consolidează</w:t>
      </w:r>
      <w:r w:rsidR="005E2F6F">
        <w:t xml:space="preserve"> </w:t>
      </w:r>
      <w:r w:rsidRPr="00AD2535">
        <w:t>mecanismul</w:t>
      </w:r>
      <w:r w:rsidR="005E2F6F">
        <w:t xml:space="preserve"> </w:t>
      </w:r>
      <w:r w:rsidRPr="00AD2535">
        <w:t>independent</w:t>
      </w:r>
      <w:r w:rsidR="005E2F6F">
        <w:t xml:space="preserve"> </w:t>
      </w:r>
      <w:r w:rsidRPr="00AD2535">
        <w:t>de</w:t>
      </w:r>
      <w:r w:rsidR="005E2F6F">
        <w:t xml:space="preserve"> </w:t>
      </w:r>
      <w:r w:rsidRPr="00AD2535">
        <w:t>monitorizare.</w:t>
      </w:r>
      <w:r w:rsidR="005E2F6F">
        <w:t xml:space="preserve"> </w:t>
      </w:r>
      <w:r w:rsidRPr="00AD2535">
        <w:t>Acest</w:t>
      </w:r>
      <w:r w:rsidR="005E2F6F">
        <w:t xml:space="preserve"> </w:t>
      </w:r>
      <w:r w:rsidRPr="00AD2535">
        <w:t>nou</w:t>
      </w:r>
      <w:r w:rsidR="005E2F6F">
        <w:t xml:space="preserve"> </w:t>
      </w:r>
      <w:r w:rsidRPr="00AD2535">
        <w:t>acord</w:t>
      </w:r>
      <w:r w:rsidR="005E2F6F">
        <w:t xml:space="preserve"> </w:t>
      </w:r>
      <w:r w:rsidRPr="00AD2535">
        <w:t>reflectă</w:t>
      </w:r>
      <w:r w:rsidR="005E2F6F">
        <w:t xml:space="preserve"> </w:t>
      </w:r>
      <w:r w:rsidRPr="00AD2535">
        <w:t>pe</w:t>
      </w:r>
      <w:r w:rsidR="005E2F6F">
        <w:t xml:space="preserve"> </w:t>
      </w:r>
      <w:r w:rsidRPr="00AD2535">
        <w:t>deplin</w:t>
      </w:r>
      <w:r w:rsidR="005E2F6F">
        <w:t xml:space="preserve"> </w:t>
      </w:r>
      <w:r w:rsidRPr="00AD2535">
        <w:t>toate</w:t>
      </w:r>
      <w:r w:rsidR="005E2F6F">
        <w:t xml:space="preserve"> </w:t>
      </w:r>
      <w:r w:rsidRPr="00AD2535">
        <w:t>recomandările</w:t>
      </w:r>
      <w:r w:rsidR="005E2F6F">
        <w:t xml:space="preserve"> </w:t>
      </w:r>
      <w:r w:rsidRPr="00AD2535">
        <w:t>emise</w:t>
      </w:r>
      <w:r w:rsidR="005E2F6F">
        <w:t xml:space="preserve"> </w:t>
      </w:r>
      <w:r w:rsidRPr="00AD2535">
        <w:t>de</w:t>
      </w:r>
      <w:r w:rsidR="005E2F6F">
        <w:t xml:space="preserve"> </w:t>
      </w:r>
      <w:r w:rsidRPr="00AD2535">
        <w:t>consiliul</w:t>
      </w:r>
      <w:r w:rsidR="005E2F6F">
        <w:t xml:space="preserve"> </w:t>
      </w:r>
      <w:r w:rsidRPr="00AD2535">
        <w:t>consultativ</w:t>
      </w:r>
      <w:r w:rsidR="005E2F6F">
        <w:t xml:space="preserve"> </w:t>
      </w:r>
      <w:r w:rsidRPr="00AD2535">
        <w:t>la</w:t>
      </w:r>
      <w:r w:rsidR="005E2F6F">
        <w:t xml:space="preserve"> </w:t>
      </w:r>
      <w:r w:rsidRPr="00AD2535">
        <w:t>27</w:t>
      </w:r>
      <w:r w:rsidR="005E2F6F">
        <w:t xml:space="preserve"> </w:t>
      </w:r>
      <w:r w:rsidRPr="00AD2535">
        <w:t>octombrie</w:t>
      </w:r>
      <w:r w:rsidR="005E2F6F">
        <w:t xml:space="preserve"> </w:t>
      </w:r>
      <w:r w:rsidRPr="00AD2535">
        <w:t>2022.</w:t>
      </w:r>
    </w:p>
    <w:p w14:paraId="598E2968" w14:textId="286FB95F" w:rsidR="00AD2535" w:rsidRPr="00AD2535" w:rsidRDefault="00AD2535" w:rsidP="00AD2535">
      <w:pPr>
        <w:jc w:val="both"/>
      </w:pPr>
      <w:r w:rsidRPr="00AD2535">
        <w:rPr>
          <w:b/>
          <w:bCs/>
        </w:rPr>
        <w:t>Etapele</w:t>
      </w:r>
      <w:r w:rsidR="005E2F6F">
        <w:rPr>
          <w:b/>
          <w:bCs/>
        </w:rPr>
        <w:t xml:space="preserve"> </w:t>
      </w:r>
      <w:r w:rsidRPr="00AD2535">
        <w:rPr>
          <w:b/>
          <w:bCs/>
        </w:rPr>
        <w:t>următoare</w:t>
      </w:r>
    </w:p>
    <w:p w14:paraId="3DD75419" w14:textId="4305EFDD" w:rsidR="00AD2535" w:rsidRPr="00AD2535" w:rsidRDefault="00AD2535" w:rsidP="00AD2535">
      <w:pPr>
        <w:jc w:val="both"/>
      </w:pPr>
      <w:r w:rsidRPr="00AD2535">
        <w:t>Sub</w:t>
      </w:r>
      <w:r w:rsidR="005E2F6F">
        <w:t xml:space="preserve"> </w:t>
      </w:r>
      <w:r w:rsidRPr="00AD2535">
        <w:t>conducerea</w:t>
      </w:r>
      <w:r w:rsidR="005E2F6F">
        <w:t xml:space="preserve"> </w:t>
      </w:r>
      <w:r w:rsidRPr="00AD2535">
        <w:t>președinției</w:t>
      </w:r>
      <w:r w:rsidR="005E2F6F">
        <w:t xml:space="preserve"> </w:t>
      </w:r>
      <w:r w:rsidRPr="00AD2535">
        <w:t>cehe,</w:t>
      </w:r>
      <w:r w:rsidR="005E2F6F">
        <w:t xml:space="preserve"> </w:t>
      </w:r>
      <w:r w:rsidRPr="00AD2535">
        <w:t>la</w:t>
      </w:r>
      <w:r w:rsidR="005E2F6F">
        <w:t xml:space="preserve"> </w:t>
      </w:r>
      <w:r w:rsidRPr="00AD2535">
        <w:t>8</w:t>
      </w:r>
      <w:r w:rsidR="005E2F6F">
        <w:t xml:space="preserve"> </w:t>
      </w:r>
      <w:r w:rsidRPr="00AD2535">
        <w:t>decembrie,</w:t>
      </w:r>
      <w:r w:rsidR="005E2F6F">
        <w:t xml:space="preserve"> </w:t>
      </w:r>
      <w:r w:rsidRPr="00AD2535">
        <w:t>Consiliul</w:t>
      </w:r>
      <w:r w:rsidR="005E2F6F">
        <w:t xml:space="preserve"> </w:t>
      </w:r>
      <w:r w:rsidRPr="00AD2535">
        <w:t>Justiție</w:t>
      </w:r>
      <w:r w:rsidR="005E2F6F">
        <w:t xml:space="preserve"> </w:t>
      </w:r>
      <w:r w:rsidRPr="00AD2535">
        <w:t>și</w:t>
      </w:r>
      <w:r w:rsidR="005E2F6F">
        <w:t xml:space="preserve"> </w:t>
      </w:r>
      <w:r w:rsidRPr="00AD2535">
        <w:t>Afaceri</w:t>
      </w:r>
      <w:r w:rsidR="005E2F6F">
        <w:t xml:space="preserve"> </w:t>
      </w:r>
      <w:r w:rsidRPr="00AD2535">
        <w:t>Interne</w:t>
      </w:r>
      <w:r w:rsidR="005E2F6F">
        <w:t xml:space="preserve"> </w:t>
      </w:r>
      <w:r w:rsidRPr="00AD2535">
        <w:t>va</w:t>
      </w:r>
      <w:r w:rsidR="005E2F6F">
        <w:t xml:space="preserve"> </w:t>
      </w:r>
      <w:r w:rsidRPr="00AD2535">
        <w:t>vota</w:t>
      </w:r>
      <w:r w:rsidR="005E2F6F">
        <w:t xml:space="preserve"> </w:t>
      </w:r>
      <w:r w:rsidRPr="00AD2535">
        <w:t>cu</w:t>
      </w:r>
      <w:r w:rsidR="005E2F6F">
        <w:t xml:space="preserve"> </w:t>
      </w:r>
      <w:r w:rsidRPr="00AD2535">
        <w:t>privire</w:t>
      </w:r>
      <w:r w:rsidR="005E2F6F">
        <w:t xml:space="preserve"> </w:t>
      </w:r>
      <w:r w:rsidRPr="00AD2535">
        <w:t>la</w:t>
      </w:r>
      <w:r w:rsidR="005E2F6F">
        <w:t xml:space="preserve"> </w:t>
      </w:r>
      <w:r w:rsidRPr="00AD2535">
        <w:t>participarea</w:t>
      </w:r>
      <w:r w:rsidR="005E2F6F">
        <w:t xml:space="preserve"> </w:t>
      </w:r>
      <w:r w:rsidRPr="00AD2535">
        <w:t>deplină</w:t>
      </w:r>
      <w:r w:rsidR="005E2F6F">
        <w:t xml:space="preserve"> </w:t>
      </w:r>
      <w:r w:rsidRPr="00AD2535">
        <w:t>a</w:t>
      </w:r>
      <w:r w:rsidR="005E2F6F">
        <w:t xml:space="preserve"> </w:t>
      </w:r>
      <w:r w:rsidRPr="00AD2535">
        <w:t>Bulgariei,</w:t>
      </w:r>
      <w:r w:rsidR="005E2F6F">
        <w:t xml:space="preserve"> </w:t>
      </w:r>
      <w:r w:rsidRPr="00AD2535">
        <w:t>României</w:t>
      </w:r>
      <w:r w:rsidR="005E2F6F">
        <w:t xml:space="preserve"> </w:t>
      </w:r>
      <w:r w:rsidRPr="00AD2535">
        <w:t>și</w:t>
      </w:r>
      <w:r w:rsidR="005E2F6F">
        <w:t xml:space="preserve"> </w:t>
      </w:r>
      <w:r w:rsidRPr="00AD2535">
        <w:t>Croației</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fără</w:t>
      </w:r>
      <w:r w:rsidR="005E2F6F">
        <w:t xml:space="preserve"> </w:t>
      </w:r>
      <w:r w:rsidRPr="00AD2535">
        <w:t>controale</w:t>
      </w:r>
      <w:r w:rsidR="005E2F6F">
        <w:t xml:space="preserve"> </w:t>
      </w:r>
      <w:r w:rsidRPr="00AD2535">
        <w:t>la</w:t>
      </w:r>
      <w:r w:rsidR="005E2F6F">
        <w:t xml:space="preserve"> </w:t>
      </w:r>
      <w:r w:rsidRPr="00AD2535">
        <w:t>frontierele</w:t>
      </w:r>
      <w:r w:rsidR="005E2F6F">
        <w:t xml:space="preserve"> </w:t>
      </w:r>
      <w:r w:rsidRPr="00AD2535">
        <w:t>interne.</w:t>
      </w:r>
    </w:p>
    <w:p w14:paraId="08C20A58" w14:textId="77777777" w:rsidR="00AD2535" w:rsidRPr="00AD2535" w:rsidRDefault="00AD2535" w:rsidP="00AD2535">
      <w:pPr>
        <w:jc w:val="both"/>
      </w:pPr>
      <w:r w:rsidRPr="00AD2535">
        <w:rPr>
          <w:b/>
          <w:bCs/>
        </w:rPr>
        <w:t>Context</w:t>
      </w:r>
    </w:p>
    <w:p w14:paraId="17137B7B" w14:textId="72985228" w:rsidR="00AD2535" w:rsidRPr="00AD2535" w:rsidRDefault="00AD2535" w:rsidP="00AD2535">
      <w:pPr>
        <w:jc w:val="both"/>
      </w:pPr>
      <w:r w:rsidRPr="00AD2535">
        <w:t>Spațiul</w:t>
      </w:r>
      <w:r w:rsidR="005E2F6F">
        <w:t xml:space="preserve"> </w:t>
      </w:r>
      <w:r w:rsidRPr="00AD2535">
        <w:t>Schengen</w:t>
      </w:r>
      <w:r w:rsidR="005E2F6F">
        <w:t xml:space="preserve"> </w:t>
      </w:r>
      <w:r w:rsidRPr="00AD2535">
        <w:t>este</w:t>
      </w:r>
      <w:r w:rsidR="005E2F6F">
        <w:t xml:space="preserve"> </w:t>
      </w:r>
      <w:r w:rsidRPr="00AD2535">
        <w:t>cel</w:t>
      </w:r>
      <w:r w:rsidR="005E2F6F">
        <w:t xml:space="preserve"> </w:t>
      </w:r>
      <w:r w:rsidRPr="00AD2535">
        <w:t>mai</w:t>
      </w:r>
      <w:r w:rsidR="005E2F6F">
        <w:t xml:space="preserve"> </w:t>
      </w:r>
      <w:r w:rsidRPr="00AD2535">
        <w:t>mare</w:t>
      </w:r>
      <w:r w:rsidR="005E2F6F">
        <w:t xml:space="preserve"> </w:t>
      </w:r>
      <w:r w:rsidRPr="00AD2535">
        <w:t>spațiu</w:t>
      </w:r>
      <w:r w:rsidR="005E2F6F">
        <w:t xml:space="preserve"> </w:t>
      </w:r>
      <w:r w:rsidRPr="00AD2535">
        <w:t>de</w:t>
      </w:r>
      <w:r w:rsidR="005E2F6F">
        <w:t xml:space="preserve"> </w:t>
      </w:r>
      <w:r w:rsidRPr="00AD2535">
        <w:t>liberă</w:t>
      </w:r>
      <w:r w:rsidR="005E2F6F">
        <w:t xml:space="preserve"> </w:t>
      </w:r>
      <w:r w:rsidRPr="00AD2535">
        <w:t>circulație</w:t>
      </w:r>
      <w:r w:rsidR="005E2F6F">
        <w:t xml:space="preserve"> </w:t>
      </w:r>
      <w:r w:rsidRPr="00AD2535">
        <w:t>din</w:t>
      </w:r>
      <w:r w:rsidR="005E2F6F">
        <w:t xml:space="preserve"> </w:t>
      </w:r>
      <w:r w:rsidRPr="00AD2535">
        <w:t>lume,</w:t>
      </w:r>
      <w:r w:rsidR="005E2F6F">
        <w:t xml:space="preserve"> </w:t>
      </w:r>
      <w:r w:rsidRPr="00AD2535">
        <w:t>la</w:t>
      </w:r>
      <w:r w:rsidR="005E2F6F">
        <w:t xml:space="preserve"> </w:t>
      </w:r>
      <w:r w:rsidRPr="00AD2535">
        <w:t>care</w:t>
      </w:r>
      <w:r w:rsidR="005E2F6F">
        <w:t xml:space="preserve"> </w:t>
      </w:r>
      <w:r w:rsidRPr="00AD2535">
        <w:t>participă</w:t>
      </w:r>
      <w:r w:rsidR="005E2F6F">
        <w:t xml:space="preserve"> </w:t>
      </w:r>
      <w:r w:rsidRPr="00AD2535">
        <w:t>în</w:t>
      </w:r>
      <w:r w:rsidR="005E2F6F">
        <w:t xml:space="preserve"> </w:t>
      </w:r>
      <w:r w:rsidRPr="00AD2535">
        <w:t>prezent</w:t>
      </w:r>
      <w:r w:rsidR="005E2F6F">
        <w:t xml:space="preserve"> </w:t>
      </w:r>
      <w:r w:rsidRPr="00AD2535">
        <w:t>22</w:t>
      </w:r>
      <w:r w:rsidR="005E2F6F">
        <w:t xml:space="preserve"> </w:t>
      </w:r>
      <w:r w:rsidRPr="00AD2535">
        <w:t>de</w:t>
      </w:r>
      <w:r w:rsidR="005E2F6F">
        <w:t xml:space="preserve"> </w:t>
      </w:r>
      <w:r w:rsidRPr="00AD2535">
        <w:t>țări</w:t>
      </w:r>
      <w:r w:rsidR="005E2F6F">
        <w:t xml:space="preserve"> </w:t>
      </w:r>
      <w:r w:rsidRPr="00AD2535">
        <w:t>din</w:t>
      </w:r>
      <w:r w:rsidR="005E2F6F">
        <w:t xml:space="preserve"> </w:t>
      </w:r>
      <w:r w:rsidRPr="00AD2535">
        <w:t>UE</w:t>
      </w:r>
      <w:r w:rsidR="005E2F6F">
        <w:t xml:space="preserve"> </w:t>
      </w:r>
      <w:r w:rsidRPr="00AD2535">
        <w:t>(Austria,</w:t>
      </w:r>
      <w:r w:rsidR="005E2F6F">
        <w:t xml:space="preserve"> </w:t>
      </w:r>
      <w:r w:rsidRPr="00AD2535">
        <w:t>Belgia,</w:t>
      </w:r>
      <w:r w:rsidR="005E2F6F">
        <w:t xml:space="preserve"> </w:t>
      </w:r>
      <w:r w:rsidRPr="00AD2535">
        <w:t>Danemarca,</w:t>
      </w:r>
      <w:r w:rsidR="005E2F6F">
        <w:t xml:space="preserve"> </w:t>
      </w:r>
      <w:r w:rsidRPr="00AD2535">
        <w:t>Franța,</w:t>
      </w:r>
      <w:r w:rsidR="005E2F6F">
        <w:t xml:space="preserve"> </w:t>
      </w:r>
      <w:r w:rsidRPr="00AD2535">
        <w:t>Germania,</w:t>
      </w:r>
      <w:r w:rsidR="005E2F6F">
        <w:t xml:space="preserve"> </w:t>
      </w:r>
      <w:r w:rsidRPr="00AD2535">
        <w:t>Grecia,</w:t>
      </w:r>
      <w:r w:rsidR="005E2F6F">
        <w:t xml:space="preserve"> </w:t>
      </w:r>
      <w:r w:rsidRPr="00AD2535">
        <w:t>Italia,</w:t>
      </w:r>
      <w:r w:rsidR="005E2F6F">
        <w:t xml:space="preserve"> </w:t>
      </w:r>
      <w:r w:rsidRPr="00AD2535">
        <w:t>Luxemburg,</w:t>
      </w:r>
      <w:r w:rsidR="005E2F6F">
        <w:t xml:space="preserve"> </w:t>
      </w:r>
      <w:r w:rsidRPr="00AD2535">
        <w:t>Țările</w:t>
      </w:r>
      <w:r w:rsidR="005E2F6F">
        <w:t xml:space="preserve"> </w:t>
      </w:r>
      <w:r w:rsidRPr="00AD2535">
        <w:t>de</w:t>
      </w:r>
      <w:r w:rsidR="005E2F6F">
        <w:t xml:space="preserve"> </w:t>
      </w:r>
      <w:r w:rsidRPr="00AD2535">
        <w:t>Jos,</w:t>
      </w:r>
      <w:r w:rsidR="005E2F6F">
        <w:t xml:space="preserve"> </w:t>
      </w:r>
      <w:r w:rsidRPr="00AD2535">
        <w:t>Portugalia,</w:t>
      </w:r>
      <w:r w:rsidR="005E2F6F">
        <w:t xml:space="preserve"> </w:t>
      </w:r>
      <w:r w:rsidRPr="00AD2535">
        <w:t>Spania,</w:t>
      </w:r>
      <w:r w:rsidR="005E2F6F">
        <w:t xml:space="preserve"> </w:t>
      </w:r>
      <w:r w:rsidRPr="00AD2535">
        <w:t>Finlanda,</w:t>
      </w:r>
      <w:r w:rsidR="005E2F6F">
        <w:t xml:space="preserve"> </w:t>
      </w:r>
      <w:r w:rsidRPr="00AD2535">
        <w:t>Suedia,</w:t>
      </w:r>
      <w:r w:rsidR="005E2F6F">
        <w:t xml:space="preserve"> </w:t>
      </w:r>
      <w:r w:rsidRPr="00AD2535">
        <w:t>Republica</w:t>
      </w:r>
      <w:r w:rsidR="005E2F6F">
        <w:t xml:space="preserve"> </w:t>
      </w:r>
      <w:r w:rsidRPr="00AD2535">
        <w:t>Cehă,</w:t>
      </w:r>
      <w:r w:rsidR="005E2F6F">
        <w:t xml:space="preserve"> </w:t>
      </w:r>
      <w:r w:rsidRPr="00AD2535">
        <w:t>Estonia,</w:t>
      </w:r>
      <w:r w:rsidR="005E2F6F">
        <w:t xml:space="preserve"> </w:t>
      </w:r>
      <w:r w:rsidRPr="00AD2535">
        <w:t>Ungaria,</w:t>
      </w:r>
      <w:r w:rsidR="005E2F6F">
        <w:t xml:space="preserve"> </w:t>
      </w:r>
      <w:r w:rsidRPr="00AD2535">
        <w:t>Letonia,</w:t>
      </w:r>
      <w:r w:rsidR="005E2F6F">
        <w:t xml:space="preserve"> </w:t>
      </w:r>
      <w:r w:rsidRPr="00AD2535">
        <w:t>Lituania,</w:t>
      </w:r>
      <w:r w:rsidR="005E2F6F">
        <w:t xml:space="preserve"> </w:t>
      </w:r>
      <w:r w:rsidRPr="00AD2535">
        <w:t>Malta,</w:t>
      </w:r>
      <w:r w:rsidR="005E2F6F">
        <w:t xml:space="preserve"> </w:t>
      </w:r>
      <w:r w:rsidRPr="00AD2535">
        <w:t>Polonia,</w:t>
      </w:r>
      <w:r w:rsidR="005E2F6F">
        <w:t xml:space="preserve"> </w:t>
      </w:r>
      <w:r w:rsidRPr="00AD2535">
        <w:t>Slovacia</w:t>
      </w:r>
      <w:r w:rsidR="005E2F6F">
        <w:t xml:space="preserve"> </w:t>
      </w:r>
      <w:r w:rsidRPr="00AD2535">
        <w:t>și</w:t>
      </w:r>
      <w:r w:rsidR="005E2F6F">
        <w:t xml:space="preserve"> </w:t>
      </w:r>
      <w:r w:rsidRPr="00AD2535">
        <w:t>Slovenia),</w:t>
      </w:r>
      <w:r w:rsidR="005E2F6F">
        <w:t xml:space="preserve"> </w:t>
      </w:r>
      <w:r w:rsidRPr="00AD2535">
        <w:t>precum</w:t>
      </w:r>
      <w:r w:rsidR="005E2F6F">
        <w:t xml:space="preserve"> </w:t>
      </w:r>
      <w:r w:rsidRPr="00AD2535">
        <w:t>și</w:t>
      </w:r>
      <w:r w:rsidR="005E2F6F">
        <w:t xml:space="preserve"> </w:t>
      </w:r>
      <w:r w:rsidRPr="00AD2535">
        <w:t>4</w:t>
      </w:r>
      <w:r w:rsidR="005E2F6F">
        <w:t xml:space="preserve"> </w:t>
      </w:r>
      <w:r w:rsidRPr="00AD2535">
        <w:t>țări</w:t>
      </w:r>
      <w:r w:rsidR="005E2F6F">
        <w:t xml:space="preserve"> </w:t>
      </w:r>
      <w:r w:rsidRPr="00AD2535">
        <w:t>asociate</w:t>
      </w:r>
      <w:r w:rsidR="005E2F6F">
        <w:t xml:space="preserve"> </w:t>
      </w:r>
      <w:r w:rsidRPr="00AD2535">
        <w:t>din</w:t>
      </w:r>
      <w:r w:rsidR="005E2F6F">
        <w:t xml:space="preserve"> </w:t>
      </w:r>
      <w:r w:rsidRPr="00AD2535">
        <w:t>afara</w:t>
      </w:r>
      <w:r w:rsidR="005E2F6F">
        <w:t xml:space="preserve"> </w:t>
      </w:r>
      <w:r w:rsidRPr="00AD2535">
        <w:t>UE</w:t>
      </w:r>
      <w:r w:rsidR="005E2F6F">
        <w:t xml:space="preserve"> </w:t>
      </w:r>
      <w:r w:rsidRPr="00AD2535">
        <w:t>(Norvegia,</w:t>
      </w:r>
      <w:r w:rsidR="005E2F6F">
        <w:t xml:space="preserve"> </w:t>
      </w:r>
      <w:r w:rsidRPr="00AD2535">
        <w:t>Islanda,</w:t>
      </w:r>
      <w:r w:rsidR="005E2F6F">
        <w:t xml:space="preserve"> </w:t>
      </w:r>
      <w:r w:rsidRPr="00AD2535">
        <w:t>Elveția</w:t>
      </w:r>
      <w:r w:rsidR="005E2F6F">
        <w:t xml:space="preserve"> </w:t>
      </w:r>
      <w:r w:rsidRPr="00AD2535">
        <w:t>și</w:t>
      </w:r>
      <w:r w:rsidR="005E2F6F">
        <w:t xml:space="preserve"> </w:t>
      </w:r>
      <w:r w:rsidRPr="00AD2535">
        <w:t>Liechtenstein).</w:t>
      </w:r>
      <w:r w:rsidR="005E2F6F">
        <w:t xml:space="preserve"> </w:t>
      </w:r>
      <w:r w:rsidRPr="00AD2535">
        <w:t>Irlanda</w:t>
      </w:r>
      <w:r w:rsidR="005E2F6F">
        <w:t xml:space="preserve"> </w:t>
      </w:r>
      <w:r w:rsidRPr="00AD2535">
        <w:t>menține</w:t>
      </w:r>
      <w:r w:rsidR="005E2F6F">
        <w:t xml:space="preserve"> </w:t>
      </w:r>
      <w:r w:rsidRPr="00AD2535">
        <w:t>o</w:t>
      </w:r>
      <w:r w:rsidR="005E2F6F">
        <w:t xml:space="preserve"> </w:t>
      </w:r>
      <w:r w:rsidRPr="00AD2535">
        <w:t>clauză</w:t>
      </w:r>
      <w:r w:rsidR="005E2F6F">
        <w:t xml:space="preserve"> </w:t>
      </w:r>
      <w:r w:rsidRPr="00AD2535">
        <w:t>de</w:t>
      </w:r>
      <w:r w:rsidR="005E2F6F">
        <w:t xml:space="preserve"> </w:t>
      </w:r>
      <w:r w:rsidRPr="00AD2535">
        <w:t>neparticipare</w:t>
      </w:r>
      <w:r w:rsidR="005E2F6F">
        <w:t xml:space="preserve"> </w:t>
      </w:r>
      <w:r w:rsidRPr="00AD2535">
        <w:t>la</w:t>
      </w:r>
      <w:r w:rsidR="005E2F6F">
        <w:t xml:space="preserve"> </w:t>
      </w:r>
      <w:r w:rsidRPr="00AD2535">
        <w:t>eliminarea</w:t>
      </w:r>
      <w:r w:rsidR="005E2F6F">
        <w:t xml:space="preserve"> </w:t>
      </w:r>
      <w:r w:rsidRPr="00AD2535">
        <w:t>controalelor</w:t>
      </w:r>
      <w:r w:rsidR="005E2F6F">
        <w:t xml:space="preserve"> </w:t>
      </w:r>
      <w:r w:rsidRPr="00AD2535">
        <w:t>la</w:t>
      </w:r>
      <w:r w:rsidR="005E2F6F">
        <w:t xml:space="preserve"> </w:t>
      </w:r>
      <w:r w:rsidRPr="00AD2535">
        <w:t>frontierele</w:t>
      </w:r>
      <w:r w:rsidR="005E2F6F">
        <w:t xml:space="preserve"> </w:t>
      </w:r>
      <w:r w:rsidRPr="00AD2535">
        <w:t>interne.</w:t>
      </w:r>
    </w:p>
    <w:p w14:paraId="6174E949" w14:textId="0D0FC902" w:rsidR="00AD2535" w:rsidRPr="00AD2535" w:rsidRDefault="00AD2535" w:rsidP="00AD2535">
      <w:pPr>
        <w:jc w:val="both"/>
      </w:pPr>
      <w:r w:rsidRPr="00AD2535">
        <w:t>Țările</w:t>
      </w:r>
      <w:r w:rsidR="005E2F6F">
        <w:t xml:space="preserve"> </w:t>
      </w:r>
      <w:r w:rsidRPr="00AD2535">
        <w:t>care</w:t>
      </w:r>
      <w:r w:rsidR="005E2F6F">
        <w:t xml:space="preserve"> </w:t>
      </w:r>
      <w:r w:rsidRPr="00AD2535">
        <w:t>doresc</w:t>
      </w:r>
      <w:r w:rsidR="005E2F6F">
        <w:t xml:space="preserve"> </w:t>
      </w:r>
      <w:r w:rsidRPr="00AD2535">
        <w:t>să</w:t>
      </w:r>
      <w:r w:rsidR="005E2F6F">
        <w:t xml:space="preserve"> </w:t>
      </w:r>
      <w:r w:rsidRPr="00AD2535">
        <w:t>adere</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r w:rsidRPr="00AD2535">
        <w:t>trebuie</w:t>
      </w:r>
      <w:r w:rsidR="005E2F6F">
        <w:t xml:space="preserve"> </w:t>
      </w:r>
      <w:r w:rsidRPr="00AD2535">
        <w:t>să</w:t>
      </w:r>
      <w:r w:rsidR="005E2F6F">
        <w:t xml:space="preserve"> </w:t>
      </w:r>
      <w:r w:rsidRPr="00AD2535">
        <w:t>facă</w:t>
      </w:r>
      <w:r w:rsidR="005E2F6F">
        <w:t xml:space="preserve"> </w:t>
      </w:r>
      <w:r w:rsidRPr="00AD2535">
        <w:t>obiectul</w:t>
      </w:r>
      <w:r w:rsidR="005E2F6F">
        <w:t xml:space="preserve"> </w:t>
      </w:r>
      <w:r w:rsidRPr="00AD2535">
        <w:t>unei</w:t>
      </w:r>
      <w:r w:rsidR="005E2F6F">
        <w:t xml:space="preserve"> </w:t>
      </w:r>
      <w:r w:rsidRPr="00AD2535">
        <w:t>serii</w:t>
      </w:r>
      <w:r w:rsidR="005E2F6F">
        <w:t xml:space="preserve"> </w:t>
      </w:r>
      <w:r w:rsidRPr="00AD2535">
        <w:t>de</w:t>
      </w:r>
      <w:r w:rsidR="005E2F6F">
        <w:t xml:space="preserve"> </w:t>
      </w:r>
      <w:r w:rsidRPr="00AD2535">
        <w:t>evaluări</w:t>
      </w:r>
      <w:r w:rsidR="005E2F6F">
        <w:t xml:space="preserve"> </w:t>
      </w:r>
      <w:r w:rsidRPr="00AD2535">
        <w:t>Schengen</w:t>
      </w:r>
      <w:r w:rsidR="005E2F6F">
        <w:t xml:space="preserve"> </w:t>
      </w:r>
      <w:r w:rsidRPr="00AD2535">
        <w:t>care</w:t>
      </w:r>
      <w:r w:rsidR="005E2F6F">
        <w:t xml:space="preserve"> </w:t>
      </w:r>
      <w:r w:rsidRPr="00AD2535">
        <w:t>să</w:t>
      </w:r>
      <w:r w:rsidR="005E2F6F">
        <w:t xml:space="preserve"> </w:t>
      </w:r>
      <w:r w:rsidRPr="00AD2535">
        <w:t>confirme</w:t>
      </w:r>
      <w:r w:rsidR="005E2F6F">
        <w:t xml:space="preserve"> </w:t>
      </w:r>
      <w:r w:rsidRPr="00AD2535">
        <w:t>dacă</w:t>
      </w:r>
      <w:r w:rsidR="005E2F6F">
        <w:t xml:space="preserve"> </w:t>
      </w:r>
      <w:r w:rsidRPr="00AD2535">
        <w:t>acestea</w:t>
      </w:r>
      <w:r w:rsidR="005E2F6F">
        <w:t xml:space="preserve"> </w:t>
      </w:r>
      <w:r w:rsidRPr="00AD2535">
        <w:t>îndeplinesc</w:t>
      </w:r>
      <w:r w:rsidR="005E2F6F">
        <w:t xml:space="preserve"> </w:t>
      </w:r>
      <w:r w:rsidRPr="00AD2535">
        <w:t>condițiile</w:t>
      </w:r>
      <w:r w:rsidR="005E2F6F">
        <w:t xml:space="preserve"> </w:t>
      </w:r>
      <w:r w:rsidRPr="00AD2535">
        <w:t>necesare</w:t>
      </w:r>
      <w:r w:rsidR="005E2F6F">
        <w:t xml:space="preserve"> </w:t>
      </w:r>
      <w:r w:rsidRPr="00AD2535">
        <w:t>pentru</w:t>
      </w:r>
      <w:r w:rsidR="005E2F6F">
        <w:t xml:space="preserve"> </w:t>
      </w:r>
      <w:r w:rsidRPr="00AD2535">
        <w:t>aplicarea</w:t>
      </w:r>
      <w:r w:rsidR="005E2F6F">
        <w:t xml:space="preserve"> </w:t>
      </w:r>
      <w:r w:rsidRPr="00AD2535">
        <w:t>normelor</w:t>
      </w:r>
      <w:r w:rsidR="005E2F6F">
        <w:t xml:space="preserve"> </w:t>
      </w:r>
      <w:r w:rsidRPr="00AD2535">
        <w:t>Schengen.</w:t>
      </w:r>
      <w:r w:rsidR="005E2F6F">
        <w:t xml:space="preserve"> </w:t>
      </w:r>
      <w:r w:rsidRPr="00AD2535">
        <w:t>Odată</w:t>
      </w:r>
      <w:r w:rsidR="005E2F6F">
        <w:t xml:space="preserve"> </w:t>
      </w:r>
      <w:r w:rsidRPr="00AD2535">
        <w:t>ce</w:t>
      </w:r>
      <w:r w:rsidR="005E2F6F">
        <w:t xml:space="preserve"> </w:t>
      </w:r>
      <w:r w:rsidRPr="00AD2535">
        <w:t>misiunile</w:t>
      </w:r>
      <w:r w:rsidR="005E2F6F">
        <w:t xml:space="preserve"> </w:t>
      </w:r>
      <w:r w:rsidRPr="00AD2535">
        <w:t>de</w:t>
      </w:r>
      <w:r w:rsidR="005E2F6F">
        <w:t xml:space="preserve"> </w:t>
      </w:r>
      <w:r w:rsidRPr="00AD2535">
        <w:t>evaluare</w:t>
      </w:r>
      <w:r w:rsidR="005E2F6F">
        <w:t xml:space="preserve"> </w:t>
      </w:r>
      <w:r w:rsidRPr="00AD2535">
        <w:t>Schengen</w:t>
      </w:r>
      <w:r w:rsidR="005E2F6F">
        <w:t xml:space="preserve"> </w:t>
      </w:r>
      <w:r w:rsidRPr="00AD2535">
        <w:t>confirmă</w:t>
      </w:r>
      <w:r w:rsidR="005E2F6F">
        <w:t xml:space="preserve"> </w:t>
      </w:r>
      <w:r w:rsidRPr="00AD2535">
        <w:t>faptul</w:t>
      </w:r>
      <w:r w:rsidR="005E2F6F">
        <w:t xml:space="preserve"> </w:t>
      </w:r>
      <w:r w:rsidRPr="00AD2535">
        <w:t>că</w:t>
      </w:r>
      <w:r w:rsidR="005E2F6F">
        <w:t xml:space="preserve"> </w:t>
      </w:r>
      <w:r w:rsidRPr="00AD2535">
        <w:t>statul</w:t>
      </w:r>
      <w:r w:rsidR="005E2F6F">
        <w:t xml:space="preserve"> </w:t>
      </w:r>
      <w:r w:rsidRPr="00AD2535">
        <w:t>membru</w:t>
      </w:r>
      <w:r w:rsidR="005E2F6F">
        <w:t xml:space="preserve"> </w:t>
      </w:r>
      <w:r w:rsidRPr="00AD2535">
        <w:t>respectiv</w:t>
      </w:r>
      <w:r w:rsidR="005E2F6F">
        <w:t xml:space="preserve"> </w:t>
      </w:r>
      <w:r w:rsidRPr="00AD2535">
        <w:t>este</w:t>
      </w:r>
      <w:r w:rsidR="005E2F6F">
        <w:t xml:space="preserve"> </w:t>
      </w:r>
      <w:r w:rsidRPr="00AD2535">
        <w:t>pregătit</w:t>
      </w:r>
      <w:r w:rsidR="005E2F6F">
        <w:t xml:space="preserve"> </w:t>
      </w:r>
      <w:r w:rsidRPr="00AD2535">
        <w:t>să</w:t>
      </w:r>
      <w:r w:rsidR="005E2F6F">
        <w:t xml:space="preserve"> </w:t>
      </w:r>
      <w:r w:rsidRPr="00AD2535">
        <w:t>adere</w:t>
      </w:r>
      <w:r w:rsidR="005E2F6F">
        <w:t xml:space="preserve"> </w:t>
      </w:r>
      <w:r w:rsidRPr="00AD2535">
        <w:t>la</w:t>
      </w:r>
      <w:r w:rsidR="005E2F6F">
        <w:t xml:space="preserve"> </w:t>
      </w:r>
      <w:r w:rsidRPr="00AD2535">
        <w:t>spațiul</w:t>
      </w:r>
      <w:r w:rsidR="005E2F6F">
        <w:t xml:space="preserve"> </w:t>
      </w:r>
      <w:r w:rsidRPr="00AD2535">
        <w:t>fără</w:t>
      </w:r>
      <w:r w:rsidR="005E2F6F">
        <w:t xml:space="preserve"> </w:t>
      </w:r>
      <w:r w:rsidRPr="00AD2535">
        <w:t>controale</w:t>
      </w:r>
      <w:r w:rsidR="005E2F6F">
        <w:t xml:space="preserve"> </w:t>
      </w:r>
      <w:r w:rsidRPr="00AD2535">
        <w:t>la</w:t>
      </w:r>
      <w:r w:rsidR="005E2F6F">
        <w:t xml:space="preserve"> </w:t>
      </w:r>
      <w:r w:rsidRPr="00AD2535">
        <w:t>frontierele</w:t>
      </w:r>
      <w:r w:rsidR="005E2F6F">
        <w:t xml:space="preserve"> </w:t>
      </w:r>
      <w:r w:rsidRPr="00AD2535">
        <w:t>interne,</w:t>
      </w:r>
      <w:r w:rsidR="005E2F6F">
        <w:t xml:space="preserve"> </w:t>
      </w:r>
      <w:r w:rsidRPr="00AD2535">
        <w:t>este</w:t>
      </w:r>
      <w:r w:rsidR="005E2F6F">
        <w:t xml:space="preserve"> </w:t>
      </w:r>
      <w:r w:rsidRPr="00AD2535">
        <w:t>necesară</w:t>
      </w:r>
      <w:r w:rsidR="005E2F6F">
        <w:t xml:space="preserve"> </w:t>
      </w:r>
      <w:r w:rsidRPr="00AD2535">
        <w:t>aprobarea</w:t>
      </w:r>
      <w:r w:rsidR="005E2F6F">
        <w:t xml:space="preserve"> </w:t>
      </w:r>
      <w:r w:rsidRPr="00AD2535">
        <w:t>unanimă</w:t>
      </w:r>
      <w:r w:rsidR="005E2F6F">
        <w:t xml:space="preserve"> </w:t>
      </w:r>
      <w:r w:rsidRPr="00AD2535">
        <w:t>din</w:t>
      </w:r>
      <w:r w:rsidR="005E2F6F">
        <w:t xml:space="preserve"> </w:t>
      </w:r>
      <w:r w:rsidRPr="00AD2535">
        <w:t>partea</w:t>
      </w:r>
      <w:r w:rsidR="005E2F6F">
        <w:t xml:space="preserve"> </w:t>
      </w:r>
      <w:r w:rsidRPr="00AD2535">
        <w:t>tuturor</w:t>
      </w:r>
      <w:r w:rsidR="005E2F6F">
        <w:t xml:space="preserve"> </w:t>
      </w:r>
      <w:r w:rsidRPr="00AD2535">
        <w:t>celorlalte</w:t>
      </w:r>
      <w:r w:rsidR="005E2F6F">
        <w:t xml:space="preserve"> </w:t>
      </w:r>
      <w:r w:rsidRPr="00AD2535">
        <w:t>state</w:t>
      </w:r>
      <w:r w:rsidR="005E2F6F">
        <w:t xml:space="preserve"> </w:t>
      </w:r>
      <w:r w:rsidRPr="00AD2535">
        <w:t>membre</w:t>
      </w:r>
      <w:r w:rsidR="005E2F6F">
        <w:t xml:space="preserve"> </w:t>
      </w:r>
      <w:r w:rsidRPr="00AD2535">
        <w:t>care</w:t>
      </w:r>
      <w:r w:rsidR="005E2F6F">
        <w:t xml:space="preserve"> </w:t>
      </w:r>
      <w:r w:rsidRPr="00AD2535">
        <w:t>aplică</w:t>
      </w:r>
      <w:r w:rsidR="005E2F6F">
        <w:t xml:space="preserve"> </w:t>
      </w:r>
      <w:r w:rsidRPr="00AD2535">
        <w:t>integral</w:t>
      </w:r>
      <w:r w:rsidR="005E2F6F">
        <w:t xml:space="preserve"> </w:t>
      </w:r>
      <w:r w:rsidRPr="00AD2535">
        <w:t>acquis-</w:t>
      </w:r>
      <w:proofErr w:type="spellStart"/>
      <w:r w:rsidRPr="00AD2535">
        <w:t>ul</w:t>
      </w:r>
      <w:proofErr w:type="spellEnd"/>
      <w:r w:rsidR="005E2F6F">
        <w:t xml:space="preserve"> </w:t>
      </w:r>
      <w:r w:rsidRPr="00AD2535">
        <w:t>Schengen.</w:t>
      </w:r>
      <w:r w:rsidR="005E2F6F">
        <w:t xml:space="preserve"> </w:t>
      </w:r>
      <w:r w:rsidRPr="00AD2535">
        <w:t>Parlamentul</w:t>
      </w:r>
      <w:r w:rsidR="005E2F6F">
        <w:t xml:space="preserve"> </w:t>
      </w:r>
      <w:r w:rsidRPr="00AD2535">
        <w:t>European</w:t>
      </w:r>
      <w:r w:rsidR="005E2F6F">
        <w:t xml:space="preserve"> </w:t>
      </w:r>
      <w:r w:rsidRPr="00AD2535">
        <w:t>trebuie,</w:t>
      </w:r>
      <w:r w:rsidR="005E2F6F">
        <w:t xml:space="preserve"> </w:t>
      </w:r>
      <w:r w:rsidRPr="00AD2535">
        <w:t>la</w:t>
      </w:r>
      <w:r w:rsidR="005E2F6F">
        <w:t xml:space="preserve"> </w:t>
      </w:r>
      <w:r w:rsidRPr="00AD2535">
        <w:t>rândul</w:t>
      </w:r>
      <w:r w:rsidR="005E2F6F">
        <w:t xml:space="preserve"> </w:t>
      </w:r>
      <w:r w:rsidRPr="00AD2535">
        <w:t>său,</w:t>
      </w:r>
      <w:r w:rsidR="005E2F6F">
        <w:t xml:space="preserve"> </w:t>
      </w:r>
      <w:r w:rsidRPr="00AD2535">
        <w:t>să</w:t>
      </w:r>
      <w:r w:rsidR="005E2F6F">
        <w:t xml:space="preserve"> </w:t>
      </w:r>
      <w:r w:rsidRPr="00AD2535">
        <w:t>își</w:t>
      </w:r>
      <w:r w:rsidR="005E2F6F">
        <w:t xml:space="preserve"> </w:t>
      </w:r>
      <w:r w:rsidRPr="00AD2535">
        <w:t>dea</w:t>
      </w:r>
      <w:r w:rsidR="005E2F6F">
        <w:t xml:space="preserve"> </w:t>
      </w:r>
      <w:r w:rsidRPr="00AD2535">
        <w:t>aprobarea.</w:t>
      </w:r>
    </w:p>
    <w:p w14:paraId="5D2679EC" w14:textId="0481C636" w:rsidR="00AD2535" w:rsidRDefault="00AD2535" w:rsidP="00AD2535">
      <w:pPr>
        <w:jc w:val="both"/>
      </w:pPr>
      <w:r w:rsidRPr="00AD2535">
        <w:t>La</w:t>
      </w:r>
      <w:r w:rsidR="005E2F6F">
        <w:t xml:space="preserve"> </w:t>
      </w:r>
      <w:r w:rsidRPr="00AD2535">
        <w:t>10</w:t>
      </w:r>
      <w:r w:rsidR="005E2F6F">
        <w:t xml:space="preserve"> </w:t>
      </w:r>
      <w:r w:rsidRPr="00AD2535">
        <w:t>noiembrie</w:t>
      </w:r>
      <w:r w:rsidR="005E2F6F">
        <w:t xml:space="preserve"> </w:t>
      </w:r>
      <w:r w:rsidRPr="00AD2535">
        <w:t>2022,</w:t>
      </w:r>
      <w:r w:rsidR="005E2F6F">
        <w:t xml:space="preserve"> </w:t>
      </w:r>
      <w:r w:rsidRPr="00AD2535">
        <w:t>Parlamentul</w:t>
      </w:r>
      <w:r w:rsidR="005E2F6F">
        <w:t xml:space="preserve"> </w:t>
      </w:r>
      <w:r w:rsidRPr="00AD2535">
        <w:t>European</w:t>
      </w:r>
      <w:r w:rsidR="005E2F6F">
        <w:t xml:space="preserve"> </w:t>
      </w:r>
      <w:r w:rsidRPr="00AD2535">
        <w:t>a</w:t>
      </w:r>
      <w:r w:rsidR="005E2F6F">
        <w:t xml:space="preserve"> </w:t>
      </w:r>
      <w:r w:rsidRPr="00AD2535">
        <w:t>emis</w:t>
      </w:r>
      <w:r w:rsidR="005E2F6F">
        <w:t xml:space="preserve"> </w:t>
      </w:r>
      <w:r w:rsidRPr="00AD2535">
        <w:t>un</w:t>
      </w:r>
      <w:r w:rsidR="005E2F6F">
        <w:t xml:space="preserve"> </w:t>
      </w:r>
      <w:r w:rsidRPr="00AD2535">
        <w:t>aviz</w:t>
      </w:r>
      <w:r w:rsidR="005E2F6F">
        <w:t xml:space="preserve"> </w:t>
      </w:r>
      <w:r w:rsidRPr="00AD2535">
        <w:t>favorabil</w:t>
      </w:r>
      <w:r w:rsidR="005E2F6F">
        <w:t xml:space="preserve"> </w:t>
      </w:r>
      <w:r w:rsidRPr="00AD2535">
        <w:t>cu</w:t>
      </w:r>
      <w:r w:rsidR="005E2F6F">
        <w:t xml:space="preserve"> </w:t>
      </w:r>
      <w:r w:rsidRPr="00AD2535">
        <w:t>privire</w:t>
      </w:r>
      <w:r w:rsidR="005E2F6F">
        <w:t xml:space="preserve"> </w:t>
      </w:r>
      <w:r w:rsidRPr="00AD2535">
        <w:t>la</w:t>
      </w:r>
      <w:r w:rsidR="005E2F6F">
        <w:t xml:space="preserve"> </w:t>
      </w:r>
      <w:r w:rsidRPr="00AD2535">
        <w:t>Proiectul</w:t>
      </w:r>
      <w:r w:rsidR="005E2F6F">
        <w:t xml:space="preserve"> </w:t>
      </w:r>
      <w:r w:rsidRPr="00AD2535">
        <w:t>de</w:t>
      </w:r>
      <w:r w:rsidR="005E2F6F">
        <w:t xml:space="preserve"> </w:t>
      </w:r>
      <w:r w:rsidRPr="00AD2535">
        <w:t>decizie</w:t>
      </w:r>
      <w:r w:rsidR="005E2F6F">
        <w:t xml:space="preserve"> </w:t>
      </w:r>
      <w:r w:rsidRPr="00AD2535">
        <w:t>a</w:t>
      </w:r>
      <w:r w:rsidR="005E2F6F">
        <w:t xml:space="preserve"> </w:t>
      </w:r>
      <w:r w:rsidRPr="00AD2535">
        <w:t>Consiliului</w:t>
      </w:r>
      <w:r w:rsidR="005E2F6F">
        <w:t xml:space="preserve"> </w:t>
      </w:r>
      <w:r w:rsidRPr="00AD2535">
        <w:t>privind</w:t>
      </w:r>
      <w:r w:rsidR="005E2F6F">
        <w:t xml:space="preserve"> </w:t>
      </w:r>
      <w:r w:rsidRPr="00AD2535">
        <w:t>aplicarea</w:t>
      </w:r>
      <w:r w:rsidR="005E2F6F">
        <w:t xml:space="preserve"> </w:t>
      </w:r>
      <w:r w:rsidRPr="00AD2535">
        <w:t>integrală</w:t>
      </w:r>
      <w:r w:rsidR="005E2F6F">
        <w:t xml:space="preserve"> </w:t>
      </w:r>
      <w:r w:rsidRPr="00AD2535">
        <w:t>a</w:t>
      </w:r>
      <w:r w:rsidR="005E2F6F">
        <w:t xml:space="preserve"> </w:t>
      </w:r>
      <w:r w:rsidRPr="00AD2535">
        <w:t>acquis-ului</w:t>
      </w:r>
      <w:r w:rsidR="005E2F6F">
        <w:t xml:space="preserve"> </w:t>
      </w:r>
      <w:r w:rsidRPr="00AD2535">
        <w:t>Schengen</w:t>
      </w:r>
      <w:r w:rsidR="005E2F6F">
        <w:t xml:space="preserve"> </w:t>
      </w:r>
      <w:r w:rsidRPr="00AD2535">
        <w:t>în</w:t>
      </w:r>
      <w:r w:rsidR="005E2F6F">
        <w:t xml:space="preserve"> </w:t>
      </w:r>
      <w:r w:rsidRPr="00AD2535">
        <w:t>Croația.</w:t>
      </w:r>
      <w:r w:rsidR="005E2F6F">
        <w:t xml:space="preserve"> </w:t>
      </w:r>
      <w:r w:rsidRPr="00AD2535">
        <w:t>La</w:t>
      </w:r>
      <w:r w:rsidR="005E2F6F">
        <w:t xml:space="preserve"> </w:t>
      </w:r>
      <w:r w:rsidRPr="00AD2535">
        <w:t>18</w:t>
      </w:r>
      <w:r w:rsidR="005E2F6F">
        <w:t xml:space="preserve"> </w:t>
      </w:r>
      <w:r w:rsidRPr="00AD2535">
        <w:t>octombrie</w:t>
      </w:r>
      <w:r w:rsidR="005E2F6F">
        <w:t xml:space="preserve"> </w:t>
      </w:r>
      <w:r w:rsidRPr="00AD2535">
        <w:t>2022,</w:t>
      </w:r>
      <w:r w:rsidR="005E2F6F">
        <w:t xml:space="preserve"> </w:t>
      </w:r>
      <w:r w:rsidRPr="00AD2535">
        <w:t>Parlamentul</w:t>
      </w:r>
      <w:r w:rsidR="005E2F6F">
        <w:t xml:space="preserve"> </w:t>
      </w:r>
      <w:r w:rsidRPr="00AD2535">
        <w:t>European</w:t>
      </w:r>
      <w:r w:rsidR="005E2F6F">
        <w:t xml:space="preserve"> </w:t>
      </w:r>
      <w:r w:rsidRPr="00AD2535">
        <w:t>a</w:t>
      </w:r>
      <w:r w:rsidR="005E2F6F">
        <w:t xml:space="preserve"> </w:t>
      </w:r>
      <w:r w:rsidRPr="00AD2535">
        <w:t>adoptat</w:t>
      </w:r>
      <w:r w:rsidR="005E2F6F">
        <w:t xml:space="preserve"> </w:t>
      </w:r>
      <w:r w:rsidRPr="00AD2535">
        <w:t>o</w:t>
      </w:r>
      <w:r w:rsidR="005E2F6F">
        <w:t xml:space="preserve"> </w:t>
      </w:r>
      <w:r w:rsidRPr="00AD2535">
        <w:t>rezoluție</w:t>
      </w:r>
      <w:r w:rsidR="005E2F6F">
        <w:t xml:space="preserve"> </w:t>
      </w:r>
      <w:r w:rsidRPr="00AD2535">
        <w:t>prin</w:t>
      </w:r>
      <w:r w:rsidR="005E2F6F">
        <w:t xml:space="preserve"> </w:t>
      </w:r>
      <w:r w:rsidRPr="00AD2535">
        <w:t>care</w:t>
      </w:r>
      <w:r w:rsidR="005E2F6F">
        <w:t xml:space="preserve"> </w:t>
      </w:r>
      <w:r w:rsidRPr="00AD2535">
        <w:t>a</w:t>
      </w:r>
      <w:r w:rsidR="005E2F6F">
        <w:t xml:space="preserve"> </w:t>
      </w:r>
      <w:r w:rsidRPr="00AD2535">
        <w:t>invitat</w:t>
      </w:r>
      <w:r w:rsidR="005E2F6F">
        <w:t xml:space="preserve"> </w:t>
      </w:r>
      <w:r w:rsidRPr="00AD2535">
        <w:t>Consiliul</w:t>
      </w:r>
      <w:r w:rsidR="005E2F6F">
        <w:t xml:space="preserve"> </w:t>
      </w:r>
      <w:r w:rsidRPr="00AD2535">
        <w:t>să</w:t>
      </w:r>
      <w:r w:rsidR="005E2F6F">
        <w:t xml:space="preserve"> </w:t>
      </w:r>
      <w:r w:rsidRPr="00AD2535">
        <w:t>permită</w:t>
      </w:r>
      <w:r w:rsidR="005E2F6F">
        <w:t xml:space="preserve"> </w:t>
      </w:r>
      <w:r w:rsidRPr="00AD2535">
        <w:t>aderarea</w:t>
      </w:r>
      <w:r w:rsidR="005E2F6F">
        <w:t xml:space="preserve"> </w:t>
      </w:r>
      <w:r w:rsidRPr="00AD2535">
        <w:t>României</w:t>
      </w:r>
      <w:r w:rsidR="005E2F6F">
        <w:t xml:space="preserve"> </w:t>
      </w:r>
      <w:r w:rsidRPr="00AD2535">
        <w:t>și</w:t>
      </w:r>
      <w:r w:rsidR="005E2F6F">
        <w:t xml:space="preserve"> </w:t>
      </w:r>
      <w:r w:rsidRPr="00AD2535">
        <w:t>Bulgariei</w:t>
      </w:r>
      <w:r w:rsidR="005E2F6F">
        <w:t xml:space="preserve"> </w:t>
      </w:r>
      <w:r w:rsidRPr="00AD2535">
        <w:t>la</w:t>
      </w:r>
      <w:r w:rsidR="005E2F6F">
        <w:t xml:space="preserve"> </w:t>
      </w:r>
      <w:r w:rsidRPr="00AD2535">
        <w:t>spațiul</w:t>
      </w:r>
      <w:r w:rsidR="005E2F6F">
        <w:t xml:space="preserve"> </w:t>
      </w:r>
      <w:r w:rsidRPr="00AD2535">
        <w:t>Schengen.</w:t>
      </w:r>
      <w:r w:rsidR="005E2F6F">
        <w:t xml:space="preserve"> </w:t>
      </w:r>
    </w:p>
    <w:p w14:paraId="71996159" w14:textId="77777777" w:rsidR="00355518" w:rsidRPr="00AD2535" w:rsidRDefault="00355518" w:rsidP="00AD2535">
      <w:pPr>
        <w:jc w:val="both"/>
      </w:pPr>
    </w:p>
    <w:p w14:paraId="28203BDC" w14:textId="66748DEF" w:rsidR="00AD2535" w:rsidRPr="00AD2535" w:rsidRDefault="00AD2535" w:rsidP="00AD2535">
      <w:pPr>
        <w:jc w:val="both"/>
      </w:pPr>
      <w:r w:rsidRPr="00AD2535">
        <w:rPr>
          <w:b/>
          <w:bCs/>
        </w:rPr>
        <w:lastRenderedPageBreak/>
        <w:t>Pentru</w:t>
      </w:r>
      <w:r w:rsidR="005E2F6F">
        <w:rPr>
          <w:b/>
          <w:bCs/>
        </w:rPr>
        <w:t xml:space="preserve"> </w:t>
      </w:r>
      <w:r w:rsidRPr="00AD2535">
        <w:rPr>
          <w:b/>
          <w:bCs/>
        </w:rPr>
        <w:t>informații</w:t>
      </w:r>
      <w:r w:rsidR="005E2F6F">
        <w:rPr>
          <w:b/>
          <w:bCs/>
        </w:rPr>
        <w:t xml:space="preserve"> </w:t>
      </w:r>
      <w:r w:rsidRPr="00AD2535">
        <w:rPr>
          <w:b/>
          <w:bCs/>
        </w:rPr>
        <w:t>suplimentare</w:t>
      </w:r>
    </w:p>
    <w:p w14:paraId="77A53AB0" w14:textId="3542CB65" w:rsidR="00AD2535" w:rsidRPr="00AD2535" w:rsidRDefault="00034870" w:rsidP="00AD2535">
      <w:pPr>
        <w:jc w:val="both"/>
      </w:pPr>
      <w:hyperlink r:id="rId62" w:history="1">
        <w:r w:rsidR="00AD2535" w:rsidRPr="00AD2535">
          <w:rPr>
            <w:rStyle w:val="Hyperlink"/>
            <w:szCs w:val="24"/>
          </w:rPr>
          <w:t>Comunicarea</w:t>
        </w:r>
      </w:hyperlink>
      <w:r w:rsidR="005E2F6F">
        <w:t xml:space="preserve"> </w:t>
      </w:r>
      <w:r w:rsidR="00AD2535" w:rsidRPr="00AD2535">
        <w:t>privind</w:t>
      </w:r>
      <w:r w:rsidR="005E2F6F">
        <w:t xml:space="preserve"> </w:t>
      </w:r>
      <w:r w:rsidR="00AD2535" w:rsidRPr="00AD2535">
        <w:t>extinderea</w:t>
      </w:r>
      <w:r w:rsidR="005E2F6F">
        <w:t xml:space="preserve"> </w:t>
      </w:r>
      <w:r w:rsidR="00AD2535" w:rsidRPr="00AD2535">
        <w:t>spațiului</w:t>
      </w:r>
      <w:r w:rsidR="005E2F6F">
        <w:t xml:space="preserve"> </w:t>
      </w:r>
      <w:r w:rsidR="00AD2535" w:rsidRPr="00AD2535">
        <w:t>Schengen</w:t>
      </w:r>
      <w:r w:rsidR="005E2F6F">
        <w:t xml:space="preserve"> </w:t>
      </w:r>
      <w:r w:rsidR="00AD2535" w:rsidRPr="00AD2535">
        <w:t>pentru</w:t>
      </w:r>
      <w:r w:rsidR="005E2F6F">
        <w:t xml:space="preserve"> </w:t>
      </w:r>
      <w:r w:rsidR="00AD2535" w:rsidRPr="00AD2535">
        <w:t>a</w:t>
      </w:r>
      <w:r w:rsidR="005E2F6F">
        <w:t xml:space="preserve"> </w:t>
      </w:r>
      <w:r w:rsidR="00AD2535" w:rsidRPr="00AD2535">
        <w:t>include</w:t>
      </w:r>
      <w:r w:rsidR="005E2F6F">
        <w:t xml:space="preserve"> </w:t>
      </w:r>
      <w:r w:rsidR="00AD2535" w:rsidRPr="00AD2535">
        <w:t>Bulgaria,</w:t>
      </w:r>
      <w:r w:rsidR="005E2F6F">
        <w:t xml:space="preserve"> </w:t>
      </w:r>
      <w:r w:rsidR="00AD2535" w:rsidRPr="00AD2535">
        <w:t>România</w:t>
      </w:r>
      <w:r w:rsidR="005E2F6F">
        <w:t xml:space="preserve"> </w:t>
      </w:r>
      <w:r w:rsidR="00AD2535" w:rsidRPr="00AD2535">
        <w:t>și</w:t>
      </w:r>
      <w:r w:rsidR="005E2F6F">
        <w:t xml:space="preserve"> </w:t>
      </w:r>
      <w:r w:rsidR="00AD2535" w:rsidRPr="00AD2535">
        <w:t>Croația</w:t>
      </w:r>
    </w:p>
    <w:p w14:paraId="18C974FD" w14:textId="15F5B249" w:rsidR="00AD2535" w:rsidRPr="00AD2535" w:rsidRDefault="00034870" w:rsidP="00AD2535">
      <w:pPr>
        <w:jc w:val="both"/>
      </w:pPr>
      <w:hyperlink r:id="rId63" w:history="1">
        <w:r w:rsidR="00AD2535" w:rsidRPr="00AD2535">
          <w:rPr>
            <w:rStyle w:val="Hyperlink"/>
            <w:szCs w:val="24"/>
          </w:rPr>
          <w:t>Raportul</w:t>
        </w:r>
      </w:hyperlink>
      <w:r w:rsidR="005E2F6F">
        <w:t xml:space="preserve"> </w:t>
      </w:r>
      <w:r w:rsidR="00AD2535" w:rsidRPr="00AD2535">
        <w:t>misiunii</w:t>
      </w:r>
      <w:r w:rsidR="005E2F6F">
        <w:t xml:space="preserve"> </w:t>
      </w:r>
      <w:r w:rsidR="00AD2535" w:rsidRPr="00AD2535">
        <w:t>voluntare</w:t>
      </w:r>
      <w:r w:rsidR="005E2F6F">
        <w:t xml:space="preserve"> </w:t>
      </w:r>
      <w:r w:rsidR="00AD2535" w:rsidRPr="00AD2535">
        <w:t>de</w:t>
      </w:r>
      <w:r w:rsidR="005E2F6F">
        <w:t xml:space="preserve"> </w:t>
      </w:r>
      <w:r w:rsidR="00AD2535" w:rsidRPr="00AD2535">
        <w:t>informare</w:t>
      </w:r>
      <w:r w:rsidR="005E2F6F">
        <w:t xml:space="preserve"> </w:t>
      </w:r>
      <w:r w:rsidR="00AD2535" w:rsidRPr="00AD2535">
        <w:t>în</w:t>
      </w:r>
      <w:r w:rsidR="005E2F6F">
        <w:t xml:space="preserve"> </w:t>
      </w:r>
      <w:r w:rsidR="00AD2535" w:rsidRPr="00AD2535">
        <w:t>Bulgaria</w:t>
      </w:r>
      <w:r w:rsidR="005E2F6F">
        <w:t xml:space="preserve"> </w:t>
      </w:r>
      <w:r w:rsidR="00AD2535" w:rsidRPr="00AD2535">
        <w:t>și</w:t>
      </w:r>
      <w:r w:rsidR="005E2F6F">
        <w:t xml:space="preserve"> </w:t>
      </w:r>
      <w:r w:rsidR="00AD2535" w:rsidRPr="00AD2535">
        <w:t>România</w:t>
      </w:r>
      <w:r w:rsidR="005E2F6F">
        <w:t xml:space="preserve"> </w:t>
      </w:r>
      <w:r w:rsidR="00AD2535" w:rsidRPr="00AD2535">
        <w:t>referitor</w:t>
      </w:r>
      <w:r w:rsidR="005E2F6F">
        <w:t xml:space="preserve"> </w:t>
      </w:r>
      <w:r w:rsidR="00AD2535" w:rsidRPr="00AD2535">
        <w:t>la</w:t>
      </w:r>
      <w:r w:rsidR="005E2F6F">
        <w:t xml:space="preserve"> </w:t>
      </w:r>
      <w:r w:rsidR="00AD2535" w:rsidRPr="00AD2535">
        <w:t>aplicarea</w:t>
      </w:r>
      <w:r w:rsidR="005E2F6F">
        <w:t xml:space="preserve"> </w:t>
      </w:r>
      <w:r w:rsidR="00AD2535" w:rsidRPr="00AD2535">
        <w:t>acquis-ului</w:t>
      </w:r>
      <w:r w:rsidR="005E2F6F">
        <w:t xml:space="preserve"> </w:t>
      </w:r>
      <w:r w:rsidR="00AD2535" w:rsidRPr="00AD2535">
        <w:t>Schengen</w:t>
      </w:r>
      <w:r w:rsidR="005E2F6F">
        <w:t xml:space="preserve"> </w:t>
      </w:r>
      <w:r w:rsidR="00AD2535" w:rsidRPr="00AD2535">
        <w:t>și</w:t>
      </w:r>
      <w:r w:rsidR="005E2F6F">
        <w:t xml:space="preserve"> </w:t>
      </w:r>
      <w:r w:rsidR="00AD2535" w:rsidRPr="00AD2535">
        <w:t>a</w:t>
      </w:r>
      <w:r w:rsidR="005E2F6F">
        <w:t xml:space="preserve"> </w:t>
      </w:r>
      <w:r w:rsidR="00AD2535" w:rsidRPr="00AD2535">
        <w:t>evoluțiilor</w:t>
      </w:r>
      <w:r w:rsidR="005E2F6F">
        <w:t xml:space="preserve"> </w:t>
      </w:r>
      <w:r w:rsidR="00AD2535" w:rsidRPr="00AD2535">
        <w:t>acestuia</w:t>
      </w:r>
      <w:r w:rsidR="005E2F6F">
        <w:t xml:space="preserve"> </w:t>
      </w:r>
      <w:r w:rsidR="00AD2535" w:rsidRPr="00AD2535">
        <w:t>înregistrate</w:t>
      </w:r>
      <w:r w:rsidR="005E2F6F">
        <w:t xml:space="preserve"> </w:t>
      </w:r>
      <w:r w:rsidR="00AD2535" w:rsidRPr="00AD2535">
        <w:t>din</w:t>
      </w:r>
      <w:r w:rsidR="005E2F6F">
        <w:t xml:space="preserve"> </w:t>
      </w:r>
      <w:r w:rsidR="00AD2535" w:rsidRPr="00AD2535">
        <w:t>2011</w:t>
      </w:r>
    </w:p>
    <w:p w14:paraId="0399DBEA" w14:textId="46E2482C" w:rsidR="00AD2535" w:rsidRPr="00AD2535" w:rsidRDefault="00034870" w:rsidP="00AD2535">
      <w:pPr>
        <w:jc w:val="both"/>
      </w:pPr>
      <w:hyperlink r:id="rId64" w:history="1">
        <w:r w:rsidR="00AD2535" w:rsidRPr="00AD2535">
          <w:rPr>
            <w:rStyle w:val="Hyperlink"/>
            <w:szCs w:val="24"/>
          </w:rPr>
          <w:t>Comunicarea</w:t>
        </w:r>
      </w:hyperlink>
      <w:r w:rsidR="005E2F6F">
        <w:t xml:space="preserve"> </w:t>
      </w:r>
      <w:r w:rsidR="00AD2535" w:rsidRPr="00AD2535">
        <w:t>privind</w:t>
      </w:r>
      <w:r w:rsidR="005E2F6F">
        <w:t xml:space="preserve"> </w:t>
      </w:r>
      <w:r w:rsidR="00AD2535" w:rsidRPr="00AD2535">
        <w:t>verificarea</w:t>
      </w:r>
      <w:r w:rsidR="005E2F6F">
        <w:t xml:space="preserve"> </w:t>
      </w:r>
      <w:r w:rsidR="00AD2535" w:rsidRPr="00AD2535">
        <w:t>aplicării</w:t>
      </w:r>
      <w:r w:rsidR="005E2F6F">
        <w:t xml:space="preserve"> </w:t>
      </w:r>
      <w:r w:rsidR="00AD2535" w:rsidRPr="00AD2535">
        <w:t>integrale</w:t>
      </w:r>
      <w:r w:rsidR="005E2F6F">
        <w:t xml:space="preserve"> </w:t>
      </w:r>
      <w:r w:rsidR="00AD2535" w:rsidRPr="00AD2535">
        <w:t>a</w:t>
      </w:r>
      <w:r w:rsidR="005E2F6F">
        <w:t xml:space="preserve"> </w:t>
      </w:r>
      <w:r w:rsidR="00AD2535" w:rsidRPr="00AD2535">
        <w:t>acquis-ului</w:t>
      </w:r>
      <w:r w:rsidR="005E2F6F">
        <w:t xml:space="preserve"> </w:t>
      </w:r>
      <w:r w:rsidR="00AD2535" w:rsidRPr="00AD2535">
        <w:t>Schengen</w:t>
      </w:r>
      <w:r w:rsidR="005E2F6F">
        <w:t xml:space="preserve"> </w:t>
      </w:r>
      <w:r w:rsidR="00AD2535" w:rsidRPr="00AD2535">
        <w:t>de</w:t>
      </w:r>
      <w:r w:rsidR="005E2F6F">
        <w:t xml:space="preserve"> </w:t>
      </w:r>
      <w:r w:rsidR="00AD2535" w:rsidRPr="00AD2535">
        <w:t>către</w:t>
      </w:r>
      <w:r w:rsidR="005E2F6F">
        <w:t xml:space="preserve"> </w:t>
      </w:r>
      <w:r w:rsidR="00AD2535" w:rsidRPr="00AD2535">
        <w:t>Croația</w:t>
      </w:r>
    </w:p>
    <w:p w14:paraId="409656DB" w14:textId="31F99A7F" w:rsidR="00AD2535" w:rsidRPr="00AD2535" w:rsidRDefault="00034870" w:rsidP="00AD2535">
      <w:pPr>
        <w:jc w:val="both"/>
      </w:pPr>
      <w:hyperlink r:id="rId65" w:history="1">
        <w:r w:rsidR="00AD2535" w:rsidRPr="00AD2535">
          <w:rPr>
            <w:rStyle w:val="Hyperlink"/>
            <w:szCs w:val="24"/>
          </w:rPr>
          <w:t>Concluziile</w:t>
        </w:r>
        <w:r w:rsidR="005E2F6F">
          <w:rPr>
            <w:rStyle w:val="Hyperlink"/>
            <w:szCs w:val="24"/>
          </w:rPr>
          <w:t xml:space="preserve"> </w:t>
        </w:r>
        <w:r w:rsidR="00AD2535" w:rsidRPr="00AD2535">
          <w:rPr>
            <w:rStyle w:val="Hyperlink"/>
            <w:szCs w:val="24"/>
          </w:rPr>
          <w:t>Consiliului</w:t>
        </w:r>
      </w:hyperlink>
      <w:r w:rsidR="005E2F6F">
        <w:t xml:space="preserve"> </w:t>
      </w:r>
      <w:r w:rsidR="00AD2535" w:rsidRPr="00AD2535">
        <w:t>privind</w:t>
      </w:r>
      <w:r w:rsidR="005E2F6F">
        <w:t xml:space="preserve"> </w:t>
      </w:r>
      <w:r w:rsidR="00AD2535" w:rsidRPr="00AD2535">
        <w:t>încheierea</w:t>
      </w:r>
      <w:r w:rsidR="005E2F6F">
        <w:t xml:space="preserve"> </w:t>
      </w:r>
      <w:r w:rsidR="00AD2535" w:rsidRPr="00AD2535">
        <w:t>procesului</w:t>
      </w:r>
      <w:r w:rsidR="005E2F6F">
        <w:t xml:space="preserve"> </w:t>
      </w:r>
      <w:r w:rsidR="00AD2535" w:rsidRPr="00AD2535">
        <w:t>de</w:t>
      </w:r>
      <w:r w:rsidR="005E2F6F">
        <w:t xml:space="preserve"> </w:t>
      </w:r>
      <w:r w:rsidR="00AD2535" w:rsidRPr="00AD2535">
        <w:t>evaluare</w:t>
      </w:r>
      <w:r w:rsidR="005E2F6F">
        <w:t xml:space="preserve"> </w:t>
      </w:r>
      <w:r w:rsidR="00AD2535" w:rsidRPr="00AD2535">
        <w:t>a</w:t>
      </w:r>
      <w:r w:rsidR="005E2F6F">
        <w:t xml:space="preserve"> </w:t>
      </w:r>
      <w:r w:rsidR="00AD2535" w:rsidRPr="00AD2535">
        <w:t>gradului</w:t>
      </w:r>
      <w:r w:rsidR="005E2F6F">
        <w:t xml:space="preserve"> </w:t>
      </w:r>
      <w:r w:rsidR="00AD2535" w:rsidRPr="00AD2535">
        <w:t>de</w:t>
      </w:r>
      <w:r w:rsidR="005E2F6F">
        <w:t xml:space="preserve"> </w:t>
      </w:r>
      <w:r w:rsidR="00AD2535" w:rsidRPr="00AD2535">
        <w:t>pregătire</w:t>
      </w:r>
      <w:r w:rsidR="005E2F6F">
        <w:t xml:space="preserve"> </w:t>
      </w:r>
      <w:r w:rsidR="00AD2535" w:rsidRPr="00AD2535">
        <w:t>al</w:t>
      </w:r>
      <w:r w:rsidR="005E2F6F">
        <w:t xml:space="preserve"> </w:t>
      </w:r>
      <w:r w:rsidR="00AD2535" w:rsidRPr="00AD2535">
        <w:t>României</w:t>
      </w:r>
      <w:r w:rsidR="005E2F6F">
        <w:t xml:space="preserve"> </w:t>
      </w:r>
      <w:r w:rsidR="00AD2535" w:rsidRPr="00AD2535">
        <w:t>în</w:t>
      </w:r>
      <w:r w:rsidR="005E2F6F">
        <w:t xml:space="preserve"> </w:t>
      </w:r>
      <w:r w:rsidR="00AD2535" w:rsidRPr="00AD2535">
        <w:t>vederea</w:t>
      </w:r>
      <w:r w:rsidR="005E2F6F">
        <w:t xml:space="preserve"> </w:t>
      </w:r>
      <w:r w:rsidR="00AD2535" w:rsidRPr="00AD2535">
        <w:t>punerii</w:t>
      </w:r>
      <w:r w:rsidR="005E2F6F">
        <w:t xml:space="preserve"> </w:t>
      </w:r>
      <w:r w:rsidR="00AD2535" w:rsidRPr="00AD2535">
        <w:t>în</w:t>
      </w:r>
      <w:r w:rsidR="005E2F6F">
        <w:t xml:space="preserve"> </w:t>
      </w:r>
      <w:r w:rsidR="00AD2535" w:rsidRPr="00AD2535">
        <w:t>aplicare</w:t>
      </w:r>
      <w:r w:rsidR="005E2F6F">
        <w:t xml:space="preserve"> </w:t>
      </w:r>
      <w:r w:rsidR="00AD2535" w:rsidRPr="00AD2535">
        <w:t>a</w:t>
      </w:r>
      <w:r w:rsidR="005E2F6F">
        <w:t xml:space="preserve"> </w:t>
      </w:r>
      <w:r w:rsidR="00AD2535" w:rsidRPr="00AD2535">
        <w:t>tuturor</w:t>
      </w:r>
      <w:r w:rsidR="005E2F6F">
        <w:t xml:space="preserve"> </w:t>
      </w:r>
      <w:r w:rsidR="00AD2535" w:rsidRPr="00AD2535">
        <w:t>dispozițiilor</w:t>
      </w:r>
      <w:r w:rsidR="005E2F6F">
        <w:t xml:space="preserve"> </w:t>
      </w:r>
      <w:r w:rsidR="00AD2535" w:rsidRPr="00AD2535">
        <w:t>acquis-ului</w:t>
      </w:r>
      <w:r w:rsidR="005E2F6F">
        <w:t xml:space="preserve"> </w:t>
      </w:r>
      <w:r w:rsidR="00AD2535" w:rsidRPr="00AD2535">
        <w:t>Schengen</w:t>
      </w:r>
    </w:p>
    <w:p w14:paraId="628EE7E6" w14:textId="6E8C3B64" w:rsidR="00AD2535" w:rsidRPr="00AD2535" w:rsidRDefault="00034870" w:rsidP="00AD2535">
      <w:pPr>
        <w:jc w:val="both"/>
      </w:pPr>
      <w:hyperlink r:id="rId66" w:history="1">
        <w:r w:rsidR="00AD2535" w:rsidRPr="00AD2535">
          <w:rPr>
            <w:rStyle w:val="Hyperlink"/>
            <w:szCs w:val="24"/>
          </w:rPr>
          <w:t>Procesul</w:t>
        </w:r>
        <w:r w:rsidR="005E2F6F">
          <w:rPr>
            <w:rStyle w:val="Hyperlink"/>
            <w:szCs w:val="24"/>
          </w:rPr>
          <w:t xml:space="preserve"> </w:t>
        </w:r>
        <w:r w:rsidR="00AD2535" w:rsidRPr="00AD2535">
          <w:rPr>
            <w:rStyle w:val="Hyperlink"/>
            <w:szCs w:val="24"/>
          </w:rPr>
          <w:t>de</w:t>
        </w:r>
        <w:r w:rsidR="005E2F6F">
          <w:rPr>
            <w:rStyle w:val="Hyperlink"/>
            <w:szCs w:val="24"/>
          </w:rPr>
          <w:t xml:space="preserve"> </w:t>
        </w:r>
        <w:r w:rsidR="00AD2535" w:rsidRPr="00AD2535">
          <w:rPr>
            <w:rStyle w:val="Hyperlink"/>
            <w:szCs w:val="24"/>
          </w:rPr>
          <w:t>aderare</w:t>
        </w:r>
        <w:r w:rsidR="005E2F6F">
          <w:rPr>
            <w:rStyle w:val="Hyperlink"/>
            <w:szCs w:val="24"/>
          </w:rPr>
          <w:t xml:space="preserve"> </w:t>
        </w:r>
        <w:r w:rsidR="00AD2535" w:rsidRPr="00AD2535">
          <w:rPr>
            <w:rStyle w:val="Hyperlink"/>
            <w:szCs w:val="24"/>
          </w:rPr>
          <w:t>la</w:t>
        </w:r>
        <w:r w:rsidR="005E2F6F">
          <w:rPr>
            <w:rStyle w:val="Hyperlink"/>
            <w:szCs w:val="24"/>
          </w:rPr>
          <w:t xml:space="preserve"> </w:t>
        </w:r>
        <w:r w:rsidR="00AD2535" w:rsidRPr="00AD2535">
          <w:rPr>
            <w:rStyle w:val="Hyperlink"/>
            <w:szCs w:val="24"/>
          </w:rPr>
          <w:t>UE</w:t>
        </w:r>
      </w:hyperlink>
      <w:r w:rsidR="005E2F6F">
        <w:t xml:space="preserve"> </w:t>
      </w:r>
      <w:r w:rsidR="00AD2535" w:rsidRPr="00AD2535">
        <w:t>–</w:t>
      </w:r>
      <w:r w:rsidR="005E2F6F">
        <w:t xml:space="preserve"> </w:t>
      </w:r>
      <w:r w:rsidR="00AD2535" w:rsidRPr="00AD2535">
        <w:t>pas</w:t>
      </w:r>
      <w:r w:rsidR="005E2F6F">
        <w:t xml:space="preserve"> </w:t>
      </w:r>
      <w:r w:rsidR="00AD2535" w:rsidRPr="00AD2535">
        <w:t>cu</w:t>
      </w:r>
      <w:r w:rsidR="005E2F6F">
        <w:t xml:space="preserve"> </w:t>
      </w:r>
      <w:r w:rsidR="00AD2535" w:rsidRPr="00AD2535">
        <w:t>pas</w:t>
      </w:r>
    </w:p>
    <w:p w14:paraId="1F634251" w14:textId="5EC72580" w:rsidR="00AD2535" w:rsidRPr="00AD2535" w:rsidRDefault="00034870" w:rsidP="00AD2535">
      <w:pPr>
        <w:jc w:val="both"/>
      </w:pPr>
      <w:hyperlink r:id="rId67" w:history="1">
        <w:r w:rsidR="00AD2535" w:rsidRPr="00AD2535">
          <w:rPr>
            <w:rStyle w:val="Hyperlink"/>
            <w:szCs w:val="24"/>
          </w:rPr>
          <w:t>Rezoluția</w:t>
        </w:r>
        <w:r w:rsidR="005E2F6F">
          <w:rPr>
            <w:rStyle w:val="Hyperlink"/>
            <w:szCs w:val="24"/>
          </w:rPr>
          <w:t xml:space="preserve"> </w:t>
        </w:r>
        <w:r w:rsidR="00AD2535" w:rsidRPr="00AD2535">
          <w:rPr>
            <w:rStyle w:val="Hyperlink"/>
            <w:szCs w:val="24"/>
          </w:rPr>
          <w:t>Parlamentului</w:t>
        </w:r>
        <w:r w:rsidR="005E2F6F">
          <w:rPr>
            <w:rStyle w:val="Hyperlink"/>
            <w:szCs w:val="24"/>
          </w:rPr>
          <w:t xml:space="preserve"> </w:t>
        </w:r>
        <w:r w:rsidR="00AD2535" w:rsidRPr="00AD2535">
          <w:rPr>
            <w:rStyle w:val="Hyperlink"/>
            <w:szCs w:val="24"/>
          </w:rPr>
          <w:t>European</w:t>
        </w:r>
      </w:hyperlink>
      <w:r w:rsidR="005E2F6F">
        <w:t xml:space="preserve"> </w:t>
      </w:r>
      <w:r w:rsidR="00AD2535" w:rsidRPr="00AD2535">
        <w:t>privind</w:t>
      </w:r>
      <w:r w:rsidR="005E2F6F">
        <w:t xml:space="preserve"> </w:t>
      </w:r>
      <w:r w:rsidR="00AD2535" w:rsidRPr="00AD2535">
        <w:t>admiterea</w:t>
      </w:r>
      <w:r w:rsidR="005E2F6F">
        <w:t xml:space="preserve"> </w:t>
      </w:r>
      <w:r w:rsidR="00AD2535" w:rsidRPr="00AD2535">
        <w:t>Bulgariei</w:t>
      </w:r>
      <w:r w:rsidR="005E2F6F">
        <w:t xml:space="preserve"> </w:t>
      </w:r>
      <w:r w:rsidR="00AD2535" w:rsidRPr="00AD2535">
        <w:t>și</w:t>
      </w:r>
      <w:r w:rsidR="005E2F6F">
        <w:t xml:space="preserve"> </w:t>
      </w:r>
      <w:r w:rsidR="00AD2535" w:rsidRPr="00AD2535">
        <w:t>României</w:t>
      </w:r>
      <w:r w:rsidR="005E2F6F">
        <w:t xml:space="preserve"> </w:t>
      </w:r>
      <w:r w:rsidR="00AD2535" w:rsidRPr="00AD2535">
        <w:t>în</w:t>
      </w:r>
      <w:r w:rsidR="005E2F6F">
        <w:t xml:space="preserve"> </w:t>
      </w:r>
      <w:r w:rsidR="00AD2535" w:rsidRPr="00AD2535">
        <w:t>spațiul</w:t>
      </w:r>
      <w:r w:rsidR="005E2F6F">
        <w:t xml:space="preserve"> </w:t>
      </w:r>
      <w:r w:rsidR="00AD2535" w:rsidRPr="00AD2535">
        <w:t>Schengen</w:t>
      </w:r>
    </w:p>
    <w:p w14:paraId="3679A682" w14:textId="4790571D" w:rsidR="00AD2535" w:rsidRDefault="00AD2535" w:rsidP="00AD2535">
      <w:pPr>
        <w:jc w:val="right"/>
        <w:rPr>
          <w:b/>
          <w:i/>
          <w:color w:val="0000FF"/>
          <w:sz w:val="14"/>
        </w:rPr>
      </w:pPr>
      <w:r w:rsidRPr="00AD2535">
        <w:rPr>
          <w:b/>
          <w:i/>
          <w:color w:val="0000FF"/>
          <w:sz w:val="14"/>
        </w:rPr>
        <w:t>Sursa:</w:t>
      </w:r>
      <w:r w:rsidR="005E2F6F">
        <w:rPr>
          <w:b/>
          <w:i/>
          <w:color w:val="0000FF"/>
          <w:sz w:val="14"/>
        </w:rPr>
        <w:t xml:space="preserve"> </w:t>
      </w:r>
      <w:hyperlink r:id="rId68" w:history="1">
        <w:r w:rsidRPr="00AD2535">
          <w:rPr>
            <w:b/>
            <w:i/>
            <w:color w:val="0000FF"/>
            <w:sz w:val="14"/>
            <w:u w:val="single"/>
          </w:rPr>
          <w:t>https://romania.representation.ec.europa.eu/</w:t>
        </w:r>
      </w:hyperlink>
    </w:p>
    <w:p w14:paraId="6FD14108" w14:textId="76405F59" w:rsidR="00AD2535" w:rsidRDefault="00AD2535" w:rsidP="00AD2535">
      <w:pPr>
        <w:pStyle w:val="separatorarticole"/>
      </w:pPr>
      <w:r>
        <w:t>*</w:t>
      </w:r>
    </w:p>
    <w:p w14:paraId="09D6C2B6" w14:textId="0A7F4B36" w:rsidR="00AD2535" w:rsidRPr="00AD2535" w:rsidRDefault="00AD2535" w:rsidP="008F6282">
      <w:pPr>
        <w:pStyle w:val="TitluArticolinINFOUE"/>
        <w:jc w:val="both"/>
      </w:pPr>
      <w:bookmarkStart w:id="178" w:name="_Toc119916302"/>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au</w:t>
      </w:r>
      <w:r w:rsidR="005E2F6F">
        <w:t xml:space="preserve"> </w:t>
      </w:r>
      <w:r w:rsidRPr="00AD2535">
        <w:t>intrat</w:t>
      </w:r>
      <w:r w:rsidR="005E2F6F">
        <w:t xml:space="preserve"> </w:t>
      </w:r>
      <w:r w:rsidRPr="00AD2535">
        <w:t>în</w:t>
      </w:r>
      <w:r w:rsidR="005E2F6F">
        <w:t xml:space="preserve"> </w:t>
      </w:r>
      <w:r w:rsidRPr="00AD2535">
        <w:t>vigoare</w:t>
      </w:r>
      <w:r w:rsidR="005E2F6F">
        <w:t xml:space="preserve"> </w:t>
      </w:r>
      <w:r w:rsidRPr="00AD2535">
        <w:t>normele</w:t>
      </w:r>
      <w:r w:rsidR="005E2F6F">
        <w:t xml:space="preserve"> </w:t>
      </w:r>
      <w:r w:rsidRPr="00AD2535">
        <w:t>de</w:t>
      </w:r>
      <w:r w:rsidR="005E2F6F">
        <w:t xml:space="preserve"> </w:t>
      </w:r>
      <w:r w:rsidRPr="00AD2535">
        <w:t>referință</w:t>
      </w:r>
      <w:r w:rsidR="005E2F6F">
        <w:t xml:space="preserve"> </w:t>
      </w:r>
      <w:r w:rsidRPr="00AD2535">
        <w:t>ale</w:t>
      </w:r>
      <w:r w:rsidR="005E2F6F">
        <w:t xml:space="preserve"> </w:t>
      </w:r>
      <w:r w:rsidRPr="00AD2535">
        <w:t>UE</w:t>
      </w:r>
      <w:r w:rsidR="005E2F6F">
        <w:t xml:space="preserve"> </w:t>
      </w:r>
      <w:r w:rsidRPr="00AD2535">
        <w:t>privind</w:t>
      </w:r>
      <w:r w:rsidR="005E2F6F">
        <w:t xml:space="preserve"> </w:t>
      </w:r>
      <w:r w:rsidRPr="00AD2535">
        <w:t>platformele</w:t>
      </w:r>
      <w:r w:rsidR="005E2F6F">
        <w:t xml:space="preserve"> </w:t>
      </w:r>
      <w:r w:rsidRPr="00AD2535">
        <w:t>online</w:t>
      </w:r>
      <w:bookmarkEnd w:id="178"/>
    </w:p>
    <w:p w14:paraId="0EF87385" w14:textId="4A728F5D" w:rsidR="00AD2535" w:rsidRPr="00AD2535" w:rsidRDefault="00AD2535" w:rsidP="008F6282">
      <w:pPr>
        <w:jc w:val="both"/>
      </w:pPr>
      <w:r w:rsidRPr="00AD2535">
        <w:t>Astăzi,</w:t>
      </w:r>
      <w:r w:rsidR="005E2F6F">
        <w:t xml:space="preserve"> </w:t>
      </w:r>
      <w:r w:rsidRPr="00AD2535">
        <w:t>16</w:t>
      </w:r>
      <w:r w:rsidR="005E2F6F">
        <w:t xml:space="preserve"> </w:t>
      </w:r>
      <w:r w:rsidRPr="00AD2535">
        <w:t>noiembrie,</w:t>
      </w:r>
      <w:r w:rsidR="005E2F6F">
        <w:t xml:space="preserve"> </w:t>
      </w:r>
      <w:r w:rsidRPr="00AD2535">
        <w:t>intră</w:t>
      </w:r>
      <w:r w:rsidR="005E2F6F">
        <w:t xml:space="preserve"> </w:t>
      </w:r>
      <w:r w:rsidRPr="00AD2535">
        <w:t>în</w:t>
      </w:r>
      <w:r w:rsidR="005E2F6F">
        <w:t xml:space="preserve"> </w:t>
      </w:r>
      <w:r w:rsidRPr="00AD2535">
        <w:t>vigoare</w:t>
      </w:r>
      <w:r w:rsidR="005E2F6F">
        <w:t xml:space="preserve"> </w:t>
      </w:r>
      <w:hyperlink r:id="rId69" w:history="1">
        <w:r w:rsidRPr="00AD2535">
          <w:rPr>
            <w:rStyle w:val="Hyperlink"/>
            <w:szCs w:val="24"/>
          </w:rPr>
          <w:t>Regulamentul</w:t>
        </w:r>
        <w:r w:rsidR="005E2F6F">
          <w:rPr>
            <w:rStyle w:val="Hyperlink"/>
            <w:szCs w:val="24"/>
          </w:rPr>
          <w:t xml:space="preserve"> </w:t>
        </w:r>
        <w:r w:rsidRPr="00AD2535">
          <w:rPr>
            <w:rStyle w:val="Hyperlink"/>
            <w:szCs w:val="24"/>
          </w:rPr>
          <w:t>privind</w:t>
        </w:r>
        <w:r w:rsidR="005E2F6F">
          <w:rPr>
            <w:rStyle w:val="Hyperlink"/>
            <w:szCs w:val="24"/>
          </w:rPr>
          <w:t xml:space="preserve"> </w:t>
        </w:r>
        <w:r w:rsidRPr="00AD2535">
          <w:rPr>
            <w:rStyle w:val="Hyperlink"/>
            <w:szCs w:val="24"/>
          </w:rPr>
          <w:t>serviciile</w:t>
        </w:r>
        <w:r w:rsidR="005E2F6F">
          <w:rPr>
            <w:rStyle w:val="Hyperlink"/>
            <w:szCs w:val="24"/>
          </w:rPr>
          <w:t xml:space="preserve"> </w:t>
        </w:r>
        <w:r w:rsidRPr="00AD2535">
          <w:rPr>
            <w:rStyle w:val="Hyperlink"/>
            <w:szCs w:val="24"/>
          </w:rPr>
          <w:t>digitale</w:t>
        </w:r>
      </w:hyperlink>
      <w:r w:rsidRPr="00AD2535">
        <w:t>,</w:t>
      </w:r>
      <w:r w:rsidR="005E2F6F">
        <w:t xml:space="preserve"> </w:t>
      </w:r>
      <w:r w:rsidRPr="00AD2535">
        <w:t>noul</w:t>
      </w:r>
      <w:r w:rsidR="005E2F6F">
        <w:t xml:space="preserve"> </w:t>
      </w:r>
      <w:r w:rsidRPr="00AD2535">
        <w:t>set</w:t>
      </w:r>
      <w:r w:rsidR="005E2F6F">
        <w:t xml:space="preserve"> </w:t>
      </w:r>
      <w:r w:rsidRPr="00AD2535">
        <w:t>de</w:t>
      </w:r>
      <w:r w:rsidR="005E2F6F">
        <w:t xml:space="preserve"> </w:t>
      </w:r>
      <w:r w:rsidRPr="00AD2535">
        <w:t>norme</w:t>
      </w:r>
      <w:r w:rsidR="005E2F6F">
        <w:t xml:space="preserve"> </w:t>
      </w:r>
      <w:r w:rsidRPr="00AD2535">
        <w:t>de</w:t>
      </w:r>
      <w:r w:rsidR="005E2F6F">
        <w:t xml:space="preserve"> </w:t>
      </w:r>
      <w:r w:rsidRPr="00AD2535">
        <w:t>referință</w:t>
      </w:r>
      <w:r w:rsidR="005E2F6F">
        <w:t xml:space="preserve"> </w:t>
      </w:r>
      <w:r w:rsidRPr="00AD2535">
        <w:t>ale</w:t>
      </w:r>
      <w:r w:rsidR="005E2F6F">
        <w:t xml:space="preserve"> </w:t>
      </w:r>
      <w:r w:rsidRPr="00AD2535">
        <w:t>UE</w:t>
      </w:r>
      <w:r w:rsidR="005E2F6F">
        <w:t xml:space="preserve"> </w:t>
      </w:r>
      <w:r w:rsidRPr="00AD2535">
        <w:t>pentru</w:t>
      </w:r>
      <w:r w:rsidR="005E2F6F">
        <w:t xml:space="preserve"> </w:t>
      </w:r>
      <w:r w:rsidRPr="00AD2535">
        <w:t>un</w:t>
      </w:r>
      <w:r w:rsidR="005E2F6F">
        <w:t xml:space="preserve"> </w:t>
      </w:r>
      <w:r w:rsidRPr="00AD2535">
        <w:t>mediu</w:t>
      </w:r>
      <w:r w:rsidR="005E2F6F">
        <w:t xml:space="preserve"> </w:t>
      </w:r>
      <w:r w:rsidRPr="00AD2535">
        <w:t>online</w:t>
      </w:r>
      <w:r w:rsidR="005E2F6F">
        <w:t xml:space="preserve"> </w:t>
      </w:r>
      <w:r w:rsidRPr="00AD2535">
        <w:t>mai</w:t>
      </w:r>
      <w:r w:rsidR="005E2F6F">
        <w:t xml:space="preserve"> </w:t>
      </w:r>
      <w:r w:rsidRPr="00AD2535">
        <w:t>sigur</w:t>
      </w:r>
      <w:r w:rsidR="005E2F6F">
        <w:t xml:space="preserve"> </w:t>
      </w:r>
      <w:r w:rsidRPr="00AD2535">
        <w:t>și</w:t>
      </w:r>
      <w:r w:rsidR="005E2F6F">
        <w:t xml:space="preserve"> </w:t>
      </w:r>
      <w:r w:rsidRPr="00AD2535">
        <w:t>mai</w:t>
      </w:r>
      <w:r w:rsidR="005E2F6F">
        <w:t xml:space="preserve"> </w:t>
      </w:r>
      <w:r w:rsidRPr="00AD2535">
        <w:t>responsabil.</w:t>
      </w:r>
      <w:r w:rsidR="005E2F6F">
        <w:t xml:space="preserve"> </w:t>
      </w:r>
    </w:p>
    <w:p w14:paraId="4C601D54" w14:textId="32D1DD22" w:rsidR="00AD2535" w:rsidRPr="00AD2535" w:rsidRDefault="00AD2535" w:rsidP="008F6282">
      <w:pPr>
        <w:jc w:val="both"/>
      </w:pPr>
      <w:r w:rsidRPr="00AD2535">
        <w:rPr>
          <w:noProof/>
          <w:lang w:eastAsia="ro-RO"/>
        </w:rPr>
        <w:drawing>
          <wp:anchor distT="0" distB="0" distL="114300" distR="114300" simplePos="0" relativeHeight="252080128" behindDoc="0" locked="0" layoutInCell="1" allowOverlap="1" wp14:anchorId="50132748" wp14:editId="6CF4BD91">
            <wp:simplePos x="0" y="0"/>
            <wp:positionH relativeFrom="column">
              <wp:posOffset>2540</wp:posOffset>
            </wp:positionH>
            <wp:positionV relativeFrom="paragraph">
              <wp:posOffset>77470</wp:posOffset>
            </wp:positionV>
            <wp:extent cx="2419350" cy="1618640"/>
            <wp:effectExtent l="0" t="0" r="0" b="635"/>
            <wp:wrapSquare wrapText="bothSides"/>
            <wp:docPr id="20" name="Imagine 20" descr="DSAinvig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Ainvigoa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9350" cy="1618640"/>
                    </a:xfrm>
                    <a:prstGeom prst="rect">
                      <a:avLst/>
                    </a:prstGeom>
                    <a:noFill/>
                    <a:ln>
                      <a:noFill/>
                    </a:ln>
                  </pic:spPr>
                </pic:pic>
              </a:graphicData>
            </a:graphic>
          </wp:anchor>
        </w:drawing>
      </w:r>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se</w:t>
      </w:r>
      <w:r w:rsidR="005E2F6F">
        <w:t xml:space="preserve"> </w:t>
      </w:r>
      <w:r w:rsidRPr="00AD2535">
        <w:t>aplică</w:t>
      </w:r>
      <w:r w:rsidR="005E2F6F">
        <w:t xml:space="preserve"> </w:t>
      </w:r>
      <w:r w:rsidRPr="00AD2535">
        <w:t>tuturor</w:t>
      </w:r>
      <w:r w:rsidR="005E2F6F">
        <w:t xml:space="preserve"> </w:t>
      </w:r>
      <w:r w:rsidRPr="00AD2535">
        <w:t>serviciilor</w:t>
      </w:r>
      <w:r w:rsidR="005E2F6F">
        <w:t xml:space="preserve"> </w:t>
      </w:r>
      <w:r w:rsidRPr="00AD2535">
        <w:t>digitale</w:t>
      </w:r>
      <w:r w:rsidR="005E2F6F">
        <w:t xml:space="preserve"> </w:t>
      </w:r>
      <w:r w:rsidRPr="00AD2535">
        <w:t>prin</w:t>
      </w:r>
      <w:r w:rsidR="005E2F6F">
        <w:t xml:space="preserve"> </w:t>
      </w:r>
      <w:r w:rsidRPr="00AD2535">
        <w:t>care</w:t>
      </w:r>
      <w:r w:rsidR="005E2F6F">
        <w:t xml:space="preserve"> </w:t>
      </w:r>
      <w:r w:rsidRPr="00AD2535">
        <w:t>consumatorii</w:t>
      </w:r>
      <w:r w:rsidR="005E2F6F">
        <w:t xml:space="preserve"> </w:t>
      </w:r>
      <w:r w:rsidRPr="00AD2535">
        <w:t>sunt</w:t>
      </w:r>
      <w:r w:rsidR="005E2F6F">
        <w:t xml:space="preserve"> </w:t>
      </w:r>
      <w:r w:rsidRPr="00AD2535">
        <w:t>puși</w:t>
      </w:r>
      <w:r w:rsidR="005E2F6F">
        <w:t xml:space="preserve"> </w:t>
      </w:r>
      <w:r w:rsidRPr="00AD2535">
        <w:t>în</w:t>
      </w:r>
      <w:r w:rsidR="005E2F6F">
        <w:t xml:space="preserve"> </w:t>
      </w:r>
      <w:r w:rsidRPr="00AD2535">
        <w:t>legătură</w:t>
      </w:r>
      <w:r w:rsidR="005E2F6F">
        <w:t xml:space="preserve"> </w:t>
      </w:r>
      <w:r w:rsidRPr="00AD2535">
        <w:t>cu</w:t>
      </w:r>
      <w:r w:rsidR="005E2F6F">
        <w:t xml:space="preserve"> </w:t>
      </w:r>
      <w:r w:rsidRPr="00AD2535">
        <w:t>furnizorii</w:t>
      </w:r>
      <w:r w:rsidR="005E2F6F">
        <w:t xml:space="preserve"> </w:t>
      </w:r>
      <w:r w:rsidRPr="00AD2535">
        <w:t>de</w:t>
      </w:r>
      <w:r w:rsidR="005E2F6F">
        <w:t xml:space="preserve"> </w:t>
      </w:r>
      <w:r w:rsidRPr="00AD2535">
        <w:t>bunuri,</w:t>
      </w:r>
      <w:r w:rsidR="005E2F6F">
        <w:t xml:space="preserve"> </w:t>
      </w:r>
      <w:r w:rsidRPr="00AD2535">
        <w:t>servicii</w:t>
      </w:r>
      <w:r w:rsidR="005E2F6F">
        <w:t xml:space="preserve"> </w:t>
      </w:r>
      <w:r w:rsidRPr="00AD2535">
        <w:t>sau</w:t>
      </w:r>
      <w:r w:rsidR="005E2F6F">
        <w:t xml:space="preserve"> </w:t>
      </w:r>
      <w:r w:rsidRPr="00AD2535">
        <w:t>conținut</w:t>
      </w:r>
      <w:r w:rsidR="005E2F6F">
        <w:t xml:space="preserve"> </w:t>
      </w:r>
      <w:r w:rsidRPr="00AD2535">
        <w:t>online.</w:t>
      </w:r>
      <w:r w:rsidR="005E2F6F">
        <w:t xml:space="preserve"> </w:t>
      </w:r>
      <w:r w:rsidRPr="00AD2535">
        <w:t>Regulamentul</w:t>
      </w:r>
      <w:r w:rsidR="005E2F6F">
        <w:t xml:space="preserve"> </w:t>
      </w:r>
      <w:r w:rsidRPr="00AD2535">
        <w:t>creează</w:t>
      </w:r>
      <w:r w:rsidR="005E2F6F">
        <w:t xml:space="preserve"> </w:t>
      </w:r>
      <w:r w:rsidRPr="00AD2535">
        <w:t>noi</w:t>
      </w:r>
      <w:r w:rsidR="005E2F6F">
        <w:t xml:space="preserve"> </w:t>
      </w:r>
      <w:r w:rsidRPr="00AD2535">
        <w:t>obligații</w:t>
      </w:r>
      <w:r w:rsidR="005E2F6F">
        <w:t xml:space="preserve"> </w:t>
      </w:r>
      <w:r w:rsidRPr="00AD2535">
        <w:t>pentru</w:t>
      </w:r>
      <w:r w:rsidR="005E2F6F">
        <w:t xml:space="preserve"> </w:t>
      </w:r>
      <w:r w:rsidRPr="00AD2535">
        <w:t>platformele</w:t>
      </w:r>
      <w:r w:rsidR="005E2F6F">
        <w:t xml:space="preserve"> </w:t>
      </w:r>
      <w:r w:rsidRPr="00AD2535">
        <w:t>online</w:t>
      </w:r>
      <w:r w:rsidR="005E2F6F">
        <w:t xml:space="preserve"> </w:t>
      </w:r>
      <w:r w:rsidRPr="00AD2535">
        <w:t>menite</w:t>
      </w:r>
      <w:r w:rsidR="005E2F6F">
        <w:t xml:space="preserve"> </w:t>
      </w:r>
      <w:r w:rsidRPr="00AD2535">
        <w:t>să</w:t>
      </w:r>
      <w:r w:rsidR="005E2F6F">
        <w:t xml:space="preserve"> </w:t>
      </w:r>
      <w:r w:rsidRPr="00AD2535">
        <w:t>reducă</w:t>
      </w:r>
      <w:r w:rsidR="005E2F6F">
        <w:t xml:space="preserve"> </w:t>
      </w:r>
      <w:r w:rsidRPr="00AD2535">
        <w:t>eventualele</w:t>
      </w:r>
      <w:r w:rsidR="005E2F6F">
        <w:t xml:space="preserve"> </w:t>
      </w:r>
      <w:r w:rsidRPr="00AD2535">
        <w:t>prejudicii</w:t>
      </w:r>
      <w:r w:rsidR="005E2F6F">
        <w:t xml:space="preserve"> </w:t>
      </w:r>
      <w:r w:rsidRPr="00AD2535">
        <w:t>cauzate</w:t>
      </w:r>
      <w:r w:rsidR="005E2F6F">
        <w:t xml:space="preserve"> </w:t>
      </w:r>
      <w:r w:rsidRPr="00AD2535">
        <w:t>și</w:t>
      </w:r>
      <w:r w:rsidR="005E2F6F">
        <w:t xml:space="preserve"> </w:t>
      </w:r>
      <w:r w:rsidRPr="00AD2535">
        <w:t>să</w:t>
      </w:r>
      <w:r w:rsidR="005E2F6F">
        <w:t xml:space="preserve"> </w:t>
      </w:r>
      <w:r w:rsidRPr="00AD2535">
        <w:t>contracareze</w:t>
      </w:r>
      <w:r w:rsidR="005E2F6F">
        <w:t xml:space="preserve"> </w:t>
      </w:r>
      <w:r w:rsidRPr="00AD2535">
        <w:t>riscurile</w:t>
      </w:r>
      <w:r w:rsidR="005E2F6F">
        <w:t xml:space="preserve"> </w:t>
      </w:r>
      <w:r w:rsidRPr="00AD2535">
        <w:t>din</w:t>
      </w:r>
      <w:r w:rsidR="005E2F6F">
        <w:t xml:space="preserve"> </w:t>
      </w:r>
      <w:r w:rsidRPr="00AD2535">
        <w:t>mediul</w:t>
      </w:r>
      <w:r w:rsidR="005E2F6F">
        <w:t xml:space="preserve"> </w:t>
      </w:r>
      <w:r w:rsidRPr="00AD2535">
        <w:t>online</w:t>
      </w:r>
      <w:r w:rsidR="005E2F6F">
        <w:t xml:space="preserve"> </w:t>
      </w:r>
      <w:r w:rsidRPr="00AD2535">
        <w:t>și</w:t>
      </w:r>
      <w:r w:rsidR="005E2F6F">
        <w:t xml:space="preserve"> </w:t>
      </w:r>
      <w:r w:rsidRPr="00AD2535">
        <w:t>prevede</w:t>
      </w:r>
      <w:r w:rsidR="005E2F6F">
        <w:t xml:space="preserve"> </w:t>
      </w:r>
      <w:r w:rsidRPr="00AD2535">
        <w:t>garanții</w:t>
      </w:r>
      <w:r w:rsidR="005E2F6F">
        <w:t xml:space="preserve"> </w:t>
      </w:r>
      <w:r w:rsidRPr="00AD2535">
        <w:t>puternice</w:t>
      </w:r>
      <w:r w:rsidR="005E2F6F">
        <w:t xml:space="preserve"> </w:t>
      </w:r>
      <w:r w:rsidRPr="00AD2535">
        <w:t>de</w:t>
      </w:r>
      <w:r w:rsidR="005E2F6F">
        <w:t xml:space="preserve"> </w:t>
      </w:r>
      <w:r w:rsidRPr="00AD2535">
        <w:t>protecție</w:t>
      </w:r>
      <w:r w:rsidR="005E2F6F">
        <w:t xml:space="preserve"> </w:t>
      </w:r>
      <w:r w:rsidRPr="00AD2535">
        <w:t>a</w:t>
      </w:r>
      <w:r w:rsidR="005E2F6F">
        <w:t xml:space="preserve"> </w:t>
      </w:r>
      <w:r w:rsidRPr="00AD2535">
        <w:t>drepturilor</w:t>
      </w:r>
      <w:r w:rsidR="005E2F6F">
        <w:t xml:space="preserve"> </w:t>
      </w:r>
      <w:r w:rsidRPr="00AD2535">
        <w:t>utilizatorilor</w:t>
      </w:r>
      <w:r w:rsidR="005E2F6F">
        <w:t xml:space="preserve"> </w:t>
      </w:r>
      <w:r w:rsidRPr="00AD2535">
        <w:t>online</w:t>
      </w:r>
      <w:r w:rsidR="005E2F6F">
        <w:t xml:space="preserve"> </w:t>
      </w:r>
      <w:r w:rsidRPr="00AD2535">
        <w:t>și</w:t>
      </w:r>
      <w:r w:rsidR="005E2F6F">
        <w:t xml:space="preserve"> </w:t>
      </w:r>
      <w:r w:rsidRPr="00AD2535">
        <w:t>un</w:t>
      </w:r>
      <w:r w:rsidR="005E2F6F">
        <w:t xml:space="preserve"> </w:t>
      </w:r>
      <w:r w:rsidRPr="00AD2535">
        <w:t>cadru</w:t>
      </w:r>
      <w:r w:rsidR="005E2F6F">
        <w:t xml:space="preserve"> </w:t>
      </w:r>
      <w:r w:rsidRPr="00AD2535">
        <w:t>nou</w:t>
      </w:r>
      <w:r w:rsidR="005E2F6F">
        <w:t xml:space="preserve"> </w:t>
      </w:r>
      <w:r w:rsidRPr="00AD2535">
        <w:t>și</w:t>
      </w:r>
      <w:r w:rsidR="005E2F6F">
        <w:t xml:space="preserve"> </w:t>
      </w:r>
      <w:r w:rsidRPr="00AD2535">
        <w:t>unic</w:t>
      </w:r>
      <w:r w:rsidR="005E2F6F">
        <w:t xml:space="preserve"> </w:t>
      </w:r>
      <w:r w:rsidRPr="00AD2535">
        <w:t>de</w:t>
      </w:r>
      <w:r w:rsidR="005E2F6F">
        <w:t xml:space="preserve"> </w:t>
      </w:r>
      <w:r w:rsidRPr="00AD2535">
        <w:t>transparență</w:t>
      </w:r>
      <w:r w:rsidR="005E2F6F">
        <w:t xml:space="preserve"> </w:t>
      </w:r>
      <w:r w:rsidRPr="00AD2535">
        <w:t>și</w:t>
      </w:r>
      <w:r w:rsidR="005E2F6F">
        <w:t xml:space="preserve"> </w:t>
      </w:r>
      <w:r w:rsidRPr="00AD2535">
        <w:t>responsabilitate</w:t>
      </w:r>
      <w:r w:rsidR="005E2F6F">
        <w:t xml:space="preserve"> </w:t>
      </w:r>
      <w:r w:rsidRPr="00AD2535">
        <w:t>pentru</w:t>
      </w:r>
      <w:r w:rsidR="005E2F6F">
        <w:t xml:space="preserve"> </w:t>
      </w:r>
      <w:r w:rsidRPr="00AD2535">
        <w:t>platformele</w:t>
      </w:r>
      <w:r w:rsidR="005E2F6F">
        <w:t xml:space="preserve"> </w:t>
      </w:r>
      <w:r w:rsidRPr="00AD2535">
        <w:t>digitale.</w:t>
      </w:r>
      <w:r w:rsidR="005E2F6F">
        <w:t xml:space="preserve"> </w:t>
      </w:r>
      <w:r w:rsidRPr="00AD2535">
        <w:t>Concepute</w:t>
      </w:r>
      <w:r w:rsidR="005E2F6F">
        <w:t xml:space="preserve"> </w:t>
      </w:r>
      <w:r w:rsidRPr="00AD2535">
        <w:t>ca</w:t>
      </w:r>
      <w:r w:rsidR="005E2F6F">
        <w:t xml:space="preserve"> </w:t>
      </w:r>
      <w:r w:rsidRPr="00AD2535">
        <w:t>un</w:t>
      </w:r>
      <w:r w:rsidR="005E2F6F">
        <w:t xml:space="preserve"> </w:t>
      </w:r>
      <w:r w:rsidRPr="00AD2535">
        <w:t>set</w:t>
      </w:r>
      <w:r w:rsidR="005E2F6F">
        <w:t xml:space="preserve"> </w:t>
      </w:r>
      <w:r w:rsidRPr="00AD2535">
        <w:t>unic</w:t>
      </w:r>
      <w:r w:rsidR="005E2F6F">
        <w:t xml:space="preserve"> </w:t>
      </w:r>
      <w:r w:rsidRPr="00AD2535">
        <w:t>și</w:t>
      </w:r>
      <w:r w:rsidR="005E2F6F">
        <w:t xml:space="preserve"> </w:t>
      </w:r>
      <w:r w:rsidRPr="00AD2535">
        <w:t>uniform</w:t>
      </w:r>
      <w:r w:rsidR="005E2F6F">
        <w:t xml:space="preserve"> </w:t>
      </w:r>
      <w:r w:rsidRPr="00AD2535">
        <w:t>de</w:t>
      </w:r>
      <w:r w:rsidR="005E2F6F">
        <w:t xml:space="preserve"> </w:t>
      </w:r>
      <w:r w:rsidRPr="00AD2535">
        <w:t>norme</w:t>
      </w:r>
      <w:r w:rsidR="005E2F6F">
        <w:t xml:space="preserve"> </w:t>
      </w:r>
      <w:r w:rsidRPr="00AD2535">
        <w:t>pentru</w:t>
      </w:r>
      <w:r w:rsidR="005E2F6F">
        <w:t xml:space="preserve"> </w:t>
      </w:r>
      <w:r w:rsidRPr="00AD2535">
        <w:t>UE,</w:t>
      </w:r>
      <w:r w:rsidR="005E2F6F">
        <w:t xml:space="preserve"> </w:t>
      </w:r>
      <w:r w:rsidRPr="00AD2535">
        <w:t>aceste</w:t>
      </w:r>
      <w:r w:rsidR="005E2F6F">
        <w:t xml:space="preserve"> </w:t>
      </w:r>
      <w:r w:rsidRPr="00AD2535">
        <w:t>norme</w:t>
      </w:r>
      <w:r w:rsidR="005E2F6F">
        <w:t xml:space="preserve"> </w:t>
      </w:r>
      <w:r w:rsidRPr="00AD2535">
        <w:t>vor</w:t>
      </w:r>
      <w:r w:rsidR="005E2F6F">
        <w:t xml:space="preserve"> </w:t>
      </w:r>
      <w:r w:rsidRPr="00AD2535">
        <w:t>oferi</w:t>
      </w:r>
      <w:r w:rsidR="005E2F6F">
        <w:t xml:space="preserve"> </w:t>
      </w:r>
      <w:r w:rsidRPr="00AD2535">
        <w:t>utilizatorilor</w:t>
      </w:r>
      <w:r w:rsidR="005E2F6F">
        <w:t xml:space="preserve"> </w:t>
      </w:r>
      <w:r w:rsidRPr="00AD2535">
        <w:t>noi</w:t>
      </w:r>
      <w:r w:rsidR="005E2F6F">
        <w:t xml:space="preserve"> </w:t>
      </w:r>
      <w:r w:rsidRPr="00AD2535">
        <w:t>mijloace</w:t>
      </w:r>
      <w:r w:rsidR="005E2F6F">
        <w:t xml:space="preserve"> </w:t>
      </w:r>
      <w:r w:rsidRPr="00AD2535">
        <w:t>de</w:t>
      </w:r>
      <w:r w:rsidR="005E2F6F">
        <w:t xml:space="preserve"> </w:t>
      </w:r>
      <w:r w:rsidRPr="00AD2535">
        <w:t>protecție,</w:t>
      </w:r>
      <w:r w:rsidR="005E2F6F">
        <w:t xml:space="preserve"> </w:t>
      </w:r>
      <w:r w:rsidRPr="00AD2535">
        <w:t>iar</w:t>
      </w:r>
      <w:r w:rsidR="005E2F6F">
        <w:t xml:space="preserve"> </w:t>
      </w:r>
      <w:r w:rsidRPr="00AD2535">
        <w:t>companiilor</w:t>
      </w:r>
      <w:r w:rsidR="005E2F6F">
        <w:t xml:space="preserve"> </w:t>
      </w:r>
      <w:r w:rsidRPr="00AD2535">
        <w:t>-</w:t>
      </w:r>
      <w:r w:rsidR="005E2F6F">
        <w:t xml:space="preserve"> </w:t>
      </w:r>
      <w:r w:rsidRPr="00AD2535">
        <w:t>securitate</w:t>
      </w:r>
      <w:r w:rsidR="005E2F6F">
        <w:t xml:space="preserve"> </w:t>
      </w:r>
      <w:r w:rsidRPr="00AD2535">
        <w:t>juridică</w:t>
      </w:r>
      <w:r w:rsidR="005E2F6F">
        <w:t xml:space="preserve"> </w:t>
      </w:r>
      <w:r w:rsidRPr="00AD2535">
        <w:t>la</w:t>
      </w:r>
      <w:r w:rsidR="005E2F6F">
        <w:t xml:space="preserve"> </w:t>
      </w:r>
      <w:r w:rsidRPr="00AD2535">
        <w:t>nivelul</w:t>
      </w:r>
      <w:r w:rsidR="005E2F6F">
        <w:t xml:space="preserve"> </w:t>
      </w:r>
      <w:r w:rsidRPr="00AD2535">
        <w:t>întregii</w:t>
      </w:r>
      <w:r w:rsidR="005E2F6F">
        <w:t xml:space="preserve"> </w:t>
      </w:r>
      <w:r w:rsidRPr="00AD2535">
        <w:t>piețe</w:t>
      </w:r>
      <w:r w:rsidR="005E2F6F">
        <w:t xml:space="preserve"> </w:t>
      </w:r>
      <w:r w:rsidRPr="00AD2535">
        <w:t>unice.</w:t>
      </w:r>
      <w:r w:rsidR="005E2F6F">
        <w:t xml:space="preserve"> </w:t>
      </w:r>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este</w:t>
      </w:r>
      <w:r w:rsidR="005E2F6F">
        <w:t xml:space="preserve"> </w:t>
      </w:r>
      <w:r w:rsidRPr="00AD2535">
        <w:t>primul</w:t>
      </w:r>
      <w:r w:rsidR="005E2F6F">
        <w:t xml:space="preserve"> </w:t>
      </w:r>
      <w:r w:rsidRPr="00AD2535">
        <w:t>astfel</w:t>
      </w:r>
      <w:r w:rsidR="005E2F6F">
        <w:t xml:space="preserve"> </w:t>
      </w:r>
      <w:r w:rsidRPr="00AD2535">
        <w:t>de</w:t>
      </w:r>
      <w:r w:rsidR="005E2F6F">
        <w:t xml:space="preserve"> </w:t>
      </w:r>
      <w:r w:rsidRPr="00AD2535">
        <w:t>set</w:t>
      </w:r>
      <w:r w:rsidR="005E2F6F">
        <w:t xml:space="preserve"> </w:t>
      </w:r>
      <w:r w:rsidRPr="00AD2535">
        <w:t>de</w:t>
      </w:r>
      <w:r w:rsidR="005E2F6F">
        <w:t xml:space="preserve"> </w:t>
      </w:r>
      <w:r w:rsidRPr="00AD2535">
        <w:t>instrumente</w:t>
      </w:r>
      <w:r w:rsidR="005E2F6F">
        <w:t xml:space="preserve"> </w:t>
      </w:r>
      <w:r w:rsidRPr="00AD2535">
        <w:t>normative</w:t>
      </w:r>
      <w:r w:rsidR="005E2F6F">
        <w:t xml:space="preserve"> </w:t>
      </w:r>
      <w:r w:rsidRPr="00AD2535">
        <w:t>creat</w:t>
      </w:r>
      <w:r w:rsidR="005E2F6F">
        <w:t xml:space="preserve"> </w:t>
      </w:r>
      <w:r w:rsidRPr="00AD2535">
        <w:t>la</w:t>
      </w:r>
      <w:r w:rsidR="005E2F6F">
        <w:t xml:space="preserve"> </w:t>
      </w:r>
      <w:r w:rsidRPr="00AD2535">
        <w:t>nivel</w:t>
      </w:r>
      <w:r w:rsidR="005E2F6F">
        <w:t xml:space="preserve"> </w:t>
      </w:r>
      <w:r w:rsidRPr="00AD2535">
        <w:t>mondial</w:t>
      </w:r>
      <w:r w:rsidR="005E2F6F">
        <w:t xml:space="preserve"> </w:t>
      </w:r>
      <w:r w:rsidRPr="00AD2535">
        <w:t>și</w:t>
      </w:r>
      <w:r w:rsidR="005E2F6F">
        <w:t xml:space="preserve"> </w:t>
      </w:r>
      <w:r w:rsidRPr="00AD2535">
        <w:t>stabilește</w:t>
      </w:r>
      <w:r w:rsidR="005E2F6F">
        <w:t xml:space="preserve"> </w:t>
      </w:r>
      <w:r w:rsidRPr="00AD2535">
        <w:t>o</w:t>
      </w:r>
      <w:r w:rsidR="005E2F6F">
        <w:t xml:space="preserve"> </w:t>
      </w:r>
      <w:r w:rsidRPr="00AD2535">
        <w:t>referință</w:t>
      </w:r>
      <w:r w:rsidR="005E2F6F">
        <w:t xml:space="preserve"> </w:t>
      </w:r>
      <w:r w:rsidRPr="00AD2535">
        <w:t>pe</w:t>
      </w:r>
      <w:r w:rsidR="005E2F6F">
        <w:t xml:space="preserve"> </w:t>
      </w:r>
      <w:r w:rsidRPr="00AD2535">
        <w:t>plan</w:t>
      </w:r>
      <w:r w:rsidR="005E2F6F">
        <w:t xml:space="preserve"> </w:t>
      </w:r>
      <w:r w:rsidRPr="00AD2535">
        <w:t>internațional</w:t>
      </w:r>
      <w:r w:rsidR="005E2F6F">
        <w:t xml:space="preserve"> </w:t>
      </w:r>
      <w:r w:rsidRPr="00AD2535">
        <w:t>pentru</w:t>
      </w:r>
      <w:r w:rsidR="005E2F6F">
        <w:t xml:space="preserve"> </w:t>
      </w:r>
      <w:r w:rsidRPr="00AD2535">
        <w:t>o</w:t>
      </w:r>
      <w:r w:rsidR="005E2F6F">
        <w:t xml:space="preserve"> </w:t>
      </w:r>
      <w:r w:rsidRPr="00AD2535">
        <w:t>abordare</w:t>
      </w:r>
      <w:r w:rsidR="005E2F6F">
        <w:t xml:space="preserve"> </w:t>
      </w:r>
      <w:r w:rsidRPr="00AD2535">
        <w:t>normativă</w:t>
      </w:r>
      <w:r w:rsidR="005E2F6F">
        <w:t xml:space="preserve"> </w:t>
      </w:r>
      <w:r w:rsidRPr="00AD2535">
        <w:t>cu</w:t>
      </w:r>
      <w:r w:rsidR="005E2F6F">
        <w:t xml:space="preserve"> </w:t>
      </w:r>
      <w:r w:rsidRPr="00AD2535">
        <w:t>privire</w:t>
      </w:r>
      <w:r w:rsidR="005E2F6F">
        <w:t xml:space="preserve"> </w:t>
      </w:r>
      <w:r w:rsidRPr="00AD2535">
        <w:t>la</w:t>
      </w:r>
      <w:r w:rsidR="005E2F6F">
        <w:t xml:space="preserve"> </w:t>
      </w:r>
      <w:r w:rsidRPr="00AD2535">
        <w:t>intermediarii</w:t>
      </w:r>
      <w:r w:rsidR="005E2F6F">
        <w:t xml:space="preserve"> </w:t>
      </w:r>
      <w:r w:rsidRPr="00AD2535">
        <w:t>online.</w:t>
      </w:r>
    </w:p>
    <w:p w14:paraId="1E51ED5E" w14:textId="234DFA80" w:rsidR="00AD2535" w:rsidRPr="00AD2535" w:rsidRDefault="00AD2535" w:rsidP="008F6282">
      <w:pPr>
        <w:jc w:val="both"/>
        <w:rPr>
          <w:b/>
          <w:bCs/>
        </w:rPr>
      </w:pPr>
      <w:r w:rsidRPr="00AD2535">
        <w:rPr>
          <w:b/>
          <w:bCs/>
        </w:rPr>
        <w:t>Noi</w:t>
      </w:r>
      <w:r w:rsidR="005E2F6F">
        <w:rPr>
          <w:b/>
          <w:bCs/>
        </w:rPr>
        <w:t xml:space="preserve"> </w:t>
      </w:r>
      <w:r w:rsidRPr="00AD2535">
        <w:rPr>
          <w:b/>
          <w:bCs/>
        </w:rPr>
        <w:t>responsabilități</w:t>
      </w:r>
      <w:r w:rsidR="005E2F6F">
        <w:rPr>
          <w:b/>
          <w:bCs/>
        </w:rPr>
        <w:t xml:space="preserve"> </w:t>
      </w:r>
      <w:r w:rsidRPr="00AD2535">
        <w:rPr>
          <w:b/>
          <w:bCs/>
        </w:rPr>
        <w:t>pentru</w:t>
      </w:r>
      <w:r w:rsidR="005E2F6F">
        <w:rPr>
          <w:b/>
          <w:bCs/>
        </w:rPr>
        <w:t xml:space="preserve"> </w:t>
      </w:r>
      <w:r w:rsidRPr="00AD2535">
        <w:rPr>
          <w:b/>
          <w:bCs/>
        </w:rPr>
        <w:t>serviciile</w:t>
      </w:r>
      <w:r w:rsidR="005E2F6F">
        <w:rPr>
          <w:b/>
          <w:bCs/>
        </w:rPr>
        <w:t xml:space="preserve"> </w:t>
      </w:r>
      <w:r w:rsidRPr="00AD2535">
        <w:rPr>
          <w:b/>
          <w:bCs/>
        </w:rPr>
        <w:t>digitale</w:t>
      </w:r>
    </w:p>
    <w:p w14:paraId="480BFE6C" w14:textId="05899D4A" w:rsidR="00AD2535" w:rsidRPr="00AD2535" w:rsidRDefault="00AD2535" w:rsidP="008F6282">
      <w:pPr>
        <w:jc w:val="both"/>
      </w:pPr>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introduce</w:t>
      </w:r>
      <w:r w:rsidR="005E2F6F">
        <w:t xml:space="preserve"> </w:t>
      </w:r>
      <w:r w:rsidRPr="00AD2535">
        <w:t>un</w:t>
      </w:r>
      <w:r w:rsidR="005E2F6F">
        <w:t xml:space="preserve"> </w:t>
      </w:r>
      <w:r w:rsidRPr="00AD2535">
        <w:t>nou</w:t>
      </w:r>
      <w:r w:rsidR="005E2F6F">
        <w:t xml:space="preserve"> </w:t>
      </w:r>
      <w:r w:rsidRPr="00AD2535">
        <w:t>set</w:t>
      </w:r>
      <w:r w:rsidR="005E2F6F">
        <w:t xml:space="preserve"> </w:t>
      </w:r>
      <w:r w:rsidRPr="00AD2535">
        <w:t>de</w:t>
      </w:r>
      <w:r w:rsidR="005E2F6F">
        <w:t xml:space="preserve"> </w:t>
      </w:r>
      <w:r w:rsidRPr="00AD2535">
        <w:t>norme</w:t>
      </w:r>
      <w:r w:rsidR="005E2F6F">
        <w:t xml:space="preserve"> </w:t>
      </w:r>
      <w:r w:rsidRPr="00AD2535">
        <w:t>cuprinzătoare</w:t>
      </w:r>
      <w:r w:rsidR="005E2F6F">
        <w:t xml:space="preserve"> </w:t>
      </w:r>
      <w:r w:rsidRPr="00AD2535">
        <w:t>privind</w:t>
      </w:r>
      <w:r w:rsidR="005E2F6F">
        <w:t xml:space="preserve"> </w:t>
      </w:r>
      <w:r w:rsidRPr="00AD2535">
        <w:t>serviciile</w:t>
      </w:r>
      <w:r w:rsidR="005E2F6F">
        <w:t xml:space="preserve"> </w:t>
      </w:r>
      <w:r w:rsidRPr="00AD2535">
        <w:t>intermediare</w:t>
      </w:r>
      <w:r w:rsidR="005E2F6F">
        <w:t xml:space="preserve"> </w:t>
      </w:r>
      <w:r w:rsidRPr="00AD2535">
        <w:t>online,</w:t>
      </w:r>
      <w:r w:rsidR="005E2F6F">
        <w:t xml:space="preserve"> </w:t>
      </w:r>
      <w:r w:rsidRPr="00AD2535">
        <w:t>referitoare</w:t>
      </w:r>
      <w:r w:rsidR="005E2F6F">
        <w:t xml:space="preserve"> </w:t>
      </w:r>
      <w:r w:rsidRPr="00AD2535">
        <w:t>la</w:t>
      </w:r>
      <w:r w:rsidR="005E2F6F">
        <w:t xml:space="preserve"> </w:t>
      </w:r>
      <w:r w:rsidRPr="00AD2535">
        <w:t>modul</w:t>
      </w:r>
      <w:r w:rsidR="005E2F6F">
        <w:t xml:space="preserve"> </w:t>
      </w:r>
      <w:r w:rsidRPr="00AD2535">
        <w:t>în</w:t>
      </w:r>
      <w:r w:rsidR="005E2F6F">
        <w:t xml:space="preserve"> </w:t>
      </w:r>
      <w:r w:rsidRPr="00AD2535">
        <w:t>care</w:t>
      </w:r>
      <w:r w:rsidR="005E2F6F">
        <w:t xml:space="preserve"> </w:t>
      </w:r>
      <w:r w:rsidRPr="00AD2535">
        <w:t>acestea</w:t>
      </w:r>
      <w:r w:rsidR="005E2F6F">
        <w:t xml:space="preserve"> </w:t>
      </w:r>
      <w:r w:rsidRPr="00AD2535">
        <w:t>trebuie</w:t>
      </w:r>
      <w:r w:rsidR="005E2F6F">
        <w:t xml:space="preserve"> </w:t>
      </w:r>
      <w:r w:rsidRPr="00AD2535">
        <w:t>să</w:t>
      </w:r>
      <w:r w:rsidR="005E2F6F">
        <w:t xml:space="preserve"> </w:t>
      </w:r>
      <w:r w:rsidRPr="00AD2535">
        <w:t>își</w:t>
      </w:r>
      <w:r w:rsidR="005E2F6F">
        <w:t xml:space="preserve"> </w:t>
      </w:r>
      <w:r w:rsidRPr="00AD2535">
        <w:t>conceapă</w:t>
      </w:r>
      <w:r w:rsidR="005E2F6F">
        <w:t xml:space="preserve"> </w:t>
      </w:r>
      <w:r w:rsidRPr="00AD2535">
        <w:t>serviciile</w:t>
      </w:r>
      <w:r w:rsidR="005E2F6F">
        <w:t xml:space="preserve"> </w:t>
      </w:r>
      <w:r w:rsidRPr="00AD2535">
        <w:t>și</w:t>
      </w:r>
      <w:r w:rsidR="005E2F6F">
        <w:t xml:space="preserve"> </w:t>
      </w:r>
      <w:r w:rsidRPr="00AD2535">
        <w:t>procedurile.</w:t>
      </w:r>
      <w:r w:rsidR="005E2F6F">
        <w:t xml:space="preserve"> </w:t>
      </w:r>
      <w:r w:rsidRPr="00AD2535">
        <w:t>Noile</w:t>
      </w:r>
      <w:r w:rsidR="005E2F6F">
        <w:t xml:space="preserve"> </w:t>
      </w:r>
      <w:r w:rsidRPr="00AD2535">
        <w:t>norme</w:t>
      </w:r>
      <w:r w:rsidR="005E2F6F">
        <w:t xml:space="preserve"> </w:t>
      </w:r>
      <w:r w:rsidRPr="00AD2535">
        <w:t>prevăd</w:t>
      </w:r>
      <w:r w:rsidR="005E2F6F">
        <w:t xml:space="preserve"> </w:t>
      </w:r>
      <w:r w:rsidRPr="00AD2535">
        <w:t>noi</w:t>
      </w:r>
      <w:r w:rsidR="005E2F6F">
        <w:t xml:space="preserve"> </w:t>
      </w:r>
      <w:r w:rsidRPr="00AD2535">
        <w:t>responsabilități</w:t>
      </w:r>
      <w:r w:rsidR="005E2F6F">
        <w:t xml:space="preserve"> </w:t>
      </w:r>
      <w:r w:rsidRPr="00AD2535">
        <w:t>menite</w:t>
      </w:r>
      <w:r w:rsidR="005E2F6F">
        <w:t xml:space="preserve"> </w:t>
      </w:r>
      <w:r w:rsidRPr="00AD2535">
        <w:t>să</w:t>
      </w:r>
      <w:r w:rsidR="005E2F6F">
        <w:t xml:space="preserve"> </w:t>
      </w:r>
      <w:r w:rsidRPr="00AD2535">
        <w:t>limiteze</w:t>
      </w:r>
      <w:r w:rsidR="005E2F6F">
        <w:t xml:space="preserve"> </w:t>
      </w:r>
      <w:r w:rsidRPr="00AD2535">
        <w:t>răspândirea</w:t>
      </w:r>
      <w:r w:rsidR="005E2F6F">
        <w:t xml:space="preserve"> </w:t>
      </w:r>
      <w:r w:rsidRPr="00AD2535">
        <w:t>de</w:t>
      </w:r>
      <w:r w:rsidR="005E2F6F">
        <w:t xml:space="preserve"> </w:t>
      </w:r>
      <w:r w:rsidRPr="00AD2535">
        <w:t>conținut</w:t>
      </w:r>
      <w:r w:rsidR="005E2F6F">
        <w:t xml:space="preserve"> </w:t>
      </w:r>
      <w:r w:rsidRPr="00AD2535">
        <w:t>ilegal</w:t>
      </w:r>
      <w:r w:rsidR="005E2F6F">
        <w:t xml:space="preserve"> </w:t>
      </w:r>
      <w:r w:rsidRPr="00AD2535">
        <w:t>și</w:t>
      </w:r>
      <w:r w:rsidR="005E2F6F">
        <w:t xml:space="preserve"> </w:t>
      </w:r>
      <w:r w:rsidRPr="00AD2535">
        <w:t>de</w:t>
      </w:r>
      <w:r w:rsidR="005E2F6F">
        <w:t xml:space="preserve"> </w:t>
      </w:r>
      <w:r w:rsidRPr="00AD2535">
        <w:t>produse</w:t>
      </w:r>
      <w:r w:rsidR="005E2F6F">
        <w:t xml:space="preserve"> </w:t>
      </w:r>
      <w:r w:rsidRPr="00AD2535">
        <w:t>ilegale</w:t>
      </w:r>
      <w:r w:rsidR="005E2F6F">
        <w:t xml:space="preserve"> </w:t>
      </w:r>
      <w:r w:rsidRPr="00AD2535">
        <w:t>online,</w:t>
      </w:r>
      <w:r w:rsidR="005E2F6F">
        <w:t xml:space="preserve"> </w:t>
      </w:r>
      <w:r w:rsidRPr="00AD2535">
        <w:t>să</w:t>
      </w:r>
      <w:r w:rsidR="005E2F6F">
        <w:t xml:space="preserve"> </w:t>
      </w:r>
      <w:r w:rsidRPr="00AD2535">
        <w:t>asigure</w:t>
      </w:r>
      <w:r w:rsidR="005E2F6F">
        <w:t xml:space="preserve"> </w:t>
      </w:r>
      <w:r w:rsidRPr="00AD2535">
        <w:t>o</w:t>
      </w:r>
      <w:r w:rsidR="005E2F6F">
        <w:t xml:space="preserve"> </w:t>
      </w:r>
      <w:r w:rsidRPr="00AD2535">
        <w:t>protecție</w:t>
      </w:r>
      <w:r w:rsidR="005E2F6F">
        <w:t xml:space="preserve"> </w:t>
      </w:r>
      <w:r w:rsidRPr="00AD2535">
        <w:t>sporită</w:t>
      </w:r>
      <w:r w:rsidR="005E2F6F">
        <w:t xml:space="preserve"> </w:t>
      </w:r>
      <w:r w:rsidRPr="00AD2535">
        <w:t>a</w:t>
      </w:r>
      <w:r w:rsidR="005E2F6F">
        <w:t xml:space="preserve"> </w:t>
      </w:r>
      <w:r w:rsidRPr="00AD2535">
        <w:t>minorilor</w:t>
      </w:r>
      <w:r w:rsidR="005E2F6F">
        <w:t xml:space="preserve"> </w:t>
      </w:r>
      <w:r w:rsidRPr="00AD2535">
        <w:t>și</w:t>
      </w:r>
      <w:r w:rsidR="005E2F6F">
        <w:t xml:space="preserve"> </w:t>
      </w:r>
      <w:r w:rsidRPr="00AD2535">
        <w:t>să</w:t>
      </w:r>
      <w:r w:rsidR="005E2F6F">
        <w:t xml:space="preserve"> </w:t>
      </w:r>
      <w:r w:rsidRPr="00AD2535">
        <w:t>ofere</w:t>
      </w:r>
      <w:r w:rsidR="005E2F6F">
        <w:t xml:space="preserve"> </w:t>
      </w:r>
      <w:r w:rsidRPr="00AD2535">
        <w:t>o</w:t>
      </w:r>
      <w:r w:rsidR="005E2F6F">
        <w:t xml:space="preserve"> </w:t>
      </w:r>
      <w:r w:rsidRPr="00AD2535">
        <w:t>mai</w:t>
      </w:r>
      <w:r w:rsidR="005E2F6F">
        <w:t xml:space="preserve"> </w:t>
      </w:r>
      <w:r w:rsidRPr="00AD2535">
        <w:t>mare</w:t>
      </w:r>
      <w:r w:rsidR="005E2F6F">
        <w:t xml:space="preserve"> </w:t>
      </w:r>
      <w:r w:rsidRPr="00AD2535">
        <w:t>libertate</w:t>
      </w:r>
      <w:r w:rsidR="005E2F6F">
        <w:t xml:space="preserve"> </w:t>
      </w:r>
      <w:r w:rsidRPr="00AD2535">
        <w:t>de</w:t>
      </w:r>
      <w:r w:rsidR="005E2F6F">
        <w:t xml:space="preserve"> </w:t>
      </w:r>
      <w:r w:rsidRPr="00AD2535">
        <w:t>alegere</w:t>
      </w:r>
      <w:r w:rsidR="005E2F6F">
        <w:t xml:space="preserve"> </w:t>
      </w:r>
      <w:r w:rsidRPr="00AD2535">
        <w:t>și</w:t>
      </w:r>
      <w:r w:rsidR="005E2F6F">
        <w:t xml:space="preserve"> </w:t>
      </w:r>
      <w:r w:rsidRPr="00AD2535">
        <w:t>informații</w:t>
      </w:r>
      <w:r w:rsidR="005E2F6F">
        <w:t xml:space="preserve"> </w:t>
      </w:r>
      <w:r w:rsidRPr="00AD2535">
        <w:t>mai</w:t>
      </w:r>
      <w:r w:rsidR="005E2F6F">
        <w:t xml:space="preserve"> </w:t>
      </w:r>
      <w:r w:rsidRPr="00AD2535">
        <w:t>bune</w:t>
      </w:r>
      <w:r w:rsidR="005E2F6F">
        <w:t xml:space="preserve"> </w:t>
      </w:r>
      <w:r w:rsidRPr="00AD2535">
        <w:t>utilizatorilor.</w:t>
      </w:r>
      <w:r w:rsidR="005E2F6F">
        <w:t xml:space="preserve"> </w:t>
      </w:r>
      <w:r w:rsidRPr="00AD2535">
        <w:t>Obligațiile</w:t>
      </w:r>
      <w:r w:rsidR="005E2F6F">
        <w:t xml:space="preserve"> </w:t>
      </w:r>
      <w:r w:rsidRPr="00AD2535">
        <w:t>care</w:t>
      </w:r>
      <w:r w:rsidR="005E2F6F">
        <w:t xml:space="preserve"> </w:t>
      </w:r>
      <w:r w:rsidRPr="00AD2535">
        <w:t>le</w:t>
      </w:r>
      <w:r w:rsidR="005E2F6F">
        <w:t xml:space="preserve"> </w:t>
      </w:r>
      <w:r w:rsidRPr="00AD2535">
        <w:t>revin</w:t>
      </w:r>
      <w:r w:rsidR="005E2F6F">
        <w:t xml:space="preserve"> </w:t>
      </w:r>
      <w:r w:rsidRPr="00AD2535">
        <w:t>diferiților</w:t>
      </w:r>
      <w:r w:rsidR="005E2F6F">
        <w:t xml:space="preserve"> </w:t>
      </w:r>
      <w:r w:rsidRPr="00AD2535">
        <w:t>actori</w:t>
      </w:r>
      <w:r w:rsidR="005E2F6F">
        <w:t xml:space="preserve"> </w:t>
      </w:r>
      <w:r w:rsidRPr="00AD2535">
        <w:t>online</w:t>
      </w:r>
      <w:r w:rsidR="005E2F6F">
        <w:t xml:space="preserve"> </w:t>
      </w:r>
      <w:r w:rsidRPr="00AD2535">
        <w:t>corespund</w:t>
      </w:r>
      <w:r w:rsidR="005E2F6F">
        <w:t xml:space="preserve"> </w:t>
      </w:r>
      <w:r w:rsidRPr="00AD2535">
        <w:t>rolului,</w:t>
      </w:r>
      <w:r w:rsidR="005E2F6F">
        <w:t xml:space="preserve"> </w:t>
      </w:r>
      <w:r w:rsidRPr="00AD2535">
        <w:t>dimensiunii</w:t>
      </w:r>
      <w:r w:rsidR="005E2F6F">
        <w:t xml:space="preserve"> </w:t>
      </w:r>
      <w:r w:rsidRPr="00AD2535">
        <w:t>și</w:t>
      </w:r>
      <w:r w:rsidR="005E2F6F">
        <w:t xml:space="preserve"> </w:t>
      </w:r>
      <w:r w:rsidRPr="00AD2535">
        <w:t>impactului</w:t>
      </w:r>
      <w:r w:rsidR="005E2F6F">
        <w:t xml:space="preserve"> </w:t>
      </w:r>
      <w:r w:rsidRPr="00AD2535">
        <w:t>acestora</w:t>
      </w:r>
      <w:r w:rsidR="005E2F6F">
        <w:t xml:space="preserve"> </w:t>
      </w:r>
      <w:r w:rsidRPr="00AD2535">
        <w:t>în</w:t>
      </w:r>
      <w:r w:rsidR="005E2F6F">
        <w:t xml:space="preserve"> </w:t>
      </w:r>
      <w:r w:rsidRPr="00AD2535">
        <w:t>ecosistemul</w:t>
      </w:r>
      <w:r w:rsidR="005E2F6F">
        <w:t xml:space="preserve"> </w:t>
      </w:r>
      <w:r w:rsidRPr="00AD2535">
        <w:t>online;</w:t>
      </w:r>
      <w:r w:rsidR="005E2F6F">
        <w:t xml:space="preserve"> </w:t>
      </w:r>
      <w:r w:rsidRPr="00AD2535">
        <w:t>o</w:t>
      </w:r>
      <w:r w:rsidR="005E2F6F">
        <w:t xml:space="preserve"> </w:t>
      </w:r>
      <w:r w:rsidRPr="00AD2535">
        <w:t>imagine</w:t>
      </w:r>
      <w:r w:rsidR="005E2F6F">
        <w:t xml:space="preserve"> </w:t>
      </w:r>
      <w:r w:rsidRPr="00AD2535">
        <w:t>de</w:t>
      </w:r>
      <w:r w:rsidR="005E2F6F">
        <w:t xml:space="preserve"> </w:t>
      </w:r>
      <w:r w:rsidRPr="00AD2535">
        <w:t>ansamblu</w:t>
      </w:r>
      <w:r w:rsidR="005E2F6F">
        <w:t xml:space="preserve"> </w:t>
      </w:r>
      <w:r w:rsidRPr="00AD2535">
        <w:t>asupra</w:t>
      </w:r>
      <w:r w:rsidR="005E2F6F">
        <w:t xml:space="preserve"> </w:t>
      </w:r>
      <w:r w:rsidRPr="00AD2535">
        <w:t>acestora</w:t>
      </w:r>
      <w:r w:rsidR="005E2F6F">
        <w:t xml:space="preserve"> </w:t>
      </w:r>
      <w:r w:rsidRPr="00AD2535">
        <w:t>este</w:t>
      </w:r>
      <w:r w:rsidR="005E2F6F">
        <w:t xml:space="preserve"> </w:t>
      </w:r>
      <w:r w:rsidRPr="00AD2535">
        <w:t>disponibilă</w:t>
      </w:r>
      <w:r w:rsidR="005E2F6F">
        <w:t xml:space="preserve"> </w:t>
      </w:r>
      <w:hyperlink r:id="rId71" w:history="1">
        <w:r w:rsidRPr="00AD2535">
          <w:rPr>
            <w:rStyle w:val="Hyperlink"/>
            <w:szCs w:val="24"/>
          </w:rPr>
          <w:t>aici</w:t>
        </w:r>
      </w:hyperlink>
      <w:r w:rsidRPr="00AD2535">
        <w:t>.</w:t>
      </w:r>
    </w:p>
    <w:p w14:paraId="0F2C55D2" w14:textId="3C497E79" w:rsidR="00AD2535" w:rsidRPr="00AD2535" w:rsidRDefault="00AD2535" w:rsidP="008F6282">
      <w:pPr>
        <w:jc w:val="both"/>
      </w:pPr>
      <w:r w:rsidRPr="00AD2535">
        <w:t>Toți</w:t>
      </w:r>
      <w:r w:rsidR="005E2F6F">
        <w:t xml:space="preserve"> </w:t>
      </w:r>
      <w:r w:rsidRPr="00AD2535">
        <w:t>intermediarii</w:t>
      </w:r>
      <w:r w:rsidR="005E2F6F">
        <w:t xml:space="preserve"> </w:t>
      </w:r>
      <w:r w:rsidRPr="00AD2535">
        <w:t>online</w:t>
      </w:r>
      <w:r w:rsidR="005E2F6F">
        <w:t xml:space="preserve"> </w:t>
      </w:r>
      <w:r w:rsidRPr="00AD2535">
        <w:t>vor</w:t>
      </w:r>
      <w:r w:rsidR="005E2F6F">
        <w:t xml:space="preserve"> </w:t>
      </w:r>
      <w:r w:rsidRPr="00AD2535">
        <w:t>trebui</w:t>
      </w:r>
      <w:r w:rsidR="005E2F6F">
        <w:t xml:space="preserve"> </w:t>
      </w:r>
      <w:r w:rsidRPr="00AD2535">
        <w:t>să</w:t>
      </w:r>
      <w:r w:rsidR="005E2F6F">
        <w:t xml:space="preserve"> </w:t>
      </w:r>
      <w:r w:rsidRPr="00AD2535">
        <w:t>respecte</w:t>
      </w:r>
      <w:r w:rsidR="005E2F6F">
        <w:t xml:space="preserve"> </w:t>
      </w:r>
      <w:r w:rsidRPr="00AD2535">
        <w:t>noile</w:t>
      </w:r>
      <w:r w:rsidR="005E2F6F">
        <w:t xml:space="preserve"> </w:t>
      </w:r>
      <w:r w:rsidRPr="00AD2535">
        <w:t>obligații</w:t>
      </w:r>
      <w:r w:rsidR="005E2F6F">
        <w:t xml:space="preserve"> </w:t>
      </w:r>
      <w:r w:rsidRPr="00AD2535">
        <w:t>cuprinzătoare</w:t>
      </w:r>
      <w:r w:rsidR="005E2F6F">
        <w:t xml:space="preserve"> </w:t>
      </w:r>
      <w:r w:rsidRPr="00AD2535">
        <w:t>în</w:t>
      </w:r>
      <w:r w:rsidR="005E2F6F">
        <w:t xml:space="preserve"> </w:t>
      </w:r>
      <w:r w:rsidRPr="00AD2535">
        <w:t>materie</w:t>
      </w:r>
      <w:r w:rsidR="005E2F6F">
        <w:t xml:space="preserve"> </w:t>
      </w:r>
      <w:r w:rsidRPr="00AD2535">
        <w:t>de</w:t>
      </w:r>
      <w:r w:rsidR="005E2F6F">
        <w:t xml:space="preserve"> </w:t>
      </w:r>
      <w:r w:rsidRPr="00AD2535">
        <w:t>transparență</w:t>
      </w:r>
      <w:r w:rsidR="005E2F6F">
        <w:t xml:space="preserve"> </w:t>
      </w:r>
      <w:r w:rsidRPr="00AD2535">
        <w:t>prevăzute,</w:t>
      </w:r>
      <w:r w:rsidR="005E2F6F">
        <w:t xml:space="preserve"> </w:t>
      </w:r>
      <w:r w:rsidRPr="00AD2535">
        <w:t>de</w:t>
      </w:r>
      <w:r w:rsidR="005E2F6F">
        <w:t xml:space="preserve"> </w:t>
      </w:r>
      <w:r w:rsidRPr="00AD2535">
        <w:t>exemplu</w:t>
      </w:r>
      <w:r w:rsidR="005E2F6F">
        <w:t xml:space="preserve"> </w:t>
      </w:r>
      <w:r w:rsidRPr="00AD2535">
        <w:t>noul</w:t>
      </w:r>
      <w:r w:rsidR="005E2F6F">
        <w:t xml:space="preserve"> </w:t>
      </w:r>
      <w:r w:rsidRPr="00AD2535">
        <w:t>mecanism</w:t>
      </w:r>
      <w:r w:rsidR="005E2F6F">
        <w:t xml:space="preserve"> </w:t>
      </w:r>
      <w:r w:rsidRPr="00AD2535">
        <w:t>de</w:t>
      </w:r>
      <w:r w:rsidR="005E2F6F">
        <w:t xml:space="preserve"> </w:t>
      </w:r>
      <w:r w:rsidRPr="00AD2535">
        <w:t>semnalare</w:t>
      </w:r>
      <w:r w:rsidR="005E2F6F">
        <w:t xml:space="preserve"> </w:t>
      </w:r>
      <w:r w:rsidRPr="00AD2535">
        <w:t>a</w:t>
      </w:r>
      <w:r w:rsidR="005E2F6F">
        <w:t xml:space="preserve"> </w:t>
      </w:r>
      <w:r w:rsidRPr="00AD2535">
        <w:t>conținutului</w:t>
      </w:r>
      <w:r w:rsidR="005E2F6F">
        <w:t xml:space="preserve"> </w:t>
      </w:r>
      <w:r w:rsidRPr="00AD2535">
        <w:t>ilegal,</w:t>
      </w:r>
      <w:r w:rsidR="005E2F6F">
        <w:t xml:space="preserve"> </w:t>
      </w:r>
      <w:r w:rsidRPr="00AD2535">
        <w:t>astfel</w:t>
      </w:r>
      <w:r w:rsidR="005E2F6F">
        <w:t xml:space="preserve"> </w:t>
      </w:r>
      <w:r w:rsidRPr="00AD2535">
        <w:t>încât</w:t>
      </w:r>
      <w:r w:rsidR="005E2F6F">
        <w:t xml:space="preserve"> </w:t>
      </w:r>
      <w:r w:rsidRPr="00AD2535">
        <w:t>să</w:t>
      </w:r>
      <w:r w:rsidR="005E2F6F">
        <w:t xml:space="preserve"> </w:t>
      </w:r>
      <w:r w:rsidRPr="00AD2535">
        <w:t>existe</w:t>
      </w:r>
      <w:r w:rsidR="005E2F6F">
        <w:t xml:space="preserve"> </w:t>
      </w:r>
      <w:r w:rsidRPr="00AD2535">
        <w:t>un</w:t>
      </w:r>
      <w:r w:rsidR="005E2F6F">
        <w:t xml:space="preserve"> </w:t>
      </w:r>
      <w:r w:rsidRPr="00AD2535">
        <w:t>grad</w:t>
      </w:r>
      <w:r w:rsidR="005E2F6F">
        <w:t xml:space="preserve"> </w:t>
      </w:r>
      <w:r w:rsidRPr="00AD2535">
        <w:t>sporit</w:t>
      </w:r>
      <w:r w:rsidR="005E2F6F">
        <w:t xml:space="preserve"> </w:t>
      </w:r>
      <w:r w:rsidRPr="00AD2535">
        <w:t>de</w:t>
      </w:r>
      <w:r w:rsidR="005E2F6F">
        <w:t xml:space="preserve"> </w:t>
      </w:r>
      <w:r w:rsidRPr="00AD2535">
        <w:t>responsabilitate</w:t>
      </w:r>
      <w:r w:rsidR="005E2F6F">
        <w:t xml:space="preserve"> </w:t>
      </w:r>
      <w:r w:rsidRPr="00AD2535">
        <w:t>și</w:t>
      </w:r>
      <w:r w:rsidR="005E2F6F">
        <w:t xml:space="preserve"> </w:t>
      </w:r>
      <w:r w:rsidRPr="00AD2535">
        <w:t>supraveghere.</w:t>
      </w:r>
      <w:r w:rsidR="005E2F6F">
        <w:t xml:space="preserve"> </w:t>
      </w:r>
      <w:r w:rsidRPr="00AD2535">
        <w:t>Pentru</w:t>
      </w:r>
      <w:r w:rsidR="005E2F6F">
        <w:t xml:space="preserve"> </w:t>
      </w:r>
      <w:r w:rsidRPr="00AD2535">
        <w:t>platformele</w:t>
      </w:r>
      <w:r w:rsidR="005E2F6F">
        <w:t xml:space="preserve"> </w:t>
      </w:r>
      <w:r w:rsidRPr="00AD2535">
        <w:t>cu</w:t>
      </w:r>
      <w:r w:rsidR="005E2F6F">
        <w:t xml:space="preserve"> </w:t>
      </w:r>
      <w:r w:rsidRPr="00AD2535">
        <w:t>mai</w:t>
      </w:r>
      <w:r w:rsidR="005E2F6F">
        <w:t xml:space="preserve"> </w:t>
      </w:r>
      <w:r w:rsidRPr="00AD2535">
        <w:t>mult</w:t>
      </w:r>
      <w:r w:rsidR="005E2F6F">
        <w:t xml:space="preserve"> </w:t>
      </w:r>
      <w:r w:rsidRPr="00AD2535">
        <w:t>de</w:t>
      </w:r>
      <w:r w:rsidR="005E2F6F">
        <w:t xml:space="preserve"> </w:t>
      </w:r>
      <w:r w:rsidRPr="00AD2535">
        <w:t>45</w:t>
      </w:r>
      <w:r w:rsidR="005E2F6F">
        <w:t xml:space="preserve"> </w:t>
      </w:r>
      <w:r w:rsidRPr="00AD2535">
        <w:t>de</w:t>
      </w:r>
      <w:r w:rsidR="005E2F6F">
        <w:t xml:space="preserve"> </w:t>
      </w:r>
      <w:r w:rsidRPr="00AD2535">
        <w:t>milioane</w:t>
      </w:r>
      <w:r w:rsidR="005E2F6F">
        <w:t xml:space="preserve"> </w:t>
      </w:r>
      <w:r w:rsidRPr="00AD2535">
        <w:t>de</w:t>
      </w:r>
      <w:r w:rsidR="005E2F6F">
        <w:t xml:space="preserve"> </w:t>
      </w:r>
      <w:r w:rsidRPr="00AD2535">
        <w:t>utilizatori</w:t>
      </w:r>
      <w:r w:rsidR="005E2F6F">
        <w:t xml:space="preserve"> </w:t>
      </w:r>
      <w:r w:rsidRPr="00AD2535">
        <w:t>se</w:t>
      </w:r>
      <w:r w:rsidR="005E2F6F">
        <w:t xml:space="preserve"> </w:t>
      </w:r>
      <w:r w:rsidRPr="00AD2535">
        <w:t>prevede</w:t>
      </w:r>
      <w:r w:rsidR="005E2F6F">
        <w:t xml:space="preserve"> </w:t>
      </w:r>
      <w:r w:rsidRPr="00AD2535">
        <w:t>un</w:t>
      </w:r>
      <w:r w:rsidR="005E2F6F">
        <w:t xml:space="preserve"> </w:t>
      </w:r>
      <w:r w:rsidRPr="00AD2535">
        <w:t>regim</w:t>
      </w:r>
      <w:r w:rsidR="005E2F6F">
        <w:t xml:space="preserve"> </w:t>
      </w:r>
      <w:r w:rsidRPr="00AD2535">
        <w:t>special:</w:t>
      </w:r>
      <w:r w:rsidR="005E2F6F">
        <w:t xml:space="preserve"> </w:t>
      </w:r>
      <w:r w:rsidRPr="00AD2535">
        <w:t>pentru</w:t>
      </w:r>
      <w:r w:rsidR="005E2F6F">
        <w:t xml:space="preserve"> </w:t>
      </w:r>
      <w:r w:rsidRPr="00AD2535">
        <w:t>aceste</w:t>
      </w:r>
      <w:r w:rsidR="005E2F6F">
        <w:t xml:space="preserve"> </w:t>
      </w:r>
      <w:r w:rsidRPr="00AD2535">
        <w:t>platforme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sau</w:t>
      </w:r>
      <w:r w:rsidR="005E2F6F">
        <w:t xml:space="preserve"> </w:t>
      </w:r>
      <w:r w:rsidRPr="00AD2535">
        <w:t>motoare</w:t>
      </w:r>
      <w:r w:rsidR="005E2F6F">
        <w:t xml:space="preserve"> </w:t>
      </w:r>
      <w:r w:rsidRPr="00AD2535">
        <w:t>de</w:t>
      </w:r>
      <w:r w:rsidR="005E2F6F">
        <w:t xml:space="preserve"> </w:t>
      </w:r>
      <w:r w:rsidRPr="00AD2535">
        <w:t>căutare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sunt</w:t>
      </w:r>
      <w:r w:rsidR="005E2F6F">
        <w:t xml:space="preserve"> </w:t>
      </w:r>
      <w:r w:rsidRPr="00AD2535">
        <w:t>prevăzute</w:t>
      </w:r>
      <w:r w:rsidR="005E2F6F">
        <w:t xml:space="preserve"> </w:t>
      </w:r>
      <w:r w:rsidRPr="00AD2535">
        <w:t>obligații</w:t>
      </w:r>
      <w:r w:rsidR="005E2F6F">
        <w:t xml:space="preserve"> </w:t>
      </w:r>
      <w:r w:rsidRPr="00AD2535">
        <w:t>suplimentare,</w:t>
      </w:r>
      <w:r w:rsidR="005E2F6F">
        <w:t xml:space="preserve"> </w:t>
      </w:r>
      <w:r w:rsidRPr="00AD2535">
        <w:t>care</w:t>
      </w:r>
      <w:r w:rsidR="005E2F6F">
        <w:t xml:space="preserve"> </w:t>
      </w:r>
      <w:r w:rsidRPr="00AD2535">
        <w:t>includ</w:t>
      </w:r>
      <w:r w:rsidR="005E2F6F">
        <w:t xml:space="preserve"> </w:t>
      </w:r>
      <w:r w:rsidRPr="00AD2535">
        <w:t>efectuarea</w:t>
      </w:r>
      <w:r w:rsidR="005E2F6F">
        <w:t xml:space="preserve"> </w:t>
      </w:r>
      <w:r w:rsidRPr="00AD2535">
        <w:t>de</w:t>
      </w:r>
      <w:r w:rsidR="005E2F6F">
        <w:t xml:space="preserve"> </w:t>
      </w:r>
      <w:r w:rsidRPr="00AD2535">
        <w:t>evaluări</w:t>
      </w:r>
      <w:r w:rsidR="005E2F6F">
        <w:t xml:space="preserve"> </w:t>
      </w:r>
      <w:r w:rsidRPr="00AD2535">
        <w:t>anuale</w:t>
      </w:r>
      <w:r w:rsidR="005E2F6F">
        <w:t xml:space="preserve"> </w:t>
      </w:r>
      <w:r w:rsidRPr="00AD2535">
        <w:t>ample</w:t>
      </w:r>
      <w:r w:rsidR="005E2F6F">
        <w:t xml:space="preserve"> </w:t>
      </w:r>
      <w:r w:rsidRPr="00AD2535">
        <w:t>cu</w:t>
      </w:r>
      <w:r w:rsidR="005E2F6F">
        <w:t xml:space="preserve"> </w:t>
      </w:r>
      <w:r w:rsidRPr="00AD2535">
        <w:t>privire</w:t>
      </w:r>
      <w:r w:rsidR="005E2F6F">
        <w:t xml:space="preserve"> </w:t>
      </w:r>
      <w:r w:rsidRPr="00AD2535">
        <w:t>la</w:t>
      </w:r>
      <w:r w:rsidR="005E2F6F">
        <w:t xml:space="preserve"> </w:t>
      </w:r>
      <w:r w:rsidRPr="00AD2535">
        <w:t>riscurile</w:t>
      </w:r>
      <w:r w:rsidR="005E2F6F">
        <w:t xml:space="preserve"> </w:t>
      </w:r>
      <w:r w:rsidRPr="00AD2535">
        <w:t>de</w:t>
      </w:r>
      <w:r w:rsidR="005E2F6F">
        <w:t xml:space="preserve"> </w:t>
      </w:r>
      <w:r w:rsidRPr="00AD2535">
        <w:t>a</w:t>
      </w:r>
      <w:r w:rsidR="005E2F6F">
        <w:t xml:space="preserve"> </w:t>
      </w:r>
      <w:r w:rsidRPr="00AD2535">
        <w:t>cauza</w:t>
      </w:r>
      <w:r w:rsidR="005E2F6F">
        <w:t xml:space="preserve"> </w:t>
      </w:r>
      <w:r w:rsidRPr="00AD2535">
        <w:t>prejudicii</w:t>
      </w:r>
      <w:r w:rsidR="005E2F6F">
        <w:t xml:space="preserve"> </w:t>
      </w:r>
      <w:r w:rsidRPr="00AD2535">
        <w:t>online</w:t>
      </w:r>
      <w:r w:rsidR="005E2F6F">
        <w:t xml:space="preserve"> </w:t>
      </w:r>
      <w:r w:rsidRPr="00AD2535">
        <w:t>prin</w:t>
      </w:r>
      <w:r w:rsidR="005E2F6F">
        <w:t xml:space="preserve"> </w:t>
      </w:r>
      <w:r w:rsidRPr="00AD2535">
        <w:t>serviciile</w:t>
      </w:r>
      <w:r w:rsidR="005E2F6F">
        <w:t xml:space="preserve"> </w:t>
      </w:r>
      <w:r w:rsidRPr="00AD2535">
        <w:t>lor,</w:t>
      </w:r>
      <w:r w:rsidR="005E2F6F">
        <w:t xml:space="preserve"> </w:t>
      </w:r>
      <w:r w:rsidRPr="00AD2535">
        <w:t>de</w:t>
      </w:r>
      <w:r w:rsidR="005E2F6F">
        <w:t xml:space="preserve"> </w:t>
      </w:r>
      <w:r w:rsidRPr="00AD2535">
        <w:t>exemplu</w:t>
      </w:r>
      <w:r w:rsidR="005E2F6F">
        <w:t xml:space="preserve"> </w:t>
      </w:r>
      <w:r w:rsidRPr="00AD2535">
        <w:t>cele</w:t>
      </w:r>
      <w:r w:rsidR="005E2F6F">
        <w:t xml:space="preserve"> </w:t>
      </w:r>
      <w:r w:rsidRPr="00AD2535">
        <w:t>legate</w:t>
      </w:r>
      <w:r w:rsidR="005E2F6F">
        <w:t xml:space="preserve"> </w:t>
      </w:r>
      <w:r w:rsidRPr="00AD2535">
        <w:t>de</w:t>
      </w:r>
      <w:r w:rsidR="005E2F6F">
        <w:t xml:space="preserve"> </w:t>
      </w:r>
      <w:r w:rsidRPr="00AD2535">
        <w:t>expunerea</w:t>
      </w:r>
      <w:r w:rsidR="005E2F6F">
        <w:t xml:space="preserve"> </w:t>
      </w:r>
      <w:r w:rsidRPr="00AD2535">
        <w:t>la</w:t>
      </w:r>
      <w:r w:rsidR="005E2F6F">
        <w:t xml:space="preserve"> </w:t>
      </w:r>
      <w:r w:rsidRPr="00AD2535">
        <w:t>bunuri</w:t>
      </w:r>
      <w:r w:rsidR="005E2F6F">
        <w:t xml:space="preserve"> </w:t>
      </w:r>
      <w:r w:rsidRPr="00AD2535">
        <w:t>ilegale</w:t>
      </w:r>
      <w:r w:rsidR="005E2F6F">
        <w:t xml:space="preserve"> </w:t>
      </w:r>
      <w:r w:rsidRPr="00AD2535">
        <w:t>sau</w:t>
      </w:r>
      <w:r w:rsidR="005E2F6F">
        <w:t xml:space="preserve"> </w:t>
      </w:r>
      <w:r w:rsidRPr="00AD2535">
        <w:t>la</w:t>
      </w:r>
      <w:r w:rsidR="005E2F6F">
        <w:t xml:space="preserve"> </w:t>
      </w:r>
      <w:r w:rsidRPr="00AD2535">
        <w:t>conținut</w:t>
      </w:r>
      <w:r w:rsidR="005E2F6F">
        <w:t xml:space="preserve"> </w:t>
      </w:r>
      <w:r w:rsidRPr="00AD2535">
        <w:t>ilegal</w:t>
      </w:r>
      <w:r w:rsidR="005E2F6F">
        <w:t xml:space="preserve"> </w:t>
      </w:r>
      <w:r w:rsidRPr="00AD2535">
        <w:t>sau</w:t>
      </w:r>
      <w:r w:rsidR="005E2F6F">
        <w:t xml:space="preserve"> </w:t>
      </w:r>
      <w:r w:rsidRPr="00AD2535">
        <w:t>de</w:t>
      </w:r>
      <w:r w:rsidR="005E2F6F">
        <w:t xml:space="preserve"> </w:t>
      </w:r>
      <w:r w:rsidRPr="00AD2535">
        <w:t>diseminarea</w:t>
      </w:r>
      <w:r w:rsidR="005E2F6F">
        <w:t xml:space="preserve"> </w:t>
      </w:r>
      <w:r w:rsidRPr="00AD2535">
        <w:t>dezinformării.</w:t>
      </w:r>
      <w:r w:rsidR="005E2F6F">
        <w:t xml:space="preserve"> </w:t>
      </w:r>
      <w:r w:rsidRPr="00AD2535">
        <w:t>Conform</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vor</w:t>
      </w:r>
      <w:r w:rsidR="005E2F6F">
        <w:t xml:space="preserve"> </w:t>
      </w:r>
      <w:r w:rsidRPr="00AD2535">
        <w:t>trebui</w:t>
      </w:r>
      <w:r w:rsidR="005E2F6F">
        <w:t xml:space="preserve"> </w:t>
      </w:r>
      <w:r w:rsidRPr="00AD2535">
        <w:t>adoptate</w:t>
      </w:r>
      <w:r w:rsidR="005E2F6F">
        <w:t xml:space="preserve"> </w:t>
      </w:r>
      <w:r w:rsidRPr="00AD2535">
        <w:t>măsuri</w:t>
      </w:r>
      <w:r w:rsidR="005E2F6F">
        <w:t xml:space="preserve"> </w:t>
      </w:r>
      <w:r w:rsidRPr="00AD2535">
        <w:t>corespunzătoare</w:t>
      </w:r>
      <w:r w:rsidR="005E2F6F">
        <w:t xml:space="preserve"> </w:t>
      </w:r>
      <w:r w:rsidRPr="00AD2535">
        <w:t>de</w:t>
      </w:r>
      <w:r w:rsidR="005E2F6F">
        <w:t xml:space="preserve"> </w:t>
      </w:r>
      <w:r w:rsidRPr="00AD2535">
        <w:t>atenuare</w:t>
      </w:r>
      <w:r w:rsidR="005E2F6F">
        <w:t xml:space="preserve"> </w:t>
      </w:r>
      <w:r w:rsidRPr="00AD2535">
        <w:t>a</w:t>
      </w:r>
      <w:r w:rsidR="005E2F6F">
        <w:t xml:space="preserve"> </w:t>
      </w:r>
      <w:r w:rsidRPr="00AD2535">
        <w:t>riscurilor,</w:t>
      </w:r>
      <w:r w:rsidR="005E2F6F">
        <w:t xml:space="preserve"> </w:t>
      </w:r>
      <w:r w:rsidRPr="00AD2535">
        <w:t>iar</w:t>
      </w:r>
      <w:r w:rsidR="005E2F6F">
        <w:t xml:space="preserve"> </w:t>
      </w:r>
      <w:r w:rsidRPr="00AD2535">
        <w:t>platformelor</w:t>
      </w:r>
      <w:r w:rsidR="005E2F6F">
        <w:t xml:space="preserve"> </w:t>
      </w:r>
      <w:r w:rsidRPr="00AD2535">
        <w:t>și</w:t>
      </w:r>
      <w:r w:rsidR="005E2F6F">
        <w:t xml:space="preserve"> </w:t>
      </w:r>
      <w:r w:rsidRPr="00AD2535">
        <w:t>motoarele</w:t>
      </w:r>
      <w:r w:rsidR="005E2F6F">
        <w:t xml:space="preserve"> </w:t>
      </w:r>
      <w:r w:rsidRPr="00AD2535">
        <w:t>respective</w:t>
      </w:r>
      <w:r w:rsidR="005E2F6F">
        <w:t xml:space="preserve"> </w:t>
      </w:r>
      <w:r w:rsidRPr="00AD2535">
        <w:t>vor</w:t>
      </w:r>
      <w:r w:rsidR="005E2F6F">
        <w:t xml:space="preserve"> </w:t>
      </w:r>
      <w:r w:rsidRPr="00AD2535">
        <w:t>trebui</w:t>
      </w:r>
      <w:r w:rsidR="005E2F6F">
        <w:t xml:space="preserve"> </w:t>
      </w:r>
      <w:r w:rsidRPr="00AD2535">
        <w:t>să</w:t>
      </w:r>
      <w:r w:rsidR="005E2F6F">
        <w:t xml:space="preserve"> </w:t>
      </w:r>
      <w:r w:rsidRPr="00AD2535">
        <w:t>facă</w:t>
      </w:r>
      <w:r w:rsidR="005E2F6F">
        <w:t xml:space="preserve"> </w:t>
      </w:r>
      <w:r w:rsidRPr="00AD2535">
        <w:t>obiectul</w:t>
      </w:r>
      <w:r w:rsidR="005E2F6F">
        <w:t xml:space="preserve"> </w:t>
      </w:r>
      <w:r w:rsidRPr="00AD2535">
        <w:t>unui</w:t>
      </w:r>
      <w:r w:rsidR="005E2F6F">
        <w:t xml:space="preserve"> </w:t>
      </w:r>
      <w:r w:rsidRPr="00AD2535">
        <w:t>audit</w:t>
      </w:r>
      <w:r w:rsidR="005E2F6F">
        <w:t xml:space="preserve"> </w:t>
      </w:r>
      <w:r w:rsidRPr="00AD2535">
        <w:t>independent</w:t>
      </w:r>
      <w:r w:rsidR="005E2F6F">
        <w:t xml:space="preserve"> </w:t>
      </w:r>
      <w:r w:rsidRPr="00AD2535">
        <w:t>al</w:t>
      </w:r>
      <w:r w:rsidR="005E2F6F">
        <w:t xml:space="preserve"> </w:t>
      </w:r>
      <w:r w:rsidRPr="00AD2535">
        <w:t>serviciilor</w:t>
      </w:r>
      <w:r w:rsidR="005E2F6F">
        <w:t xml:space="preserve"> </w:t>
      </w:r>
      <w:r w:rsidRPr="00AD2535">
        <w:t>furnizate</w:t>
      </w:r>
      <w:r w:rsidR="005E2F6F">
        <w:t xml:space="preserve"> </w:t>
      </w:r>
      <w:r w:rsidRPr="00AD2535">
        <w:t>și</w:t>
      </w:r>
      <w:r w:rsidR="005E2F6F">
        <w:t xml:space="preserve"> </w:t>
      </w:r>
      <w:r w:rsidRPr="00AD2535">
        <w:t>să</w:t>
      </w:r>
      <w:r w:rsidR="005E2F6F">
        <w:t xml:space="preserve"> </w:t>
      </w:r>
      <w:r w:rsidRPr="00AD2535">
        <w:t>adopte</w:t>
      </w:r>
      <w:r w:rsidR="005E2F6F">
        <w:t xml:space="preserve"> </w:t>
      </w:r>
      <w:r w:rsidRPr="00AD2535">
        <w:t>măsuri</w:t>
      </w:r>
      <w:r w:rsidR="005E2F6F">
        <w:t xml:space="preserve"> </w:t>
      </w:r>
      <w:r w:rsidRPr="00AD2535">
        <w:t>de</w:t>
      </w:r>
      <w:r w:rsidR="005E2F6F">
        <w:t xml:space="preserve"> </w:t>
      </w:r>
      <w:r w:rsidRPr="00AD2535">
        <w:t>atenuare.</w:t>
      </w:r>
    </w:p>
    <w:p w14:paraId="32E511F0" w14:textId="26A5BBA2" w:rsidR="00AD2535" w:rsidRPr="00AD2535" w:rsidRDefault="00AD2535" w:rsidP="008F6282">
      <w:pPr>
        <w:jc w:val="both"/>
      </w:pPr>
      <w:r w:rsidRPr="00AD2535">
        <w:t>Platformele</w:t>
      </w:r>
      <w:r w:rsidR="005E2F6F">
        <w:t xml:space="preserve"> </w:t>
      </w:r>
      <w:r w:rsidRPr="00AD2535">
        <w:t>mai</w:t>
      </w:r>
      <w:r w:rsidR="005E2F6F">
        <w:t xml:space="preserve"> </w:t>
      </w:r>
      <w:r w:rsidRPr="00AD2535">
        <w:t>mici</w:t>
      </w:r>
      <w:r w:rsidR="005E2F6F">
        <w:t xml:space="preserve"> </w:t>
      </w:r>
      <w:r w:rsidRPr="00AD2535">
        <w:t>și</w:t>
      </w:r>
      <w:r w:rsidR="005E2F6F">
        <w:t xml:space="preserve"> </w:t>
      </w:r>
      <w:r w:rsidRPr="00AD2535">
        <w:t>întreprinderile</w:t>
      </w:r>
      <w:r w:rsidR="005E2F6F">
        <w:t xml:space="preserve"> </w:t>
      </w:r>
      <w:r w:rsidRPr="00AD2535">
        <w:t>nou-înființate</w:t>
      </w:r>
      <w:r w:rsidR="005E2F6F">
        <w:t xml:space="preserve"> </w:t>
      </w:r>
      <w:r w:rsidRPr="00AD2535">
        <w:t>vor</w:t>
      </w:r>
      <w:r w:rsidR="005E2F6F">
        <w:t xml:space="preserve"> </w:t>
      </w:r>
      <w:r w:rsidRPr="00AD2535">
        <w:t>fi</w:t>
      </w:r>
      <w:r w:rsidR="005E2F6F">
        <w:t xml:space="preserve"> </w:t>
      </w:r>
      <w:r w:rsidRPr="00AD2535">
        <w:t>supuse</w:t>
      </w:r>
      <w:r w:rsidR="005E2F6F">
        <w:t xml:space="preserve"> </w:t>
      </w:r>
      <w:r w:rsidRPr="00AD2535">
        <w:t>unui</w:t>
      </w:r>
      <w:r w:rsidR="005E2F6F">
        <w:t xml:space="preserve"> </w:t>
      </w:r>
      <w:r w:rsidRPr="00AD2535">
        <w:t>set</w:t>
      </w:r>
      <w:r w:rsidR="005E2F6F">
        <w:t xml:space="preserve"> </w:t>
      </w:r>
      <w:r w:rsidRPr="00AD2535">
        <w:t>restrâns</w:t>
      </w:r>
      <w:r w:rsidR="005E2F6F">
        <w:t xml:space="preserve"> </w:t>
      </w:r>
      <w:r w:rsidRPr="00AD2535">
        <w:t>de</w:t>
      </w:r>
      <w:r w:rsidR="005E2F6F">
        <w:t xml:space="preserve"> </w:t>
      </w:r>
      <w:r w:rsidRPr="00AD2535">
        <w:t>obligații,</w:t>
      </w:r>
      <w:r w:rsidR="005E2F6F">
        <w:t xml:space="preserve"> </w:t>
      </w:r>
      <w:r w:rsidRPr="00AD2535">
        <w:t>li</w:t>
      </w:r>
      <w:r w:rsidR="005E2F6F">
        <w:t xml:space="preserve"> </w:t>
      </w:r>
      <w:r w:rsidRPr="00AD2535">
        <w:t>se</w:t>
      </w:r>
      <w:r w:rsidR="005E2F6F">
        <w:t xml:space="preserve"> </w:t>
      </w:r>
      <w:r w:rsidRPr="00AD2535">
        <w:t>vor</w:t>
      </w:r>
      <w:r w:rsidR="005E2F6F">
        <w:t xml:space="preserve"> </w:t>
      </w:r>
      <w:r w:rsidRPr="00AD2535">
        <w:t>aplica</w:t>
      </w:r>
      <w:r w:rsidR="005E2F6F">
        <w:t xml:space="preserve"> </w:t>
      </w:r>
      <w:r w:rsidRPr="00AD2535">
        <w:t>unele</w:t>
      </w:r>
      <w:r w:rsidR="005E2F6F">
        <w:t xml:space="preserve"> </w:t>
      </w:r>
      <w:r w:rsidRPr="00AD2535">
        <w:t>derogări</w:t>
      </w:r>
      <w:r w:rsidR="005E2F6F">
        <w:t xml:space="preserve"> </w:t>
      </w:r>
      <w:r w:rsidRPr="00AD2535">
        <w:t>de</w:t>
      </w:r>
      <w:r w:rsidR="005E2F6F">
        <w:t xml:space="preserve"> </w:t>
      </w:r>
      <w:r w:rsidRPr="00AD2535">
        <w:t>la</w:t>
      </w:r>
      <w:r w:rsidR="005E2F6F">
        <w:t xml:space="preserve"> </w:t>
      </w:r>
      <w:r w:rsidRPr="00AD2535">
        <w:t>anumite</w:t>
      </w:r>
      <w:r w:rsidR="005E2F6F">
        <w:t xml:space="preserve"> </w:t>
      </w:r>
      <w:r w:rsidRPr="00AD2535">
        <w:t>norme</w:t>
      </w:r>
      <w:r w:rsidR="005E2F6F">
        <w:t xml:space="preserve"> </w:t>
      </w:r>
      <w:r w:rsidRPr="00AD2535">
        <w:t>și,</w:t>
      </w:r>
      <w:r w:rsidR="005E2F6F">
        <w:t xml:space="preserve"> </w:t>
      </w:r>
      <w:r w:rsidRPr="00AD2535">
        <w:t>aspectul</w:t>
      </w:r>
      <w:r w:rsidR="005E2F6F">
        <w:t xml:space="preserve"> </w:t>
      </w:r>
      <w:r w:rsidRPr="00AD2535">
        <w:t>cel</w:t>
      </w:r>
      <w:r w:rsidR="005E2F6F">
        <w:t xml:space="preserve"> </w:t>
      </w:r>
      <w:r w:rsidRPr="00AD2535">
        <w:t>mai</w:t>
      </w:r>
      <w:r w:rsidR="005E2F6F">
        <w:t xml:space="preserve"> </w:t>
      </w:r>
      <w:r w:rsidRPr="00AD2535">
        <w:t>important,</w:t>
      </w:r>
      <w:r w:rsidR="005E2F6F">
        <w:t xml:space="preserve"> </w:t>
      </w:r>
      <w:r w:rsidRPr="00AD2535">
        <w:t>vor</w:t>
      </w:r>
      <w:r w:rsidR="005E2F6F">
        <w:t xml:space="preserve"> </w:t>
      </w:r>
      <w:r w:rsidRPr="00AD2535">
        <w:t>beneficia</w:t>
      </w:r>
      <w:r w:rsidR="005E2F6F">
        <w:t xml:space="preserve"> </w:t>
      </w:r>
      <w:r w:rsidRPr="00AD2535">
        <w:t>de</w:t>
      </w:r>
      <w:r w:rsidR="005E2F6F">
        <w:t xml:space="preserve"> </w:t>
      </w:r>
      <w:r w:rsidRPr="00AD2535">
        <w:t>o</w:t>
      </w:r>
      <w:r w:rsidR="005E2F6F">
        <w:t xml:space="preserve"> </w:t>
      </w:r>
      <w:r w:rsidRPr="00AD2535">
        <w:t>claritate</w:t>
      </w:r>
      <w:r w:rsidR="005E2F6F">
        <w:t xml:space="preserve"> </w:t>
      </w:r>
      <w:r w:rsidRPr="00AD2535">
        <w:t>și</w:t>
      </w:r>
      <w:r w:rsidR="005E2F6F">
        <w:t xml:space="preserve"> </w:t>
      </w:r>
      <w:r w:rsidRPr="00AD2535">
        <w:t>securitate</w:t>
      </w:r>
      <w:r w:rsidR="005E2F6F">
        <w:t xml:space="preserve"> </w:t>
      </w:r>
      <w:r w:rsidRPr="00AD2535">
        <w:t>juridică</w:t>
      </w:r>
      <w:r w:rsidR="005E2F6F">
        <w:t xml:space="preserve"> </w:t>
      </w:r>
      <w:r w:rsidRPr="00AD2535">
        <w:t>sporită</w:t>
      </w:r>
      <w:r w:rsidR="005E2F6F">
        <w:t xml:space="preserve"> </w:t>
      </w:r>
      <w:r w:rsidRPr="00AD2535">
        <w:t>de</w:t>
      </w:r>
      <w:r w:rsidR="005E2F6F">
        <w:t xml:space="preserve"> </w:t>
      </w:r>
      <w:r w:rsidRPr="00AD2535">
        <w:t>a-și</w:t>
      </w:r>
      <w:r w:rsidR="005E2F6F">
        <w:t xml:space="preserve"> </w:t>
      </w:r>
      <w:r w:rsidRPr="00AD2535">
        <w:t>desfășura</w:t>
      </w:r>
      <w:r w:rsidR="005E2F6F">
        <w:t xml:space="preserve"> </w:t>
      </w:r>
      <w:r w:rsidRPr="00AD2535">
        <w:t>activitatea</w:t>
      </w:r>
      <w:r w:rsidR="005E2F6F">
        <w:t xml:space="preserve"> </w:t>
      </w:r>
      <w:r w:rsidRPr="00AD2535">
        <w:t>oriunde</w:t>
      </w:r>
      <w:r w:rsidR="005E2F6F">
        <w:t xml:space="preserve"> </w:t>
      </w:r>
      <w:r w:rsidRPr="00AD2535">
        <w:t>pe</w:t>
      </w:r>
      <w:r w:rsidR="005E2F6F">
        <w:t xml:space="preserve"> </w:t>
      </w:r>
      <w:r w:rsidRPr="00AD2535">
        <w:t>piața</w:t>
      </w:r>
      <w:r w:rsidR="005E2F6F">
        <w:t xml:space="preserve"> </w:t>
      </w:r>
      <w:r w:rsidRPr="00AD2535">
        <w:t>internă</w:t>
      </w:r>
      <w:r w:rsidR="005E2F6F">
        <w:t xml:space="preserve"> </w:t>
      </w:r>
      <w:r w:rsidRPr="00AD2535">
        <w:t>a</w:t>
      </w:r>
      <w:r w:rsidR="005E2F6F">
        <w:t xml:space="preserve"> </w:t>
      </w:r>
      <w:r w:rsidRPr="00AD2535">
        <w:t>UE.</w:t>
      </w:r>
      <w:r w:rsidR="005E2F6F">
        <w:t xml:space="preserve"> </w:t>
      </w:r>
    </w:p>
    <w:p w14:paraId="18EDE3F4" w14:textId="7AE04DCA" w:rsidR="00AD2535" w:rsidRPr="00AD2535" w:rsidRDefault="00AD2535" w:rsidP="008F6282">
      <w:pPr>
        <w:jc w:val="both"/>
        <w:rPr>
          <w:b/>
          <w:bCs/>
        </w:rPr>
      </w:pPr>
      <w:r w:rsidRPr="00AD2535">
        <w:rPr>
          <w:b/>
          <w:bCs/>
        </w:rPr>
        <w:lastRenderedPageBreak/>
        <w:t>Garanții</w:t>
      </w:r>
      <w:r w:rsidR="005E2F6F">
        <w:rPr>
          <w:b/>
          <w:bCs/>
        </w:rPr>
        <w:t xml:space="preserve"> </w:t>
      </w:r>
      <w:r w:rsidRPr="00AD2535">
        <w:rPr>
          <w:b/>
          <w:bCs/>
        </w:rPr>
        <w:t>sporite</w:t>
      </w:r>
      <w:r w:rsidR="005E2F6F">
        <w:rPr>
          <w:b/>
          <w:bCs/>
        </w:rPr>
        <w:t xml:space="preserve"> </w:t>
      </w:r>
      <w:r w:rsidRPr="00AD2535">
        <w:rPr>
          <w:b/>
          <w:bCs/>
        </w:rPr>
        <w:t>în</w:t>
      </w:r>
      <w:r w:rsidR="005E2F6F">
        <w:rPr>
          <w:b/>
          <w:bCs/>
        </w:rPr>
        <w:t xml:space="preserve"> </w:t>
      </w:r>
      <w:r w:rsidRPr="00AD2535">
        <w:rPr>
          <w:b/>
          <w:bCs/>
        </w:rPr>
        <w:t>materie</w:t>
      </w:r>
      <w:r w:rsidR="005E2F6F">
        <w:rPr>
          <w:b/>
          <w:bCs/>
        </w:rPr>
        <w:t xml:space="preserve"> </w:t>
      </w:r>
      <w:r w:rsidRPr="00AD2535">
        <w:rPr>
          <w:b/>
          <w:bCs/>
        </w:rPr>
        <w:t>de</w:t>
      </w:r>
      <w:r w:rsidR="005E2F6F">
        <w:rPr>
          <w:b/>
          <w:bCs/>
        </w:rPr>
        <w:t xml:space="preserve"> </w:t>
      </w:r>
      <w:r w:rsidRPr="00AD2535">
        <w:rPr>
          <w:b/>
          <w:bCs/>
        </w:rPr>
        <w:t>protecție</w:t>
      </w:r>
      <w:r w:rsidR="005E2F6F">
        <w:rPr>
          <w:b/>
          <w:bCs/>
        </w:rPr>
        <w:t xml:space="preserve"> </w:t>
      </w:r>
      <w:r w:rsidRPr="00AD2535">
        <w:rPr>
          <w:b/>
          <w:bCs/>
        </w:rPr>
        <w:t>a</w:t>
      </w:r>
      <w:r w:rsidR="005E2F6F">
        <w:rPr>
          <w:b/>
          <w:bCs/>
        </w:rPr>
        <w:t xml:space="preserve"> </w:t>
      </w:r>
      <w:r w:rsidRPr="00AD2535">
        <w:rPr>
          <w:b/>
          <w:bCs/>
        </w:rPr>
        <w:t>drepturilor</w:t>
      </w:r>
      <w:r w:rsidR="005E2F6F">
        <w:rPr>
          <w:b/>
          <w:bCs/>
        </w:rPr>
        <w:t xml:space="preserve"> </w:t>
      </w:r>
      <w:r w:rsidRPr="00AD2535">
        <w:rPr>
          <w:b/>
          <w:bCs/>
        </w:rPr>
        <w:t>fundamentale</w:t>
      </w:r>
      <w:r w:rsidR="005E2F6F">
        <w:rPr>
          <w:b/>
          <w:bCs/>
        </w:rPr>
        <w:t xml:space="preserve"> </w:t>
      </w:r>
      <w:r w:rsidRPr="00AD2535">
        <w:rPr>
          <w:b/>
          <w:bCs/>
        </w:rPr>
        <w:t>online</w:t>
      </w:r>
    </w:p>
    <w:p w14:paraId="794ED138" w14:textId="18C631C3" w:rsidR="00AD2535" w:rsidRPr="00AD2535" w:rsidRDefault="00AD2535" w:rsidP="008F6282">
      <w:pPr>
        <w:jc w:val="both"/>
      </w:pPr>
      <w:r w:rsidRPr="00AD2535">
        <w:t>Noile</w:t>
      </w:r>
      <w:r w:rsidR="005E2F6F">
        <w:t xml:space="preserve"> </w:t>
      </w:r>
      <w:r w:rsidRPr="00AD2535">
        <w:t>norme</w:t>
      </w:r>
      <w:r w:rsidR="005E2F6F">
        <w:t xml:space="preserve"> </w:t>
      </w:r>
      <w:r w:rsidRPr="00AD2535">
        <w:t>protejează</w:t>
      </w:r>
      <w:r w:rsidR="005E2F6F">
        <w:t xml:space="preserve"> </w:t>
      </w:r>
      <w:r w:rsidRPr="00AD2535">
        <w:t>și</w:t>
      </w:r>
      <w:r w:rsidR="005E2F6F">
        <w:t xml:space="preserve"> </w:t>
      </w:r>
      <w:r w:rsidRPr="00AD2535">
        <w:t>drepturile</w:t>
      </w:r>
      <w:r w:rsidR="005E2F6F">
        <w:t xml:space="preserve"> </w:t>
      </w:r>
      <w:r w:rsidRPr="00AD2535">
        <w:t>fundamentale</w:t>
      </w:r>
      <w:r w:rsidR="005E2F6F">
        <w:t xml:space="preserve"> </w:t>
      </w:r>
      <w:r w:rsidRPr="00AD2535">
        <w:t>ale</w:t>
      </w:r>
      <w:r w:rsidR="005E2F6F">
        <w:t xml:space="preserve"> </w:t>
      </w:r>
      <w:r w:rsidRPr="00AD2535">
        <w:t>utilizatorilor</w:t>
      </w:r>
      <w:r w:rsidR="005E2F6F">
        <w:t xml:space="preserve"> </w:t>
      </w:r>
      <w:r w:rsidRPr="00AD2535">
        <w:t>din</w:t>
      </w:r>
      <w:r w:rsidR="005E2F6F">
        <w:t xml:space="preserve"> </w:t>
      </w:r>
      <w:r w:rsidRPr="00AD2535">
        <w:t>UE</w:t>
      </w:r>
      <w:r w:rsidR="005E2F6F">
        <w:t xml:space="preserve"> </w:t>
      </w:r>
      <w:r w:rsidRPr="00AD2535">
        <w:t>în</w:t>
      </w:r>
      <w:r w:rsidR="005E2F6F">
        <w:t xml:space="preserve"> </w:t>
      </w:r>
      <w:r w:rsidRPr="00AD2535">
        <w:t>mediul</w:t>
      </w:r>
      <w:r w:rsidR="005E2F6F">
        <w:t xml:space="preserve"> </w:t>
      </w:r>
      <w:r w:rsidRPr="00AD2535">
        <w:t>online.</w:t>
      </w:r>
      <w:r w:rsidR="005E2F6F">
        <w:t xml:space="preserve"> </w:t>
      </w:r>
      <w:r w:rsidRPr="00AD2535">
        <w:t>Noile</w:t>
      </w:r>
      <w:r w:rsidR="005E2F6F">
        <w:t xml:space="preserve"> </w:t>
      </w:r>
      <w:r w:rsidRPr="00AD2535">
        <w:t>garanții</w:t>
      </w:r>
      <w:r w:rsidR="005E2F6F">
        <w:t xml:space="preserve"> </w:t>
      </w:r>
      <w:r w:rsidRPr="00AD2535">
        <w:t>de</w:t>
      </w:r>
      <w:r w:rsidR="005E2F6F">
        <w:t xml:space="preserve"> </w:t>
      </w:r>
      <w:r w:rsidRPr="00AD2535">
        <w:t>protecție</w:t>
      </w:r>
      <w:r w:rsidR="005E2F6F">
        <w:t xml:space="preserve"> </w:t>
      </w:r>
      <w:r w:rsidRPr="00AD2535">
        <w:t>a</w:t>
      </w:r>
      <w:r w:rsidR="005E2F6F">
        <w:t xml:space="preserve"> </w:t>
      </w:r>
      <w:r w:rsidRPr="00AD2535">
        <w:t>libertății</w:t>
      </w:r>
      <w:r w:rsidR="005E2F6F">
        <w:t xml:space="preserve"> </w:t>
      </w:r>
      <w:r w:rsidRPr="00AD2535">
        <w:t>de</w:t>
      </w:r>
      <w:r w:rsidR="005E2F6F">
        <w:t xml:space="preserve"> </w:t>
      </w:r>
      <w:r w:rsidRPr="00AD2535">
        <w:t>exprimare</w:t>
      </w:r>
      <w:r w:rsidR="005E2F6F">
        <w:t xml:space="preserve"> </w:t>
      </w:r>
      <w:r w:rsidRPr="00AD2535">
        <w:t>vor</w:t>
      </w:r>
      <w:r w:rsidR="005E2F6F">
        <w:t xml:space="preserve"> </w:t>
      </w:r>
      <w:r w:rsidRPr="00AD2535">
        <w:t>limita</w:t>
      </w:r>
      <w:r w:rsidR="005E2F6F">
        <w:t xml:space="preserve"> </w:t>
      </w:r>
      <w:r w:rsidRPr="00AD2535">
        <w:t>deciziile</w:t>
      </w:r>
      <w:r w:rsidR="005E2F6F">
        <w:t xml:space="preserve"> </w:t>
      </w:r>
      <w:r w:rsidRPr="00AD2535">
        <w:t>arbitrare</w:t>
      </w:r>
      <w:r w:rsidR="005E2F6F">
        <w:t xml:space="preserve"> </w:t>
      </w:r>
      <w:r w:rsidRPr="00AD2535">
        <w:t>de</w:t>
      </w:r>
      <w:r w:rsidR="005E2F6F">
        <w:t xml:space="preserve"> </w:t>
      </w:r>
      <w:r w:rsidRPr="00AD2535">
        <w:t>moderare</w:t>
      </w:r>
      <w:r w:rsidR="005E2F6F">
        <w:t xml:space="preserve"> </w:t>
      </w:r>
      <w:r w:rsidRPr="00AD2535">
        <w:t>a</w:t>
      </w:r>
      <w:r w:rsidR="005E2F6F">
        <w:t xml:space="preserve"> </w:t>
      </w:r>
      <w:r w:rsidRPr="00AD2535">
        <w:t>conținutului</w:t>
      </w:r>
      <w:r w:rsidR="005E2F6F">
        <w:t xml:space="preserve"> </w:t>
      </w:r>
      <w:r w:rsidRPr="00AD2535">
        <w:t>luate</w:t>
      </w:r>
      <w:r w:rsidR="005E2F6F">
        <w:t xml:space="preserve"> </w:t>
      </w:r>
      <w:r w:rsidRPr="00AD2535">
        <w:t>de</w:t>
      </w:r>
      <w:r w:rsidR="005E2F6F">
        <w:t xml:space="preserve"> </w:t>
      </w:r>
      <w:r w:rsidRPr="00AD2535">
        <w:t>platforme</w:t>
      </w:r>
      <w:r w:rsidR="005E2F6F">
        <w:t xml:space="preserve"> </w:t>
      </w:r>
      <w:r w:rsidRPr="00AD2535">
        <w:t>și</w:t>
      </w:r>
      <w:r w:rsidR="005E2F6F">
        <w:t xml:space="preserve"> </w:t>
      </w:r>
      <w:r w:rsidRPr="00AD2535">
        <w:t>vor</w:t>
      </w:r>
      <w:r w:rsidR="005E2F6F">
        <w:t xml:space="preserve"> </w:t>
      </w:r>
      <w:r w:rsidRPr="00AD2535">
        <w:t>oferi</w:t>
      </w:r>
      <w:r w:rsidR="005E2F6F">
        <w:t xml:space="preserve"> </w:t>
      </w:r>
      <w:r w:rsidRPr="00AD2535">
        <w:t>utilizatorilor</w:t>
      </w:r>
      <w:r w:rsidR="005E2F6F">
        <w:t xml:space="preserve"> </w:t>
      </w:r>
      <w:r w:rsidRPr="00AD2535">
        <w:t>noi</w:t>
      </w:r>
      <w:r w:rsidR="005E2F6F">
        <w:t xml:space="preserve"> </w:t>
      </w:r>
      <w:r w:rsidRPr="00AD2535">
        <w:t>modalități</w:t>
      </w:r>
      <w:r w:rsidR="005E2F6F">
        <w:t xml:space="preserve"> </w:t>
      </w:r>
      <w:r w:rsidRPr="00AD2535">
        <w:t>de</w:t>
      </w:r>
      <w:r w:rsidR="005E2F6F">
        <w:t xml:space="preserve"> </w:t>
      </w:r>
      <w:r w:rsidRPr="00AD2535">
        <w:t>a</w:t>
      </w:r>
      <w:r w:rsidR="005E2F6F">
        <w:t xml:space="preserve"> </w:t>
      </w:r>
      <w:r w:rsidRPr="00AD2535">
        <w:t>lua</w:t>
      </w:r>
      <w:r w:rsidR="005E2F6F">
        <w:t xml:space="preserve"> </w:t>
      </w:r>
      <w:r w:rsidRPr="00AD2535">
        <w:t>măsuri</w:t>
      </w:r>
      <w:r w:rsidR="005E2F6F">
        <w:t xml:space="preserve"> </w:t>
      </w:r>
      <w:r w:rsidRPr="00AD2535">
        <w:t>în</w:t>
      </w:r>
      <w:r w:rsidR="005E2F6F">
        <w:t xml:space="preserve"> </w:t>
      </w:r>
      <w:r w:rsidRPr="00AD2535">
        <w:t>cunoștință</w:t>
      </w:r>
      <w:r w:rsidR="005E2F6F">
        <w:t xml:space="preserve"> </w:t>
      </w:r>
      <w:r w:rsidRPr="00AD2535">
        <w:t>de</w:t>
      </w:r>
      <w:r w:rsidR="005E2F6F">
        <w:t xml:space="preserve"> </w:t>
      </w:r>
      <w:r w:rsidRPr="00AD2535">
        <w:t>cauză</w:t>
      </w:r>
      <w:r w:rsidR="005E2F6F">
        <w:t xml:space="preserve"> </w:t>
      </w:r>
      <w:r w:rsidRPr="00AD2535">
        <w:t>împotriva</w:t>
      </w:r>
      <w:r w:rsidR="005E2F6F">
        <w:t xml:space="preserve"> </w:t>
      </w:r>
      <w:r w:rsidRPr="00AD2535">
        <w:t>platformei</w:t>
      </w:r>
      <w:r w:rsidR="005E2F6F">
        <w:t xml:space="preserve"> </w:t>
      </w:r>
      <w:r w:rsidRPr="00AD2535">
        <w:t>atunci</w:t>
      </w:r>
      <w:r w:rsidR="005E2F6F">
        <w:t xml:space="preserve"> </w:t>
      </w:r>
      <w:r w:rsidRPr="00AD2535">
        <w:t>când</w:t>
      </w:r>
      <w:r w:rsidR="005E2F6F">
        <w:t xml:space="preserve"> </w:t>
      </w:r>
      <w:r w:rsidRPr="00AD2535">
        <w:t>este</w:t>
      </w:r>
      <w:r w:rsidR="005E2F6F">
        <w:t xml:space="preserve"> </w:t>
      </w:r>
      <w:r w:rsidRPr="00AD2535">
        <w:t>moderat</w:t>
      </w:r>
      <w:r w:rsidR="005E2F6F">
        <w:t xml:space="preserve"> </w:t>
      </w:r>
      <w:r w:rsidRPr="00AD2535">
        <w:t>conținutul</w:t>
      </w:r>
      <w:r w:rsidR="005E2F6F">
        <w:t xml:space="preserve"> </w:t>
      </w:r>
      <w:r w:rsidRPr="00AD2535">
        <w:t>lor:</w:t>
      </w:r>
      <w:r w:rsidR="005E2F6F">
        <w:t xml:space="preserve"> </w:t>
      </w:r>
      <w:r w:rsidRPr="00AD2535">
        <w:t>de</w:t>
      </w:r>
      <w:r w:rsidR="005E2F6F">
        <w:t xml:space="preserve"> </w:t>
      </w:r>
      <w:r w:rsidRPr="00AD2535">
        <w:t>exemplu,</w:t>
      </w:r>
      <w:r w:rsidR="005E2F6F">
        <w:t xml:space="preserve"> </w:t>
      </w:r>
      <w:r w:rsidRPr="00AD2535">
        <w:t>utilizatorii</w:t>
      </w:r>
      <w:r w:rsidR="005E2F6F">
        <w:t xml:space="preserve"> </w:t>
      </w:r>
      <w:r w:rsidRPr="00AD2535">
        <w:t>platformelor</w:t>
      </w:r>
      <w:r w:rsidR="005E2F6F">
        <w:t xml:space="preserve"> </w:t>
      </w:r>
      <w:r w:rsidRPr="00AD2535">
        <w:t>online</w:t>
      </w:r>
      <w:r w:rsidR="005E2F6F">
        <w:t xml:space="preserve"> </w:t>
      </w:r>
      <w:r w:rsidRPr="00AD2535">
        <w:t>vor</w:t>
      </w:r>
      <w:r w:rsidR="005E2F6F">
        <w:t xml:space="preserve"> </w:t>
      </w:r>
      <w:r w:rsidRPr="00AD2535">
        <w:t>avea</w:t>
      </w:r>
      <w:r w:rsidR="005E2F6F">
        <w:t xml:space="preserve"> </w:t>
      </w:r>
      <w:r w:rsidRPr="00AD2535">
        <w:t>acum</w:t>
      </w:r>
      <w:r w:rsidR="005E2F6F">
        <w:t xml:space="preserve"> </w:t>
      </w:r>
      <w:r w:rsidRPr="00AD2535">
        <w:t>la</w:t>
      </w:r>
      <w:r w:rsidR="005E2F6F">
        <w:t xml:space="preserve"> </w:t>
      </w:r>
      <w:r w:rsidRPr="00AD2535">
        <w:t>dispoziție</w:t>
      </w:r>
      <w:r w:rsidR="005E2F6F">
        <w:t xml:space="preserve"> </w:t>
      </w:r>
      <w:r w:rsidRPr="00AD2535">
        <w:t>diferite</w:t>
      </w:r>
      <w:r w:rsidR="005E2F6F">
        <w:t xml:space="preserve"> </w:t>
      </w:r>
      <w:r w:rsidRPr="00AD2535">
        <w:t>posibilități</w:t>
      </w:r>
      <w:r w:rsidR="005E2F6F">
        <w:t xml:space="preserve"> </w:t>
      </w:r>
      <w:r w:rsidRPr="00AD2535">
        <w:t>de</w:t>
      </w:r>
      <w:r w:rsidR="005E2F6F">
        <w:t xml:space="preserve"> </w:t>
      </w:r>
      <w:r w:rsidRPr="00AD2535">
        <w:t>a</w:t>
      </w:r>
      <w:r w:rsidR="005E2F6F">
        <w:t xml:space="preserve"> </w:t>
      </w:r>
      <w:r w:rsidRPr="00AD2535">
        <w:t>contesta</w:t>
      </w:r>
      <w:r w:rsidR="005E2F6F">
        <w:t xml:space="preserve"> </w:t>
      </w:r>
      <w:r w:rsidRPr="00AD2535">
        <w:t>deciziile</w:t>
      </w:r>
      <w:r w:rsidR="005E2F6F">
        <w:t xml:space="preserve"> </w:t>
      </w:r>
      <w:r w:rsidRPr="00AD2535">
        <w:t>de</w:t>
      </w:r>
      <w:r w:rsidR="005E2F6F">
        <w:t xml:space="preserve"> </w:t>
      </w:r>
      <w:r w:rsidRPr="00AD2535">
        <w:t>moderare</w:t>
      </w:r>
      <w:r w:rsidR="005E2F6F">
        <w:t xml:space="preserve"> </w:t>
      </w:r>
      <w:r w:rsidRPr="00AD2535">
        <w:t>a</w:t>
      </w:r>
      <w:r w:rsidR="005E2F6F">
        <w:t xml:space="preserve"> </w:t>
      </w:r>
      <w:r w:rsidRPr="00AD2535">
        <w:t>conținutului,</w:t>
      </w:r>
      <w:r w:rsidR="005E2F6F">
        <w:t xml:space="preserve"> </w:t>
      </w:r>
      <w:r w:rsidRPr="00AD2535">
        <w:t>inclusiv</w:t>
      </w:r>
      <w:r w:rsidR="005E2F6F">
        <w:t xml:space="preserve"> </w:t>
      </w:r>
      <w:r w:rsidRPr="00AD2535">
        <w:t>în</w:t>
      </w:r>
      <w:r w:rsidR="005E2F6F">
        <w:t xml:space="preserve"> </w:t>
      </w:r>
      <w:r w:rsidRPr="00AD2535">
        <w:t>situațiile</w:t>
      </w:r>
      <w:r w:rsidR="005E2F6F">
        <w:t xml:space="preserve"> </w:t>
      </w:r>
      <w:r w:rsidRPr="00AD2535">
        <w:t>în</w:t>
      </w:r>
      <w:r w:rsidR="005E2F6F">
        <w:t xml:space="preserve"> </w:t>
      </w:r>
      <w:r w:rsidRPr="00AD2535">
        <w:t>care</w:t>
      </w:r>
      <w:r w:rsidR="005E2F6F">
        <w:t xml:space="preserve"> </w:t>
      </w:r>
      <w:r w:rsidRPr="00AD2535">
        <w:t>aceste</w:t>
      </w:r>
      <w:r w:rsidR="005E2F6F">
        <w:t xml:space="preserve"> </w:t>
      </w:r>
      <w:r w:rsidRPr="00AD2535">
        <w:t>decizii</w:t>
      </w:r>
      <w:r w:rsidR="005E2F6F">
        <w:t xml:space="preserve"> </w:t>
      </w:r>
      <w:r w:rsidRPr="00AD2535">
        <w:t>se</w:t>
      </w:r>
      <w:r w:rsidR="005E2F6F">
        <w:t xml:space="preserve"> </w:t>
      </w:r>
      <w:r w:rsidRPr="00AD2535">
        <w:t>bazează</w:t>
      </w:r>
      <w:r w:rsidR="005E2F6F">
        <w:t xml:space="preserve"> </w:t>
      </w:r>
      <w:r w:rsidRPr="00AD2535">
        <w:t>pe</w:t>
      </w:r>
      <w:r w:rsidR="005E2F6F">
        <w:t xml:space="preserve"> </w:t>
      </w:r>
      <w:r w:rsidRPr="00AD2535">
        <w:t>condițiile</w:t>
      </w:r>
      <w:r w:rsidR="005E2F6F">
        <w:t xml:space="preserve"> </w:t>
      </w:r>
      <w:r w:rsidRPr="00AD2535">
        <w:t>generale</w:t>
      </w:r>
      <w:r w:rsidR="005E2F6F">
        <w:t xml:space="preserve"> </w:t>
      </w:r>
      <w:r w:rsidRPr="00AD2535">
        <w:t>de</w:t>
      </w:r>
      <w:r w:rsidR="005E2F6F">
        <w:t xml:space="preserve"> </w:t>
      </w:r>
      <w:r w:rsidRPr="00AD2535">
        <w:t>utilizare</w:t>
      </w:r>
      <w:r w:rsidR="005E2F6F">
        <w:t xml:space="preserve"> </w:t>
      </w:r>
      <w:r w:rsidRPr="00AD2535">
        <w:t>ale</w:t>
      </w:r>
      <w:r w:rsidR="005E2F6F">
        <w:t xml:space="preserve"> </w:t>
      </w:r>
      <w:r w:rsidRPr="00AD2535">
        <w:t>platformelor.</w:t>
      </w:r>
      <w:r w:rsidR="005E2F6F">
        <w:t xml:space="preserve"> </w:t>
      </w:r>
      <w:r w:rsidRPr="00AD2535">
        <w:t>Utilizatorii</w:t>
      </w:r>
      <w:r w:rsidR="005E2F6F">
        <w:t xml:space="preserve"> </w:t>
      </w:r>
      <w:r w:rsidRPr="00AD2535">
        <w:t>pot</w:t>
      </w:r>
      <w:r w:rsidR="005E2F6F">
        <w:t xml:space="preserve"> </w:t>
      </w:r>
      <w:r w:rsidRPr="00AD2535">
        <w:t>adresa</w:t>
      </w:r>
      <w:r w:rsidR="005E2F6F">
        <w:t xml:space="preserve"> </w:t>
      </w:r>
      <w:r w:rsidRPr="00AD2535">
        <w:t>direct</w:t>
      </w:r>
      <w:r w:rsidR="005E2F6F">
        <w:t xml:space="preserve"> </w:t>
      </w:r>
      <w:r w:rsidRPr="00AD2535">
        <w:t>plângeri</w:t>
      </w:r>
      <w:r w:rsidR="005E2F6F">
        <w:t xml:space="preserve"> </w:t>
      </w:r>
      <w:r w:rsidRPr="00AD2535">
        <w:t>platformelor,</w:t>
      </w:r>
      <w:r w:rsidR="005E2F6F">
        <w:t xml:space="preserve"> </w:t>
      </w:r>
      <w:r w:rsidRPr="00AD2535">
        <w:t>pot</w:t>
      </w:r>
      <w:r w:rsidR="005E2F6F">
        <w:t xml:space="preserve"> </w:t>
      </w:r>
      <w:r w:rsidRPr="00AD2535">
        <w:t>alege</w:t>
      </w:r>
      <w:r w:rsidR="005E2F6F">
        <w:t xml:space="preserve"> </w:t>
      </w:r>
      <w:r w:rsidRPr="00AD2535">
        <w:t>un</w:t>
      </w:r>
      <w:r w:rsidR="005E2F6F">
        <w:t xml:space="preserve"> </w:t>
      </w:r>
      <w:r w:rsidRPr="00AD2535">
        <w:t>organism</w:t>
      </w:r>
      <w:r w:rsidR="005E2F6F">
        <w:t xml:space="preserve"> </w:t>
      </w:r>
      <w:r w:rsidRPr="00AD2535">
        <w:t>extrajudiciar</w:t>
      </w:r>
      <w:r w:rsidR="005E2F6F">
        <w:t xml:space="preserve"> </w:t>
      </w:r>
      <w:r w:rsidRPr="00AD2535">
        <w:t>de</w:t>
      </w:r>
      <w:r w:rsidR="005E2F6F">
        <w:t xml:space="preserve"> </w:t>
      </w:r>
      <w:r w:rsidRPr="00AD2535">
        <w:t>soluționare</w:t>
      </w:r>
      <w:r w:rsidR="005E2F6F">
        <w:t xml:space="preserve"> </w:t>
      </w:r>
      <w:r w:rsidRPr="00AD2535">
        <w:t>a</w:t>
      </w:r>
      <w:r w:rsidR="005E2F6F">
        <w:t xml:space="preserve"> </w:t>
      </w:r>
      <w:r w:rsidRPr="00AD2535">
        <w:t>litigiilor</w:t>
      </w:r>
      <w:r w:rsidR="005E2F6F">
        <w:t xml:space="preserve"> </w:t>
      </w:r>
      <w:r w:rsidRPr="00AD2535">
        <w:t>sau</w:t>
      </w:r>
      <w:r w:rsidR="005E2F6F">
        <w:t xml:space="preserve"> </w:t>
      </w:r>
      <w:r w:rsidRPr="00AD2535">
        <w:t>pot</w:t>
      </w:r>
      <w:r w:rsidR="005E2F6F">
        <w:t xml:space="preserve"> </w:t>
      </w:r>
      <w:r w:rsidRPr="00AD2535">
        <w:t>introduce</w:t>
      </w:r>
      <w:r w:rsidR="005E2F6F">
        <w:t xml:space="preserve"> </w:t>
      </w:r>
      <w:r w:rsidRPr="00AD2535">
        <w:t>căi</w:t>
      </w:r>
      <w:r w:rsidR="005E2F6F">
        <w:t xml:space="preserve"> </w:t>
      </w:r>
      <w:r w:rsidRPr="00AD2535">
        <w:t>de</w:t>
      </w:r>
      <w:r w:rsidR="005E2F6F">
        <w:t xml:space="preserve"> </w:t>
      </w:r>
      <w:r w:rsidRPr="00AD2535">
        <w:t>atac</w:t>
      </w:r>
      <w:r w:rsidR="005E2F6F">
        <w:t xml:space="preserve"> </w:t>
      </w:r>
      <w:r w:rsidRPr="00AD2535">
        <w:t>în</w:t>
      </w:r>
      <w:r w:rsidR="005E2F6F">
        <w:t xml:space="preserve"> </w:t>
      </w:r>
      <w:r w:rsidRPr="00AD2535">
        <w:t>instanță.</w:t>
      </w:r>
    </w:p>
    <w:p w14:paraId="5FBD396B" w14:textId="17157510" w:rsidR="00AD2535" w:rsidRPr="00AD2535" w:rsidRDefault="00AD2535" w:rsidP="008F6282">
      <w:pPr>
        <w:jc w:val="both"/>
      </w:pPr>
      <w:r w:rsidRPr="00AD2535">
        <w:t>Noile</w:t>
      </w:r>
      <w:r w:rsidR="005E2F6F">
        <w:t xml:space="preserve"> </w:t>
      </w:r>
      <w:r w:rsidRPr="00AD2535">
        <w:t>norme</w:t>
      </w:r>
      <w:r w:rsidR="005E2F6F">
        <w:t xml:space="preserve"> </w:t>
      </w:r>
      <w:r w:rsidRPr="00AD2535">
        <w:t>prevăd,</w:t>
      </w:r>
      <w:r w:rsidR="005E2F6F">
        <w:t xml:space="preserve"> </w:t>
      </w:r>
      <w:r w:rsidRPr="00AD2535">
        <w:t>de</w:t>
      </w:r>
      <w:r w:rsidR="005E2F6F">
        <w:t xml:space="preserve"> </w:t>
      </w:r>
      <w:r w:rsidRPr="00AD2535">
        <w:t>asemenea,</w:t>
      </w:r>
      <w:r w:rsidR="005E2F6F">
        <w:t xml:space="preserve"> </w:t>
      </w:r>
      <w:r w:rsidRPr="00AD2535">
        <w:t>obligația</w:t>
      </w:r>
      <w:r w:rsidR="005E2F6F">
        <w:t xml:space="preserve"> </w:t>
      </w:r>
      <w:r w:rsidRPr="00AD2535">
        <w:t>platformelor</w:t>
      </w:r>
      <w:r w:rsidR="005E2F6F">
        <w:t xml:space="preserve"> </w:t>
      </w:r>
      <w:r w:rsidRPr="00AD2535">
        <w:t>de</w:t>
      </w:r>
      <w:r w:rsidR="005E2F6F">
        <w:t xml:space="preserve"> </w:t>
      </w:r>
      <w:r w:rsidRPr="00AD2535">
        <w:t>a</w:t>
      </w:r>
      <w:r w:rsidR="005E2F6F">
        <w:t xml:space="preserve"> </w:t>
      </w:r>
      <w:r w:rsidRPr="00AD2535">
        <w:t>redacta</w:t>
      </w:r>
      <w:r w:rsidR="005E2F6F">
        <w:t xml:space="preserve"> </w:t>
      </w:r>
      <w:r w:rsidRPr="00AD2535">
        <w:t>condițiile</w:t>
      </w:r>
      <w:r w:rsidR="005E2F6F">
        <w:t xml:space="preserve"> </w:t>
      </w:r>
      <w:r w:rsidRPr="00AD2535">
        <w:t>generale</w:t>
      </w:r>
      <w:r w:rsidR="005E2F6F">
        <w:t xml:space="preserve"> </w:t>
      </w:r>
      <w:r w:rsidRPr="00AD2535">
        <w:t>de</w:t>
      </w:r>
      <w:r w:rsidR="005E2F6F">
        <w:t xml:space="preserve"> </w:t>
      </w:r>
      <w:r w:rsidRPr="00AD2535">
        <w:t>utilizare</w:t>
      </w:r>
      <w:r w:rsidR="005E2F6F">
        <w:t xml:space="preserve"> </w:t>
      </w:r>
      <w:r w:rsidRPr="00AD2535">
        <w:t>într-o</w:t>
      </w:r>
      <w:r w:rsidR="005E2F6F">
        <w:t xml:space="preserve"> </w:t>
      </w:r>
      <w:r w:rsidRPr="00AD2535">
        <w:t>manieră</w:t>
      </w:r>
      <w:r w:rsidR="005E2F6F">
        <w:t xml:space="preserve"> </w:t>
      </w:r>
      <w:r w:rsidRPr="00AD2535">
        <w:t>clară</w:t>
      </w:r>
      <w:r w:rsidR="005E2F6F">
        <w:t xml:space="preserve"> </w:t>
      </w:r>
      <w:r w:rsidRPr="00AD2535">
        <w:t>și</w:t>
      </w:r>
      <w:r w:rsidR="005E2F6F">
        <w:t xml:space="preserve"> </w:t>
      </w:r>
      <w:r w:rsidRPr="00AD2535">
        <w:t>concisă</w:t>
      </w:r>
      <w:r w:rsidR="005E2F6F">
        <w:t xml:space="preserve"> </w:t>
      </w:r>
      <w:r w:rsidRPr="00AD2535">
        <w:t>și</w:t>
      </w:r>
      <w:r w:rsidR="005E2F6F">
        <w:t xml:space="preserve"> </w:t>
      </w:r>
      <w:r w:rsidRPr="00AD2535">
        <w:t>de</w:t>
      </w:r>
      <w:r w:rsidR="005E2F6F">
        <w:t xml:space="preserve"> </w:t>
      </w:r>
      <w:r w:rsidRPr="00AD2535">
        <w:t>a</w:t>
      </w:r>
      <w:r w:rsidR="005E2F6F">
        <w:t xml:space="preserve"> </w:t>
      </w:r>
      <w:r w:rsidRPr="00AD2535">
        <w:t>respecta</w:t>
      </w:r>
      <w:r w:rsidR="005E2F6F">
        <w:t xml:space="preserve"> </w:t>
      </w:r>
      <w:r w:rsidRPr="00AD2535">
        <w:t>drepturile</w:t>
      </w:r>
      <w:r w:rsidR="005E2F6F">
        <w:t xml:space="preserve"> </w:t>
      </w:r>
      <w:r w:rsidRPr="00AD2535">
        <w:t>fundamentale</w:t>
      </w:r>
      <w:r w:rsidR="005E2F6F">
        <w:t xml:space="preserve"> </w:t>
      </w:r>
      <w:r w:rsidRPr="00AD2535">
        <w:t>ale</w:t>
      </w:r>
      <w:r w:rsidR="005E2F6F">
        <w:t xml:space="preserve"> </w:t>
      </w:r>
      <w:r w:rsidRPr="00AD2535">
        <w:t>utilizatorilor.</w:t>
      </w:r>
    </w:p>
    <w:p w14:paraId="7950A33F" w14:textId="573F66FB" w:rsidR="00AD2535" w:rsidRPr="00AD2535" w:rsidRDefault="00AD2535" w:rsidP="008F6282">
      <w:pPr>
        <w:jc w:val="both"/>
      </w:pPr>
      <w:r w:rsidRPr="00AD2535">
        <w:t>Platformele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și</w:t>
      </w:r>
      <w:r w:rsidR="005E2F6F">
        <w:t xml:space="preserve"> </w:t>
      </w:r>
      <w:r w:rsidRPr="00AD2535">
        <w:t>motoarele</w:t>
      </w:r>
      <w:r w:rsidR="005E2F6F">
        <w:t xml:space="preserve"> </w:t>
      </w:r>
      <w:r w:rsidRPr="00AD2535">
        <w:t>de</w:t>
      </w:r>
      <w:r w:rsidR="005E2F6F">
        <w:t xml:space="preserve"> </w:t>
      </w:r>
      <w:r w:rsidRPr="00AD2535">
        <w:t>căutare</w:t>
      </w:r>
      <w:r w:rsidR="005E2F6F">
        <w:t xml:space="preserve"> </w:t>
      </w:r>
      <w:r w:rsidRPr="00AD2535">
        <w:t>foarte</w:t>
      </w:r>
      <w:r w:rsidR="005E2F6F">
        <w:t xml:space="preserve"> </w:t>
      </w:r>
      <w:r w:rsidRPr="00AD2535">
        <w:t>mari</w:t>
      </w:r>
      <w:r w:rsidR="005E2F6F">
        <w:t xml:space="preserve"> </w:t>
      </w:r>
      <w:r w:rsidRPr="00AD2535">
        <w:t>vor</w:t>
      </w:r>
      <w:r w:rsidR="005E2F6F">
        <w:t xml:space="preserve"> </w:t>
      </w:r>
      <w:r w:rsidRPr="00AD2535">
        <w:t>trebui,</w:t>
      </w:r>
      <w:r w:rsidR="005E2F6F">
        <w:t xml:space="preserve"> </w:t>
      </w:r>
      <w:r w:rsidRPr="00AD2535">
        <w:t>în</w:t>
      </w:r>
      <w:r w:rsidR="005E2F6F">
        <w:t xml:space="preserve"> </w:t>
      </w:r>
      <w:r w:rsidRPr="00AD2535">
        <w:t>plus,</w:t>
      </w:r>
      <w:r w:rsidR="005E2F6F">
        <w:t xml:space="preserve"> </w:t>
      </w:r>
      <w:r w:rsidRPr="00AD2535">
        <w:t>să</w:t>
      </w:r>
      <w:r w:rsidR="005E2F6F">
        <w:t xml:space="preserve"> </w:t>
      </w:r>
      <w:r w:rsidRPr="00AD2535">
        <w:t>întreprindă</w:t>
      </w:r>
      <w:r w:rsidR="005E2F6F">
        <w:t xml:space="preserve"> </w:t>
      </w:r>
      <w:r w:rsidRPr="00AD2535">
        <w:t>o</w:t>
      </w:r>
      <w:r w:rsidR="005E2F6F">
        <w:t xml:space="preserve"> </w:t>
      </w:r>
      <w:r w:rsidRPr="00AD2535">
        <w:t>evaluare</w:t>
      </w:r>
      <w:r w:rsidR="005E2F6F">
        <w:t xml:space="preserve"> </w:t>
      </w:r>
      <w:r w:rsidRPr="00AD2535">
        <w:t>detaliată</w:t>
      </w:r>
      <w:r w:rsidR="005E2F6F">
        <w:t xml:space="preserve"> </w:t>
      </w:r>
      <w:r w:rsidRPr="00AD2535">
        <w:t>a</w:t>
      </w:r>
      <w:r w:rsidR="005E2F6F">
        <w:t xml:space="preserve"> </w:t>
      </w:r>
      <w:r w:rsidRPr="00AD2535">
        <w:t>riscurilor</w:t>
      </w:r>
      <w:r w:rsidR="005E2F6F">
        <w:t xml:space="preserve"> </w:t>
      </w:r>
      <w:r w:rsidRPr="00AD2535">
        <w:t>pentru</w:t>
      </w:r>
      <w:r w:rsidR="005E2F6F">
        <w:t xml:space="preserve"> </w:t>
      </w:r>
      <w:r w:rsidRPr="00AD2535">
        <w:t>drepturile</w:t>
      </w:r>
      <w:r w:rsidR="005E2F6F">
        <w:t xml:space="preserve"> </w:t>
      </w:r>
      <w:r w:rsidRPr="00AD2535">
        <w:t>fundamentale,</w:t>
      </w:r>
      <w:r w:rsidR="005E2F6F">
        <w:t xml:space="preserve"> </w:t>
      </w:r>
      <w:r w:rsidRPr="00AD2535">
        <w:t>inclusiv</w:t>
      </w:r>
      <w:r w:rsidR="005E2F6F">
        <w:t xml:space="preserve"> </w:t>
      </w:r>
      <w:r w:rsidRPr="00AD2535">
        <w:t>pentru</w:t>
      </w:r>
      <w:r w:rsidR="005E2F6F">
        <w:t xml:space="preserve"> </w:t>
      </w:r>
      <w:r w:rsidRPr="00AD2535">
        <w:t>libertatea</w:t>
      </w:r>
      <w:r w:rsidR="005E2F6F">
        <w:t xml:space="preserve"> </w:t>
      </w:r>
      <w:r w:rsidRPr="00AD2535">
        <w:t>de</w:t>
      </w:r>
      <w:r w:rsidR="005E2F6F">
        <w:t xml:space="preserve"> </w:t>
      </w:r>
      <w:r w:rsidRPr="00AD2535">
        <w:t>exprimare,</w:t>
      </w:r>
      <w:r w:rsidR="005E2F6F">
        <w:t xml:space="preserve"> </w:t>
      </w:r>
      <w:r w:rsidRPr="00AD2535">
        <w:t>protejarea</w:t>
      </w:r>
      <w:r w:rsidR="005E2F6F">
        <w:t xml:space="preserve"> </w:t>
      </w:r>
      <w:r w:rsidRPr="00AD2535">
        <w:t>datelor</w:t>
      </w:r>
      <w:r w:rsidR="005E2F6F">
        <w:t xml:space="preserve"> </w:t>
      </w:r>
      <w:r w:rsidRPr="00AD2535">
        <w:t>cu</w:t>
      </w:r>
      <w:r w:rsidR="005E2F6F">
        <w:t xml:space="preserve"> </w:t>
      </w:r>
      <w:r w:rsidRPr="00AD2535">
        <w:t>caracter</w:t>
      </w:r>
      <w:r w:rsidR="005E2F6F">
        <w:t xml:space="preserve"> </w:t>
      </w:r>
      <w:r w:rsidRPr="00AD2535">
        <w:t>personal,</w:t>
      </w:r>
      <w:r w:rsidR="005E2F6F">
        <w:t xml:space="preserve"> </w:t>
      </w:r>
      <w:r w:rsidRPr="00AD2535">
        <w:t>libertatea</w:t>
      </w:r>
      <w:r w:rsidR="005E2F6F">
        <w:t xml:space="preserve"> </w:t>
      </w:r>
      <w:r w:rsidRPr="00AD2535">
        <w:t>și</w:t>
      </w:r>
      <w:r w:rsidR="005E2F6F">
        <w:t xml:space="preserve"> </w:t>
      </w:r>
      <w:r w:rsidRPr="00AD2535">
        <w:t>pluralismul</w:t>
      </w:r>
      <w:r w:rsidR="005E2F6F">
        <w:t xml:space="preserve"> </w:t>
      </w:r>
      <w:r w:rsidRPr="00AD2535">
        <w:t>mass-mediei</w:t>
      </w:r>
      <w:r w:rsidR="005E2F6F">
        <w:t xml:space="preserve"> </w:t>
      </w:r>
      <w:r w:rsidRPr="00AD2535">
        <w:t>online</w:t>
      </w:r>
      <w:r w:rsidR="005E2F6F">
        <w:t xml:space="preserve"> </w:t>
      </w:r>
      <w:r w:rsidRPr="00AD2535">
        <w:t>și</w:t>
      </w:r>
      <w:r w:rsidR="005E2F6F">
        <w:t xml:space="preserve"> </w:t>
      </w:r>
      <w:r w:rsidRPr="00AD2535">
        <w:t>drepturile</w:t>
      </w:r>
      <w:r w:rsidR="005E2F6F">
        <w:t xml:space="preserve"> </w:t>
      </w:r>
      <w:r w:rsidRPr="00AD2535">
        <w:t>copiilor.</w:t>
      </w:r>
    </w:p>
    <w:p w14:paraId="25939EE0" w14:textId="0E471AF7" w:rsidR="00AD2535" w:rsidRPr="00AD2535" w:rsidRDefault="00AD2535" w:rsidP="008F6282">
      <w:pPr>
        <w:jc w:val="both"/>
        <w:rPr>
          <w:b/>
          <w:bCs/>
        </w:rPr>
      </w:pPr>
      <w:r w:rsidRPr="00AD2535">
        <w:rPr>
          <w:b/>
          <w:bCs/>
        </w:rPr>
        <w:t>Noi</w:t>
      </w:r>
      <w:r w:rsidR="005E2F6F">
        <w:rPr>
          <w:b/>
          <w:bCs/>
        </w:rPr>
        <w:t xml:space="preserve"> </w:t>
      </w:r>
      <w:r w:rsidRPr="00AD2535">
        <w:rPr>
          <w:b/>
          <w:bCs/>
        </w:rPr>
        <w:t>competențe</w:t>
      </w:r>
      <w:r w:rsidR="005E2F6F">
        <w:rPr>
          <w:b/>
          <w:bCs/>
        </w:rPr>
        <w:t xml:space="preserve"> </w:t>
      </w:r>
      <w:r w:rsidRPr="00AD2535">
        <w:rPr>
          <w:b/>
          <w:bCs/>
        </w:rPr>
        <w:t>de</w:t>
      </w:r>
      <w:r w:rsidR="005E2F6F">
        <w:rPr>
          <w:b/>
          <w:bCs/>
        </w:rPr>
        <w:t xml:space="preserve"> </w:t>
      </w:r>
      <w:r w:rsidRPr="00AD2535">
        <w:rPr>
          <w:b/>
          <w:bCs/>
        </w:rPr>
        <w:t>supraveghere</w:t>
      </w:r>
      <w:r w:rsidR="005E2F6F">
        <w:rPr>
          <w:b/>
          <w:bCs/>
        </w:rPr>
        <w:t xml:space="preserve"> </w:t>
      </w:r>
      <w:r w:rsidRPr="00AD2535">
        <w:rPr>
          <w:b/>
          <w:bCs/>
        </w:rPr>
        <w:t>pentru</w:t>
      </w:r>
      <w:r w:rsidR="005E2F6F">
        <w:rPr>
          <w:b/>
          <w:bCs/>
        </w:rPr>
        <w:t xml:space="preserve"> </w:t>
      </w:r>
      <w:r w:rsidRPr="00AD2535">
        <w:rPr>
          <w:b/>
          <w:bCs/>
        </w:rPr>
        <w:t>Comisie</w:t>
      </w:r>
      <w:r w:rsidR="005E2F6F">
        <w:rPr>
          <w:b/>
          <w:bCs/>
        </w:rPr>
        <w:t xml:space="preserve"> </w:t>
      </w:r>
    </w:p>
    <w:p w14:paraId="2B42BBF0" w14:textId="1D39F285" w:rsidR="00AD2535" w:rsidRPr="00AD2535" w:rsidRDefault="00AD2535" w:rsidP="008F6282">
      <w:pPr>
        <w:jc w:val="both"/>
      </w:pPr>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prevede</w:t>
      </w:r>
      <w:r w:rsidR="005E2F6F">
        <w:t xml:space="preserve"> </w:t>
      </w:r>
      <w:r w:rsidRPr="00AD2535">
        <w:t>un</w:t>
      </w:r>
      <w:r w:rsidR="005E2F6F">
        <w:t xml:space="preserve"> </w:t>
      </w:r>
      <w:r w:rsidRPr="00AD2535">
        <w:t>nivel</w:t>
      </w:r>
      <w:r w:rsidR="005E2F6F">
        <w:t xml:space="preserve"> </w:t>
      </w:r>
      <w:r w:rsidRPr="00AD2535">
        <w:t>fără</w:t>
      </w:r>
      <w:r w:rsidR="005E2F6F">
        <w:t xml:space="preserve"> </w:t>
      </w:r>
      <w:r w:rsidRPr="00AD2535">
        <w:t>precedent</w:t>
      </w:r>
      <w:r w:rsidR="005E2F6F">
        <w:t xml:space="preserve"> </w:t>
      </w:r>
      <w:r w:rsidRPr="00AD2535">
        <w:t>de</w:t>
      </w:r>
      <w:r w:rsidR="005E2F6F">
        <w:t xml:space="preserve"> </w:t>
      </w:r>
      <w:r w:rsidRPr="00AD2535">
        <w:t>supraveghere</w:t>
      </w:r>
      <w:r w:rsidR="005E2F6F">
        <w:t xml:space="preserve"> </w:t>
      </w:r>
      <w:r w:rsidRPr="00AD2535">
        <w:t>publică</w:t>
      </w:r>
      <w:r w:rsidR="005E2F6F">
        <w:t xml:space="preserve"> </w:t>
      </w:r>
      <w:r w:rsidRPr="00AD2535">
        <w:t>a</w:t>
      </w:r>
      <w:r w:rsidR="005E2F6F">
        <w:t xml:space="preserve"> </w:t>
      </w:r>
      <w:r w:rsidRPr="00AD2535">
        <w:t>platformelor</w:t>
      </w:r>
      <w:r w:rsidR="005E2F6F">
        <w:t xml:space="preserve"> </w:t>
      </w:r>
      <w:r w:rsidRPr="00AD2535">
        <w:t>online</w:t>
      </w:r>
      <w:r w:rsidR="005E2F6F">
        <w:t xml:space="preserve"> </w:t>
      </w:r>
      <w:r w:rsidRPr="00AD2535">
        <w:t>în</w:t>
      </w:r>
      <w:r w:rsidR="005E2F6F">
        <w:t xml:space="preserve"> </w:t>
      </w:r>
      <w:r w:rsidRPr="00AD2535">
        <w:t>întreaga</w:t>
      </w:r>
      <w:r w:rsidR="005E2F6F">
        <w:t xml:space="preserve"> </w:t>
      </w:r>
      <w:r w:rsidRPr="00AD2535">
        <w:t>Uniune,</w:t>
      </w:r>
      <w:r w:rsidR="005E2F6F">
        <w:t xml:space="preserve"> </w:t>
      </w:r>
      <w:r w:rsidRPr="00AD2535">
        <w:t>atât</w:t>
      </w:r>
      <w:r w:rsidR="005E2F6F">
        <w:t xml:space="preserve"> </w:t>
      </w:r>
      <w:r w:rsidRPr="00AD2535">
        <w:t>la</w:t>
      </w:r>
      <w:r w:rsidR="005E2F6F">
        <w:t xml:space="preserve"> </w:t>
      </w:r>
      <w:r w:rsidRPr="00AD2535">
        <w:t>nivel</w:t>
      </w:r>
      <w:r w:rsidR="005E2F6F">
        <w:t xml:space="preserve"> </w:t>
      </w:r>
      <w:r w:rsidRPr="00AD2535">
        <w:t>național,</w:t>
      </w:r>
      <w:r w:rsidR="005E2F6F">
        <w:t xml:space="preserve"> </w:t>
      </w:r>
      <w:r w:rsidRPr="00AD2535">
        <w:t>cât</w:t>
      </w:r>
      <w:r w:rsidR="005E2F6F">
        <w:t xml:space="preserve"> </w:t>
      </w:r>
      <w:r w:rsidRPr="00AD2535">
        <w:t>și</w:t>
      </w:r>
      <w:r w:rsidR="005E2F6F">
        <w:t xml:space="preserve"> </w:t>
      </w:r>
      <w:r w:rsidRPr="00AD2535">
        <w:t>la</w:t>
      </w:r>
      <w:r w:rsidR="005E2F6F">
        <w:t xml:space="preserve"> </w:t>
      </w:r>
      <w:r w:rsidRPr="00AD2535">
        <w:t>nivelul</w:t>
      </w:r>
      <w:r w:rsidR="005E2F6F">
        <w:t xml:space="preserve"> </w:t>
      </w:r>
      <w:r w:rsidRPr="00AD2535">
        <w:t>UE.</w:t>
      </w:r>
      <w:r w:rsidR="005E2F6F">
        <w:t xml:space="preserve"> </w:t>
      </w:r>
      <w:r w:rsidRPr="00AD2535">
        <w:t>Comisia</w:t>
      </w:r>
      <w:r w:rsidR="005E2F6F">
        <w:t xml:space="preserve"> </w:t>
      </w:r>
      <w:r w:rsidRPr="00AD2535">
        <w:t>are</w:t>
      </w:r>
      <w:r w:rsidR="005E2F6F">
        <w:t xml:space="preserve"> </w:t>
      </w:r>
      <w:r w:rsidRPr="00AD2535">
        <w:t>competența</w:t>
      </w:r>
      <w:r w:rsidR="005E2F6F">
        <w:t xml:space="preserve"> </w:t>
      </w:r>
      <w:r w:rsidRPr="00AD2535">
        <w:t>de</w:t>
      </w:r>
      <w:r w:rsidR="005E2F6F">
        <w:t xml:space="preserve"> </w:t>
      </w:r>
      <w:r w:rsidRPr="00AD2535">
        <w:t>a</w:t>
      </w:r>
      <w:r w:rsidR="005E2F6F">
        <w:t xml:space="preserve"> </w:t>
      </w:r>
      <w:r w:rsidRPr="00AD2535">
        <w:t>supraveghea</w:t>
      </w:r>
      <w:r w:rsidR="005E2F6F">
        <w:t xml:space="preserve"> </w:t>
      </w:r>
      <w:r w:rsidRPr="00AD2535">
        <w:t>în</w:t>
      </w:r>
      <w:r w:rsidR="005E2F6F">
        <w:t xml:space="preserve"> </w:t>
      </w:r>
      <w:r w:rsidRPr="00AD2535">
        <w:t>mod</w:t>
      </w:r>
      <w:r w:rsidR="005E2F6F">
        <w:t xml:space="preserve"> </w:t>
      </w:r>
      <w:r w:rsidRPr="00AD2535">
        <w:t>direct</w:t>
      </w:r>
      <w:r w:rsidR="005E2F6F">
        <w:t xml:space="preserve"> </w:t>
      </w:r>
      <w:r w:rsidRPr="00AD2535">
        <w:t>platformele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și</w:t>
      </w:r>
      <w:r w:rsidR="005E2F6F">
        <w:t xml:space="preserve"> </w:t>
      </w:r>
      <w:r w:rsidRPr="00AD2535">
        <w:t>motoarele</w:t>
      </w:r>
      <w:r w:rsidR="005E2F6F">
        <w:t xml:space="preserve"> </w:t>
      </w:r>
      <w:r w:rsidRPr="00AD2535">
        <w:t>de</w:t>
      </w:r>
      <w:r w:rsidR="005E2F6F">
        <w:t xml:space="preserve"> </w:t>
      </w:r>
      <w:r w:rsidRPr="00AD2535">
        <w:t>căutare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adică</w:t>
      </w:r>
      <w:r w:rsidR="005E2F6F">
        <w:t xml:space="preserve"> </w:t>
      </w:r>
      <w:r w:rsidRPr="00AD2535">
        <w:t>cele</w:t>
      </w:r>
      <w:r w:rsidR="005E2F6F">
        <w:t xml:space="preserve"> </w:t>
      </w:r>
      <w:r w:rsidRPr="00AD2535">
        <w:t>care,</w:t>
      </w:r>
      <w:r w:rsidR="005E2F6F">
        <w:t xml:space="preserve"> </w:t>
      </w:r>
      <w:r w:rsidRPr="00AD2535">
        <w:t>luate</w:t>
      </w:r>
      <w:r w:rsidR="005E2F6F">
        <w:t xml:space="preserve"> </w:t>
      </w:r>
      <w:r w:rsidRPr="00AD2535">
        <w:t>fiecare</w:t>
      </w:r>
      <w:r w:rsidR="005E2F6F">
        <w:t xml:space="preserve"> </w:t>
      </w:r>
      <w:r w:rsidRPr="00AD2535">
        <w:t>în</w:t>
      </w:r>
      <w:r w:rsidR="005E2F6F">
        <w:t xml:space="preserve"> </w:t>
      </w:r>
      <w:r w:rsidRPr="00AD2535">
        <w:t>parte,</w:t>
      </w:r>
      <w:r w:rsidR="005E2F6F">
        <w:t xml:space="preserve"> </w:t>
      </w:r>
      <w:r w:rsidRPr="00AD2535">
        <w:t>sunt</w:t>
      </w:r>
      <w:r w:rsidR="005E2F6F">
        <w:t xml:space="preserve"> </w:t>
      </w:r>
      <w:r w:rsidRPr="00AD2535">
        <w:t>utilizate</w:t>
      </w:r>
      <w:r w:rsidR="005E2F6F">
        <w:t xml:space="preserve"> </w:t>
      </w:r>
      <w:r w:rsidRPr="00AD2535">
        <w:t>de</w:t>
      </w:r>
      <w:r w:rsidR="005E2F6F">
        <w:t xml:space="preserve"> </w:t>
      </w:r>
      <w:r w:rsidRPr="00AD2535">
        <w:t>peste</w:t>
      </w:r>
      <w:r w:rsidR="005E2F6F">
        <w:t xml:space="preserve"> </w:t>
      </w:r>
      <w:r w:rsidRPr="00AD2535">
        <w:t>10</w:t>
      </w:r>
      <w:r w:rsidR="005E2F6F">
        <w:t xml:space="preserve"> </w:t>
      </w:r>
      <w:r w:rsidRPr="00AD2535">
        <w:t>%</w:t>
      </w:r>
      <w:r w:rsidR="005E2F6F">
        <w:t xml:space="preserve"> </w:t>
      </w:r>
      <w:r w:rsidRPr="00AD2535">
        <w:t>din</w:t>
      </w:r>
      <w:r w:rsidR="005E2F6F">
        <w:t xml:space="preserve"> </w:t>
      </w:r>
      <w:r w:rsidRPr="00AD2535">
        <w:t>populația</w:t>
      </w:r>
      <w:r w:rsidR="005E2F6F">
        <w:t xml:space="preserve"> </w:t>
      </w:r>
      <w:r w:rsidRPr="00AD2535">
        <w:t>UE,</w:t>
      </w:r>
      <w:r w:rsidR="005E2F6F">
        <w:t xml:space="preserve"> </w:t>
      </w:r>
      <w:r w:rsidRPr="00AD2535">
        <w:t>adică</w:t>
      </w:r>
      <w:r w:rsidR="005E2F6F">
        <w:t xml:space="preserve"> </w:t>
      </w:r>
      <w:r w:rsidRPr="00AD2535">
        <w:t>de</w:t>
      </w:r>
      <w:r w:rsidR="005E2F6F">
        <w:t xml:space="preserve"> </w:t>
      </w:r>
      <w:r w:rsidRPr="00AD2535">
        <w:t>aproximativ</w:t>
      </w:r>
      <w:r w:rsidR="005E2F6F">
        <w:t xml:space="preserve"> </w:t>
      </w:r>
      <w:r w:rsidRPr="00AD2535">
        <w:t>45</w:t>
      </w:r>
      <w:r w:rsidR="005E2F6F">
        <w:t xml:space="preserve"> </w:t>
      </w:r>
      <w:r w:rsidRPr="00AD2535">
        <w:t>de</w:t>
      </w:r>
      <w:r w:rsidR="005E2F6F">
        <w:t xml:space="preserve"> </w:t>
      </w:r>
      <w:r w:rsidRPr="00AD2535">
        <w:t>milioane</w:t>
      </w:r>
      <w:r w:rsidR="005E2F6F">
        <w:t xml:space="preserve"> </w:t>
      </w:r>
      <w:r w:rsidRPr="00AD2535">
        <w:t>de</w:t>
      </w:r>
      <w:r w:rsidR="005E2F6F">
        <w:t xml:space="preserve"> </w:t>
      </w:r>
      <w:r w:rsidRPr="00AD2535">
        <w:t>persoane.</w:t>
      </w:r>
      <w:r w:rsidR="005E2F6F">
        <w:t xml:space="preserve"> </w:t>
      </w:r>
      <w:r w:rsidRPr="00AD2535">
        <w:t>În</w:t>
      </w:r>
      <w:r w:rsidR="005E2F6F">
        <w:t xml:space="preserve"> </w:t>
      </w:r>
      <w:r w:rsidRPr="00AD2535">
        <w:t>plus,</w:t>
      </w:r>
      <w:r w:rsidR="005E2F6F">
        <w:t xml:space="preserve"> </w:t>
      </w:r>
      <w:r w:rsidRPr="00AD2535">
        <w:t>fiecare</w:t>
      </w:r>
      <w:r w:rsidR="005E2F6F">
        <w:t xml:space="preserve"> </w:t>
      </w:r>
      <w:r w:rsidRPr="00AD2535">
        <w:t>stat</w:t>
      </w:r>
      <w:r w:rsidR="005E2F6F">
        <w:t xml:space="preserve"> </w:t>
      </w:r>
      <w:r w:rsidRPr="00AD2535">
        <w:t>membru</w:t>
      </w:r>
      <w:r w:rsidR="005E2F6F">
        <w:t xml:space="preserve"> </w:t>
      </w:r>
      <w:r w:rsidRPr="00AD2535">
        <w:t>va</w:t>
      </w:r>
      <w:r w:rsidR="005E2F6F">
        <w:t xml:space="preserve"> </w:t>
      </w:r>
      <w:r w:rsidRPr="00AD2535">
        <w:t>trebui</w:t>
      </w:r>
      <w:r w:rsidR="005E2F6F">
        <w:t xml:space="preserve"> </w:t>
      </w:r>
      <w:r w:rsidRPr="00AD2535">
        <w:t>să</w:t>
      </w:r>
      <w:r w:rsidR="005E2F6F">
        <w:t xml:space="preserve"> </w:t>
      </w:r>
      <w:r w:rsidRPr="00AD2535">
        <w:t>desemneze</w:t>
      </w:r>
      <w:r w:rsidR="005E2F6F">
        <w:t xml:space="preserve"> </w:t>
      </w:r>
      <w:r w:rsidRPr="00AD2535">
        <w:t>un</w:t>
      </w:r>
      <w:r w:rsidR="005E2F6F">
        <w:t xml:space="preserve"> </w:t>
      </w:r>
      <w:r w:rsidRPr="00AD2535">
        <w:t>coordonator</w:t>
      </w:r>
      <w:r w:rsidR="005E2F6F">
        <w:t xml:space="preserve"> </w:t>
      </w:r>
      <w:r w:rsidRPr="00AD2535">
        <w:t>al</w:t>
      </w:r>
      <w:r w:rsidR="005E2F6F">
        <w:t xml:space="preserve"> </w:t>
      </w:r>
      <w:r w:rsidRPr="00AD2535">
        <w:t>serviciilor</w:t>
      </w:r>
      <w:r w:rsidR="005E2F6F">
        <w:t xml:space="preserve"> </w:t>
      </w:r>
      <w:r w:rsidRPr="00AD2535">
        <w:t>digitale,</w:t>
      </w:r>
      <w:r w:rsidR="005E2F6F">
        <w:t xml:space="preserve"> </w:t>
      </w:r>
      <w:r w:rsidRPr="00AD2535">
        <w:t>care</w:t>
      </w:r>
      <w:r w:rsidR="005E2F6F">
        <w:t xml:space="preserve"> </w:t>
      </w:r>
      <w:r w:rsidRPr="00AD2535">
        <w:t>va</w:t>
      </w:r>
      <w:r w:rsidR="005E2F6F">
        <w:t xml:space="preserve"> </w:t>
      </w:r>
      <w:r w:rsidRPr="00AD2535">
        <w:t>supraveghea</w:t>
      </w:r>
      <w:r w:rsidR="005E2F6F">
        <w:t xml:space="preserve"> </w:t>
      </w:r>
      <w:r w:rsidRPr="00AD2535">
        <w:t>atât</w:t>
      </w:r>
      <w:r w:rsidR="005E2F6F">
        <w:t xml:space="preserve"> </w:t>
      </w:r>
      <w:r w:rsidRPr="00AD2535">
        <w:t>alte</w:t>
      </w:r>
      <w:r w:rsidR="005E2F6F">
        <w:t xml:space="preserve"> </w:t>
      </w:r>
      <w:r w:rsidRPr="00AD2535">
        <w:t>entități</w:t>
      </w:r>
      <w:r w:rsidR="005E2F6F">
        <w:t xml:space="preserve"> </w:t>
      </w:r>
      <w:r w:rsidRPr="00AD2535">
        <w:t>care</w:t>
      </w:r>
      <w:r w:rsidR="005E2F6F">
        <w:t xml:space="preserve"> </w:t>
      </w:r>
      <w:r w:rsidRPr="00AD2535">
        <w:t>intră</w:t>
      </w:r>
      <w:r w:rsidR="005E2F6F">
        <w:t xml:space="preserve"> </w:t>
      </w:r>
      <w:r w:rsidRPr="00AD2535">
        <w:t>în</w:t>
      </w:r>
      <w:r w:rsidR="005E2F6F">
        <w:t xml:space="preserve"> </w:t>
      </w:r>
      <w:r w:rsidRPr="00AD2535">
        <w:t>domeniul</w:t>
      </w:r>
      <w:r w:rsidR="005E2F6F">
        <w:t xml:space="preserve"> </w:t>
      </w:r>
      <w:r w:rsidRPr="00AD2535">
        <w:t>de</w:t>
      </w:r>
      <w:r w:rsidR="005E2F6F">
        <w:t xml:space="preserve"> </w:t>
      </w:r>
      <w:r w:rsidRPr="00AD2535">
        <w:t>aplicare</w:t>
      </w:r>
      <w:r w:rsidR="005E2F6F">
        <w:t xml:space="preserve"> </w:t>
      </w:r>
      <w:r w:rsidRPr="00AD2535">
        <w:t>al</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cât</w:t>
      </w:r>
      <w:r w:rsidR="005E2F6F">
        <w:t xml:space="preserve"> </w:t>
      </w:r>
      <w:r w:rsidRPr="00AD2535">
        <w:t>și</w:t>
      </w:r>
      <w:r w:rsidR="005E2F6F">
        <w:t xml:space="preserve"> </w:t>
      </w:r>
      <w:r w:rsidRPr="00AD2535">
        <w:t>platformele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și</w:t>
      </w:r>
      <w:r w:rsidR="005E2F6F">
        <w:t xml:space="preserve"> </w:t>
      </w:r>
      <w:r w:rsidRPr="00AD2535">
        <w:t>motoarele</w:t>
      </w:r>
      <w:r w:rsidR="005E2F6F">
        <w:t xml:space="preserve"> </w:t>
      </w:r>
      <w:r w:rsidRPr="00AD2535">
        <w:t>de</w:t>
      </w:r>
      <w:r w:rsidR="005E2F6F">
        <w:t xml:space="preserve"> </w:t>
      </w:r>
      <w:r w:rsidRPr="00AD2535">
        <w:t>căutare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în</w:t>
      </w:r>
      <w:r w:rsidR="005E2F6F">
        <w:t xml:space="preserve"> </w:t>
      </w:r>
      <w:r w:rsidRPr="00AD2535">
        <w:t>vederea</w:t>
      </w:r>
      <w:r w:rsidR="005E2F6F">
        <w:t xml:space="preserve"> </w:t>
      </w:r>
      <w:r w:rsidRPr="00AD2535">
        <w:t>identificării</w:t>
      </w:r>
      <w:r w:rsidR="005E2F6F">
        <w:t xml:space="preserve"> </w:t>
      </w:r>
      <w:r w:rsidRPr="00AD2535">
        <w:t>eventualelor</w:t>
      </w:r>
      <w:r w:rsidR="005E2F6F">
        <w:t xml:space="preserve"> </w:t>
      </w:r>
      <w:r w:rsidRPr="00AD2535">
        <w:t>probleme</w:t>
      </w:r>
      <w:r w:rsidR="005E2F6F">
        <w:t xml:space="preserve"> </w:t>
      </w:r>
      <w:r w:rsidRPr="00AD2535">
        <w:t>care</w:t>
      </w:r>
      <w:r w:rsidR="005E2F6F">
        <w:t xml:space="preserve"> </w:t>
      </w:r>
      <w:r w:rsidRPr="00AD2535">
        <w:t>nu</w:t>
      </w:r>
      <w:r w:rsidR="005E2F6F">
        <w:t xml:space="preserve"> </w:t>
      </w:r>
      <w:r w:rsidRPr="00AD2535">
        <w:t>au</w:t>
      </w:r>
      <w:r w:rsidR="005E2F6F">
        <w:t xml:space="preserve"> </w:t>
      </w:r>
      <w:r w:rsidRPr="00AD2535">
        <w:t>caracter</w:t>
      </w:r>
      <w:r w:rsidR="005E2F6F">
        <w:t xml:space="preserve"> </w:t>
      </w:r>
      <w:r w:rsidRPr="00AD2535">
        <w:t>sistemic.</w:t>
      </w:r>
      <w:r w:rsidR="005E2F6F">
        <w:t xml:space="preserve"> </w:t>
      </w:r>
      <w:r w:rsidRPr="00AD2535">
        <w:t>Coordonatorii</w:t>
      </w:r>
      <w:r w:rsidR="005E2F6F">
        <w:t xml:space="preserve"> </w:t>
      </w:r>
      <w:r w:rsidRPr="00AD2535">
        <w:t>naționali</w:t>
      </w:r>
      <w:r w:rsidR="005E2F6F">
        <w:t xml:space="preserve"> </w:t>
      </w:r>
      <w:r w:rsidRPr="00AD2535">
        <w:t>și</w:t>
      </w:r>
      <w:r w:rsidR="005E2F6F">
        <w:t xml:space="preserve"> </w:t>
      </w:r>
      <w:r w:rsidRPr="00AD2535">
        <w:t>Comisia</w:t>
      </w:r>
      <w:r w:rsidR="005E2F6F">
        <w:t xml:space="preserve"> </w:t>
      </w:r>
      <w:r w:rsidRPr="00AD2535">
        <w:t>Europeană</w:t>
      </w:r>
      <w:r w:rsidR="005E2F6F">
        <w:t xml:space="preserve"> </w:t>
      </w:r>
      <w:r w:rsidRPr="00AD2535">
        <w:t>vor</w:t>
      </w:r>
      <w:r w:rsidR="005E2F6F">
        <w:t xml:space="preserve"> </w:t>
      </w:r>
      <w:r w:rsidRPr="00AD2535">
        <w:t>coopera</w:t>
      </w:r>
      <w:r w:rsidR="005E2F6F">
        <w:t xml:space="preserve"> </w:t>
      </w:r>
      <w:r w:rsidRPr="00AD2535">
        <w:t>prin</w:t>
      </w:r>
      <w:r w:rsidR="005E2F6F">
        <w:t xml:space="preserve"> </w:t>
      </w:r>
      <w:r w:rsidRPr="00AD2535">
        <w:t>intermediul</w:t>
      </w:r>
      <w:r w:rsidR="005E2F6F">
        <w:t xml:space="preserve"> </w:t>
      </w:r>
      <w:r w:rsidRPr="00AD2535">
        <w:t>unui</w:t>
      </w:r>
      <w:r w:rsidR="005E2F6F">
        <w:t xml:space="preserve"> </w:t>
      </w:r>
      <w:r w:rsidRPr="00AD2535">
        <w:t>Comitet</w:t>
      </w:r>
      <w:r w:rsidR="005E2F6F">
        <w:t xml:space="preserve"> </w:t>
      </w:r>
      <w:r w:rsidRPr="00AD2535">
        <w:t>european</w:t>
      </w:r>
      <w:r w:rsidR="005E2F6F">
        <w:t xml:space="preserve"> </w:t>
      </w:r>
      <w:r w:rsidRPr="00AD2535">
        <w:t>pentru</w:t>
      </w:r>
      <w:r w:rsidR="005E2F6F">
        <w:t xml:space="preserve"> </w:t>
      </w:r>
      <w:r w:rsidRPr="00AD2535">
        <w:t>servicii</w:t>
      </w:r>
      <w:r w:rsidR="005E2F6F">
        <w:t xml:space="preserve"> </w:t>
      </w:r>
      <w:r w:rsidRPr="00AD2535">
        <w:t>digitale.</w:t>
      </w:r>
      <w:r w:rsidR="005E2F6F">
        <w:t xml:space="preserve"> </w:t>
      </w:r>
      <w:r w:rsidRPr="00AD2535">
        <w:t>Va</w:t>
      </w:r>
      <w:r w:rsidR="005E2F6F">
        <w:t xml:space="preserve"> </w:t>
      </w:r>
      <w:r w:rsidRPr="00AD2535">
        <w:t>fi</w:t>
      </w:r>
      <w:r w:rsidR="005E2F6F">
        <w:t xml:space="preserve"> </w:t>
      </w:r>
      <w:r w:rsidRPr="00AD2535">
        <w:t>instituit</w:t>
      </w:r>
      <w:r w:rsidR="005E2F6F">
        <w:t xml:space="preserve"> </w:t>
      </w:r>
      <w:r w:rsidRPr="00AD2535">
        <w:t>un</w:t>
      </w:r>
      <w:r w:rsidR="005E2F6F">
        <w:t xml:space="preserve"> </w:t>
      </w:r>
      <w:r w:rsidRPr="00AD2535">
        <w:t>mecanism</w:t>
      </w:r>
      <w:r w:rsidR="005E2F6F">
        <w:t xml:space="preserve"> </w:t>
      </w:r>
      <w:r w:rsidRPr="00AD2535">
        <w:t>de</w:t>
      </w:r>
      <w:r w:rsidR="005E2F6F">
        <w:t xml:space="preserve"> </w:t>
      </w:r>
      <w:r w:rsidRPr="00AD2535">
        <w:t>cooperare</w:t>
      </w:r>
      <w:r w:rsidR="005E2F6F">
        <w:t xml:space="preserve"> </w:t>
      </w:r>
      <w:r w:rsidRPr="00AD2535">
        <w:t>la</w:t>
      </w:r>
      <w:r w:rsidR="005E2F6F">
        <w:t xml:space="preserve"> </w:t>
      </w:r>
      <w:r w:rsidRPr="00AD2535">
        <w:t>nivelul</w:t>
      </w:r>
      <w:r w:rsidR="005E2F6F">
        <w:t xml:space="preserve"> </w:t>
      </w:r>
      <w:r w:rsidRPr="00AD2535">
        <w:t>UE</w:t>
      </w:r>
      <w:r w:rsidR="005E2F6F">
        <w:t xml:space="preserve"> </w:t>
      </w:r>
      <w:r w:rsidRPr="00AD2535">
        <w:t>între</w:t>
      </w:r>
      <w:r w:rsidR="005E2F6F">
        <w:t xml:space="preserve"> </w:t>
      </w:r>
      <w:r w:rsidRPr="00AD2535">
        <w:t>autoritățile</w:t>
      </w:r>
      <w:r w:rsidR="005E2F6F">
        <w:t xml:space="preserve"> </w:t>
      </w:r>
      <w:r w:rsidRPr="00AD2535">
        <w:t>naționale</w:t>
      </w:r>
      <w:r w:rsidR="005E2F6F">
        <w:t xml:space="preserve"> </w:t>
      </w:r>
      <w:r w:rsidRPr="00AD2535">
        <w:t>de</w:t>
      </w:r>
      <w:r w:rsidR="005E2F6F">
        <w:t xml:space="preserve"> </w:t>
      </w:r>
      <w:r w:rsidRPr="00AD2535">
        <w:t>reglementare</w:t>
      </w:r>
      <w:r w:rsidR="005E2F6F">
        <w:t xml:space="preserve"> </w:t>
      </w:r>
      <w:r w:rsidRPr="00AD2535">
        <w:t>și</w:t>
      </w:r>
      <w:r w:rsidR="005E2F6F">
        <w:t xml:space="preserve"> </w:t>
      </w:r>
      <w:r w:rsidRPr="00AD2535">
        <w:t>Comisie.</w:t>
      </w:r>
    </w:p>
    <w:p w14:paraId="3A30A162" w14:textId="7C39D964" w:rsidR="00AD2535" w:rsidRPr="00AD2535" w:rsidRDefault="00AD2535" w:rsidP="008F6282">
      <w:pPr>
        <w:jc w:val="both"/>
      </w:pPr>
      <w:r w:rsidRPr="00AD2535">
        <w:t>Comisia</w:t>
      </w:r>
      <w:r w:rsidR="005E2F6F">
        <w:t xml:space="preserve"> </w:t>
      </w:r>
      <w:r w:rsidRPr="00AD2535">
        <w:t>înființează</w:t>
      </w:r>
      <w:r w:rsidR="005E2F6F">
        <w:t xml:space="preserve"> </w:t>
      </w:r>
      <w:r w:rsidRPr="00AD2535">
        <w:t>un</w:t>
      </w:r>
      <w:r w:rsidR="005E2F6F">
        <w:t xml:space="preserve"> </w:t>
      </w:r>
      <w:hyperlink r:id="rId72" w:history="1">
        <w:r w:rsidRPr="00AD2535">
          <w:rPr>
            <w:rStyle w:val="Hyperlink"/>
            <w:szCs w:val="24"/>
          </w:rPr>
          <w:t>Centru</w:t>
        </w:r>
        <w:r w:rsidR="005E2F6F">
          <w:rPr>
            <w:rStyle w:val="Hyperlink"/>
            <w:szCs w:val="24"/>
          </w:rPr>
          <w:t xml:space="preserve"> </w:t>
        </w:r>
        <w:r w:rsidRPr="00AD2535">
          <w:rPr>
            <w:rStyle w:val="Hyperlink"/>
            <w:szCs w:val="24"/>
          </w:rPr>
          <w:t>european</w:t>
        </w:r>
        <w:r w:rsidR="005E2F6F">
          <w:rPr>
            <w:rStyle w:val="Hyperlink"/>
            <w:szCs w:val="24"/>
          </w:rPr>
          <w:t xml:space="preserve"> </w:t>
        </w:r>
        <w:r w:rsidRPr="00AD2535">
          <w:rPr>
            <w:rStyle w:val="Hyperlink"/>
            <w:szCs w:val="24"/>
          </w:rPr>
          <w:t>pentru</w:t>
        </w:r>
        <w:r w:rsidR="005E2F6F">
          <w:rPr>
            <w:rStyle w:val="Hyperlink"/>
            <w:szCs w:val="24"/>
          </w:rPr>
          <w:t xml:space="preserve"> </w:t>
        </w:r>
        <w:r w:rsidRPr="00AD2535">
          <w:rPr>
            <w:rStyle w:val="Hyperlink"/>
            <w:szCs w:val="24"/>
          </w:rPr>
          <w:t>transparența</w:t>
        </w:r>
        <w:r w:rsidR="005E2F6F">
          <w:rPr>
            <w:rStyle w:val="Hyperlink"/>
            <w:szCs w:val="24"/>
          </w:rPr>
          <w:t xml:space="preserve"> </w:t>
        </w:r>
        <w:r w:rsidRPr="00AD2535">
          <w:rPr>
            <w:rStyle w:val="Hyperlink"/>
            <w:szCs w:val="24"/>
          </w:rPr>
          <w:t>algoritmilor</w:t>
        </w:r>
      </w:hyperlink>
      <w:r w:rsidR="005E2F6F">
        <w:t xml:space="preserve"> </w:t>
      </w:r>
      <w:r w:rsidRPr="00AD2535">
        <w:t>(ECAT),</w:t>
      </w:r>
      <w:r w:rsidR="005E2F6F">
        <w:t xml:space="preserve"> </w:t>
      </w:r>
      <w:r w:rsidRPr="00AD2535">
        <w:t>menit</w:t>
      </w:r>
      <w:r w:rsidR="005E2F6F">
        <w:t xml:space="preserve"> </w:t>
      </w:r>
      <w:r w:rsidRPr="00AD2535">
        <w:t>să</w:t>
      </w:r>
      <w:r w:rsidR="005E2F6F">
        <w:t xml:space="preserve"> </w:t>
      </w:r>
      <w:r w:rsidRPr="00AD2535">
        <w:t>o</w:t>
      </w:r>
      <w:r w:rsidR="005E2F6F">
        <w:t xml:space="preserve"> </w:t>
      </w:r>
      <w:r w:rsidRPr="00AD2535">
        <w:t>sprijine</w:t>
      </w:r>
      <w:r w:rsidR="005E2F6F">
        <w:t xml:space="preserve"> </w:t>
      </w:r>
      <w:r w:rsidRPr="00AD2535">
        <w:t>în</w:t>
      </w:r>
      <w:r w:rsidR="005E2F6F">
        <w:t xml:space="preserve"> </w:t>
      </w:r>
      <w:r w:rsidRPr="00AD2535">
        <w:t>rolul</w:t>
      </w:r>
      <w:r w:rsidR="005E2F6F">
        <w:t xml:space="preserve"> </w:t>
      </w:r>
      <w:r w:rsidRPr="00AD2535">
        <w:t>său</w:t>
      </w:r>
      <w:r w:rsidR="005E2F6F">
        <w:t xml:space="preserve"> </w:t>
      </w:r>
      <w:r w:rsidRPr="00AD2535">
        <w:t>de</w:t>
      </w:r>
      <w:r w:rsidR="005E2F6F">
        <w:t xml:space="preserve"> </w:t>
      </w:r>
      <w:r w:rsidRPr="00AD2535">
        <w:t>supraveghere</w:t>
      </w:r>
      <w:r w:rsidR="005E2F6F">
        <w:t xml:space="preserve"> </w:t>
      </w:r>
      <w:r w:rsidRPr="00AD2535">
        <w:t>prin</w:t>
      </w:r>
      <w:r w:rsidR="005E2F6F">
        <w:t xml:space="preserve"> </w:t>
      </w:r>
      <w:r w:rsidRPr="00AD2535">
        <w:t>cunoștințele</w:t>
      </w:r>
      <w:r w:rsidR="005E2F6F">
        <w:t xml:space="preserve"> </w:t>
      </w:r>
      <w:r w:rsidRPr="00AD2535">
        <w:t>multidisciplinare</w:t>
      </w:r>
      <w:r w:rsidR="005E2F6F">
        <w:t xml:space="preserve"> </w:t>
      </w:r>
      <w:r w:rsidRPr="00AD2535">
        <w:t>proprii</w:t>
      </w:r>
      <w:r w:rsidR="005E2F6F">
        <w:t xml:space="preserve"> </w:t>
      </w:r>
      <w:r w:rsidRPr="00AD2535">
        <w:t>și</w:t>
      </w:r>
      <w:r w:rsidR="005E2F6F">
        <w:t xml:space="preserve"> </w:t>
      </w:r>
      <w:r w:rsidRPr="00AD2535">
        <w:t>din</w:t>
      </w:r>
      <w:r w:rsidR="005E2F6F">
        <w:t xml:space="preserve"> </w:t>
      </w:r>
      <w:r w:rsidRPr="00AD2535">
        <w:t>afară</w:t>
      </w:r>
      <w:r w:rsidR="005E2F6F">
        <w:t xml:space="preserve"> </w:t>
      </w:r>
      <w:r w:rsidRPr="00AD2535">
        <w:t>pe</w:t>
      </w:r>
      <w:r w:rsidR="005E2F6F">
        <w:t xml:space="preserve"> </w:t>
      </w:r>
      <w:r w:rsidRPr="00AD2535">
        <w:t>care</w:t>
      </w:r>
      <w:r w:rsidR="005E2F6F">
        <w:t xml:space="preserve"> </w:t>
      </w:r>
      <w:r w:rsidRPr="00AD2535">
        <w:t>le</w:t>
      </w:r>
      <w:r w:rsidR="005E2F6F">
        <w:t xml:space="preserve"> </w:t>
      </w:r>
      <w:r w:rsidRPr="00AD2535">
        <w:t>deține.</w:t>
      </w:r>
      <w:r w:rsidR="005E2F6F">
        <w:t xml:space="preserve"> </w:t>
      </w:r>
      <w:r w:rsidRPr="00AD2535">
        <w:t>Centrul</w:t>
      </w:r>
      <w:r w:rsidR="005E2F6F">
        <w:t xml:space="preserve"> </w:t>
      </w:r>
      <w:r w:rsidRPr="00AD2535">
        <w:t>va</w:t>
      </w:r>
      <w:r w:rsidR="005E2F6F">
        <w:t xml:space="preserve"> </w:t>
      </w:r>
      <w:r w:rsidRPr="00AD2535">
        <w:t>oferi</w:t>
      </w:r>
      <w:r w:rsidR="005E2F6F">
        <w:t xml:space="preserve"> </w:t>
      </w:r>
      <w:r w:rsidRPr="00AD2535">
        <w:t>sprijin</w:t>
      </w:r>
      <w:r w:rsidR="005E2F6F">
        <w:t xml:space="preserve"> </w:t>
      </w:r>
      <w:r w:rsidRPr="00AD2535">
        <w:t>în</w:t>
      </w:r>
      <w:r w:rsidR="005E2F6F">
        <w:t xml:space="preserve"> </w:t>
      </w:r>
      <w:r w:rsidRPr="00AD2535">
        <w:t>contextul</w:t>
      </w:r>
      <w:r w:rsidR="005E2F6F">
        <w:t xml:space="preserve"> </w:t>
      </w:r>
      <w:r w:rsidRPr="00AD2535">
        <w:t>evaluărilor</w:t>
      </w:r>
      <w:r w:rsidR="005E2F6F">
        <w:t xml:space="preserve"> </w:t>
      </w:r>
      <w:r w:rsidRPr="00AD2535">
        <w:t>privind</w:t>
      </w:r>
      <w:r w:rsidR="005E2F6F">
        <w:t xml:space="preserve"> </w:t>
      </w:r>
      <w:r w:rsidRPr="00AD2535">
        <w:t>măsura</w:t>
      </w:r>
      <w:r w:rsidR="005E2F6F">
        <w:t xml:space="preserve"> </w:t>
      </w:r>
      <w:r w:rsidRPr="00AD2535">
        <w:t>în</w:t>
      </w:r>
      <w:r w:rsidR="005E2F6F">
        <w:t xml:space="preserve"> </w:t>
      </w:r>
      <w:r w:rsidRPr="00AD2535">
        <w:t>care</w:t>
      </w:r>
      <w:r w:rsidR="005E2F6F">
        <w:t xml:space="preserve"> </w:t>
      </w:r>
      <w:r w:rsidRPr="00AD2535">
        <w:t>funcționarea</w:t>
      </w:r>
      <w:r w:rsidR="005E2F6F">
        <w:t xml:space="preserve"> </w:t>
      </w:r>
      <w:r w:rsidRPr="00AD2535">
        <w:t>sistemelor</w:t>
      </w:r>
      <w:r w:rsidR="005E2F6F">
        <w:t xml:space="preserve"> </w:t>
      </w:r>
      <w:r w:rsidRPr="00AD2535">
        <w:t>algoritmice</w:t>
      </w:r>
      <w:r w:rsidR="005E2F6F">
        <w:t xml:space="preserve"> </w:t>
      </w:r>
      <w:r w:rsidRPr="00AD2535">
        <w:t>respectă</w:t>
      </w:r>
      <w:r w:rsidR="005E2F6F">
        <w:t xml:space="preserve"> </w:t>
      </w:r>
      <w:r w:rsidRPr="00AD2535">
        <w:t>obligațiile</w:t>
      </w:r>
      <w:r w:rsidR="005E2F6F">
        <w:t xml:space="preserve"> </w:t>
      </w:r>
      <w:r w:rsidRPr="00AD2535">
        <w:t>de</w:t>
      </w:r>
      <w:r w:rsidR="005E2F6F">
        <w:t xml:space="preserve"> </w:t>
      </w:r>
      <w:r w:rsidRPr="00AD2535">
        <w:t>gestionare</w:t>
      </w:r>
      <w:r w:rsidR="005E2F6F">
        <w:t xml:space="preserve"> </w:t>
      </w:r>
      <w:r w:rsidRPr="00AD2535">
        <w:t>a</w:t>
      </w:r>
      <w:r w:rsidR="005E2F6F">
        <w:t xml:space="preserve"> </w:t>
      </w:r>
      <w:r w:rsidRPr="00AD2535">
        <w:t>riscurilor</w:t>
      </w:r>
      <w:r w:rsidR="005E2F6F">
        <w:t xml:space="preserve"> </w:t>
      </w:r>
      <w:r w:rsidRPr="00AD2535">
        <w:t>pe</w:t>
      </w:r>
      <w:r w:rsidR="005E2F6F">
        <w:t xml:space="preserve"> </w:t>
      </w:r>
      <w:r w:rsidRPr="00AD2535">
        <w:t>care</w:t>
      </w:r>
      <w:r w:rsidR="005E2F6F">
        <w:t xml:space="preserve"> </w:t>
      </w:r>
      <w:r w:rsidRPr="00AD2535">
        <w:t>Regulamentul</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le</w:t>
      </w:r>
      <w:r w:rsidR="005E2F6F">
        <w:t xml:space="preserve"> </w:t>
      </w:r>
      <w:r w:rsidRPr="00AD2535">
        <w:t>stabilește</w:t>
      </w:r>
      <w:r w:rsidR="005E2F6F">
        <w:t xml:space="preserve"> </w:t>
      </w:r>
      <w:r w:rsidRPr="00AD2535">
        <w:t>pentru</w:t>
      </w:r>
      <w:r w:rsidR="005E2F6F">
        <w:t xml:space="preserve"> </w:t>
      </w:r>
      <w:r w:rsidRPr="00AD2535">
        <w:t>platformele</w:t>
      </w:r>
      <w:r w:rsidR="005E2F6F">
        <w:t xml:space="preserve"> </w:t>
      </w:r>
      <w:r w:rsidRPr="00AD2535">
        <w:t>online</w:t>
      </w:r>
      <w:r w:rsidR="005E2F6F">
        <w:t xml:space="preserve"> </w:t>
      </w:r>
      <w:r w:rsidRPr="00AD2535">
        <w:t>foarte</w:t>
      </w:r>
      <w:r w:rsidR="005E2F6F">
        <w:t xml:space="preserve"> </w:t>
      </w:r>
      <w:r w:rsidRPr="00AD2535">
        <w:t>mari</w:t>
      </w:r>
      <w:r w:rsidR="005E2F6F">
        <w:t xml:space="preserve"> </w:t>
      </w:r>
      <w:r w:rsidRPr="00AD2535">
        <w:t>și</w:t>
      </w:r>
      <w:r w:rsidR="005E2F6F">
        <w:t xml:space="preserve"> </w:t>
      </w:r>
      <w:r w:rsidRPr="00AD2535">
        <w:t>pentru</w:t>
      </w:r>
      <w:r w:rsidR="005E2F6F">
        <w:t xml:space="preserve"> </w:t>
      </w:r>
      <w:r w:rsidRPr="00AD2535">
        <w:t>motoarele</w:t>
      </w:r>
      <w:r w:rsidR="005E2F6F">
        <w:t xml:space="preserve"> </w:t>
      </w:r>
      <w:r w:rsidRPr="00AD2535">
        <w:t>de</w:t>
      </w:r>
      <w:r w:rsidR="005E2F6F">
        <w:t xml:space="preserve"> </w:t>
      </w:r>
      <w:r w:rsidRPr="00AD2535">
        <w:t>căutare</w:t>
      </w:r>
      <w:r w:rsidR="005E2F6F">
        <w:t xml:space="preserve"> </w:t>
      </w:r>
      <w:r w:rsidRPr="00AD2535">
        <w:t>foarte</w:t>
      </w:r>
      <w:r w:rsidR="005E2F6F">
        <w:t xml:space="preserve"> </w:t>
      </w:r>
      <w:r w:rsidRPr="00AD2535">
        <w:t>mari</w:t>
      </w:r>
      <w:r w:rsidR="005E2F6F">
        <w:t xml:space="preserve"> </w:t>
      </w:r>
      <w:r w:rsidRPr="00AD2535">
        <w:t>pentru</w:t>
      </w:r>
      <w:r w:rsidR="005E2F6F">
        <w:t xml:space="preserve"> </w:t>
      </w:r>
      <w:r w:rsidRPr="00AD2535">
        <w:t>a</w:t>
      </w:r>
      <w:r w:rsidR="005E2F6F">
        <w:t xml:space="preserve"> </w:t>
      </w:r>
      <w:r w:rsidRPr="00AD2535">
        <w:t>asigura</w:t>
      </w:r>
      <w:r w:rsidR="005E2F6F">
        <w:t xml:space="preserve"> </w:t>
      </w:r>
      <w:r w:rsidRPr="00AD2535">
        <w:t>un</w:t>
      </w:r>
      <w:r w:rsidR="005E2F6F">
        <w:t xml:space="preserve"> </w:t>
      </w:r>
      <w:r w:rsidRPr="00AD2535">
        <w:t>mediu</w:t>
      </w:r>
      <w:r w:rsidR="005E2F6F">
        <w:t xml:space="preserve"> </w:t>
      </w:r>
      <w:r w:rsidRPr="00AD2535">
        <w:t>online</w:t>
      </w:r>
      <w:r w:rsidR="005E2F6F">
        <w:t xml:space="preserve"> </w:t>
      </w:r>
      <w:r w:rsidRPr="00AD2535">
        <w:t>sigur,</w:t>
      </w:r>
      <w:r w:rsidR="005E2F6F">
        <w:t xml:space="preserve"> </w:t>
      </w:r>
      <w:r w:rsidRPr="00AD2535">
        <w:t>previzibil</w:t>
      </w:r>
      <w:r w:rsidR="005E2F6F">
        <w:t xml:space="preserve"> </w:t>
      </w:r>
      <w:r w:rsidRPr="00AD2535">
        <w:t>și</w:t>
      </w:r>
      <w:r w:rsidR="005E2F6F">
        <w:t xml:space="preserve"> </w:t>
      </w:r>
      <w:r w:rsidRPr="00AD2535">
        <w:t>de</w:t>
      </w:r>
      <w:r w:rsidR="005E2F6F">
        <w:t xml:space="preserve"> </w:t>
      </w:r>
      <w:r w:rsidRPr="00AD2535">
        <w:t>încredere.</w:t>
      </w:r>
    </w:p>
    <w:p w14:paraId="76ABF31B" w14:textId="427C32E8" w:rsidR="00AD2535" w:rsidRPr="00AD2535" w:rsidRDefault="00AD2535" w:rsidP="008F6282">
      <w:pPr>
        <w:jc w:val="both"/>
        <w:rPr>
          <w:b/>
          <w:bCs/>
        </w:rPr>
      </w:pPr>
      <w:r w:rsidRPr="00AD2535">
        <w:rPr>
          <w:b/>
          <w:bCs/>
        </w:rPr>
        <w:t>Etapele</w:t>
      </w:r>
      <w:r w:rsidR="005E2F6F">
        <w:rPr>
          <w:b/>
          <w:bCs/>
        </w:rPr>
        <w:t xml:space="preserve"> </w:t>
      </w:r>
      <w:r w:rsidRPr="00AD2535">
        <w:rPr>
          <w:b/>
          <w:bCs/>
        </w:rPr>
        <w:t>următoare</w:t>
      </w:r>
    </w:p>
    <w:p w14:paraId="3D9A5017" w14:textId="3D4A7A8C" w:rsidR="00AD2535" w:rsidRPr="00AD2535" w:rsidRDefault="00AD2535" w:rsidP="008F6282">
      <w:pPr>
        <w:jc w:val="both"/>
      </w:pPr>
      <w:r w:rsidRPr="00AD2535">
        <w:t>În</w:t>
      </w:r>
      <w:r w:rsidR="005E2F6F">
        <w:t xml:space="preserve"> </w:t>
      </w:r>
      <w:r w:rsidRPr="00AD2535">
        <w:t>urma</w:t>
      </w:r>
      <w:r w:rsidR="005E2F6F">
        <w:t xml:space="preserve"> </w:t>
      </w:r>
      <w:r w:rsidRPr="00AD2535">
        <w:t>intrării</w:t>
      </w:r>
      <w:r w:rsidR="005E2F6F">
        <w:t xml:space="preserve"> </w:t>
      </w:r>
      <w:r w:rsidRPr="00AD2535">
        <w:t>în</w:t>
      </w:r>
      <w:r w:rsidR="005E2F6F">
        <w:t xml:space="preserve"> </w:t>
      </w:r>
      <w:r w:rsidRPr="00AD2535">
        <w:t>vigoare,</w:t>
      </w:r>
      <w:r w:rsidR="005E2F6F">
        <w:t xml:space="preserve"> </w:t>
      </w:r>
      <w:r w:rsidRPr="00AD2535">
        <w:t>astăzi,</w:t>
      </w:r>
      <w:r w:rsidR="005E2F6F">
        <w:t xml:space="preserve"> </w:t>
      </w:r>
      <w:r w:rsidRPr="00AD2535">
        <w:t>a</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platformele</w:t>
      </w:r>
      <w:r w:rsidR="005E2F6F">
        <w:t xml:space="preserve"> </w:t>
      </w:r>
      <w:r w:rsidRPr="00AD2535">
        <w:t>online</w:t>
      </w:r>
      <w:r w:rsidR="005E2F6F">
        <w:t xml:space="preserve"> </w:t>
      </w:r>
      <w:r w:rsidRPr="00AD2535">
        <w:t>vor</w:t>
      </w:r>
      <w:r w:rsidR="005E2F6F">
        <w:t xml:space="preserve"> </w:t>
      </w:r>
      <w:r w:rsidRPr="00AD2535">
        <w:t>avea</w:t>
      </w:r>
      <w:r w:rsidR="005E2F6F">
        <w:t xml:space="preserve"> </w:t>
      </w:r>
      <w:r w:rsidRPr="00AD2535">
        <w:t>la</w:t>
      </w:r>
      <w:r w:rsidR="005E2F6F">
        <w:t xml:space="preserve"> </w:t>
      </w:r>
      <w:r w:rsidRPr="00AD2535">
        <w:t>dispoziție</w:t>
      </w:r>
      <w:r w:rsidR="005E2F6F">
        <w:t xml:space="preserve"> </w:t>
      </w:r>
      <w:r w:rsidRPr="00AD2535">
        <w:t>3</w:t>
      </w:r>
      <w:r w:rsidR="005E2F6F">
        <w:t xml:space="preserve"> </w:t>
      </w:r>
      <w:r w:rsidRPr="00AD2535">
        <w:t>luni</w:t>
      </w:r>
      <w:r w:rsidR="005E2F6F">
        <w:t xml:space="preserve"> </w:t>
      </w:r>
      <w:r w:rsidRPr="00AD2535">
        <w:t>pentru</w:t>
      </w:r>
      <w:r w:rsidR="005E2F6F">
        <w:t xml:space="preserve"> </w:t>
      </w:r>
      <w:r w:rsidRPr="00AD2535">
        <w:t>a</w:t>
      </w:r>
      <w:r w:rsidR="005E2F6F">
        <w:t xml:space="preserve"> </w:t>
      </w:r>
      <w:r w:rsidRPr="00AD2535">
        <w:t>raporta</w:t>
      </w:r>
      <w:r w:rsidR="005E2F6F">
        <w:t xml:space="preserve"> </w:t>
      </w:r>
      <w:r w:rsidRPr="00AD2535">
        <w:t>numărul</w:t>
      </w:r>
      <w:r w:rsidR="005E2F6F">
        <w:t xml:space="preserve"> </w:t>
      </w:r>
      <w:r w:rsidRPr="00AD2535">
        <w:t>de</w:t>
      </w:r>
      <w:r w:rsidR="005E2F6F">
        <w:t xml:space="preserve"> </w:t>
      </w:r>
      <w:r w:rsidRPr="00AD2535">
        <w:t>utilizatori</w:t>
      </w:r>
      <w:r w:rsidR="005E2F6F">
        <w:t xml:space="preserve"> </w:t>
      </w:r>
      <w:r w:rsidRPr="00AD2535">
        <w:t>finali</w:t>
      </w:r>
      <w:r w:rsidR="005E2F6F">
        <w:t xml:space="preserve"> </w:t>
      </w:r>
      <w:r w:rsidRPr="00AD2535">
        <w:t>activi</w:t>
      </w:r>
      <w:r w:rsidR="005E2F6F">
        <w:t xml:space="preserve"> </w:t>
      </w:r>
      <w:r w:rsidRPr="00AD2535">
        <w:t>de</w:t>
      </w:r>
      <w:r w:rsidR="005E2F6F">
        <w:t xml:space="preserve"> </w:t>
      </w:r>
      <w:r w:rsidRPr="00AD2535">
        <w:t>pe</w:t>
      </w:r>
      <w:r w:rsidR="005E2F6F">
        <w:t xml:space="preserve"> </w:t>
      </w:r>
      <w:r w:rsidRPr="00AD2535">
        <w:t>site-urile</w:t>
      </w:r>
      <w:r w:rsidR="005E2F6F">
        <w:t xml:space="preserve"> </w:t>
      </w:r>
      <w:r w:rsidRPr="00AD2535">
        <w:t>lor</w:t>
      </w:r>
      <w:r w:rsidR="005E2F6F">
        <w:t xml:space="preserve"> </w:t>
      </w:r>
      <w:r w:rsidRPr="00AD2535">
        <w:t>web</w:t>
      </w:r>
      <w:r w:rsidR="005E2F6F">
        <w:t xml:space="preserve"> </w:t>
      </w:r>
      <w:r w:rsidRPr="00AD2535">
        <w:t>(adică</w:t>
      </w:r>
      <w:r w:rsidR="005E2F6F">
        <w:t xml:space="preserve"> </w:t>
      </w:r>
      <w:r w:rsidRPr="00AD2535">
        <w:t>până</w:t>
      </w:r>
      <w:r w:rsidR="005E2F6F">
        <w:t xml:space="preserve"> </w:t>
      </w:r>
      <w:r w:rsidRPr="00AD2535">
        <w:t>la</w:t>
      </w:r>
      <w:r w:rsidR="005E2F6F">
        <w:t xml:space="preserve"> </w:t>
      </w:r>
      <w:r w:rsidRPr="00AD2535">
        <w:t>17</w:t>
      </w:r>
      <w:r w:rsidR="005E2F6F">
        <w:t xml:space="preserve"> </w:t>
      </w:r>
      <w:r w:rsidRPr="00AD2535">
        <w:t>februarie</w:t>
      </w:r>
      <w:r w:rsidR="005E2F6F">
        <w:t xml:space="preserve"> </w:t>
      </w:r>
      <w:r w:rsidRPr="00AD2535">
        <w:t>2023).</w:t>
      </w:r>
      <w:r w:rsidR="005E2F6F">
        <w:t xml:space="preserve"> </w:t>
      </w:r>
      <w:r w:rsidRPr="00AD2535">
        <w:t>Comisia</w:t>
      </w:r>
      <w:r w:rsidR="005E2F6F">
        <w:t xml:space="preserve"> </w:t>
      </w:r>
      <w:r w:rsidRPr="00AD2535">
        <w:t>invită,</w:t>
      </w:r>
      <w:r w:rsidR="005E2F6F">
        <w:t xml:space="preserve"> </w:t>
      </w:r>
      <w:r w:rsidRPr="00AD2535">
        <w:t>de</w:t>
      </w:r>
      <w:r w:rsidR="005E2F6F">
        <w:t xml:space="preserve"> </w:t>
      </w:r>
      <w:r w:rsidRPr="00AD2535">
        <w:t>asemenea,</w:t>
      </w:r>
      <w:r w:rsidR="005E2F6F">
        <w:t xml:space="preserve"> </w:t>
      </w:r>
      <w:r w:rsidRPr="00AD2535">
        <w:t>toate</w:t>
      </w:r>
      <w:r w:rsidR="005E2F6F">
        <w:t xml:space="preserve"> </w:t>
      </w:r>
      <w:r w:rsidRPr="00AD2535">
        <w:t>platformele</w:t>
      </w:r>
      <w:r w:rsidR="005E2F6F">
        <w:t xml:space="preserve"> </w:t>
      </w:r>
      <w:r w:rsidRPr="00AD2535">
        <w:t>online</w:t>
      </w:r>
      <w:r w:rsidR="005E2F6F">
        <w:t xml:space="preserve"> </w:t>
      </w:r>
      <w:r w:rsidRPr="00AD2535">
        <w:t>să</w:t>
      </w:r>
      <w:r w:rsidR="005E2F6F">
        <w:t xml:space="preserve"> </w:t>
      </w:r>
      <w:r w:rsidRPr="00AD2535">
        <w:t>îi</w:t>
      </w:r>
      <w:r w:rsidR="005E2F6F">
        <w:t xml:space="preserve"> </w:t>
      </w:r>
      <w:r w:rsidRPr="00AD2535">
        <w:t>notifice</w:t>
      </w:r>
      <w:r w:rsidR="005E2F6F">
        <w:t xml:space="preserve"> </w:t>
      </w:r>
      <w:r w:rsidRPr="00AD2535">
        <w:t>numerele</w:t>
      </w:r>
      <w:r w:rsidR="005E2F6F">
        <w:t xml:space="preserve"> </w:t>
      </w:r>
      <w:r w:rsidRPr="00AD2535">
        <w:t>publicate.</w:t>
      </w:r>
      <w:r w:rsidR="005E2F6F">
        <w:t xml:space="preserve"> </w:t>
      </w:r>
      <w:r w:rsidRPr="00AD2535">
        <w:t>Pe</w:t>
      </w:r>
      <w:r w:rsidR="005E2F6F">
        <w:t xml:space="preserve"> </w:t>
      </w:r>
      <w:r w:rsidRPr="00AD2535">
        <w:t>baza</w:t>
      </w:r>
      <w:r w:rsidR="005E2F6F">
        <w:t xml:space="preserve"> </w:t>
      </w:r>
      <w:r w:rsidRPr="00AD2535">
        <w:t>acestor</w:t>
      </w:r>
      <w:r w:rsidR="005E2F6F">
        <w:t xml:space="preserve"> </w:t>
      </w:r>
      <w:r w:rsidRPr="00AD2535">
        <w:t>numere</w:t>
      </w:r>
      <w:r w:rsidR="005E2F6F">
        <w:t xml:space="preserve"> </w:t>
      </w:r>
      <w:r w:rsidRPr="00AD2535">
        <w:t>ale</w:t>
      </w:r>
      <w:r w:rsidR="005E2F6F">
        <w:t xml:space="preserve"> </w:t>
      </w:r>
      <w:r w:rsidRPr="00AD2535">
        <w:t>utilizatorilor,</w:t>
      </w:r>
      <w:r w:rsidR="005E2F6F">
        <w:t xml:space="preserve"> </w:t>
      </w:r>
      <w:r w:rsidRPr="00AD2535">
        <w:t>Comisia</w:t>
      </w:r>
      <w:r w:rsidR="005E2F6F">
        <w:t xml:space="preserve"> </w:t>
      </w:r>
      <w:r w:rsidRPr="00AD2535">
        <w:t>va</w:t>
      </w:r>
      <w:r w:rsidR="005E2F6F">
        <w:t xml:space="preserve"> </w:t>
      </w:r>
      <w:r w:rsidRPr="00AD2535">
        <w:t>evalua</w:t>
      </w:r>
      <w:r w:rsidR="005E2F6F">
        <w:t xml:space="preserve"> </w:t>
      </w:r>
      <w:r w:rsidRPr="00AD2535">
        <w:t>dacă</w:t>
      </w:r>
      <w:r w:rsidR="005E2F6F">
        <w:t xml:space="preserve"> </w:t>
      </w:r>
      <w:r w:rsidRPr="00AD2535">
        <w:t>o</w:t>
      </w:r>
      <w:r w:rsidR="005E2F6F">
        <w:t xml:space="preserve"> </w:t>
      </w:r>
      <w:r w:rsidRPr="00AD2535">
        <w:t>platformă</w:t>
      </w:r>
      <w:r w:rsidR="005E2F6F">
        <w:t xml:space="preserve"> </w:t>
      </w:r>
      <w:r w:rsidRPr="00AD2535">
        <w:t>ar</w:t>
      </w:r>
      <w:r w:rsidR="005E2F6F">
        <w:t xml:space="preserve"> </w:t>
      </w:r>
      <w:r w:rsidRPr="00AD2535">
        <w:t>trebui</w:t>
      </w:r>
      <w:r w:rsidR="005E2F6F">
        <w:t xml:space="preserve"> </w:t>
      </w:r>
      <w:r w:rsidRPr="00AD2535">
        <w:t>desemnată</w:t>
      </w:r>
      <w:r w:rsidR="005E2F6F">
        <w:t xml:space="preserve"> </w:t>
      </w:r>
      <w:r w:rsidRPr="00AD2535">
        <w:t>drept</w:t>
      </w:r>
      <w:r w:rsidR="005E2F6F">
        <w:t xml:space="preserve"> </w:t>
      </w:r>
      <w:r w:rsidRPr="00AD2535">
        <w:t>platformă</w:t>
      </w:r>
      <w:r w:rsidR="005E2F6F">
        <w:t xml:space="preserve"> </w:t>
      </w:r>
      <w:r w:rsidRPr="00AD2535">
        <w:t>online</w:t>
      </w:r>
      <w:r w:rsidR="005E2F6F">
        <w:t xml:space="preserve"> </w:t>
      </w:r>
      <w:r w:rsidRPr="00AD2535">
        <w:t>foarte</w:t>
      </w:r>
      <w:r w:rsidR="005E2F6F">
        <w:t xml:space="preserve"> </w:t>
      </w:r>
      <w:r w:rsidRPr="00AD2535">
        <w:t>mare</w:t>
      </w:r>
      <w:r w:rsidR="005E2F6F">
        <w:t xml:space="preserve"> </w:t>
      </w:r>
      <w:r w:rsidRPr="00AD2535">
        <w:t>sau</w:t>
      </w:r>
      <w:r w:rsidR="005E2F6F">
        <w:t xml:space="preserve"> </w:t>
      </w:r>
      <w:r w:rsidRPr="00AD2535">
        <w:t>drept</w:t>
      </w:r>
      <w:r w:rsidR="005E2F6F">
        <w:t xml:space="preserve"> </w:t>
      </w:r>
      <w:r w:rsidRPr="00AD2535">
        <w:t>motor</w:t>
      </w:r>
      <w:r w:rsidR="005E2F6F">
        <w:t xml:space="preserve"> </w:t>
      </w:r>
      <w:r w:rsidRPr="00AD2535">
        <w:t>de</w:t>
      </w:r>
      <w:r w:rsidR="005E2F6F">
        <w:t xml:space="preserve"> </w:t>
      </w:r>
      <w:r w:rsidRPr="00AD2535">
        <w:t>căutare</w:t>
      </w:r>
      <w:r w:rsidR="005E2F6F">
        <w:t xml:space="preserve"> </w:t>
      </w:r>
      <w:r w:rsidRPr="00AD2535">
        <w:t>online</w:t>
      </w:r>
      <w:r w:rsidR="005E2F6F">
        <w:t xml:space="preserve"> </w:t>
      </w:r>
      <w:r w:rsidRPr="00AD2535">
        <w:t>foarte</w:t>
      </w:r>
      <w:r w:rsidR="005E2F6F">
        <w:t xml:space="preserve"> </w:t>
      </w:r>
      <w:r w:rsidRPr="00AD2535">
        <w:t>mare.</w:t>
      </w:r>
      <w:r w:rsidR="005E2F6F">
        <w:t xml:space="preserve"> </w:t>
      </w:r>
      <w:r w:rsidRPr="00AD2535">
        <w:t>În</w:t>
      </w:r>
      <w:r w:rsidR="005E2F6F">
        <w:t xml:space="preserve"> </w:t>
      </w:r>
      <w:r w:rsidRPr="00AD2535">
        <w:t>urma</w:t>
      </w:r>
      <w:r w:rsidR="005E2F6F">
        <w:t xml:space="preserve"> </w:t>
      </w:r>
      <w:r w:rsidRPr="00AD2535">
        <w:t>unei</w:t>
      </w:r>
      <w:r w:rsidR="005E2F6F">
        <w:t xml:space="preserve"> </w:t>
      </w:r>
      <w:r w:rsidRPr="00AD2535">
        <w:t>astfel</w:t>
      </w:r>
      <w:r w:rsidR="005E2F6F">
        <w:t xml:space="preserve"> </w:t>
      </w:r>
      <w:r w:rsidRPr="00AD2535">
        <w:t>de</w:t>
      </w:r>
      <w:r w:rsidR="005E2F6F">
        <w:t xml:space="preserve"> </w:t>
      </w:r>
      <w:r w:rsidRPr="00AD2535">
        <w:t>decizii</w:t>
      </w:r>
      <w:r w:rsidR="005E2F6F">
        <w:t xml:space="preserve"> </w:t>
      </w:r>
      <w:r w:rsidRPr="00AD2535">
        <w:t>de</w:t>
      </w:r>
      <w:r w:rsidR="005E2F6F">
        <w:t xml:space="preserve"> </w:t>
      </w:r>
      <w:r w:rsidRPr="00AD2535">
        <w:t>desemnare</w:t>
      </w:r>
      <w:r w:rsidR="005E2F6F">
        <w:t xml:space="preserve"> </w:t>
      </w:r>
      <w:r w:rsidRPr="00AD2535">
        <w:t>a</w:t>
      </w:r>
      <w:r w:rsidR="005E2F6F">
        <w:t xml:space="preserve"> </w:t>
      </w:r>
      <w:r w:rsidRPr="00AD2535">
        <w:t>Comisiei,</w:t>
      </w:r>
      <w:r w:rsidR="005E2F6F">
        <w:t xml:space="preserve"> </w:t>
      </w:r>
      <w:r w:rsidRPr="00AD2535">
        <w:t>entitatea</w:t>
      </w:r>
      <w:r w:rsidR="005E2F6F">
        <w:t xml:space="preserve"> </w:t>
      </w:r>
      <w:r w:rsidRPr="00AD2535">
        <w:t>în</w:t>
      </w:r>
      <w:r w:rsidR="005E2F6F">
        <w:t xml:space="preserve"> </w:t>
      </w:r>
      <w:r w:rsidRPr="00AD2535">
        <w:t>cauză</w:t>
      </w:r>
      <w:r w:rsidR="005E2F6F">
        <w:t xml:space="preserve"> </w:t>
      </w:r>
      <w:r w:rsidRPr="00AD2535">
        <w:t>va</w:t>
      </w:r>
      <w:r w:rsidR="005E2F6F">
        <w:t xml:space="preserve"> </w:t>
      </w:r>
      <w:r w:rsidRPr="00AD2535">
        <w:t>avea</w:t>
      </w:r>
      <w:r w:rsidR="005E2F6F">
        <w:t xml:space="preserve"> </w:t>
      </w:r>
      <w:r w:rsidRPr="00AD2535">
        <w:t>la</w:t>
      </w:r>
      <w:r w:rsidR="005E2F6F">
        <w:t xml:space="preserve"> </w:t>
      </w:r>
      <w:r w:rsidRPr="00AD2535">
        <w:t>dispoziție</w:t>
      </w:r>
      <w:r w:rsidR="005E2F6F">
        <w:t xml:space="preserve"> </w:t>
      </w:r>
      <w:r w:rsidRPr="00AD2535">
        <w:t>4</w:t>
      </w:r>
      <w:r w:rsidR="005E2F6F">
        <w:t xml:space="preserve"> </w:t>
      </w:r>
      <w:r w:rsidRPr="00AD2535">
        <w:t>luni</w:t>
      </w:r>
      <w:r w:rsidR="005E2F6F">
        <w:t xml:space="preserve"> </w:t>
      </w:r>
      <w:r w:rsidRPr="00AD2535">
        <w:t>pentru</w:t>
      </w:r>
      <w:r w:rsidR="005E2F6F">
        <w:t xml:space="preserve"> </w:t>
      </w:r>
      <w:r w:rsidRPr="00AD2535">
        <w:t>a</w:t>
      </w:r>
      <w:r w:rsidR="005E2F6F">
        <w:t xml:space="preserve"> </w:t>
      </w:r>
      <w:r w:rsidRPr="00AD2535">
        <w:t>se</w:t>
      </w:r>
      <w:r w:rsidR="005E2F6F">
        <w:t xml:space="preserve"> </w:t>
      </w:r>
      <w:r w:rsidRPr="00AD2535">
        <w:t>conforma</w:t>
      </w:r>
      <w:r w:rsidR="005E2F6F">
        <w:t xml:space="preserve"> </w:t>
      </w:r>
      <w:r w:rsidRPr="00AD2535">
        <w:t>obligațiilor</w:t>
      </w:r>
      <w:r w:rsidR="005E2F6F">
        <w:t xml:space="preserve"> </w:t>
      </w:r>
      <w:r w:rsidRPr="00AD2535">
        <w:t>care</w:t>
      </w:r>
      <w:r w:rsidR="005E2F6F">
        <w:t xml:space="preserve"> </w:t>
      </w:r>
      <w:r w:rsidRPr="00AD2535">
        <w:t>îi</w:t>
      </w:r>
      <w:r w:rsidR="005E2F6F">
        <w:t xml:space="preserve"> </w:t>
      </w:r>
      <w:r w:rsidRPr="00AD2535">
        <w:t>revin</w:t>
      </w:r>
      <w:r w:rsidR="005E2F6F">
        <w:t xml:space="preserve"> </w:t>
      </w:r>
      <w:r w:rsidRPr="00AD2535">
        <w:t>în</w:t>
      </w:r>
      <w:r w:rsidR="005E2F6F">
        <w:t xml:space="preserve"> </w:t>
      </w:r>
      <w:r w:rsidRPr="00AD2535">
        <w:t>temeiul</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inclusiv</w:t>
      </w:r>
      <w:r w:rsidR="005E2F6F">
        <w:t xml:space="preserve"> </w:t>
      </w:r>
      <w:r w:rsidRPr="00AD2535">
        <w:t>pentru</w:t>
      </w:r>
      <w:r w:rsidR="005E2F6F">
        <w:t xml:space="preserve"> </w:t>
      </w:r>
      <w:r w:rsidRPr="00AD2535">
        <w:t>a</w:t>
      </w:r>
      <w:r w:rsidR="005E2F6F">
        <w:t xml:space="preserve"> </w:t>
      </w:r>
      <w:r w:rsidRPr="00AD2535">
        <w:t>efectua</w:t>
      </w:r>
      <w:r w:rsidR="005E2F6F">
        <w:t xml:space="preserve"> </w:t>
      </w:r>
      <w:r w:rsidRPr="00AD2535">
        <w:t>primul</w:t>
      </w:r>
      <w:r w:rsidR="005E2F6F">
        <w:t xml:space="preserve"> </w:t>
      </w:r>
      <w:r w:rsidRPr="00AD2535">
        <w:t>exercițiu</w:t>
      </w:r>
      <w:r w:rsidR="005E2F6F">
        <w:t xml:space="preserve"> </w:t>
      </w:r>
      <w:r w:rsidRPr="00AD2535">
        <w:t>anual</w:t>
      </w:r>
      <w:r w:rsidR="005E2F6F">
        <w:t xml:space="preserve"> </w:t>
      </w:r>
      <w:r w:rsidRPr="00AD2535">
        <w:t>de</w:t>
      </w:r>
      <w:r w:rsidR="005E2F6F">
        <w:t xml:space="preserve"> </w:t>
      </w:r>
      <w:r w:rsidRPr="00AD2535">
        <w:t>evaluare</w:t>
      </w:r>
      <w:r w:rsidR="005E2F6F">
        <w:t xml:space="preserve"> </w:t>
      </w:r>
      <w:r w:rsidRPr="00AD2535">
        <w:t>a</w:t>
      </w:r>
      <w:r w:rsidR="005E2F6F">
        <w:t xml:space="preserve"> </w:t>
      </w:r>
      <w:r w:rsidRPr="00AD2535">
        <w:t>riscurilor</w:t>
      </w:r>
      <w:r w:rsidR="005E2F6F">
        <w:t xml:space="preserve"> </w:t>
      </w:r>
      <w:r w:rsidRPr="00AD2535">
        <w:t>și</w:t>
      </w:r>
      <w:r w:rsidR="005E2F6F">
        <w:t xml:space="preserve"> </w:t>
      </w:r>
      <w:r w:rsidRPr="00AD2535">
        <w:t>a</w:t>
      </w:r>
      <w:r w:rsidR="005E2F6F">
        <w:t xml:space="preserve"> </w:t>
      </w:r>
      <w:r w:rsidRPr="00AD2535">
        <w:t>raporta</w:t>
      </w:r>
      <w:r w:rsidR="005E2F6F">
        <w:t xml:space="preserve"> </w:t>
      </w:r>
      <w:r w:rsidRPr="00AD2535">
        <w:t>Comisie</w:t>
      </w:r>
      <w:r w:rsidR="005E2F6F">
        <w:t xml:space="preserve"> </w:t>
      </w:r>
      <w:r w:rsidRPr="00AD2535">
        <w:t>rezultatele</w:t>
      </w:r>
      <w:r w:rsidR="005E2F6F">
        <w:t xml:space="preserve"> </w:t>
      </w:r>
      <w:r w:rsidRPr="00AD2535">
        <w:t>acestuia.</w:t>
      </w:r>
      <w:r w:rsidR="005E2F6F">
        <w:t xml:space="preserve"> </w:t>
      </w:r>
      <w:r w:rsidRPr="00AD2535">
        <w:t>Statele</w:t>
      </w:r>
      <w:r w:rsidR="005E2F6F">
        <w:t xml:space="preserve"> </w:t>
      </w:r>
      <w:r w:rsidRPr="00AD2535">
        <w:t>membre</w:t>
      </w:r>
      <w:r w:rsidR="005E2F6F">
        <w:t xml:space="preserve"> </w:t>
      </w:r>
      <w:r w:rsidRPr="00AD2535">
        <w:t>ale</w:t>
      </w:r>
      <w:r w:rsidR="005E2F6F">
        <w:t xml:space="preserve"> </w:t>
      </w:r>
      <w:r w:rsidRPr="00AD2535">
        <w:t>UE</w:t>
      </w:r>
      <w:r w:rsidR="005E2F6F">
        <w:t xml:space="preserve"> </w:t>
      </w:r>
      <w:r w:rsidRPr="00AD2535">
        <w:t>vor</w:t>
      </w:r>
      <w:r w:rsidR="005E2F6F">
        <w:t xml:space="preserve"> </w:t>
      </w:r>
      <w:r w:rsidRPr="00AD2535">
        <w:t>trebui</w:t>
      </w:r>
      <w:r w:rsidR="005E2F6F">
        <w:t xml:space="preserve"> </w:t>
      </w:r>
      <w:r w:rsidRPr="00AD2535">
        <w:t>să</w:t>
      </w:r>
      <w:r w:rsidR="005E2F6F">
        <w:t xml:space="preserve"> </w:t>
      </w:r>
      <w:r w:rsidRPr="00AD2535">
        <w:t>confere</w:t>
      </w:r>
      <w:r w:rsidR="005E2F6F">
        <w:t xml:space="preserve"> </w:t>
      </w:r>
      <w:r w:rsidRPr="00AD2535">
        <w:t>coordonatorilor</w:t>
      </w:r>
      <w:r w:rsidR="005E2F6F">
        <w:t xml:space="preserve"> </w:t>
      </w:r>
      <w:r w:rsidRPr="00AD2535">
        <w:t>serviciilor</w:t>
      </w:r>
      <w:r w:rsidR="005E2F6F">
        <w:t xml:space="preserve"> </w:t>
      </w:r>
      <w:r w:rsidRPr="00AD2535">
        <w:t>digitale</w:t>
      </w:r>
      <w:r w:rsidR="005E2F6F">
        <w:t xml:space="preserve"> </w:t>
      </w:r>
      <w:r w:rsidRPr="00AD2535">
        <w:t>competențele</w:t>
      </w:r>
      <w:r w:rsidR="005E2F6F">
        <w:t xml:space="preserve"> </w:t>
      </w:r>
      <w:r w:rsidRPr="00AD2535">
        <w:t>necesare</w:t>
      </w:r>
      <w:r w:rsidR="005E2F6F">
        <w:t xml:space="preserve"> </w:t>
      </w:r>
      <w:r w:rsidRPr="00AD2535">
        <w:t>până</w:t>
      </w:r>
      <w:r w:rsidR="005E2F6F">
        <w:t xml:space="preserve"> </w:t>
      </w:r>
      <w:r w:rsidRPr="00AD2535">
        <w:t>la</w:t>
      </w:r>
      <w:r w:rsidR="005E2F6F">
        <w:t xml:space="preserve"> </w:t>
      </w:r>
      <w:r w:rsidRPr="00AD2535">
        <w:t>17</w:t>
      </w:r>
      <w:r w:rsidR="005E2F6F">
        <w:t xml:space="preserve"> </w:t>
      </w:r>
      <w:r w:rsidRPr="00AD2535">
        <w:t>februarie</w:t>
      </w:r>
      <w:r w:rsidR="005E2F6F">
        <w:t xml:space="preserve"> </w:t>
      </w:r>
      <w:r w:rsidRPr="00AD2535">
        <w:t>2024,</w:t>
      </w:r>
      <w:r w:rsidR="005E2F6F">
        <w:t xml:space="preserve"> </w:t>
      </w:r>
      <w:r w:rsidRPr="00AD2535">
        <w:t>data</w:t>
      </w:r>
      <w:r w:rsidR="005E2F6F">
        <w:t xml:space="preserve"> </w:t>
      </w:r>
      <w:r w:rsidRPr="00AD2535">
        <w:t>generală</w:t>
      </w:r>
      <w:r w:rsidR="005E2F6F">
        <w:t xml:space="preserve"> </w:t>
      </w:r>
      <w:r w:rsidRPr="00AD2535">
        <w:t>de</w:t>
      </w:r>
      <w:r w:rsidR="005E2F6F">
        <w:t xml:space="preserve"> </w:t>
      </w:r>
      <w:r w:rsidRPr="00AD2535">
        <w:t>intrare</w:t>
      </w:r>
      <w:r w:rsidR="005E2F6F">
        <w:t xml:space="preserve"> </w:t>
      </w:r>
      <w:r w:rsidRPr="00AD2535">
        <w:t>în</w:t>
      </w:r>
      <w:r w:rsidR="005E2F6F">
        <w:t xml:space="preserve"> </w:t>
      </w:r>
      <w:r w:rsidRPr="00AD2535">
        <w:t>vigoare</w:t>
      </w:r>
      <w:r w:rsidR="005E2F6F">
        <w:t xml:space="preserve"> </w:t>
      </w:r>
      <w:r w:rsidRPr="00AD2535">
        <w:t>a</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dată</w:t>
      </w:r>
      <w:r w:rsidR="005E2F6F">
        <w:t xml:space="preserve"> </w:t>
      </w:r>
      <w:r w:rsidRPr="00AD2535">
        <w:t>la</w:t>
      </w:r>
      <w:r w:rsidR="005E2F6F">
        <w:t xml:space="preserve"> </w:t>
      </w:r>
      <w:r w:rsidRPr="00AD2535">
        <w:t>care</w:t>
      </w:r>
      <w:r w:rsidR="005E2F6F">
        <w:t xml:space="preserve"> </w:t>
      </w:r>
      <w:r w:rsidRPr="00AD2535">
        <w:t>regulamentul</w:t>
      </w:r>
      <w:r w:rsidR="005E2F6F">
        <w:t xml:space="preserve"> </w:t>
      </w:r>
      <w:r w:rsidRPr="00AD2535">
        <w:t>devine</w:t>
      </w:r>
      <w:r w:rsidR="005E2F6F">
        <w:t xml:space="preserve"> </w:t>
      </w:r>
      <w:r w:rsidRPr="00AD2535">
        <w:t>pe</w:t>
      </w:r>
      <w:r w:rsidR="005E2F6F">
        <w:t xml:space="preserve"> </w:t>
      </w:r>
      <w:r w:rsidRPr="00AD2535">
        <w:t>deplin</w:t>
      </w:r>
      <w:r w:rsidR="005E2F6F">
        <w:t xml:space="preserve"> </w:t>
      </w:r>
      <w:r w:rsidRPr="00AD2535">
        <w:t>aplicabil</w:t>
      </w:r>
      <w:r w:rsidR="005E2F6F">
        <w:t xml:space="preserve"> </w:t>
      </w:r>
      <w:r w:rsidRPr="00AD2535">
        <w:t>pentru</w:t>
      </w:r>
      <w:r w:rsidR="005E2F6F">
        <w:t xml:space="preserve"> </w:t>
      </w:r>
      <w:r w:rsidRPr="00AD2535">
        <w:t>toate</w:t>
      </w:r>
      <w:r w:rsidR="005E2F6F">
        <w:t xml:space="preserve"> </w:t>
      </w:r>
      <w:r w:rsidRPr="00AD2535">
        <w:t>entitățile</w:t>
      </w:r>
      <w:r w:rsidR="005E2F6F">
        <w:t xml:space="preserve"> </w:t>
      </w:r>
      <w:r w:rsidRPr="00AD2535">
        <w:t>care</w:t>
      </w:r>
      <w:r w:rsidR="005E2F6F">
        <w:t xml:space="preserve"> </w:t>
      </w:r>
      <w:r w:rsidRPr="00AD2535">
        <w:t>intră</w:t>
      </w:r>
      <w:r w:rsidR="005E2F6F">
        <w:t xml:space="preserve"> </w:t>
      </w:r>
      <w:r w:rsidRPr="00AD2535">
        <w:t>în</w:t>
      </w:r>
      <w:r w:rsidR="005E2F6F">
        <w:t xml:space="preserve"> </w:t>
      </w:r>
      <w:r w:rsidRPr="00AD2535">
        <w:t>domeniul</w:t>
      </w:r>
      <w:r w:rsidR="005E2F6F">
        <w:t xml:space="preserve"> </w:t>
      </w:r>
      <w:r w:rsidRPr="00AD2535">
        <w:t>său</w:t>
      </w:r>
      <w:r w:rsidR="005E2F6F">
        <w:t xml:space="preserve"> </w:t>
      </w:r>
      <w:r w:rsidRPr="00AD2535">
        <w:t>de</w:t>
      </w:r>
      <w:r w:rsidR="005E2F6F">
        <w:t xml:space="preserve"> </w:t>
      </w:r>
      <w:r w:rsidRPr="00AD2535">
        <w:t>aplicare.</w:t>
      </w:r>
    </w:p>
    <w:p w14:paraId="63FF50CE" w14:textId="77777777" w:rsidR="00AD2535" w:rsidRPr="00AD2535" w:rsidRDefault="00AD2535" w:rsidP="008F6282">
      <w:pPr>
        <w:jc w:val="both"/>
        <w:rPr>
          <w:b/>
          <w:bCs/>
        </w:rPr>
      </w:pPr>
      <w:r w:rsidRPr="00AD2535">
        <w:rPr>
          <w:b/>
          <w:bCs/>
        </w:rPr>
        <w:t>Context</w:t>
      </w:r>
    </w:p>
    <w:p w14:paraId="54CBCF7E" w14:textId="6B94ED76" w:rsidR="00AD2535" w:rsidRPr="00AD2535" w:rsidRDefault="00AD2535" w:rsidP="008F6282">
      <w:pPr>
        <w:jc w:val="both"/>
      </w:pPr>
      <w:r w:rsidRPr="00AD2535">
        <w:t>La</w:t>
      </w:r>
      <w:r w:rsidR="005E2F6F">
        <w:t xml:space="preserve"> </w:t>
      </w:r>
      <w:r w:rsidRPr="00AD2535">
        <w:t>15</w:t>
      </w:r>
      <w:r w:rsidR="005E2F6F">
        <w:t xml:space="preserve"> </w:t>
      </w:r>
      <w:r w:rsidRPr="00AD2535">
        <w:t>decembrie</w:t>
      </w:r>
      <w:r w:rsidR="005E2F6F">
        <w:t xml:space="preserve"> </w:t>
      </w:r>
      <w:r w:rsidRPr="00AD2535">
        <w:t>2020,</w:t>
      </w:r>
      <w:r w:rsidR="005E2F6F">
        <w:t xml:space="preserve"> </w:t>
      </w:r>
      <w:r w:rsidRPr="00AD2535">
        <w:t>Comisia</w:t>
      </w:r>
      <w:r w:rsidR="005E2F6F">
        <w:t xml:space="preserve"> </w:t>
      </w:r>
      <w:r w:rsidRPr="00AD2535">
        <w:t>a</w:t>
      </w:r>
      <w:r w:rsidR="005E2F6F">
        <w:t xml:space="preserve"> </w:t>
      </w:r>
      <w:r w:rsidRPr="00AD2535">
        <w:t>prezentat</w:t>
      </w:r>
      <w:r w:rsidR="005E2F6F">
        <w:t xml:space="preserve"> </w:t>
      </w:r>
      <w:hyperlink r:id="rId73" w:history="1">
        <w:r w:rsidRPr="00AD2535">
          <w:rPr>
            <w:rStyle w:val="Hyperlink"/>
            <w:szCs w:val="24"/>
          </w:rPr>
          <w:t>propunerea</w:t>
        </w:r>
      </w:hyperlink>
      <w:r w:rsidR="005E2F6F">
        <w:t xml:space="preserve"> </w:t>
      </w:r>
      <w:r w:rsidRPr="00AD2535">
        <w:t>de</w:t>
      </w:r>
      <w:r w:rsidR="005E2F6F">
        <w:t xml:space="preserve"> </w:t>
      </w:r>
      <w:r w:rsidRPr="00AD2535">
        <w:t>Regulament</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împreună</w:t>
      </w:r>
      <w:r w:rsidR="005E2F6F">
        <w:t xml:space="preserve"> </w:t>
      </w:r>
      <w:r w:rsidRPr="00AD2535">
        <w:t>cu</w:t>
      </w:r>
      <w:r w:rsidR="005E2F6F">
        <w:t xml:space="preserve"> </w:t>
      </w:r>
      <w:r w:rsidRPr="00AD2535">
        <w:t>propunerea</w:t>
      </w:r>
      <w:r w:rsidR="005E2F6F">
        <w:t xml:space="preserve"> </w:t>
      </w:r>
      <w:r w:rsidRPr="00AD2535">
        <w:t>de</w:t>
      </w:r>
      <w:r w:rsidR="005E2F6F">
        <w:t xml:space="preserve"> </w:t>
      </w:r>
      <w:r w:rsidRPr="00AD2535">
        <w:t>Regulament</w:t>
      </w:r>
      <w:r w:rsidR="005E2F6F">
        <w:t xml:space="preserve"> </w:t>
      </w:r>
      <w:r w:rsidRPr="00AD2535">
        <w:t>privind</w:t>
      </w:r>
      <w:r w:rsidR="005E2F6F">
        <w:t xml:space="preserve"> </w:t>
      </w:r>
      <w:r w:rsidRPr="00AD2535">
        <w:t>piețele</w:t>
      </w:r>
      <w:r w:rsidR="005E2F6F">
        <w:t xml:space="preserve"> </w:t>
      </w:r>
      <w:r w:rsidRPr="00AD2535">
        <w:t>digitale,</w:t>
      </w:r>
      <w:r w:rsidR="005E2F6F">
        <w:t xml:space="preserve"> </w:t>
      </w:r>
      <w:r w:rsidRPr="00AD2535">
        <w:t>care</w:t>
      </w:r>
      <w:r w:rsidR="005E2F6F">
        <w:t xml:space="preserve"> </w:t>
      </w:r>
      <w:r w:rsidRPr="00AD2535">
        <w:t>alcătuiesc</w:t>
      </w:r>
      <w:r w:rsidR="005E2F6F">
        <w:t xml:space="preserve"> </w:t>
      </w:r>
      <w:r w:rsidRPr="00AD2535">
        <w:t>un</w:t>
      </w:r>
      <w:r w:rsidR="005E2F6F">
        <w:t xml:space="preserve"> </w:t>
      </w:r>
      <w:r w:rsidRPr="00AD2535">
        <w:t>cadru</w:t>
      </w:r>
      <w:r w:rsidR="005E2F6F">
        <w:t xml:space="preserve"> </w:t>
      </w:r>
      <w:r w:rsidRPr="00AD2535">
        <w:t>de</w:t>
      </w:r>
      <w:r w:rsidR="005E2F6F">
        <w:t xml:space="preserve"> </w:t>
      </w:r>
      <w:r w:rsidRPr="00AD2535">
        <w:t>reglementare</w:t>
      </w:r>
      <w:r w:rsidR="005E2F6F">
        <w:t xml:space="preserve"> </w:t>
      </w:r>
      <w:r w:rsidRPr="00AD2535">
        <w:t>cuprinzător,</w:t>
      </w:r>
      <w:r w:rsidR="005E2F6F">
        <w:t xml:space="preserve"> </w:t>
      </w:r>
      <w:r w:rsidRPr="00AD2535">
        <w:t>menit</w:t>
      </w:r>
      <w:r w:rsidR="005E2F6F">
        <w:t xml:space="preserve"> </w:t>
      </w:r>
      <w:r w:rsidRPr="00AD2535">
        <w:t>să</w:t>
      </w:r>
      <w:r w:rsidR="005E2F6F">
        <w:t xml:space="preserve"> </w:t>
      </w:r>
      <w:r w:rsidRPr="00AD2535">
        <w:t>asigure</w:t>
      </w:r>
      <w:r w:rsidR="005E2F6F">
        <w:t xml:space="preserve"> </w:t>
      </w:r>
      <w:r w:rsidRPr="00AD2535">
        <w:t>un</w:t>
      </w:r>
      <w:r w:rsidR="005E2F6F">
        <w:t xml:space="preserve"> </w:t>
      </w:r>
      <w:r w:rsidRPr="00AD2535">
        <w:t>spațiu</w:t>
      </w:r>
      <w:r w:rsidR="005E2F6F">
        <w:t xml:space="preserve"> </w:t>
      </w:r>
      <w:r w:rsidRPr="00AD2535">
        <w:t>digital</w:t>
      </w:r>
      <w:r w:rsidR="005E2F6F">
        <w:t xml:space="preserve"> </w:t>
      </w:r>
      <w:r w:rsidRPr="00AD2535">
        <w:t>mai</w:t>
      </w:r>
      <w:r w:rsidR="005E2F6F">
        <w:t xml:space="preserve"> </w:t>
      </w:r>
      <w:r w:rsidRPr="00AD2535">
        <w:t>sigur</w:t>
      </w:r>
      <w:r w:rsidR="005E2F6F">
        <w:t xml:space="preserve"> </w:t>
      </w:r>
      <w:r w:rsidRPr="00AD2535">
        <w:t>și</w:t>
      </w:r>
      <w:r w:rsidR="005E2F6F">
        <w:t xml:space="preserve"> </w:t>
      </w:r>
      <w:r w:rsidRPr="00AD2535">
        <w:t>mai</w:t>
      </w:r>
      <w:r w:rsidR="005E2F6F">
        <w:t xml:space="preserve"> </w:t>
      </w:r>
      <w:r w:rsidRPr="00AD2535">
        <w:t>echitabil</w:t>
      </w:r>
      <w:r w:rsidR="005E2F6F">
        <w:t xml:space="preserve"> </w:t>
      </w:r>
      <w:r w:rsidRPr="00AD2535">
        <w:t>pentru</w:t>
      </w:r>
      <w:r w:rsidR="005E2F6F">
        <w:t xml:space="preserve"> </w:t>
      </w:r>
      <w:r w:rsidRPr="00AD2535">
        <w:t>toți.</w:t>
      </w:r>
      <w:r w:rsidR="005E2F6F">
        <w:t xml:space="preserve"> </w:t>
      </w:r>
      <w:r w:rsidRPr="00AD2535">
        <w:t>Regulamentul</w:t>
      </w:r>
      <w:r w:rsidR="005E2F6F">
        <w:t xml:space="preserve"> </w:t>
      </w:r>
      <w:r w:rsidRPr="00AD2535">
        <w:t>privind</w:t>
      </w:r>
      <w:r w:rsidR="005E2F6F">
        <w:t xml:space="preserve"> </w:t>
      </w:r>
      <w:r w:rsidRPr="00AD2535">
        <w:t>piețele</w:t>
      </w:r>
      <w:r w:rsidR="005E2F6F">
        <w:t xml:space="preserve"> </w:t>
      </w:r>
      <w:r w:rsidRPr="00AD2535">
        <w:t>digitale</w:t>
      </w:r>
      <w:r w:rsidR="005E2F6F">
        <w:t xml:space="preserve"> </w:t>
      </w:r>
      <w:hyperlink r:id="rId74" w:history="1">
        <w:r w:rsidRPr="00AD2535">
          <w:rPr>
            <w:rStyle w:val="Hyperlink"/>
            <w:szCs w:val="24"/>
          </w:rPr>
          <w:t>a</w:t>
        </w:r>
        <w:r w:rsidR="005E2F6F">
          <w:rPr>
            <w:rStyle w:val="Hyperlink"/>
            <w:szCs w:val="24"/>
          </w:rPr>
          <w:t xml:space="preserve"> </w:t>
        </w:r>
        <w:r w:rsidRPr="00AD2535">
          <w:rPr>
            <w:rStyle w:val="Hyperlink"/>
            <w:szCs w:val="24"/>
          </w:rPr>
          <w:t>intrat</w:t>
        </w:r>
        <w:r w:rsidR="005E2F6F">
          <w:rPr>
            <w:rStyle w:val="Hyperlink"/>
            <w:szCs w:val="24"/>
          </w:rPr>
          <w:t xml:space="preserve"> </w:t>
        </w:r>
        <w:r w:rsidRPr="00AD2535">
          <w:rPr>
            <w:rStyle w:val="Hyperlink"/>
            <w:szCs w:val="24"/>
          </w:rPr>
          <w:t>în</w:t>
        </w:r>
        <w:r w:rsidR="005E2F6F">
          <w:rPr>
            <w:rStyle w:val="Hyperlink"/>
            <w:szCs w:val="24"/>
          </w:rPr>
          <w:t xml:space="preserve"> </w:t>
        </w:r>
        <w:r w:rsidRPr="00AD2535">
          <w:rPr>
            <w:rStyle w:val="Hyperlink"/>
            <w:szCs w:val="24"/>
          </w:rPr>
          <w:t>vigoare</w:t>
        </w:r>
      </w:hyperlink>
      <w:r w:rsidR="005E2F6F">
        <w:t xml:space="preserve"> </w:t>
      </w:r>
      <w:r w:rsidRPr="00AD2535">
        <w:t>la</w:t>
      </w:r>
      <w:r w:rsidR="005E2F6F">
        <w:t xml:space="preserve"> </w:t>
      </w:r>
      <w:r w:rsidRPr="00AD2535">
        <w:t>1</w:t>
      </w:r>
      <w:r w:rsidR="005E2F6F">
        <w:t xml:space="preserve"> </w:t>
      </w:r>
      <w:r w:rsidRPr="00AD2535">
        <w:t>noiembrie</w:t>
      </w:r>
      <w:r w:rsidR="005E2F6F">
        <w:t xml:space="preserve"> </w:t>
      </w:r>
      <w:r w:rsidRPr="00AD2535">
        <w:t>2022.</w:t>
      </w:r>
    </w:p>
    <w:p w14:paraId="29E3FAC1" w14:textId="0E0A0495" w:rsidR="00AD2535" w:rsidRPr="00AD2535" w:rsidRDefault="00AD2535" w:rsidP="008F6282">
      <w:pPr>
        <w:jc w:val="both"/>
      </w:pPr>
      <w:r w:rsidRPr="00AD2535">
        <w:t>Serviciile</w:t>
      </w:r>
      <w:r w:rsidR="005E2F6F">
        <w:t xml:space="preserve"> </w:t>
      </w:r>
      <w:r w:rsidRPr="00AD2535">
        <w:t>digitale</w:t>
      </w:r>
      <w:r w:rsidR="005E2F6F">
        <w:t xml:space="preserve"> </w:t>
      </w:r>
      <w:r w:rsidRPr="00AD2535">
        <w:t>reprezintă</w:t>
      </w:r>
      <w:r w:rsidR="005E2F6F">
        <w:t xml:space="preserve"> </w:t>
      </w:r>
      <w:r w:rsidRPr="00AD2535">
        <w:t>o</w:t>
      </w:r>
      <w:r w:rsidR="005E2F6F">
        <w:t xml:space="preserve"> </w:t>
      </w:r>
      <w:r w:rsidRPr="00AD2535">
        <w:t>categorie</w:t>
      </w:r>
      <w:r w:rsidR="005E2F6F">
        <w:t xml:space="preserve"> </w:t>
      </w:r>
      <w:r w:rsidRPr="00AD2535">
        <w:t>largă</w:t>
      </w:r>
      <w:r w:rsidR="005E2F6F">
        <w:t xml:space="preserve"> </w:t>
      </w:r>
      <w:r w:rsidRPr="00AD2535">
        <w:t>de</w:t>
      </w:r>
      <w:r w:rsidR="005E2F6F">
        <w:t xml:space="preserve"> </w:t>
      </w:r>
      <w:r w:rsidRPr="00AD2535">
        <w:t>servicii</w:t>
      </w:r>
      <w:r w:rsidR="005E2F6F">
        <w:t xml:space="preserve"> </w:t>
      </w:r>
      <w:r w:rsidRPr="00AD2535">
        <w:t>online,</w:t>
      </w:r>
      <w:r w:rsidR="005E2F6F">
        <w:t xml:space="preserve"> </w:t>
      </w:r>
      <w:r w:rsidRPr="00AD2535">
        <w:t>de</w:t>
      </w:r>
      <w:r w:rsidR="005E2F6F">
        <w:t xml:space="preserve"> </w:t>
      </w:r>
      <w:r w:rsidRPr="00AD2535">
        <w:t>la</w:t>
      </w:r>
      <w:r w:rsidR="005E2F6F">
        <w:t xml:space="preserve"> </w:t>
      </w:r>
      <w:r w:rsidRPr="00AD2535">
        <w:t>simplele</w:t>
      </w:r>
      <w:r w:rsidR="005E2F6F">
        <w:t xml:space="preserve"> </w:t>
      </w:r>
      <w:r w:rsidRPr="00AD2535">
        <w:t>site-uri</w:t>
      </w:r>
      <w:r w:rsidR="005E2F6F">
        <w:t xml:space="preserve"> </w:t>
      </w:r>
      <w:r w:rsidRPr="00AD2535">
        <w:t>la</w:t>
      </w:r>
      <w:r w:rsidR="005E2F6F">
        <w:t xml:space="preserve"> </w:t>
      </w:r>
      <w:r w:rsidRPr="00AD2535">
        <w:t>serviciile</w:t>
      </w:r>
      <w:r w:rsidR="005E2F6F">
        <w:t xml:space="preserve"> </w:t>
      </w:r>
      <w:r w:rsidRPr="00AD2535">
        <w:t>de</w:t>
      </w:r>
      <w:r w:rsidR="005E2F6F">
        <w:t xml:space="preserve"> </w:t>
      </w:r>
      <w:r w:rsidRPr="00AD2535">
        <w:t>infrastructură</w:t>
      </w:r>
      <w:r w:rsidR="005E2F6F">
        <w:t xml:space="preserve"> </w:t>
      </w:r>
      <w:r w:rsidRPr="00AD2535">
        <w:t>de</w:t>
      </w:r>
      <w:r w:rsidR="005E2F6F">
        <w:t xml:space="preserve"> </w:t>
      </w:r>
      <w:r w:rsidRPr="00AD2535">
        <w:t>internet</w:t>
      </w:r>
      <w:r w:rsidR="005E2F6F">
        <w:t xml:space="preserve"> </w:t>
      </w:r>
      <w:r w:rsidRPr="00AD2535">
        <w:t>și</w:t>
      </w:r>
      <w:r w:rsidR="005E2F6F">
        <w:t xml:space="preserve"> </w:t>
      </w:r>
      <w:r w:rsidRPr="00AD2535">
        <w:t>platformele</w:t>
      </w:r>
      <w:r w:rsidR="005E2F6F">
        <w:t xml:space="preserve"> </w:t>
      </w:r>
      <w:r w:rsidRPr="00AD2535">
        <w:t>online.</w:t>
      </w:r>
      <w:r w:rsidR="005E2F6F">
        <w:t xml:space="preserve"> </w:t>
      </w:r>
      <w:r w:rsidRPr="00AD2535">
        <w:t>Dispozițiile</w:t>
      </w:r>
      <w:r w:rsidR="005E2F6F">
        <w:t xml:space="preserve"> </w:t>
      </w:r>
      <w:r w:rsidRPr="00AD2535">
        <w:t>Regulamentului</w:t>
      </w:r>
      <w:r w:rsidR="005E2F6F">
        <w:t xml:space="preserve"> </w:t>
      </w:r>
      <w:r w:rsidRPr="00AD2535">
        <w:t>privind</w:t>
      </w:r>
      <w:r w:rsidR="005E2F6F">
        <w:t xml:space="preserve"> </w:t>
      </w:r>
      <w:r w:rsidRPr="00AD2535">
        <w:t>serviciile</w:t>
      </w:r>
      <w:r w:rsidR="005E2F6F">
        <w:t xml:space="preserve"> </w:t>
      </w:r>
      <w:r w:rsidRPr="00AD2535">
        <w:t>digitale</w:t>
      </w:r>
      <w:r w:rsidR="005E2F6F">
        <w:t xml:space="preserve"> </w:t>
      </w:r>
      <w:r w:rsidRPr="00AD2535">
        <w:t>se</w:t>
      </w:r>
      <w:r w:rsidR="005E2F6F">
        <w:t xml:space="preserve"> </w:t>
      </w:r>
      <w:r w:rsidRPr="00AD2535">
        <w:t>referă</w:t>
      </w:r>
      <w:r w:rsidR="005E2F6F">
        <w:t xml:space="preserve"> </w:t>
      </w:r>
      <w:r w:rsidRPr="00AD2535">
        <w:t>în</w:t>
      </w:r>
      <w:r w:rsidR="005E2F6F">
        <w:t xml:space="preserve"> </w:t>
      </w:r>
      <w:r w:rsidRPr="00AD2535">
        <w:t>primul</w:t>
      </w:r>
      <w:r w:rsidR="005E2F6F">
        <w:t xml:space="preserve"> </w:t>
      </w:r>
      <w:r w:rsidRPr="00AD2535">
        <w:t>rând</w:t>
      </w:r>
      <w:r w:rsidR="005E2F6F">
        <w:t xml:space="preserve"> </w:t>
      </w:r>
      <w:r w:rsidRPr="00AD2535">
        <w:t>la</w:t>
      </w:r>
      <w:r w:rsidR="005E2F6F">
        <w:t xml:space="preserve"> </w:t>
      </w:r>
      <w:r w:rsidRPr="00AD2535">
        <w:t>intermediarii</w:t>
      </w:r>
      <w:r w:rsidR="005E2F6F">
        <w:t xml:space="preserve"> </w:t>
      </w:r>
      <w:r w:rsidRPr="00AD2535">
        <w:t>online</w:t>
      </w:r>
      <w:r w:rsidR="005E2F6F">
        <w:t xml:space="preserve"> </w:t>
      </w:r>
      <w:r w:rsidRPr="00AD2535">
        <w:t>și</w:t>
      </w:r>
      <w:r w:rsidR="005E2F6F">
        <w:t xml:space="preserve"> </w:t>
      </w:r>
      <w:r w:rsidRPr="00AD2535">
        <w:t>la</w:t>
      </w:r>
      <w:r w:rsidR="005E2F6F">
        <w:t xml:space="preserve"> </w:t>
      </w:r>
      <w:r w:rsidRPr="00AD2535">
        <w:t>platformele</w:t>
      </w:r>
      <w:r w:rsidR="005E2F6F">
        <w:t xml:space="preserve"> </w:t>
      </w:r>
      <w:r w:rsidRPr="00AD2535">
        <w:t>online,</w:t>
      </w:r>
      <w:r w:rsidR="005E2F6F">
        <w:t xml:space="preserve"> </w:t>
      </w:r>
      <w:r w:rsidRPr="00AD2535">
        <w:t>de</w:t>
      </w:r>
      <w:r w:rsidR="005E2F6F">
        <w:t xml:space="preserve"> </w:t>
      </w:r>
      <w:r w:rsidRPr="00AD2535">
        <w:t>exemplu,</w:t>
      </w:r>
      <w:r w:rsidR="005E2F6F">
        <w:t xml:space="preserve"> </w:t>
      </w:r>
      <w:r w:rsidRPr="00AD2535">
        <w:t>platformele</w:t>
      </w:r>
      <w:r w:rsidR="005E2F6F">
        <w:t xml:space="preserve"> </w:t>
      </w:r>
      <w:r w:rsidRPr="00AD2535">
        <w:t>multilaterale</w:t>
      </w:r>
      <w:r w:rsidR="005E2F6F">
        <w:t xml:space="preserve"> </w:t>
      </w:r>
      <w:r w:rsidRPr="00AD2535">
        <w:lastRenderedPageBreak/>
        <w:t>online,</w:t>
      </w:r>
      <w:r w:rsidR="005E2F6F">
        <w:t xml:space="preserve"> </w:t>
      </w:r>
      <w:r w:rsidRPr="00AD2535">
        <w:t>rețelele</w:t>
      </w:r>
      <w:r w:rsidR="005E2F6F">
        <w:t xml:space="preserve"> </w:t>
      </w:r>
      <w:r w:rsidRPr="00AD2535">
        <w:t>sociale,</w:t>
      </w:r>
      <w:r w:rsidR="005E2F6F">
        <w:t xml:space="preserve"> </w:t>
      </w:r>
      <w:r w:rsidRPr="00AD2535">
        <w:t>platformele</w:t>
      </w:r>
      <w:r w:rsidR="005E2F6F">
        <w:t xml:space="preserve"> </w:t>
      </w:r>
      <w:r w:rsidRPr="00AD2535">
        <w:t>de</w:t>
      </w:r>
      <w:r w:rsidR="005E2F6F">
        <w:t xml:space="preserve"> </w:t>
      </w:r>
      <w:r w:rsidRPr="00AD2535">
        <w:t>partajare</w:t>
      </w:r>
      <w:r w:rsidR="005E2F6F">
        <w:t xml:space="preserve"> </w:t>
      </w:r>
      <w:r w:rsidRPr="00AD2535">
        <w:t>de</w:t>
      </w:r>
      <w:r w:rsidR="005E2F6F">
        <w:t xml:space="preserve"> </w:t>
      </w:r>
      <w:r w:rsidRPr="00AD2535">
        <w:t>conținut,</w:t>
      </w:r>
      <w:r w:rsidR="005E2F6F">
        <w:t xml:space="preserve"> </w:t>
      </w:r>
      <w:r w:rsidRPr="00AD2535">
        <w:t>magazinele</w:t>
      </w:r>
      <w:r w:rsidR="005E2F6F">
        <w:t xml:space="preserve"> </w:t>
      </w:r>
      <w:r w:rsidRPr="00AD2535">
        <w:t>de</w:t>
      </w:r>
      <w:r w:rsidR="005E2F6F">
        <w:t xml:space="preserve"> </w:t>
      </w:r>
      <w:r w:rsidRPr="00AD2535">
        <w:t>aplicații</w:t>
      </w:r>
      <w:r w:rsidR="005E2F6F">
        <w:t xml:space="preserve"> </w:t>
      </w:r>
      <w:r w:rsidRPr="00AD2535">
        <w:t>și</w:t>
      </w:r>
      <w:r w:rsidR="005E2F6F">
        <w:t xml:space="preserve"> </w:t>
      </w:r>
      <w:r w:rsidRPr="00AD2535">
        <w:t>platformele</w:t>
      </w:r>
      <w:r w:rsidR="005E2F6F">
        <w:t xml:space="preserve"> </w:t>
      </w:r>
      <w:r w:rsidRPr="00AD2535">
        <w:t>online</w:t>
      </w:r>
      <w:r w:rsidR="005E2F6F">
        <w:t xml:space="preserve"> </w:t>
      </w:r>
      <w:r w:rsidRPr="00AD2535">
        <w:t>de</w:t>
      </w:r>
      <w:r w:rsidR="005E2F6F">
        <w:t xml:space="preserve"> </w:t>
      </w:r>
      <w:r w:rsidRPr="00AD2535">
        <w:t>călătorii</w:t>
      </w:r>
      <w:r w:rsidR="005E2F6F">
        <w:t xml:space="preserve"> </w:t>
      </w:r>
      <w:r w:rsidRPr="00AD2535">
        <w:t>și</w:t>
      </w:r>
      <w:r w:rsidR="005E2F6F">
        <w:t xml:space="preserve"> </w:t>
      </w:r>
      <w:r w:rsidRPr="00AD2535">
        <w:t>cazare.</w:t>
      </w:r>
    </w:p>
    <w:p w14:paraId="2A1779C2" w14:textId="24A8EBCE" w:rsidR="00AD2535" w:rsidRPr="00AD2535" w:rsidRDefault="00AD2535" w:rsidP="008F6282">
      <w:pPr>
        <w:jc w:val="both"/>
        <w:rPr>
          <w:b/>
          <w:bCs/>
        </w:rPr>
      </w:pPr>
      <w:r w:rsidRPr="00AD2535">
        <w:rPr>
          <w:b/>
          <w:bCs/>
        </w:rPr>
        <w:t>Pentru</w:t>
      </w:r>
      <w:r w:rsidR="005E2F6F">
        <w:rPr>
          <w:b/>
          <w:bCs/>
        </w:rPr>
        <w:t xml:space="preserve"> </w:t>
      </w:r>
      <w:r w:rsidRPr="00AD2535">
        <w:rPr>
          <w:b/>
          <w:bCs/>
        </w:rPr>
        <w:t>informații</w:t>
      </w:r>
      <w:r w:rsidR="005E2F6F">
        <w:rPr>
          <w:b/>
          <w:bCs/>
        </w:rPr>
        <w:t xml:space="preserve"> </w:t>
      </w:r>
      <w:r w:rsidRPr="00AD2535">
        <w:rPr>
          <w:b/>
          <w:bCs/>
        </w:rPr>
        <w:t>suplimentare</w:t>
      </w:r>
    </w:p>
    <w:p w14:paraId="61A6D16E" w14:textId="44E20975" w:rsidR="00AD2535" w:rsidRPr="00AD2535" w:rsidRDefault="00034870" w:rsidP="008F6282">
      <w:pPr>
        <w:jc w:val="both"/>
      </w:pPr>
      <w:hyperlink r:id="rId75" w:history="1">
        <w:r w:rsidR="00AD2535" w:rsidRPr="00AD2535">
          <w:rPr>
            <w:rStyle w:val="Hyperlink"/>
            <w:szCs w:val="24"/>
          </w:rPr>
          <w:t>Textul</w:t>
        </w:r>
        <w:r w:rsidR="005E2F6F">
          <w:rPr>
            <w:rStyle w:val="Hyperlink"/>
            <w:szCs w:val="24"/>
          </w:rPr>
          <w:t xml:space="preserve"> </w:t>
        </w:r>
        <w:r w:rsidR="00AD2535" w:rsidRPr="00AD2535">
          <w:rPr>
            <w:rStyle w:val="Hyperlink"/>
            <w:szCs w:val="24"/>
          </w:rPr>
          <w:t>din</w:t>
        </w:r>
        <w:r w:rsidR="005E2F6F">
          <w:rPr>
            <w:rStyle w:val="Hyperlink"/>
            <w:szCs w:val="24"/>
          </w:rPr>
          <w:t xml:space="preserve"> </w:t>
        </w:r>
        <w:r w:rsidR="00AD2535" w:rsidRPr="00AD2535">
          <w:rPr>
            <w:rStyle w:val="Hyperlink"/>
            <w:szCs w:val="24"/>
          </w:rPr>
          <w:t>Jurnalul</w:t>
        </w:r>
        <w:r w:rsidR="005E2F6F">
          <w:rPr>
            <w:rStyle w:val="Hyperlink"/>
            <w:szCs w:val="24"/>
          </w:rPr>
          <w:t xml:space="preserve"> </w:t>
        </w:r>
        <w:r w:rsidR="00AD2535" w:rsidRPr="00AD2535">
          <w:rPr>
            <w:rStyle w:val="Hyperlink"/>
            <w:szCs w:val="24"/>
          </w:rPr>
          <w:t>Oficial</w:t>
        </w:r>
        <w:r w:rsidR="005E2F6F">
          <w:rPr>
            <w:rStyle w:val="Hyperlink"/>
            <w:szCs w:val="24"/>
          </w:rPr>
          <w:t xml:space="preserve"> </w:t>
        </w:r>
        <w:r w:rsidR="00AD2535" w:rsidRPr="00AD2535">
          <w:rPr>
            <w:rStyle w:val="Hyperlink"/>
            <w:szCs w:val="24"/>
          </w:rPr>
          <w:t>al</w:t>
        </w:r>
        <w:r w:rsidR="005E2F6F">
          <w:rPr>
            <w:rStyle w:val="Hyperlink"/>
            <w:szCs w:val="24"/>
          </w:rPr>
          <w:t xml:space="preserve"> </w:t>
        </w:r>
        <w:r w:rsidR="00AD2535" w:rsidRPr="00AD2535">
          <w:rPr>
            <w:rStyle w:val="Hyperlink"/>
            <w:szCs w:val="24"/>
          </w:rPr>
          <w:t>UE</w:t>
        </w:r>
      </w:hyperlink>
    </w:p>
    <w:p w14:paraId="57BD4D83" w14:textId="1E412C50" w:rsidR="00AD2535" w:rsidRPr="00AD2535" w:rsidRDefault="00034870" w:rsidP="008F6282">
      <w:pPr>
        <w:jc w:val="both"/>
      </w:pPr>
      <w:hyperlink r:id="rId76" w:history="1">
        <w:r w:rsidR="00AD2535" w:rsidRPr="00AD2535">
          <w:rPr>
            <w:rStyle w:val="Hyperlink"/>
            <w:szCs w:val="24"/>
          </w:rPr>
          <w:t>Întrebări</w:t>
        </w:r>
        <w:r w:rsidR="005E2F6F">
          <w:rPr>
            <w:rStyle w:val="Hyperlink"/>
            <w:szCs w:val="24"/>
          </w:rPr>
          <w:t xml:space="preserve"> </w:t>
        </w:r>
        <w:r w:rsidR="00AD2535" w:rsidRPr="00AD2535">
          <w:rPr>
            <w:rStyle w:val="Hyperlink"/>
            <w:szCs w:val="24"/>
          </w:rPr>
          <w:t>și</w:t>
        </w:r>
        <w:r w:rsidR="005E2F6F">
          <w:rPr>
            <w:rStyle w:val="Hyperlink"/>
            <w:szCs w:val="24"/>
          </w:rPr>
          <w:t xml:space="preserve"> </w:t>
        </w:r>
        <w:r w:rsidR="00AD2535" w:rsidRPr="00AD2535">
          <w:rPr>
            <w:rStyle w:val="Hyperlink"/>
            <w:szCs w:val="24"/>
          </w:rPr>
          <w:t>răspunsuri</w:t>
        </w:r>
        <w:r w:rsidR="005E2F6F">
          <w:rPr>
            <w:rStyle w:val="Hyperlink"/>
            <w:szCs w:val="24"/>
          </w:rPr>
          <w:t xml:space="preserve"> </w:t>
        </w:r>
        <w:r w:rsidR="00AD2535" w:rsidRPr="00AD2535">
          <w:rPr>
            <w:rStyle w:val="Hyperlink"/>
            <w:szCs w:val="24"/>
          </w:rPr>
          <w:t>despre</w:t>
        </w:r>
        <w:r w:rsidR="005E2F6F">
          <w:rPr>
            <w:rStyle w:val="Hyperlink"/>
            <w:szCs w:val="24"/>
          </w:rPr>
          <w:t xml:space="preserve"> </w:t>
        </w:r>
        <w:r w:rsidR="00AD2535" w:rsidRPr="00AD2535">
          <w:rPr>
            <w:rStyle w:val="Hyperlink"/>
            <w:szCs w:val="24"/>
          </w:rPr>
          <w:t>Regulamentul</w:t>
        </w:r>
        <w:r w:rsidR="005E2F6F">
          <w:rPr>
            <w:rStyle w:val="Hyperlink"/>
            <w:szCs w:val="24"/>
          </w:rPr>
          <w:t xml:space="preserve"> </w:t>
        </w:r>
        <w:r w:rsidR="00AD2535" w:rsidRPr="00AD2535">
          <w:rPr>
            <w:rStyle w:val="Hyperlink"/>
            <w:szCs w:val="24"/>
          </w:rPr>
          <w:t>privind</w:t>
        </w:r>
        <w:r w:rsidR="005E2F6F">
          <w:rPr>
            <w:rStyle w:val="Hyperlink"/>
            <w:szCs w:val="24"/>
          </w:rPr>
          <w:t xml:space="preserve"> </w:t>
        </w:r>
        <w:r w:rsidR="00AD2535" w:rsidRPr="00AD2535">
          <w:rPr>
            <w:rStyle w:val="Hyperlink"/>
            <w:szCs w:val="24"/>
          </w:rPr>
          <w:t>serviciile</w:t>
        </w:r>
        <w:r w:rsidR="005E2F6F">
          <w:rPr>
            <w:rStyle w:val="Hyperlink"/>
            <w:szCs w:val="24"/>
          </w:rPr>
          <w:t xml:space="preserve"> </w:t>
        </w:r>
        <w:r w:rsidR="00AD2535" w:rsidRPr="00AD2535">
          <w:rPr>
            <w:rStyle w:val="Hyperlink"/>
            <w:szCs w:val="24"/>
          </w:rPr>
          <w:t>digitale</w:t>
        </w:r>
      </w:hyperlink>
    </w:p>
    <w:p w14:paraId="145391A7" w14:textId="332701C6" w:rsidR="00AD2535" w:rsidRPr="00AD2535" w:rsidRDefault="00034870" w:rsidP="008F6282">
      <w:pPr>
        <w:jc w:val="both"/>
      </w:pPr>
      <w:hyperlink r:id="rId77" w:history="1">
        <w:r w:rsidR="00AD2535" w:rsidRPr="00AD2535">
          <w:rPr>
            <w:rStyle w:val="Hyperlink"/>
            <w:szCs w:val="24"/>
          </w:rPr>
          <w:t>Fișa</w:t>
        </w:r>
        <w:r w:rsidR="005E2F6F">
          <w:rPr>
            <w:rStyle w:val="Hyperlink"/>
            <w:szCs w:val="24"/>
          </w:rPr>
          <w:t xml:space="preserve"> </w:t>
        </w:r>
        <w:r w:rsidR="00AD2535" w:rsidRPr="00AD2535">
          <w:rPr>
            <w:rStyle w:val="Hyperlink"/>
            <w:szCs w:val="24"/>
          </w:rPr>
          <w:t>informativă</w:t>
        </w:r>
        <w:r w:rsidR="005E2F6F">
          <w:rPr>
            <w:rStyle w:val="Hyperlink"/>
            <w:szCs w:val="24"/>
          </w:rPr>
          <w:t xml:space="preserve"> </w:t>
        </w:r>
        <w:r w:rsidR="00AD2535" w:rsidRPr="00AD2535">
          <w:rPr>
            <w:rStyle w:val="Hyperlink"/>
            <w:szCs w:val="24"/>
          </w:rPr>
          <w:t>referitoare</w:t>
        </w:r>
        <w:r w:rsidR="005E2F6F">
          <w:rPr>
            <w:rStyle w:val="Hyperlink"/>
            <w:szCs w:val="24"/>
          </w:rPr>
          <w:t xml:space="preserve"> </w:t>
        </w:r>
        <w:r w:rsidR="00AD2535" w:rsidRPr="00AD2535">
          <w:rPr>
            <w:rStyle w:val="Hyperlink"/>
            <w:szCs w:val="24"/>
          </w:rPr>
          <w:t>la</w:t>
        </w:r>
        <w:r w:rsidR="005E2F6F">
          <w:rPr>
            <w:rStyle w:val="Hyperlink"/>
            <w:szCs w:val="24"/>
          </w:rPr>
          <w:t xml:space="preserve"> </w:t>
        </w:r>
        <w:r w:rsidR="00AD2535" w:rsidRPr="00AD2535">
          <w:rPr>
            <w:rStyle w:val="Hyperlink"/>
            <w:szCs w:val="24"/>
          </w:rPr>
          <w:t>Regulamentul</w:t>
        </w:r>
        <w:r w:rsidR="005E2F6F">
          <w:rPr>
            <w:rStyle w:val="Hyperlink"/>
            <w:szCs w:val="24"/>
          </w:rPr>
          <w:t xml:space="preserve"> </w:t>
        </w:r>
        <w:r w:rsidR="00AD2535" w:rsidRPr="00AD2535">
          <w:rPr>
            <w:rStyle w:val="Hyperlink"/>
            <w:szCs w:val="24"/>
          </w:rPr>
          <w:t>privind</w:t>
        </w:r>
        <w:r w:rsidR="005E2F6F">
          <w:rPr>
            <w:rStyle w:val="Hyperlink"/>
            <w:szCs w:val="24"/>
          </w:rPr>
          <w:t xml:space="preserve"> </w:t>
        </w:r>
        <w:r w:rsidR="00AD2535" w:rsidRPr="00AD2535">
          <w:rPr>
            <w:rStyle w:val="Hyperlink"/>
            <w:szCs w:val="24"/>
          </w:rPr>
          <w:t>serviciile</w:t>
        </w:r>
        <w:r w:rsidR="005E2F6F">
          <w:rPr>
            <w:rStyle w:val="Hyperlink"/>
            <w:szCs w:val="24"/>
          </w:rPr>
          <w:t xml:space="preserve"> </w:t>
        </w:r>
        <w:r w:rsidR="00AD2535" w:rsidRPr="00AD2535">
          <w:rPr>
            <w:rStyle w:val="Hyperlink"/>
            <w:szCs w:val="24"/>
          </w:rPr>
          <w:t>digitale</w:t>
        </w:r>
      </w:hyperlink>
    </w:p>
    <w:p w14:paraId="1E96C9CD" w14:textId="3299BDEE" w:rsidR="00AD2535" w:rsidRDefault="00034870" w:rsidP="008F6282">
      <w:pPr>
        <w:jc w:val="both"/>
      </w:pPr>
      <w:hyperlink r:id="rId78" w:history="1">
        <w:r w:rsidR="00AD2535" w:rsidRPr="00AD2535">
          <w:rPr>
            <w:rStyle w:val="Hyperlink"/>
            <w:szCs w:val="24"/>
          </w:rPr>
          <w:t>Pachetul</w:t>
        </w:r>
        <w:r w:rsidR="005E2F6F">
          <w:rPr>
            <w:rStyle w:val="Hyperlink"/>
            <w:szCs w:val="24"/>
          </w:rPr>
          <w:t xml:space="preserve"> </w:t>
        </w:r>
        <w:r w:rsidR="00AD2535" w:rsidRPr="00AD2535">
          <w:rPr>
            <w:rStyle w:val="Hyperlink"/>
            <w:szCs w:val="24"/>
          </w:rPr>
          <w:t>aferent</w:t>
        </w:r>
        <w:r w:rsidR="005E2F6F">
          <w:rPr>
            <w:rStyle w:val="Hyperlink"/>
            <w:szCs w:val="24"/>
          </w:rPr>
          <w:t xml:space="preserve"> </w:t>
        </w:r>
        <w:r w:rsidR="00AD2535" w:rsidRPr="00AD2535">
          <w:rPr>
            <w:rStyle w:val="Hyperlink"/>
            <w:szCs w:val="24"/>
          </w:rPr>
          <w:t>Regulamentului</w:t>
        </w:r>
        <w:r w:rsidR="005E2F6F">
          <w:rPr>
            <w:rStyle w:val="Hyperlink"/>
            <w:szCs w:val="24"/>
          </w:rPr>
          <w:t xml:space="preserve"> </w:t>
        </w:r>
        <w:r w:rsidR="00AD2535" w:rsidRPr="00AD2535">
          <w:rPr>
            <w:rStyle w:val="Hyperlink"/>
            <w:szCs w:val="24"/>
          </w:rPr>
          <w:t>privind</w:t>
        </w:r>
        <w:r w:rsidR="005E2F6F">
          <w:rPr>
            <w:rStyle w:val="Hyperlink"/>
            <w:szCs w:val="24"/>
          </w:rPr>
          <w:t xml:space="preserve"> </w:t>
        </w:r>
        <w:r w:rsidR="00AD2535" w:rsidRPr="00AD2535">
          <w:rPr>
            <w:rStyle w:val="Hyperlink"/>
            <w:szCs w:val="24"/>
          </w:rPr>
          <w:t>serviciile</w:t>
        </w:r>
        <w:r w:rsidR="005E2F6F">
          <w:rPr>
            <w:rStyle w:val="Hyperlink"/>
            <w:szCs w:val="24"/>
          </w:rPr>
          <w:t xml:space="preserve"> </w:t>
        </w:r>
        <w:r w:rsidR="00AD2535" w:rsidRPr="00AD2535">
          <w:rPr>
            <w:rStyle w:val="Hyperlink"/>
            <w:szCs w:val="24"/>
          </w:rPr>
          <w:t>digitale</w:t>
        </w:r>
      </w:hyperlink>
      <w:r w:rsidR="005E2F6F">
        <w:t xml:space="preserve">  </w:t>
      </w:r>
    </w:p>
    <w:p w14:paraId="5C861C74" w14:textId="693C066F" w:rsidR="008F6282" w:rsidRDefault="00AD2535" w:rsidP="008F6282">
      <w:pPr>
        <w:jc w:val="right"/>
        <w:rPr>
          <w:b/>
          <w:i/>
          <w:color w:val="0000FF"/>
          <w:sz w:val="14"/>
        </w:rPr>
      </w:pPr>
      <w:r w:rsidRPr="00AD2535">
        <w:rPr>
          <w:b/>
          <w:i/>
          <w:color w:val="0000FF"/>
          <w:sz w:val="14"/>
        </w:rPr>
        <w:t>Sursa:</w:t>
      </w:r>
      <w:r w:rsidR="005E2F6F">
        <w:rPr>
          <w:b/>
          <w:i/>
          <w:color w:val="0000FF"/>
          <w:sz w:val="14"/>
        </w:rPr>
        <w:t xml:space="preserve"> </w:t>
      </w:r>
      <w:hyperlink r:id="rId79" w:history="1">
        <w:r w:rsidRPr="00AD2535">
          <w:rPr>
            <w:b/>
            <w:i/>
            <w:color w:val="0000FF"/>
            <w:sz w:val="14"/>
            <w:u w:val="single"/>
          </w:rPr>
          <w:t>https://romania.representation.ec.europa.eu/</w:t>
        </w:r>
      </w:hyperlink>
    </w:p>
    <w:p w14:paraId="2C709A8B" w14:textId="76053B75" w:rsidR="008F6282" w:rsidRDefault="008F6282" w:rsidP="008F6282">
      <w:pPr>
        <w:pStyle w:val="separatorarticole"/>
      </w:pPr>
      <w:r>
        <w:t>*</w:t>
      </w:r>
    </w:p>
    <w:p w14:paraId="12495D83" w14:textId="7D15C167" w:rsidR="008F6282" w:rsidRPr="008F6282" w:rsidRDefault="008F6282" w:rsidP="008F6282">
      <w:pPr>
        <w:pStyle w:val="TitluArticolinINFOUE"/>
      </w:pPr>
      <w:bookmarkStart w:id="179" w:name="_Toc119916303"/>
      <w:r w:rsidRPr="008F6282">
        <w:t>Date</w:t>
      </w:r>
      <w:r w:rsidR="005E2F6F">
        <w:t xml:space="preserve"> </w:t>
      </w:r>
      <w:r w:rsidRPr="008F6282">
        <w:t>privind</w:t>
      </w:r>
      <w:r w:rsidR="005E2F6F">
        <w:t xml:space="preserve"> </w:t>
      </w:r>
      <w:r w:rsidRPr="008F6282">
        <w:t>rezistența</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(RAM):</w:t>
      </w:r>
      <w:r w:rsidR="005E2F6F">
        <w:t xml:space="preserve"> </w:t>
      </w:r>
      <w:r w:rsidRPr="008F6282">
        <w:t>utilizarea</w:t>
      </w:r>
      <w:r w:rsidR="005E2F6F">
        <w:t xml:space="preserve"> </w:t>
      </w:r>
      <w:r w:rsidRPr="008F6282">
        <w:t>antibioticelor</w:t>
      </w:r>
      <w:r w:rsidR="005E2F6F">
        <w:t xml:space="preserve"> </w:t>
      </w:r>
      <w:r w:rsidRPr="008F6282">
        <w:t>în</w:t>
      </w:r>
      <w:r w:rsidR="005E2F6F">
        <w:t xml:space="preserve"> </w:t>
      </w:r>
      <w:r w:rsidRPr="008F6282">
        <w:t>UE</w:t>
      </w:r>
      <w:r w:rsidR="005E2F6F">
        <w:t xml:space="preserve"> </w:t>
      </w:r>
      <w:r w:rsidRPr="008F6282">
        <w:t>scade,</w:t>
      </w:r>
      <w:r w:rsidR="005E2F6F">
        <w:t xml:space="preserve"> </w:t>
      </w:r>
      <w:r w:rsidRPr="008F6282">
        <w:t>dar</w:t>
      </w:r>
      <w:r w:rsidR="005E2F6F">
        <w:t xml:space="preserve"> </w:t>
      </w:r>
      <w:r w:rsidRPr="008F6282">
        <w:t>mai</w:t>
      </w:r>
      <w:r w:rsidR="005E2F6F">
        <w:t xml:space="preserve"> </w:t>
      </w:r>
      <w:r w:rsidRPr="008F6282">
        <w:t>sunt</w:t>
      </w:r>
      <w:r w:rsidR="005E2F6F">
        <w:t xml:space="preserve"> </w:t>
      </w:r>
      <w:r w:rsidRPr="008F6282">
        <w:t>multe</w:t>
      </w:r>
      <w:r w:rsidR="005E2F6F">
        <w:t xml:space="preserve"> </w:t>
      </w:r>
      <w:r w:rsidRPr="008F6282">
        <w:t>de</w:t>
      </w:r>
      <w:r w:rsidR="005E2F6F">
        <w:t xml:space="preserve"> </w:t>
      </w:r>
      <w:r w:rsidRPr="008F6282">
        <w:t>făcut</w:t>
      </w:r>
      <w:bookmarkEnd w:id="179"/>
    </w:p>
    <w:p w14:paraId="23952B8E" w14:textId="747082B7" w:rsidR="008F6282" w:rsidRPr="008F6282" w:rsidRDefault="008F6282" w:rsidP="00EF40EB">
      <w:pPr>
        <w:spacing w:before="0" w:after="60"/>
        <w:jc w:val="both"/>
      </w:pPr>
      <w:r w:rsidRPr="008F6282">
        <w:t>În</w:t>
      </w:r>
      <w:r w:rsidR="005E2F6F">
        <w:t xml:space="preserve"> </w:t>
      </w:r>
      <w:r w:rsidRPr="008F6282">
        <w:t>ajunul</w:t>
      </w:r>
      <w:r w:rsidR="005E2F6F">
        <w:t xml:space="preserve"> </w:t>
      </w:r>
      <w:r w:rsidRPr="008F6282">
        <w:t>Zilei</w:t>
      </w:r>
      <w:r w:rsidR="005E2F6F">
        <w:t xml:space="preserve"> </w:t>
      </w:r>
      <w:r w:rsidRPr="008F6282">
        <w:t>europene</w:t>
      </w:r>
      <w:r w:rsidR="005E2F6F">
        <w:t xml:space="preserve"> </w:t>
      </w:r>
      <w:r w:rsidRPr="008F6282">
        <w:t>a</w:t>
      </w:r>
      <w:r w:rsidR="005E2F6F">
        <w:t xml:space="preserve"> </w:t>
      </w:r>
      <w:r w:rsidRPr="008F6282">
        <w:t>sensibilizării</w:t>
      </w:r>
      <w:r w:rsidR="005E2F6F">
        <w:t xml:space="preserve"> </w:t>
      </w:r>
      <w:r w:rsidRPr="008F6282">
        <w:t>cu</w:t>
      </w:r>
      <w:r w:rsidR="005E2F6F">
        <w:t xml:space="preserve"> </w:t>
      </w:r>
      <w:r w:rsidRPr="008F6282">
        <w:t>privire</w:t>
      </w:r>
      <w:r w:rsidR="005E2F6F">
        <w:t xml:space="preserve"> </w:t>
      </w:r>
      <w:r w:rsidRPr="008F6282">
        <w:t>la</w:t>
      </w:r>
      <w:r w:rsidR="005E2F6F">
        <w:t xml:space="preserve"> </w:t>
      </w:r>
      <w:r w:rsidRPr="008F6282">
        <w:t>antibiotice</w:t>
      </w:r>
      <w:r w:rsidR="005E2F6F">
        <w:t xml:space="preserve"> </w:t>
      </w:r>
      <w:r w:rsidRPr="008F6282">
        <w:t>(EAAD),</w:t>
      </w:r>
      <w:r w:rsidR="005E2F6F">
        <w:t xml:space="preserve"> </w:t>
      </w:r>
      <w:r w:rsidRPr="008F6282">
        <w:t>un</w:t>
      </w:r>
      <w:r w:rsidR="005E2F6F">
        <w:t xml:space="preserve"> </w:t>
      </w:r>
      <w:r w:rsidRPr="008F6282">
        <w:t>sondaj</w:t>
      </w:r>
      <w:r w:rsidR="005E2F6F">
        <w:t xml:space="preserve"> </w:t>
      </w:r>
      <w:r w:rsidRPr="008F6282">
        <w:t>paneuropean</w:t>
      </w:r>
      <w:r w:rsidR="005E2F6F">
        <w:t xml:space="preserve"> </w:t>
      </w:r>
      <w:r w:rsidRPr="008F6282">
        <w:t>vizând</w:t>
      </w:r>
      <w:r w:rsidR="005E2F6F">
        <w:t xml:space="preserve"> </w:t>
      </w:r>
      <w:r w:rsidRPr="008F6282">
        <w:t>rezistența</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arată</w:t>
      </w:r>
      <w:r w:rsidR="005E2F6F">
        <w:t xml:space="preserve"> </w:t>
      </w:r>
      <w:r w:rsidRPr="008F6282">
        <w:t>că</w:t>
      </w:r>
      <w:r w:rsidR="005E2F6F">
        <w:t xml:space="preserve"> </w:t>
      </w:r>
      <w:r w:rsidRPr="008F6282">
        <w:t>jumătate</w:t>
      </w:r>
      <w:r w:rsidR="005E2F6F">
        <w:t xml:space="preserve"> </w:t>
      </w:r>
      <w:r w:rsidRPr="008F6282">
        <w:t>dintre</w:t>
      </w:r>
      <w:r w:rsidR="005E2F6F">
        <w:t xml:space="preserve"> </w:t>
      </w:r>
      <w:r w:rsidRPr="008F6282">
        <w:t>europeni</w:t>
      </w:r>
      <w:r w:rsidR="005E2F6F">
        <w:t xml:space="preserve"> </w:t>
      </w:r>
      <w:r w:rsidRPr="008F6282">
        <w:t>continuă</w:t>
      </w:r>
      <w:r w:rsidR="005E2F6F">
        <w:t xml:space="preserve"> </w:t>
      </w:r>
      <w:r w:rsidRPr="008F6282">
        <w:t>să</w:t>
      </w:r>
      <w:r w:rsidR="005E2F6F">
        <w:t xml:space="preserve"> </w:t>
      </w:r>
      <w:r w:rsidRPr="008F6282">
        <w:t>creadă,</w:t>
      </w:r>
      <w:r w:rsidR="005E2F6F">
        <w:t xml:space="preserve"> </w:t>
      </w:r>
      <w:r w:rsidRPr="008F6282">
        <w:t>în</w:t>
      </w:r>
      <w:r w:rsidR="005E2F6F">
        <w:t xml:space="preserve"> </w:t>
      </w:r>
      <w:r w:rsidRPr="008F6282">
        <w:t>mod</w:t>
      </w:r>
      <w:r w:rsidR="005E2F6F">
        <w:t xml:space="preserve"> </w:t>
      </w:r>
      <w:r w:rsidRPr="008F6282">
        <w:t>incorect,</w:t>
      </w:r>
      <w:r w:rsidR="005E2F6F">
        <w:t xml:space="preserve"> </w:t>
      </w:r>
      <w:r w:rsidRPr="008F6282">
        <w:t>că</w:t>
      </w:r>
      <w:r w:rsidR="005E2F6F">
        <w:t xml:space="preserve"> </w:t>
      </w:r>
      <w:r w:rsidRPr="008F6282">
        <w:t>antibioticele</w:t>
      </w:r>
      <w:r w:rsidR="005E2F6F">
        <w:t xml:space="preserve"> </w:t>
      </w:r>
      <w:r w:rsidRPr="008F6282">
        <w:t>ucid</w:t>
      </w:r>
      <w:r w:rsidR="005E2F6F">
        <w:t xml:space="preserve"> </w:t>
      </w:r>
      <w:r w:rsidRPr="008F6282">
        <w:t>virusurile.</w:t>
      </w:r>
    </w:p>
    <w:p w14:paraId="2A4D298B" w14:textId="5715F449" w:rsidR="008F6282" w:rsidRPr="008F6282" w:rsidRDefault="008F6282" w:rsidP="00EF40EB">
      <w:pPr>
        <w:spacing w:before="0" w:after="60"/>
        <w:jc w:val="both"/>
      </w:pPr>
      <w:r w:rsidRPr="008F6282">
        <w:rPr>
          <w:noProof/>
          <w:lang w:eastAsia="ro-RO"/>
        </w:rPr>
        <w:drawing>
          <wp:anchor distT="0" distB="0" distL="114300" distR="114300" simplePos="0" relativeHeight="252081152" behindDoc="0" locked="0" layoutInCell="1" allowOverlap="1" wp14:anchorId="37389F70" wp14:editId="0419586B">
            <wp:simplePos x="0" y="0"/>
            <wp:positionH relativeFrom="column">
              <wp:posOffset>2540</wp:posOffset>
            </wp:positionH>
            <wp:positionV relativeFrom="paragraph">
              <wp:posOffset>77470</wp:posOffset>
            </wp:positionV>
            <wp:extent cx="2305050" cy="1542169"/>
            <wp:effectExtent l="0" t="0" r="0" b="1270"/>
            <wp:wrapSquare wrapText="bothSides"/>
            <wp:docPr id="22" name="Imagine 22" desc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0" cy="1542169"/>
                    </a:xfrm>
                    <a:prstGeom prst="rect">
                      <a:avLst/>
                    </a:prstGeom>
                    <a:noFill/>
                    <a:ln>
                      <a:noFill/>
                    </a:ln>
                  </pic:spPr>
                </pic:pic>
              </a:graphicData>
            </a:graphic>
          </wp:anchor>
        </w:drawing>
      </w:r>
      <w:r w:rsidRPr="008F6282">
        <w:t>În</w:t>
      </w:r>
      <w:r w:rsidR="005E2F6F">
        <w:t xml:space="preserve"> </w:t>
      </w:r>
      <w:r w:rsidRPr="008F6282">
        <w:t>același</w:t>
      </w:r>
      <w:r w:rsidR="005E2F6F">
        <w:t xml:space="preserve"> </w:t>
      </w:r>
      <w:r w:rsidRPr="008F6282">
        <w:t>timp,</w:t>
      </w:r>
      <w:r w:rsidR="005E2F6F">
        <w:t xml:space="preserve"> </w:t>
      </w:r>
      <w:r w:rsidRPr="008F6282">
        <w:t>23</w:t>
      </w:r>
      <w:r w:rsidR="005E2F6F">
        <w:t xml:space="preserve"> </w:t>
      </w:r>
      <w:r w:rsidRPr="008F6282">
        <w:t>%</w:t>
      </w:r>
      <w:r w:rsidR="005E2F6F">
        <w:t xml:space="preserve"> </w:t>
      </w:r>
      <w:r w:rsidRPr="008F6282">
        <w:t>dintre</w:t>
      </w:r>
      <w:r w:rsidR="005E2F6F">
        <w:t xml:space="preserve"> </w:t>
      </w:r>
      <w:r w:rsidRPr="008F6282">
        <w:t>respondenți</w:t>
      </w:r>
      <w:r w:rsidR="005E2F6F">
        <w:t xml:space="preserve"> </w:t>
      </w:r>
      <w:r w:rsidRPr="008F6282">
        <w:t>au</w:t>
      </w:r>
      <w:r w:rsidR="005E2F6F">
        <w:t xml:space="preserve"> </w:t>
      </w:r>
      <w:r w:rsidRPr="008F6282">
        <w:t>luat</w:t>
      </w:r>
      <w:r w:rsidR="005E2F6F">
        <w:t xml:space="preserve"> </w:t>
      </w:r>
      <w:r w:rsidRPr="008F6282">
        <w:t>antibiotice</w:t>
      </w:r>
      <w:r w:rsidR="005E2F6F">
        <w:t xml:space="preserve"> </w:t>
      </w:r>
      <w:r w:rsidRPr="008F6282">
        <w:t>în</w:t>
      </w:r>
      <w:r w:rsidR="005E2F6F">
        <w:t xml:space="preserve"> </w:t>
      </w:r>
      <w:r w:rsidRPr="008F6282">
        <w:t>ultimul</w:t>
      </w:r>
      <w:r w:rsidR="005E2F6F">
        <w:t xml:space="preserve"> </w:t>
      </w:r>
      <w:r w:rsidRPr="008F6282">
        <w:t>an,</w:t>
      </w:r>
      <w:r w:rsidR="005E2F6F">
        <w:t xml:space="preserve"> </w:t>
      </w:r>
      <w:r w:rsidRPr="008F6282">
        <w:t>cel</w:t>
      </w:r>
      <w:r w:rsidR="005E2F6F">
        <w:t xml:space="preserve"> </w:t>
      </w:r>
      <w:r w:rsidRPr="008F6282">
        <w:t>mai</w:t>
      </w:r>
      <w:r w:rsidR="005E2F6F">
        <w:t xml:space="preserve"> </w:t>
      </w:r>
      <w:r w:rsidRPr="008F6282">
        <w:t>mic</w:t>
      </w:r>
      <w:r w:rsidR="005E2F6F">
        <w:t xml:space="preserve"> </w:t>
      </w:r>
      <w:r w:rsidRPr="008F6282">
        <w:t>procent</w:t>
      </w:r>
      <w:r w:rsidR="005E2F6F">
        <w:t xml:space="preserve"> </w:t>
      </w:r>
      <w:r w:rsidRPr="008F6282">
        <w:t>din</w:t>
      </w:r>
      <w:r w:rsidR="005E2F6F">
        <w:t xml:space="preserve"> </w:t>
      </w:r>
      <w:r w:rsidRPr="008F6282">
        <w:t>2009</w:t>
      </w:r>
      <w:r w:rsidR="005E2F6F">
        <w:t xml:space="preserve"> </w:t>
      </w:r>
      <w:r w:rsidRPr="008F6282">
        <w:t>încoace,</w:t>
      </w:r>
      <w:r w:rsidR="005E2F6F">
        <w:t xml:space="preserve"> </w:t>
      </w:r>
      <w:r w:rsidRPr="008F6282">
        <w:t>care</w:t>
      </w:r>
      <w:r w:rsidR="005E2F6F">
        <w:t xml:space="preserve"> </w:t>
      </w:r>
      <w:r w:rsidRPr="008F6282">
        <w:t>arată</w:t>
      </w:r>
      <w:r w:rsidR="005E2F6F">
        <w:t xml:space="preserve"> </w:t>
      </w:r>
      <w:r w:rsidRPr="008F6282">
        <w:t>în</w:t>
      </w:r>
      <w:r w:rsidR="005E2F6F">
        <w:t xml:space="preserve"> </w:t>
      </w:r>
      <w:r w:rsidRPr="008F6282">
        <w:t>mod</w:t>
      </w:r>
      <w:r w:rsidR="005E2F6F">
        <w:t xml:space="preserve"> </w:t>
      </w:r>
      <w:r w:rsidRPr="008F6282">
        <w:t>clar</w:t>
      </w:r>
      <w:r w:rsidR="005E2F6F">
        <w:t xml:space="preserve"> </w:t>
      </w:r>
      <w:r w:rsidRPr="008F6282">
        <w:t>că</w:t>
      </w:r>
      <w:r w:rsidR="005E2F6F">
        <w:t xml:space="preserve"> </w:t>
      </w:r>
      <w:r w:rsidRPr="008F6282">
        <w:t>activitatea</w:t>
      </w:r>
      <w:r w:rsidR="005E2F6F">
        <w:t xml:space="preserve"> </w:t>
      </w:r>
      <w:r w:rsidRPr="008F6282">
        <w:t>statelor</w:t>
      </w:r>
      <w:r w:rsidR="005E2F6F">
        <w:t xml:space="preserve"> </w:t>
      </w:r>
      <w:r w:rsidRPr="008F6282">
        <w:t>membre</w:t>
      </w:r>
      <w:r w:rsidR="005E2F6F">
        <w:t xml:space="preserve"> </w:t>
      </w:r>
      <w:r w:rsidRPr="008F6282">
        <w:t>și</w:t>
      </w:r>
      <w:r w:rsidR="005E2F6F">
        <w:t xml:space="preserve"> </w:t>
      </w:r>
      <w:r w:rsidRPr="008F6282">
        <w:t>a</w:t>
      </w:r>
      <w:r w:rsidR="005E2F6F">
        <w:t xml:space="preserve"> </w:t>
      </w:r>
      <w:r w:rsidRPr="008F6282">
        <w:t>Comisiei</w:t>
      </w:r>
      <w:r w:rsidR="005E2F6F">
        <w:t xml:space="preserve"> </w:t>
      </w:r>
      <w:r w:rsidRPr="008F6282">
        <w:t>de</w:t>
      </w:r>
      <w:r w:rsidR="005E2F6F">
        <w:t xml:space="preserve"> </w:t>
      </w:r>
      <w:r w:rsidRPr="008F6282">
        <w:t>a</w:t>
      </w:r>
      <w:r w:rsidR="005E2F6F">
        <w:t xml:space="preserve"> </w:t>
      </w:r>
      <w:r w:rsidRPr="008F6282">
        <w:t>contribui</w:t>
      </w:r>
      <w:r w:rsidR="005E2F6F">
        <w:t xml:space="preserve"> </w:t>
      </w:r>
      <w:r w:rsidRPr="008F6282">
        <w:t>la</w:t>
      </w:r>
      <w:r w:rsidR="005E2F6F">
        <w:t xml:space="preserve"> </w:t>
      </w:r>
      <w:r w:rsidRPr="008F6282">
        <w:t>sensibilizarea</w:t>
      </w:r>
      <w:r w:rsidR="005E2F6F">
        <w:t xml:space="preserve"> </w:t>
      </w:r>
      <w:r w:rsidRPr="008F6282">
        <w:t>cetățenilor</w:t>
      </w:r>
      <w:r w:rsidR="005E2F6F">
        <w:t xml:space="preserve"> </w:t>
      </w:r>
      <w:r w:rsidRPr="008F6282">
        <w:t>cu</w:t>
      </w:r>
      <w:r w:rsidR="005E2F6F">
        <w:t xml:space="preserve"> </w:t>
      </w:r>
      <w:r w:rsidRPr="008F6282">
        <w:t>privire</w:t>
      </w:r>
      <w:r w:rsidR="005E2F6F">
        <w:t xml:space="preserve"> </w:t>
      </w:r>
      <w:r w:rsidRPr="008F6282">
        <w:t>la</w:t>
      </w:r>
      <w:r w:rsidR="005E2F6F">
        <w:t xml:space="preserve"> </w:t>
      </w:r>
      <w:r w:rsidRPr="008F6282">
        <w:t>riscurile</w:t>
      </w:r>
      <w:r w:rsidR="005E2F6F">
        <w:t xml:space="preserve"> </w:t>
      </w:r>
      <w:r w:rsidRPr="008F6282">
        <w:t>utilizării</w:t>
      </w:r>
      <w:r w:rsidR="005E2F6F">
        <w:t xml:space="preserve"> </w:t>
      </w:r>
      <w:r w:rsidRPr="008F6282">
        <w:t>excesive</w:t>
      </w:r>
      <w:r w:rsidR="005E2F6F">
        <w:t xml:space="preserve"> </w:t>
      </w:r>
      <w:r w:rsidRPr="008F6282">
        <w:t>a</w:t>
      </w:r>
      <w:r w:rsidR="005E2F6F">
        <w:t xml:space="preserve"> </w:t>
      </w:r>
      <w:r w:rsidRPr="008F6282">
        <w:t>antibioticelor</w:t>
      </w:r>
      <w:r w:rsidR="005E2F6F">
        <w:t xml:space="preserve"> </w:t>
      </w:r>
      <w:r w:rsidRPr="008F6282">
        <w:t>dă</w:t>
      </w:r>
      <w:r w:rsidR="005E2F6F">
        <w:t xml:space="preserve"> </w:t>
      </w:r>
      <w:r w:rsidRPr="008F6282">
        <w:t>roade.</w:t>
      </w:r>
      <w:r w:rsidR="005E2F6F">
        <w:t xml:space="preserve"> </w:t>
      </w:r>
      <w:r w:rsidRPr="008F6282">
        <w:t>Cu</w:t>
      </w:r>
      <w:r w:rsidR="005E2F6F">
        <w:t xml:space="preserve"> </w:t>
      </w:r>
      <w:r w:rsidRPr="008F6282">
        <w:t>toate</w:t>
      </w:r>
      <w:r w:rsidR="005E2F6F">
        <w:t xml:space="preserve"> </w:t>
      </w:r>
      <w:r w:rsidRPr="008F6282">
        <w:t>acestea,</w:t>
      </w:r>
      <w:r w:rsidR="005E2F6F">
        <w:t xml:space="preserve"> </w:t>
      </w:r>
      <w:r w:rsidRPr="008F6282">
        <w:t>mai</w:t>
      </w:r>
      <w:r w:rsidR="005E2F6F">
        <w:t xml:space="preserve"> </w:t>
      </w:r>
      <w:r w:rsidRPr="008F6282">
        <w:t>sunt</w:t>
      </w:r>
      <w:r w:rsidR="005E2F6F">
        <w:t xml:space="preserve"> </w:t>
      </w:r>
      <w:r w:rsidRPr="008F6282">
        <w:t>multe</w:t>
      </w:r>
      <w:r w:rsidR="005E2F6F">
        <w:t xml:space="preserve"> </w:t>
      </w:r>
      <w:r w:rsidRPr="008F6282">
        <w:t>de</w:t>
      </w:r>
      <w:r w:rsidR="005E2F6F">
        <w:t xml:space="preserve"> </w:t>
      </w:r>
      <w:r w:rsidRPr="008F6282">
        <w:t>făcut.</w:t>
      </w:r>
    </w:p>
    <w:p w14:paraId="6D3F7E6D" w14:textId="64BCA356" w:rsidR="008F6282" w:rsidRPr="008F6282" w:rsidRDefault="008F6282" w:rsidP="00EF40EB">
      <w:pPr>
        <w:spacing w:before="0" w:after="60"/>
        <w:jc w:val="both"/>
      </w:pPr>
      <w:r w:rsidRPr="008F6282">
        <w:t>Rezistența</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(RAM)</w:t>
      </w:r>
      <w:r w:rsidR="005E2F6F">
        <w:t xml:space="preserve"> </w:t>
      </w:r>
      <w:r w:rsidRPr="008F6282">
        <w:t>este</w:t>
      </w:r>
      <w:r w:rsidR="005E2F6F">
        <w:t xml:space="preserve"> </w:t>
      </w:r>
      <w:r w:rsidRPr="008F6282">
        <w:t>unul</w:t>
      </w:r>
      <w:r w:rsidR="005E2F6F">
        <w:t xml:space="preserve"> </w:t>
      </w:r>
      <w:r w:rsidRPr="008F6282">
        <w:t>dintre</w:t>
      </w:r>
      <w:r w:rsidR="005E2F6F">
        <w:t xml:space="preserve"> </w:t>
      </w:r>
      <w:r w:rsidRPr="008F6282">
        <w:t>cele</w:t>
      </w:r>
      <w:r w:rsidR="005E2F6F">
        <w:t xml:space="preserve"> </w:t>
      </w:r>
      <w:r w:rsidRPr="008F6282">
        <w:t>mai</w:t>
      </w:r>
      <w:r w:rsidR="005E2F6F">
        <w:t xml:space="preserve"> </w:t>
      </w:r>
      <w:r w:rsidRPr="008F6282">
        <w:t>mari</w:t>
      </w:r>
      <w:r w:rsidR="005E2F6F">
        <w:t xml:space="preserve"> </w:t>
      </w:r>
      <w:r w:rsidRPr="008F6282">
        <w:t>riscuri</w:t>
      </w:r>
      <w:r w:rsidR="005E2F6F">
        <w:t xml:space="preserve"> </w:t>
      </w:r>
      <w:r w:rsidRPr="008F6282">
        <w:t>pentru</w:t>
      </w:r>
      <w:r w:rsidR="005E2F6F">
        <w:t xml:space="preserve"> </w:t>
      </w:r>
      <w:r w:rsidRPr="008F6282">
        <w:t>sănătatea</w:t>
      </w:r>
      <w:r w:rsidR="005E2F6F">
        <w:t xml:space="preserve"> </w:t>
      </w:r>
      <w:r w:rsidRPr="008F6282">
        <w:t>umană</w:t>
      </w:r>
      <w:r w:rsidR="005E2F6F">
        <w:t xml:space="preserve"> </w:t>
      </w:r>
      <w:r w:rsidRPr="008F6282">
        <w:t>și</w:t>
      </w:r>
      <w:r w:rsidR="005E2F6F">
        <w:t xml:space="preserve"> </w:t>
      </w:r>
      <w:r w:rsidRPr="008F6282">
        <w:t>este</w:t>
      </w:r>
      <w:r w:rsidR="005E2F6F">
        <w:t xml:space="preserve"> </w:t>
      </w:r>
      <w:r w:rsidRPr="008F6282">
        <w:t>una</w:t>
      </w:r>
      <w:r w:rsidR="005E2F6F">
        <w:t xml:space="preserve"> </w:t>
      </w:r>
      <w:r w:rsidRPr="008F6282">
        <w:t>dintre</w:t>
      </w:r>
      <w:r w:rsidR="005E2F6F">
        <w:t xml:space="preserve"> </w:t>
      </w:r>
      <w:hyperlink r:id="rId81" w:history="1">
        <w:r w:rsidRPr="008F6282">
          <w:rPr>
            <w:rStyle w:val="Hyperlink"/>
            <w:szCs w:val="24"/>
          </w:rPr>
          <w:t>primele</w:t>
        </w:r>
        <w:r w:rsidR="005E2F6F">
          <w:rPr>
            <w:rStyle w:val="Hyperlink"/>
            <w:szCs w:val="24"/>
          </w:rPr>
          <w:t xml:space="preserve"> </w:t>
        </w:r>
        <w:r w:rsidRPr="008F6282">
          <w:rPr>
            <w:rStyle w:val="Hyperlink"/>
            <w:szCs w:val="24"/>
          </w:rPr>
          <w:t>3</w:t>
        </w:r>
        <w:r w:rsidR="005E2F6F">
          <w:rPr>
            <w:rStyle w:val="Hyperlink"/>
            <w:szCs w:val="24"/>
          </w:rPr>
          <w:t xml:space="preserve"> </w:t>
        </w:r>
        <w:r w:rsidRPr="008F6282">
          <w:rPr>
            <w:rStyle w:val="Hyperlink"/>
            <w:szCs w:val="24"/>
          </w:rPr>
          <w:t>amenințări</w:t>
        </w:r>
        <w:r w:rsidR="005E2F6F">
          <w:rPr>
            <w:rStyle w:val="Hyperlink"/>
            <w:szCs w:val="24"/>
          </w:rPr>
          <w:t xml:space="preserve"> </w:t>
        </w:r>
        <w:r w:rsidRPr="008F6282">
          <w:rPr>
            <w:rStyle w:val="Hyperlink"/>
            <w:szCs w:val="24"/>
          </w:rPr>
          <w:t>la</w:t>
        </w:r>
        <w:r w:rsidR="005E2F6F">
          <w:rPr>
            <w:rStyle w:val="Hyperlink"/>
            <w:szCs w:val="24"/>
          </w:rPr>
          <w:t xml:space="preserve"> </w:t>
        </w:r>
        <w:r w:rsidRPr="008F6282">
          <w:rPr>
            <w:rStyle w:val="Hyperlink"/>
            <w:szCs w:val="24"/>
          </w:rPr>
          <w:t>adresa</w:t>
        </w:r>
        <w:r w:rsidR="005E2F6F">
          <w:rPr>
            <w:rStyle w:val="Hyperlink"/>
            <w:szCs w:val="24"/>
          </w:rPr>
          <w:t xml:space="preserve"> </w:t>
        </w:r>
        <w:r w:rsidRPr="008F6282">
          <w:rPr>
            <w:rStyle w:val="Hyperlink"/>
            <w:szCs w:val="24"/>
          </w:rPr>
          <w:t>sănătății</w:t>
        </w:r>
      </w:hyperlink>
      <w:r w:rsidR="005E2F6F">
        <w:t xml:space="preserve"> </w:t>
      </w:r>
      <w:r w:rsidRPr="008F6282">
        <w:t>identificate</w:t>
      </w:r>
      <w:r w:rsidR="005E2F6F">
        <w:t xml:space="preserve"> </w:t>
      </w:r>
      <w:r w:rsidRPr="008F6282">
        <w:t>de</w:t>
      </w:r>
      <w:r w:rsidR="005E2F6F">
        <w:t xml:space="preserve"> </w:t>
      </w:r>
      <w:r w:rsidRPr="008F6282">
        <w:t>Autoritatea</w:t>
      </w:r>
      <w:r w:rsidR="005E2F6F">
        <w:t xml:space="preserve"> </w:t>
      </w:r>
      <w:r w:rsidRPr="008F6282">
        <w:t>pentru</w:t>
      </w:r>
      <w:r w:rsidR="005E2F6F">
        <w:t xml:space="preserve"> </w:t>
      </w:r>
      <w:r w:rsidRPr="008F6282">
        <w:t>pregătire</w:t>
      </w:r>
      <w:r w:rsidR="005E2F6F">
        <w:t xml:space="preserve"> </w:t>
      </w:r>
      <w:r w:rsidRPr="008F6282">
        <w:t>și</w:t>
      </w:r>
      <w:r w:rsidR="005E2F6F">
        <w:t xml:space="preserve"> </w:t>
      </w:r>
      <w:r w:rsidRPr="008F6282">
        <w:t>răspuns</w:t>
      </w:r>
      <w:r w:rsidR="005E2F6F">
        <w:t xml:space="preserve"> </w:t>
      </w:r>
      <w:r w:rsidRPr="008F6282">
        <w:t>în</w:t>
      </w:r>
      <w:r w:rsidR="005E2F6F">
        <w:t xml:space="preserve"> </w:t>
      </w:r>
      <w:r w:rsidRPr="008F6282">
        <w:t>caz</w:t>
      </w:r>
      <w:r w:rsidR="005E2F6F">
        <w:t xml:space="preserve"> </w:t>
      </w:r>
      <w:r w:rsidRPr="008F6282">
        <w:t>de</w:t>
      </w:r>
      <w:r w:rsidR="005E2F6F">
        <w:t xml:space="preserve"> </w:t>
      </w:r>
      <w:r w:rsidRPr="008F6282">
        <w:t>urgență</w:t>
      </w:r>
      <w:r w:rsidR="005E2F6F">
        <w:t xml:space="preserve"> </w:t>
      </w:r>
      <w:r w:rsidRPr="008F6282">
        <w:t>sanitară</w:t>
      </w:r>
      <w:r w:rsidR="005E2F6F">
        <w:t xml:space="preserve"> </w:t>
      </w:r>
      <w:r w:rsidRPr="008F6282">
        <w:t>(</w:t>
      </w:r>
      <w:hyperlink r:id="rId82" w:history="1">
        <w:r w:rsidRPr="008F6282">
          <w:rPr>
            <w:rStyle w:val="Hyperlink"/>
            <w:szCs w:val="24"/>
          </w:rPr>
          <w:t>HERA</w:t>
        </w:r>
      </w:hyperlink>
      <w:r w:rsidRPr="008F6282">
        <w:t>)</w:t>
      </w:r>
      <w:r w:rsidR="005E2F6F">
        <w:t xml:space="preserve"> </w:t>
      </w:r>
      <w:r w:rsidRPr="008F6282">
        <w:t>din</w:t>
      </w:r>
      <w:r w:rsidR="005E2F6F">
        <w:t xml:space="preserve"> </w:t>
      </w:r>
      <w:r w:rsidRPr="008F6282">
        <w:t>cadrul</w:t>
      </w:r>
      <w:r w:rsidR="005E2F6F">
        <w:t xml:space="preserve"> </w:t>
      </w:r>
      <w:r w:rsidRPr="008F6282">
        <w:t>Comisiei,</w:t>
      </w:r>
      <w:r w:rsidR="005E2F6F">
        <w:t xml:space="preserve"> </w:t>
      </w:r>
      <w:r w:rsidRPr="008F6282">
        <w:t>care</w:t>
      </w:r>
      <w:r w:rsidR="005E2F6F">
        <w:t xml:space="preserve"> </w:t>
      </w:r>
      <w:r w:rsidRPr="008F6282">
        <w:t>necesită</w:t>
      </w:r>
      <w:r w:rsidR="005E2F6F">
        <w:t xml:space="preserve"> </w:t>
      </w:r>
      <w:r w:rsidRPr="008F6282">
        <w:t>măsuri</w:t>
      </w:r>
      <w:r w:rsidR="005E2F6F">
        <w:t xml:space="preserve"> </w:t>
      </w:r>
      <w:r w:rsidRPr="008F6282">
        <w:t>de</w:t>
      </w:r>
      <w:r w:rsidR="005E2F6F">
        <w:t xml:space="preserve"> </w:t>
      </w:r>
      <w:r w:rsidRPr="008F6282">
        <w:t>coordonare</w:t>
      </w:r>
      <w:r w:rsidR="005E2F6F">
        <w:t xml:space="preserve"> </w:t>
      </w:r>
      <w:r w:rsidRPr="008F6282">
        <w:t>la</w:t>
      </w:r>
      <w:r w:rsidR="005E2F6F">
        <w:t xml:space="preserve"> </w:t>
      </w:r>
      <w:r w:rsidRPr="008F6282">
        <w:t>nivelul</w:t>
      </w:r>
      <w:r w:rsidR="005E2F6F">
        <w:t xml:space="preserve"> </w:t>
      </w:r>
      <w:r w:rsidRPr="008F6282">
        <w:t>UE.</w:t>
      </w:r>
      <w:r w:rsidR="005E2F6F">
        <w:t xml:space="preserve"> </w:t>
      </w:r>
      <w:r w:rsidRPr="008F6282">
        <w:t>Noi</w:t>
      </w:r>
      <w:r w:rsidR="005E2F6F">
        <w:t xml:space="preserve"> </w:t>
      </w:r>
      <w:r w:rsidRPr="008F6282">
        <w:t>date</w:t>
      </w:r>
      <w:r w:rsidR="005E2F6F">
        <w:t xml:space="preserve"> </w:t>
      </w:r>
      <w:r w:rsidRPr="008F6282">
        <w:t>publicate</w:t>
      </w:r>
      <w:r w:rsidR="005E2F6F">
        <w:t xml:space="preserve"> </w:t>
      </w:r>
      <w:r w:rsidRPr="008F6282">
        <w:t>astăzi</w:t>
      </w:r>
      <w:r w:rsidR="005E2F6F">
        <w:t xml:space="preserve"> </w:t>
      </w:r>
      <w:r w:rsidRPr="008F6282">
        <w:t>de</w:t>
      </w:r>
      <w:r w:rsidR="005E2F6F">
        <w:t xml:space="preserve"> </w:t>
      </w:r>
      <w:hyperlink r:id="rId83" w:history="1">
        <w:r w:rsidRPr="008F6282">
          <w:rPr>
            <w:rStyle w:val="Hyperlink"/>
            <w:szCs w:val="24"/>
          </w:rPr>
          <w:t>Centrul</w:t>
        </w:r>
        <w:r w:rsidR="005E2F6F">
          <w:rPr>
            <w:rStyle w:val="Hyperlink"/>
            <w:szCs w:val="24"/>
          </w:rPr>
          <w:t xml:space="preserve"> </w:t>
        </w:r>
        <w:r w:rsidRPr="008F6282">
          <w:rPr>
            <w:rStyle w:val="Hyperlink"/>
            <w:szCs w:val="24"/>
          </w:rPr>
          <w:t>European</w:t>
        </w:r>
        <w:r w:rsidR="005E2F6F">
          <w:rPr>
            <w:rStyle w:val="Hyperlink"/>
            <w:szCs w:val="24"/>
          </w:rPr>
          <w:t xml:space="preserve"> </w:t>
        </w:r>
        <w:r w:rsidRPr="008F6282">
          <w:rPr>
            <w:rStyle w:val="Hyperlink"/>
            <w:szCs w:val="24"/>
          </w:rPr>
          <w:t>de</w:t>
        </w:r>
        <w:r w:rsidR="005E2F6F">
          <w:rPr>
            <w:rStyle w:val="Hyperlink"/>
            <w:szCs w:val="24"/>
          </w:rPr>
          <w:t xml:space="preserve"> </w:t>
        </w:r>
        <w:r w:rsidRPr="008F6282">
          <w:rPr>
            <w:rStyle w:val="Hyperlink"/>
            <w:szCs w:val="24"/>
          </w:rPr>
          <w:t>Prevenire</w:t>
        </w:r>
        <w:r w:rsidR="005E2F6F">
          <w:rPr>
            <w:rStyle w:val="Hyperlink"/>
            <w:szCs w:val="24"/>
          </w:rPr>
          <w:t xml:space="preserve"> </w:t>
        </w:r>
        <w:r w:rsidRPr="008F6282">
          <w:rPr>
            <w:rStyle w:val="Hyperlink"/>
            <w:szCs w:val="24"/>
          </w:rPr>
          <w:t>și</w:t>
        </w:r>
        <w:r w:rsidR="005E2F6F">
          <w:rPr>
            <w:rStyle w:val="Hyperlink"/>
            <w:szCs w:val="24"/>
          </w:rPr>
          <w:t xml:space="preserve"> </w:t>
        </w:r>
        <w:r w:rsidRPr="008F6282">
          <w:rPr>
            <w:rStyle w:val="Hyperlink"/>
            <w:szCs w:val="24"/>
          </w:rPr>
          <w:t>Control</w:t>
        </w:r>
        <w:r w:rsidR="005E2F6F">
          <w:rPr>
            <w:rStyle w:val="Hyperlink"/>
            <w:szCs w:val="24"/>
          </w:rPr>
          <w:t xml:space="preserve"> </w:t>
        </w:r>
        <w:r w:rsidRPr="008F6282">
          <w:rPr>
            <w:rStyle w:val="Hyperlink"/>
            <w:szCs w:val="24"/>
          </w:rPr>
          <w:t>al</w:t>
        </w:r>
        <w:r w:rsidR="005E2F6F">
          <w:rPr>
            <w:rStyle w:val="Hyperlink"/>
            <w:szCs w:val="24"/>
          </w:rPr>
          <w:t xml:space="preserve"> </w:t>
        </w:r>
        <w:r w:rsidRPr="008F6282">
          <w:rPr>
            <w:rStyle w:val="Hyperlink"/>
            <w:szCs w:val="24"/>
          </w:rPr>
          <w:t>Bolilor</w:t>
        </w:r>
      </w:hyperlink>
      <w:r w:rsidR="005E2F6F">
        <w:t xml:space="preserve"> </w:t>
      </w:r>
      <w:r w:rsidRPr="008F6282">
        <w:t>(ECDC)</w:t>
      </w:r>
      <w:r w:rsidR="005E2F6F">
        <w:t xml:space="preserve"> </w:t>
      </w:r>
      <w:r w:rsidRPr="008F6282">
        <w:t>estimează</w:t>
      </w:r>
      <w:r w:rsidR="005E2F6F">
        <w:t xml:space="preserve"> </w:t>
      </w:r>
      <w:r w:rsidRPr="008F6282">
        <w:t>că,</w:t>
      </w:r>
      <w:r w:rsidR="005E2F6F">
        <w:t xml:space="preserve"> </w:t>
      </w:r>
      <w:r w:rsidRPr="008F6282">
        <w:t>în</w:t>
      </w:r>
      <w:r w:rsidR="005E2F6F">
        <w:t xml:space="preserve"> </w:t>
      </w:r>
      <w:r w:rsidRPr="008F6282">
        <w:t>Uniunea</w:t>
      </w:r>
      <w:r w:rsidR="005E2F6F">
        <w:t xml:space="preserve"> </w:t>
      </w:r>
      <w:r w:rsidRPr="008F6282">
        <w:t>Europeană,</w:t>
      </w:r>
      <w:r w:rsidR="005E2F6F">
        <w:t xml:space="preserve"> </w:t>
      </w:r>
      <w:r w:rsidRPr="008F6282">
        <w:t>Islanda</w:t>
      </w:r>
      <w:r w:rsidR="005E2F6F">
        <w:t xml:space="preserve"> </w:t>
      </w:r>
      <w:r w:rsidRPr="008F6282">
        <w:t>și</w:t>
      </w:r>
      <w:r w:rsidR="005E2F6F">
        <w:t xml:space="preserve"> </w:t>
      </w:r>
      <w:r w:rsidRPr="008F6282">
        <w:t>Norvegia,</w:t>
      </w:r>
      <w:r w:rsidR="005E2F6F">
        <w:t xml:space="preserve"> </w:t>
      </w:r>
      <w:r w:rsidRPr="008F6282">
        <w:t>peste</w:t>
      </w:r>
      <w:r w:rsidR="005E2F6F">
        <w:t xml:space="preserve"> </w:t>
      </w:r>
      <w:r w:rsidRPr="008F6282">
        <w:t>35</w:t>
      </w:r>
      <w:r w:rsidR="005E2F6F">
        <w:t xml:space="preserve"> </w:t>
      </w:r>
      <w:r w:rsidRPr="008F6282">
        <w:t>000</w:t>
      </w:r>
      <w:r w:rsidR="005E2F6F">
        <w:t xml:space="preserve"> </w:t>
      </w:r>
      <w:r w:rsidRPr="008F6282">
        <w:t>de</w:t>
      </w:r>
      <w:r w:rsidR="005E2F6F">
        <w:t xml:space="preserve"> </w:t>
      </w:r>
      <w:r w:rsidRPr="008F6282">
        <w:t>persoane</w:t>
      </w:r>
      <w:r w:rsidR="005E2F6F">
        <w:t xml:space="preserve"> </w:t>
      </w:r>
      <w:r w:rsidRPr="008F6282">
        <w:t>mor</w:t>
      </w:r>
      <w:r w:rsidR="005E2F6F">
        <w:t xml:space="preserve"> </w:t>
      </w:r>
      <w:r w:rsidRPr="008F6282">
        <w:t>în</w:t>
      </w:r>
      <w:r w:rsidR="005E2F6F">
        <w:t xml:space="preserve"> </w:t>
      </w:r>
      <w:r w:rsidRPr="008F6282">
        <w:t>fiecare</w:t>
      </w:r>
      <w:r w:rsidR="005E2F6F">
        <w:t xml:space="preserve"> </w:t>
      </w:r>
      <w:r w:rsidRPr="008F6282">
        <w:t>an</w:t>
      </w:r>
      <w:r w:rsidR="005E2F6F">
        <w:t xml:space="preserve"> </w:t>
      </w:r>
      <w:r w:rsidRPr="008F6282">
        <w:t>din</w:t>
      </w:r>
      <w:r w:rsidR="005E2F6F">
        <w:t xml:space="preserve"> </w:t>
      </w:r>
      <w:r w:rsidRPr="008F6282">
        <w:t>cauza</w:t>
      </w:r>
      <w:r w:rsidR="005E2F6F">
        <w:t xml:space="preserve"> </w:t>
      </w:r>
      <w:r w:rsidRPr="008F6282">
        <w:t>infecțiilor</w:t>
      </w:r>
      <w:r w:rsidR="005E2F6F">
        <w:t xml:space="preserve"> </w:t>
      </w:r>
      <w:r w:rsidRPr="008F6282">
        <w:t>rezistente</w:t>
      </w:r>
      <w:r w:rsidR="005E2F6F">
        <w:t xml:space="preserve"> </w:t>
      </w:r>
      <w:r w:rsidRPr="008F6282">
        <w:t>la</w:t>
      </w:r>
      <w:r w:rsidR="005E2F6F">
        <w:t xml:space="preserve"> </w:t>
      </w:r>
      <w:r w:rsidRPr="008F6282">
        <w:t>antibiotice.</w:t>
      </w:r>
      <w:r w:rsidR="005E2F6F">
        <w:t xml:space="preserve"> </w:t>
      </w:r>
      <w:r w:rsidRPr="008F6282">
        <w:t>Astfel</w:t>
      </w:r>
      <w:r w:rsidR="005E2F6F">
        <w:t xml:space="preserve"> </w:t>
      </w:r>
      <w:r w:rsidRPr="008F6282">
        <w:t>de</w:t>
      </w:r>
      <w:r w:rsidR="005E2F6F">
        <w:t xml:space="preserve"> </w:t>
      </w:r>
      <w:r w:rsidRPr="008F6282">
        <w:t>infecții</w:t>
      </w:r>
      <w:r w:rsidR="005E2F6F">
        <w:t xml:space="preserve"> </w:t>
      </w:r>
      <w:r w:rsidRPr="008F6282">
        <w:t>cauzează</w:t>
      </w:r>
      <w:r w:rsidR="005E2F6F">
        <w:t xml:space="preserve"> </w:t>
      </w:r>
      <w:r w:rsidRPr="008F6282">
        <w:t>în</w:t>
      </w:r>
      <w:r w:rsidR="005E2F6F">
        <w:t xml:space="preserve"> </w:t>
      </w:r>
      <w:r w:rsidRPr="008F6282">
        <w:t>UE</w:t>
      </w:r>
      <w:r w:rsidR="005E2F6F">
        <w:t xml:space="preserve"> </w:t>
      </w:r>
      <w:r w:rsidRPr="008F6282">
        <w:t>costuri</w:t>
      </w:r>
      <w:r w:rsidR="005E2F6F">
        <w:t xml:space="preserve"> </w:t>
      </w:r>
      <w:r w:rsidRPr="008F6282">
        <w:t>suplimentare</w:t>
      </w:r>
      <w:r w:rsidR="005E2F6F">
        <w:t xml:space="preserve"> </w:t>
      </w:r>
      <w:r w:rsidRPr="008F6282">
        <w:t>cu</w:t>
      </w:r>
      <w:r w:rsidR="005E2F6F">
        <w:t xml:space="preserve"> </w:t>
      </w:r>
      <w:r w:rsidRPr="008F6282">
        <w:t>asistența</w:t>
      </w:r>
      <w:r w:rsidR="005E2F6F">
        <w:t xml:space="preserve"> </w:t>
      </w:r>
      <w:r w:rsidRPr="008F6282">
        <w:t>medicală</w:t>
      </w:r>
      <w:r w:rsidR="005E2F6F">
        <w:t xml:space="preserve"> </w:t>
      </w:r>
      <w:r w:rsidRPr="008F6282">
        <w:t>și</w:t>
      </w:r>
      <w:r w:rsidR="005E2F6F">
        <w:t xml:space="preserve"> </w:t>
      </w:r>
      <w:r w:rsidRPr="008F6282">
        <w:t>pierderi</w:t>
      </w:r>
      <w:r w:rsidR="005E2F6F">
        <w:t xml:space="preserve"> </w:t>
      </w:r>
      <w:r w:rsidRPr="008F6282">
        <w:t>de</w:t>
      </w:r>
      <w:r w:rsidR="005E2F6F">
        <w:t xml:space="preserve"> </w:t>
      </w:r>
      <w:r w:rsidRPr="008F6282">
        <w:t>productivitate</w:t>
      </w:r>
      <w:r w:rsidR="005E2F6F">
        <w:t xml:space="preserve"> </w:t>
      </w:r>
      <w:r w:rsidRPr="008F6282">
        <w:t>în</w:t>
      </w:r>
      <w:r w:rsidR="005E2F6F">
        <w:t xml:space="preserve"> </w:t>
      </w:r>
      <w:r w:rsidRPr="008F6282">
        <w:t>valoare</w:t>
      </w:r>
      <w:r w:rsidR="005E2F6F">
        <w:t xml:space="preserve"> </w:t>
      </w:r>
      <w:r w:rsidRPr="008F6282">
        <w:t>de</w:t>
      </w:r>
      <w:r w:rsidR="005E2F6F">
        <w:t xml:space="preserve"> </w:t>
      </w:r>
      <w:hyperlink r:id="rId84" w:history="1">
        <w:r w:rsidRPr="008F6282">
          <w:rPr>
            <w:rStyle w:val="Hyperlink"/>
            <w:szCs w:val="24"/>
          </w:rPr>
          <w:t>1,5</w:t>
        </w:r>
        <w:r w:rsidR="005E2F6F">
          <w:rPr>
            <w:rStyle w:val="Hyperlink"/>
            <w:szCs w:val="24"/>
          </w:rPr>
          <w:t xml:space="preserve"> </w:t>
        </w:r>
        <w:r w:rsidRPr="008F6282">
          <w:rPr>
            <w:rStyle w:val="Hyperlink"/>
            <w:szCs w:val="24"/>
          </w:rPr>
          <w:t>miliarde</w:t>
        </w:r>
        <w:r w:rsidR="005E2F6F">
          <w:rPr>
            <w:rStyle w:val="Hyperlink"/>
            <w:szCs w:val="24"/>
          </w:rPr>
          <w:t xml:space="preserve"> </w:t>
        </w:r>
        <w:r w:rsidRPr="008F6282">
          <w:rPr>
            <w:rStyle w:val="Hyperlink"/>
            <w:szCs w:val="24"/>
          </w:rPr>
          <w:t>EUR</w:t>
        </w:r>
      </w:hyperlink>
      <w:r w:rsidRPr="008F6282">
        <w:t>.</w:t>
      </w:r>
    </w:p>
    <w:p w14:paraId="37E21FFF" w14:textId="39D66EBC" w:rsidR="008F6282" w:rsidRPr="008F6282" w:rsidRDefault="008F6282" w:rsidP="00EF40EB">
      <w:pPr>
        <w:spacing w:before="0" w:after="60"/>
        <w:jc w:val="both"/>
      </w:pPr>
      <w:r w:rsidRPr="008F6282">
        <w:rPr>
          <w:b/>
          <w:bCs/>
        </w:rPr>
        <w:t>Sondaj</w:t>
      </w:r>
      <w:r w:rsidR="005E2F6F">
        <w:rPr>
          <w:b/>
          <w:bCs/>
        </w:rPr>
        <w:t xml:space="preserve"> </w:t>
      </w:r>
      <w:proofErr w:type="spellStart"/>
      <w:r w:rsidRPr="008F6282">
        <w:rPr>
          <w:b/>
          <w:bCs/>
        </w:rPr>
        <w:t>Eurobarometru</w:t>
      </w:r>
      <w:proofErr w:type="spellEnd"/>
      <w:r w:rsidRPr="008F6282">
        <w:rPr>
          <w:b/>
          <w:bCs/>
        </w:rPr>
        <w:t>:</w:t>
      </w:r>
      <w:r w:rsidR="005E2F6F">
        <w:rPr>
          <w:b/>
          <w:bCs/>
        </w:rPr>
        <w:t xml:space="preserve"> </w:t>
      </w:r>
      <w:r w:rsidRPr="008F6282">
        <w:rPr>
          <w:b/>
          <w:bCs/>
        </w:rPr>
        <w:t>doar</w:t>
      </w:r>
      <w:r w:rsidR="005E2F6F">
        <w:rPr>
          <w:b/>
          <w:bCs/>
        </w:rPr>
        <w:t xml:space="preserve"> </w:t>
      </w:r>
      <w:r w:rsidRPr="008F6282">
        <w:rPr>
          <w:b/>
          <w:bCs/>
        </w:rPr>
        <w:t>1</w:t>
      </w:r>
      <w:r w:rsidR="005E2F6F">
        <w:rPr>
          <w:b/>
          <w:bCs/>
        </w:rPr>
        <w:t xml:space="preserve"> </w:t>
      </w:r>
      <w:r w:rsidRPr="008F6282">
        <w:rPr>
          <w:b/>
          <w:bCs/>
        </w:rPr>
        <w:t>din</w:t>
      </w:r>
      <w:r w:rsidR="005E2F6F">
        <w:rPr>
          <w:b/>
          <w:bCs/>
        </w:rPr>
        <w:t xml:space="preserve"> </w:t>
      </w:r>
      <w:r w:rsidRPr="008F6282">
        <w:rPr>
          <w:b/>
          <w:bCs/>
        </w:rPr>
        <w:t>2</w:t>
      </w:r>
      <w:r w:rsidR="005E2F6F">
        <w:rPr>
          <w:b/>
          <w:bCs/>
        </w:rPr>
        <w:t xml:space="preserve"> </w:t>
      </w:r>
      <w:r w:rsidRPr="008F6282">
        <w:rPr>
          <w:b/>
          <w:bCs/>
        </w:rPr>
        <w:t>respondenți</w:t>
      </w:r>
      <w:r w:rsidR="005E2F6F">
        <w:rPr>
          <w:b/>
          <w:bCs/>
        </w:rPr>
        <w:t xml:space="preserve"> </w:t>
      </w:r>
      <w:r w:rsidRPr="008F6282">
        <w:rPr>
          <w:b/>
          <w:bCs/>
        </w:rPr>
        <w:t>știe</w:t>
      </w:r>
      <w:r w:rsidR="005E2F6F">
        <w:rPr>
          <w:b/>
          <w:bCs/>
        </w:rPr>
        <w:t xml:space="preserve"> </w:t>
      </w:r>
      <w:r w:rsidRPr="008F6282">
        <w:rPr>
          <w:b/>
          <w:bCs/>
        </w:rPr>
        <w:t>că</w:t>
      </w:r>
      <w:r w:rsidR="005E2F6F">
        <w:rPr>
          <w:b/>
          <w:bCs/>
        </w:rPr>
        <w:t xml:space="preserve"> </w:t>
      </w:r>
      <w:r w:rsidRPr="008F6282">
        <w:rPr>
          <w:b/>
          <w:bCs/>
        </w:rPr>
        <w:t>antibioticele</w:t>
      </w:r>
      <w:r w:rsidR="005E2F6F">
        <w:rPr>
          <w:b/>
          <w:bCs/>
        </w:rPr>
        <w:t xml:space="preserve"> </w:t>
      </w:r>
      <w:r w:rsidRPr="008F6282">
        <w:rPr>
          <w:b/>
          <w:bCs/>
        </w:rPr>
        <w:t>nu</w:t>
      </w:r>
      <w:r w:rsidR="005E2F6F">
        <w:rPr>
          <w:b/>
          <w:bCs/>
        </w:rPr>
        <w:t xml:space="preserve"> </w:t>
      </w:r>
      <w:r w:rsidRPr="008F6282">
        <w:rPr>
          <w:b/>
          <w:bCs/>
        </w:rPr>
        <w:t>sunt</w:t>
      </w:r>
      <w:r w:rsidR="005E2F6F">
        <w:rPr>
          <w:b/>
          <w:bCs/>
        </w:rPr>
        <w:t xml:space="preserve"> </w:t>
      </w:r>
      <w:r w:rsidRPr="008F6282">
        <w:rPr>
          <w:b/>
          <w:bCs/>
        </w:rPr>
        <w:t>eficace</w:t>
      </w:r>
      <w:r w:rsidR="005E2F6F">
        <w:rPr>
          <w:b/>
          <w:bCs/>
        </w:rPr>
        <w:t xml:space="preserve"> </w:t>
      </w:r>
      <w:r w:rsidRPr="008F6282">
        <w:rPr>
          <w:b/>
          <w:bCs/>
        </w:rPr>
        <w:t>împotriva</w:t>
      </w:r>
      <w:r w:rsidR="005E2F6F">
        <w:rPr>
          <w:b/>
          <w:bCs/>
        </w:rPr>
        <w:t xml:space="preserve"> </w:t>
      </w:r>
      <w:r w:rsidRPr="008F6282">
        <w:rPr>
          <w:b/>
          <w:bCs/>
        </w:rPr>
        <w:t>virusurilor</w:t>
      </w:r>
    </w:p>
    <w:p w14:paraId="78F251F9" w14:textId="0A9F1FC2" w:rsidR="008F6282" w:rsidRPr="008F6282" w:rsidRDefault="00034870" w:rsidP="00EF40EB">
      <w:pPr>
        <w:spacing w:before="0" w:after="60"/>
        <w:jc w:val="both"/>
      </w:pPr>
      <w:hyperlink r:id="rId85" w:history="1">
        <w:r w:rsidR="008F6282" w:rsidRPr="008F6282">
          <w:rPr>
            <w:rStyle w:val="Hyperlink"/>
            <w:szCs w:val="24"/>
          </w:rPr>
          <w:t>Un</w:t>
        </w:r>
        <w:r w:rsidR="005E2F6F">
          <w:rPr>
            <w:rStyle w:val="Hyperlink"/>
            <w:szCs w:val="24"/>
          </w:rPr>
          <w:t xml:space="preserve"> </w:t>
        </w:r>
        <w:proofErr w:type="spellStart"/>
        <w:r w:rsidR="008F6282" w:rsidRPr="008F6282">
          <w:rPr>
            <w:rStyle w:val="Hyperlink"/>
            <w:szCs w:val="24"/>
          </w:rPr>
          <w:t>Eurobarometru</w:t>
        </w:r>
        <w:proofErr w:type="spellEnd"/>
        <w:r w:rsidR="005E2F6F">
          <w:rPr>
            <w:rStyle w:val="Hyperlink"/>
            <w:szCs w:val="24"/>
          </w:rPr>
          <w:t xml:space="preserve"> </w:t>
        </w:r>
        <w:r w:rsidR="008F6282" w:rsidRPr="008F6282">
          <w:rPr>
            <w:rStyle w:val="Hyperlink"/>
            <w:szCs w:val="24"/>
          </w:rPr>
          <w:t>special</w:t>
        </w:r>
      </w:hyperlink>
      <w:r w:rsidR="005E2F6F">
        <w:t xml:space="preserve"> </w:t>
      </w:r>
      <w:r w:rsidR="008F6282" w:rsidRPr="008F6282">
        <w:t>publicat</w:t>
      </w:r>
      <w:r w:rsidR="005E2F6F">
        <w:t xml:space="preserve"> </w:t>
      </w:r>
      <w:r w:rsidR="008F6282" w:rsidRPr="008F6282">
        <w:t>astăzi</w:t>
      </w:r>
      <w:r w:rsidR="005E2F6F">
        <w:t xml:space="preserve"> </w:t>
      </w:r>
      <w:r w:rsidR="008F6282" w:rsidRPr="008F6282">
        <w:t>oferă</w:t>
      </w:r>
      <w:r w:rsidR="005E2F6F">
        <w:t xml:space="preserve"> </w:t>
      </w:r>
      <w:r w:rsidR="008F6282" w:rsidRPr="008F6282">
        <w:t>o</w:t>
      </w:r>
      <w:r w:rsidR="005E2F6F">
        <w:t xml:space="preserve"> </w:t>
      </w:r>
      <w:r w:rsidR="008F6282" w:rsidRPr="008F6282">
        <w:t>imagine</w:t>
      </w:r>
      <w:r w:rsidR="005E2F6F">
        <w:t xml:space="preserve"> </w:t>
      </w:r>
      <w:r w:rsidR="008F6282" w:rsidRPr="008F6282">
        <w:t>de</w:t>
      </w:r>
      <w:r w:rsidR="005E2F6F">
        <w:t xml:space="preserve"> </w:t>
      </w:r>
      <w:r w:rsidR="008F6282" w:rsidRPr="008F6282">
        <w:t>ansamblu</w:t>
      </w:r>
      <w:r w:rsidR="005E2F6F">
        <w:t xml:space="preserve"> </w:t>
      </w:r>
      <w:r w:rsidR="008F6282" w:rsidRPr="008F6282">
        <w:t>a</w:t>
      </w:r>
      <w:r w:rsidR="005E2F6F">
        <w:t xml:space="preserve"> </w:t>
      </w:r>
      <w:r w:rsidR="008F6282" w:rsidRPr="008F6282">
        <w:t>atitudinilor</w:t>
      </w:r>
      <w:r w:rsidR="005E2F6F">
        <w:t xml:space="preserve"> </w:t>
      </w:r>
      <w:r w:rsidR="008F6282" w:rsidRPr="008F6282">
        <w:t>europenilor</w:t>
      </w:r>
      <w:r w:rsidR="005E2F6F">
        <w:t xml:space="preserve"> </w:t>
      </w:r>
      <w:r w:rsidR="008F6282" w:rsidRPr="008F6282">
        <w:t>față</w:t>
      </w:r>
      <w:r w:rsidR="005E2F6F">
        <w:t xml:space="preserve"> </w:t>
      </w:r>
      <w:r w:rsidR="008F6282" w:rsidRPr="008F6282">
        <w:t>de</w:t>
      </w:r>
      <w:r w:rsidR="005E2F6F">
        <w:t xml:space="preserve"> </w:t>
      </w:r>
      <w:r w:rsidR="008F6282" w:rsidRPr="008F6282">
        <w:t>antibiotice.</w:t>
      </w:r>
      <w:r w:rsidR="005E2F6F">
        <w:t xml:space="preserve"> </w:t>
      </w:r>
      <w:r w:rsidR="008F6282" w:rsidRPr="008F6282">
        <w:t>Principalele</w:t>
      </w:r>
      <w:r w:rsidR="005E2F6F">
        <w:t xml:space="preserve"> </w:t>
      </w:r>
      <w:r w:rsidR="008F6282" w:rsidRPr="008F6282">
        <w:t>rezultate</w:t>
      </w:r>
      <w:r w:rsidR="005E2F6F">
        <w:t xml:space="preserve"> </w:t>
      </w:r>
      <w:r w:rsidR="008F6282" w:rsidRPr="008F6282">
        <w:t>sunt:</w:t>
      </w:r>
    </w:p>
    <w:p w14:paraId="033FC395" w14:textId="4F484CC4" w:rsidR="008F6282" w:rsidRPr="008F6282" w:rsidRDefault="008F6282" w:rsidP="00EF40EB">
      <w:pPr>
        <w:numPr>
          <w:ilvl w:val="0"/>
          <w:numId w:val="8"/>
        </w:numPr>
        <w:spacing w:before="0" w:after="60"/>
        <w:jc w:val="both"/>
      </w:pPr>
      <w:r w:rsidRPr="008F6282">
        <w:rPr>
          <w:b/>
          <w:bCs/>
        </w:rPr>
        <w:t>Utilizarea</w:t>
      </w:r>
      <w:r w:rsidR="005E2F6F">
        <w:rPr>
          <w:b/>
          <w:bCs/>
        </w:rPr>
        <w:t xml:space="preserve"> </w:t>
      </w:r>
      <w:r w:rsidRPr="008F6282">
        <w:rPr>
          <w:b/>
          <w:bCs/>
        </w:rPr>
        <w:t>antibioticelor</w:t>
      </w:r>
      <w:r w:rsidR="005E2F6F">
        <w:rPr>
          <w:b/>
          <w:bCs/>
        </w:rPr>
        <w:t xml:space="preserve"> </w:t>
      </w:r>
      <w:r w:rsidRPr="008F6282">
        <w:rPr>
          <w:b/>
          <w:bCs/>
        </w:rPr>
        <w:t>a</w:t>
      </w:r>
      <w:r w:rsidR="005E2F6F">
        <w:rPr>
          <w:b/>
          <w:bCs/>
        </w:rPr>
        <w:t xml:space="preserve"> </w:t>
      </w:r>
      <w:r w:rsidRPr="008F6282">
        <w:rPr>
          <w:b/>
          <w:bCs/>
        </w:rPr>
        <w:t>ajuns</w:t>
      </w:r>
      <w:r w:rsidR="005E2F6F">
        <w:rPr>
          <w:b/>
          <w:bCs/>
        </w:rPr>
        <w:t xml:space="preserve"> </w:t>
      </w:r>
      <w:r w:rsidRPr="008F6282">
        <w:rPr>
          <w:b/>
          <w:bCs/>
        </w:rPr>
        <w:t>la</w:t>
      </w:r>
      <w:r w:rsidR="005E2F6F">
        <w:rPr>
          <w:b/>
          <w:bCs/>
        </w:rPr>
        <w:t xml:space="preserve"> </w:t>
      </w:r>
      <w:r w:rsidRPr="008F6282">
        <w:rPr>
          <w:b/>
          <w:bCs/>
        </w:rPr>
        <w:t>un</w:t>
      </w:r>
      <w:r w:rsidR="005E2F6F">
        <w:rPr>
          <w:b/>
          <w:bCs/>
        </w:rPr>
        <w:t xml:space="preserve"> </w:t>
      </w:r>
      <w:r w:rsidRPr="008F6282">
        <w:rPr>
          <w:b/>
          <w:bCs/>
        </w:rPr>
        <w:t>nivel</w:t>
      </w:r>
      <w:r w:rsidR="005E2F6F">
        <w:rPr>
          <w:b/>
          <w:bCs/>
        </w:rPr>
        <w:t xml:space="preserve"> </w:t>
      </w:r>
      <w:r w:rsidRPr="008F6282">
        <w:rPr>
          <w:b/>
          <w:bCs/>
        </w:rPr>
        <w:t>minim</w:t>
      </w:r>
      <w:r w:rsidR="005E2F6F">
        <w:rPr>
          <w:b/>
          <w:bCs/>
        </w:rPr>
        <w:t xml:space="preserve"> </w:t>
      </w:r>
      <w:r w:rsidRPr="008F6282">
        <w:rPr>
          <w:b/>
          <w:bCs/>
        </w:rPr>
        <w:t>record</w:t>
      </w:r>
      <w:r w:rsidRPr="008F6282">
        <w:t>:</w:t>
      </w:r>
      <w:r w:rsidR="005E2F6F">
        <w:t xml:space="preserve"> </w:t>
      </w:r>
      <w:r w:rsidRPr="008F6282">
        <w:t>23</w:t>
      </w:r>
      <w:r w:rsidR="005E2F6F">
        <w:t xml:space="preserve"> </w:t>
      </w:r>
      <w:r w:rsidRPr="008F6282">
        <w:t>%</w:t>
      </w:r>
      <w:r w:rsidR="005E2F6F">
        <w:t xml:space="preserve"> </w:t>
      </w:r>
      <w:r w:rsidRPr="008F6282">
        <w:t>dintre</w:t>
      </w:r>
      <w:r w:rsidR="005E2F6F">
        <w:t xml:space="preserve"> </w:t>
      </w:r>
      <w:r w:rsidRPr="008F6282">
        <w:t>europeni</w:t>
      </w:r>
      <w:r w:rsidR="005E2F6F">
        <w:t xml:space="preserve"> </w:t>
      </w:r>
      <w:r w:rsidRPr="008F6282">
        <w:t>afirmă</w:t>
      </w:r>
      <w:r w:rsidR="005E2F6F">
        <w:t xml:space="preserve"> </w:t>
      </w:r>
      <w:r w:rsidRPr="008F6282">
        <w:t>că</w:t>
      </w:r>
      <w:r w:rsidR="005E2F6F">
        <w:t xml:space="preserve"> </w:t>
      </w:r>
      <w:r w:rsidRPr="008F6282">
        <w:t>au</w:t>
      </w:r>
      <w:r w:rsidR="005E2F6F">
        <w:t xml:space="preserve"> </w:t>
      </w:r>
      <w:r w:rsidRPr="008F6282">
        <w:t>luat</w:t>
      </w:r>
      <w:r w:rsidR="005E2F6F">
        <w:t xml:space="preserve"> </w:t>
      </w:r>
      <w:r w:rsidRPr="008F6282">
        <w:t>antibiotice</w:t>
      </w:r>
      <w:r w:rsidR="005E2F6F">
        <w:t xml:space="preserve"> </w:t>
      </w:r>
      <w:r w:rsidRPr="008F6282">
        <w:t>sub</w:t>
      </w:r>
      <w:r w:rsidR="005E2F6F">
        <w:t xml:space="preserve"> </w:t>
      </w:r>
      <w:r w:rsidRPr="008F6282">
        <w:t>formă</w:t>
      </w:r>
      <w:r w:rsidR="005E2F6F">
        <w:t xml:space="preserve"> </w:t>
      </w:r>
      <w:r w:rsidRPr="008F6282">
        <w:t>orală</w:t>
      </w:r>
      <w:r w:rsidR="005E2F6F">
        <w:t xml:space="preserve"> </w:t>
      </w:r>
      <w:r w:rsidRPr="008F6282">
        <w:t>în</w:t>
      </w:r>
      <w:r w:rsidR="005E2F6F">
        <w:t xml:space="preserve"> </w:t>
      </w:r>
      <w:r w:rsidRPr="008F6282">
        <w:t>ultimul</w:t>
      </w:r>
      <w:r w:rsidR="005E2F6F">
        <w:t xml:space="preserve"> </w:t>
      </w:r>
      <w:r w:rsidRPr="008F6282">
        <w:t>an,</w:t>
      </w:r>
      <w:r w:rsidR="005E2F6F">
        <w:t xml:space="preserve"> </w:t>
      </w:r>
      <w:r w:rsidRPr="008F6282">
        <w:rPr>
          <w:b/>
          <w:bCs/>
        </w:rPr>
        <w:t>cel</w:t>
      </w:r>
      <w:r w:rsidR="005E2F6F">
        <w:rPr>
          <w:b/>
          <w:bCs/>
        </w:rPr>
        <w:t xml:space="preserve"> </w:t>
      </w:r>
      <w:r w:rsidRPr="008F6282">
        <w:rPr>
          <w:b/>
          <w:bCs/>
        </w:rPr>
        <w:t>mai</w:t>
      </w:r>
      <w:r w:rsidR="005E2F6F">
        <w:rPr>
          <w:b/>
          <w:bCs/>
        </w:rPr>
        <w:t xml:space="preserve"> </w:t>
      </w:r>
      <w:r w:rsidRPr="008F6282">
        <w:rPr>
          <w:b/>
          <w:bCs/>
        </w:rPr>
        <w:t>mic</w:t>
      </w:r>
      <w:r w:rsidR="005E2F6F">
        <w:rPr>
          <w:b/>
          <w:bCs/>
        </w:rPr>
        <w:t xml:space="preserve"> </w:t>
      </w:r>
      <w:r w:rsidRPr="008F6282">
        <w:rPr>
          <w:b/>
          <w:bCs/>
        </w:rPr>
        <w:t>procent</w:t>
      </w:r>
      <w:r w:rsidR="005E2F6F">
        <w:rPr>
          <w:b/>
          <w:bCs/>
        </w:rPr>
        <w:t xml:space="preserve"> </w:t>
      </w:r>
      <w:r w:rsidRPr="008F6282">
        <w:rPr>
          <w:b/>
          <w:bCs/>
        </w:rPr>
        <w:t>din</w:t>
      </w:r>
      <w:r w:rsidR="005E2F6F">
        <w:rPr>
          <w:b/>
          <w:bCs/>
        </w:rPr>
        <w:t xml:space="preserve"> </w:t>
      </w:r>
      <w:r w:rsidRPr="008F6282">
        <w:rPr>
          <w:b/>
          <w:bCs/>
        </w:rPr>
        <w:t>2009</w:t>
      </w:r>
      <w:r w:rsidR="005E2F6F">
        <w:rPr>
          <w:b/>
          <w:bCs/>
        </w:rPr>
        <w:t xml:space="preserve"> </w:t>
      </w:r>
      <w:r w:rsidRPr="008F6282">
        <w:rPr>
          <w:b/>
          <w:bCs/>
        </w:rPr>
        <w:t>încoace</w:t>
      </w:r>
      <w:r w:rsidRPr="008F6282">
        <w:t>.</w:t>
      </w:r>
      <w:r w:rsidR="005E2F6F">
        <w:t xml:space="preserve"> </w:t>
      </w:r>
      <w:r w:rsidRPr="008F6282">
        <w:t>Însă</w:t>
      </w:r>
      <w:r w:rsidR="005E2F6F">
        <w:t xml:space="preserve"> </w:t>
      </w:r>
      <w:r w:rsidRPr="008F6282">
        <w:t>acest</w:t>
      </w:r>
      <w:r w:rsidR="005E2F6F">
        <w:t xml:space="preserve"> </w:t>
      </w:r>
      <w:r w:rsidRPr="008F6282">
        <w:t>procent</w:t>
      </w:r>
      <w:r w:rsidR="005E2F6F">
        <w:t xml:space="preserve"> </w:t>
      </w:r>
      <w:r w:rsidRPr="008F6282">
        <w:t>variază</w:t>
      </w:r>
      <w:r w:rsidR="005E2F6F">
        <w:t xml:space="preserve"> </w:t>
      </w:r>
      <w:r w:rsidRPr="008F6282">
        <w:t>de</w:t>
      </w:r>
      <w:r w:rsidR="005E2F6F">
        <w:t xml:space="preserve"> </w:t>
      </w:r>
      <w:r w:rsidRPr="008F6282">
        <w:t>la</w:t>
      </w:r>
      <w:r w:rsidR="005E2F6F">
        <w:t xml:space="preserve"> </w:t>
      </w:r>
      <w:r w:rsidRPr="008F6282">
        <w:t>42</w:t>
      </w:r>
      <w:r w:rsidR="005E2F6F">
        <w:t xml:space="preserve"> </w:t>
      </w:r>
      <w:r w:rsidRPr="008F6282">
        <w:t>%</w:t>
      </w:r>
      <w:r w:rsidR="005E2F6F">
        <w:t xml:space="preserve"> </w:t>
      </w:r>
      <w:r w:rsidRPr="008F6282">
        <w:t>în</w:t>
      </w:r>
      <w:r w:rsidR="005E2F6F">
        <w:t xml:space="preserve"> </w:t>
      </w:r>
      <w:r w:rsidRPr="008F6282">
        <w:t>Malta,</w:t>
      </w:r>
      <w:r w:rsidR="005E2F6F">
        <w:t xml:space="preserve"> </w:t>
      </w:r>
      <w:r w:rsidRPr="008F6282">
        <w:t>la</w:t>
      </w:r>
      <w:r w:rsidR="005E2F6F">
        <w:t xml:space="preserve"> </w:t>
      </w:r>
      <w:r w:rsidRPr="008F6282">
        <w:t>15</w:t>
      </w:r>
      <w:r w:rsidR="005E2F6F">
        <w:t xml:space="preserve"> </w:t>
      </w:r>
      <w:r w:rsidRPr="008F6282">
        <w:t>%</w:t>
      </w:r>
      <w:r w:rsidR="005E2F6F">
        <w:t xml:space="preserve"> </w:t>
      </w:r>
      <w:r w:rsidRPr="008F6282">
        <w:t>în</w:t>
      </w:r>
      <w:r w:rsidR="005E2F6F">
        <w:t xml:space="preserve"> </w:t>
      </w:r>
      <w:r w:rsidRPr="008F6282">
        <w:t>Suedia</w:t>
      </w:r>
      <w:r w:rsidR="005E2F6F">
        <w:t xml:space="preserve"> </w:t>
      </w:r>
      <w:r w:rsidRPr="008F6282">
        <w:t>și</w:t>
      </w:r>
      <w:r w:rsidR="005E2F6F">
        <w:t xml:space="preserve"> </w:t>
      </w:r>
      <w:r w:rsidRPr="008F6282">
        <w:t>Germania.</w:t>
      </w:r>
    </w:p>
    <w:p w14:paraId="403EE400" w14:textId="1A293C90" w:rsidR="008F6282" w:rsidRPr="008F6282" w:rsidRDefault="008F6282" w:rsidP="00EF40EB">
      <w:pPr>
        <w:numPr>
          <w:ilvl w:val="0"/>
          <w:numId w:val="8"/>
        </w:numPr>
        <w:spacing w:before="0" w:after="60"/>
        <w:jc w:val="both"/>
      </w:pPr>
      <w:r w:rsidRPr="008F6282">
        <w:t>Aproximativ</w:t>
      </w:r>
      <w:r w:rsidR="005E2F6F">
        <w:t xml:space="preserve"> </w:t>
      </w:r>
      <w:r w:rsidRPr="008F6282">
        <w:rPr>
          <w:b/>
          <w:bCs/>
        </w:rPr>
        <w:t>8</w:t>
      </w:r>
      <w:r w:rsidR="005E2F6F">
        <w:rPr>
          <w:b/>
          <w:bCs/>
        </w:rPr>
        <w:t xml:space="preserve"> </w:t>
      </w:r>
      <w:r w:rsidRPr="008F6282">
        <w:rPr>
          <w:b/>
          <w:bCs/>
        </w:rPr>
        <w:t>%</w:t>
      </w:r>
      <w:r w:rsidR="005E2F6F">
        <w:rPr>
          <w:b/>
          <w:bCs/>
        </w:rPr>
        <w:t xml:space="preserve"> </w:t>
      </w:r>
      <w:r w:rsidRPr="008F6282">
        <w:rPr>
          <w:b/>
          <w:bCs/>
        </w:rPr>
        <w:t>dintre</w:t>
      </w:r>
      <w:r w:rsidR="005E2F6F">
        <w:rPr>
          <w:b/>
          <w:bCs/>
        </w:rPr>
        <w:t xml:space="preserve"> </w:t>
      </w:r>
      <w:r w:rsidRPr="008F6282">
        <w:rPr>
          <w:b/>
          <w:bCs/>
        </w:rPr>
        <w:t>antibiotice</w:t>
      </w:r>
      <w:r w:rsidR="005E2F6F">
        <w:rPr>
          <w:b/>
          <w:bCs/>
        </w:rPr>
        <w:t xml:space="preserve"> </w:t>
      </w:r>
      <w:r w:rsidRPr="008F6282">
        <w:rPr>
          <w:b/>
          <w:bCs/>
        </w:rPr>
        <w:t>au</w:t>
      </w:r>
      <w:r w:rsidR="005E2F6F">
        <w:rPr>
          <w:b/>
          <w:bCs/>
        </w:rPr>
        <w:t xml:space="preserve"> </w:t>
      </w:r>
      <w:r w:rsidRPr="008F6282">
        <w:rPr>
          <w:b/>
          <w:bCs/>
        </w:rPr>
        <w:t>fost</w:t>
      </w:r>
      <w:r w:rsidR="005E2F6F">
        <w:rPr>
          <w:b/>
          <w:bCs/>
        </w:rPr>
        <w:t xml:space="preserve"> </w:t>
      </w:r>
      <w:r w:rsidRPr="008F6282">
        <w:rPr>
          <w:b/>
          <w:bCs/>
        </w:rPr>
        <w:t>administrate</w:t>
      </w:r>
      <w:r w:rsidR="005E2F6F">
        <w:rPr>
          <w:b/>
          <w:bCs/>
        </w:rPr>
        <w:t xml:space="preserve"> </w:t>
      </w:r>
      <w:r w:rsidRPr="008F6282">
        <w:rPr>
          <w:b/>
          <w:bCs/>
        </w:rPr>
        <w:t>fără</w:t>
      </w:r>
      <w:r w:rsidR="005E2F6F">
        <w:rPr>
          <w:b/>
          <w:bCs/>
        </w:rPr>
        <w:t xml:space="preserve"> </w:t>
      </w:r>
      <w:r w:rsidRPr="008F6282">
        <w:rPr>
          <w:b/>
          <w:bCs/>
        </w:rPr>
        <w:t>rețetă</w:t>
      </w:r>
      <w:r w:rsidR="005E2F6F">
        <w:rPr>
          <w:b/>
          <w:bCs/>
        </w:rPr>
        <w:t xml:space="preserve"> </w:t>
      </w:r>
      <w:r w:rsidRPr="008F6282">
        <w:rPr>
          <w:b/>
          <w:bCs/>
        </w:rPr>
        <w:t>medicală</w:t>
      </w:r>
      <w:r w:rsidRPr="008F6282">
        <w:t>.</w:t>
      </w:r>
    </w:p>
    <w:p w14:paraId="47BDA8AC" w14:textId="561875C6" w:rsidR="008F6282" w:rsidRPr="008F6282" w:rsidRDefault="008F6282" w:rsidP="00EF40EB">
      <w:pPr>
        <w:numPr>
          <w:ilvl w:val="0"/>
          <w:numId w:val="8"/>
        </w:numPr>
        <w:spacing w:before="0" w:after="60"/>
        <w:jc w:val="both"/>
      </w:pPr>
      <w:r w:rsidRPr="008F6282">
        <w:t>O</w:t>
      </w:r>
      <w:r w:rsidR="005E2F6F">
        <w:t xml:space="preserve"> </w:t>
      </w:r>
      <w:r w:rsidRPr="008F6282">
        <w:t>foarte</w:t>
      </w:r>
      <w:r w:rsidR="005E2F6F">
        <w:t xml:space="preserve"> </w:t>
      </w:r>
      <w:r w:rsidRPr="008F6282">
        <w:t>mare</w:t>
      </w:r>
      <w:r w:rsidR="005E2F6F">
        <w:t xml:space="preserve"> </w:t>
      </w:r>
      <w:r w:rsidRPr="008F6282">
        <w:t>parte</w:t>
      </w:r>
      <w:r w:rsidR="005E2F6F">
        <w:t xml:space="preserve"> </w:t>
      </w:r>
      <w:r w:rsidRPr="008F6282">
        <w:t>dintre</w:t>
      </w:r>
      <w:r w:rsidR="005E2F6F">
        <w:t xml:space="preserve"> </w:t>
      </w:r>
      <w:r w:rsidRPr="008F6282">
        <w:t>europeni</w:t>
      </w:r>
      <w:r w:rsidR="005E2F6F">
        <w:t xml:space="preserve"> </w:t>
      </w:r>
      <w:r w:rsidRPr="008F6282">
        <w:rPr>
          <w:b/>
          <w:bCs/>
        </w:rPr>
        <w:t>au</w:t>
      </w:r>
      <w:r w:rsidR="005E2F6F">
        <w:rPr>
          <w:b/>
          <w:bCs/>
        </w:rPr>
        <w:t xml:space="preserve"> </w:t>
      </w:r>
      <w:r w:rsidRPr="008F6282">
        <w:rPr>
          <w:b/>
          <w:bCs/>
        </w:rPr>
        <w:t>luat</w:t>
      </w:r>
      <w:r w:rsidR="005E2F6F">
        <w:rPr>
          <w:b/>
          <w:bCs/>
        </w:rPr>
        <w:t xml:space="preserve"> </w:t>
      </w:r>
      <w:r w:rsidRPr="008F6282">
        <w:rPr>
          <w:b/>
          <w:bCs/>
        </w:rPr>
        <w:t>antibiotice</w:t>
      </w:r>
      <w:r w:rsidR="005E2F6F">
        <w:rPr>
          <w:b/>
          <w:bCs/>
        </w:rPr>
        <w:t xml:space="preserve"> </w:t>
      </w:r>
      <w:r w:rsidRPr="008F6282">
        <w:rPr>
          <w:b/>
          <w:bCs/>
        </w:rPr>
        <w:t>fără</w:t>
      </w:r>
      <w:r w:rsidR="005E2F6F">
        <w:rPr>
          <w:b/>
          <w:bCs/>
        </w:rPr>
        <w:t xml:space="preserve"> </w:t>
      </w:r>
      <w:r w:rsidRPr="008F6282">
        <w:rPr>
          <w:b/>
          <w:bCs/>
        </w:rPr>
        <w:t>justificare</w:t>
      </w:r>
      <w:r w:rsidR="005E2F6F">
        <w:t xml:space="preserve"> </w:t>
      </w:r>
      <w:r w:rsidRPr="008F6282">
        <w:t>(adică</w:t>
      </w:r>
      <w:r w:rsidR="005E2F6F">
        <w:t xml:space="preserve"> </w:t>
      </w:r>
      <w:r w:rsidRPr="008F6282">
        <w:t>doar</w:t>
      </w:r>
      <w:r w:rsidR="005E2F6F">
        <w:t xml:space="preserve"> </w:t>
      </w:r>
      <w:r w:rsidRPr="008F6282">
        <w:t>pentru</w:t>
      </w:r>
      <w:r w:rsidR="005E2F6F">
        <w:t xml:space="preserve"> </w:t>
      </w:r>
      <w:r w:rsidRPr="008F6282">
        <w:t>infecții</w:t>
      </w:r>
      <w:r w:rsidR="005E2F6F">
        <w:t xml:space="preserve"> </w:t>
      </w:r>
      <w:r w:rsidRPr="008F6282">
        <w:t>virale</w:t>
      </w:r>
      <w:r w:rsidR="005E2F6F">
        <w:t xml:space="preserve"> </w:t>
      </w:r>
      <w:r w:rsidRPr="008F6282">
        <w:t>sau</w:t>
      </w:r>
      <w:r w:rsidR="005E2F6F">
        <w:t xml:space="preserve"> </w:t>
      </w:r>
      <w:r w:rsidRPr="008F6282">
        <w:t>pentru</w:t>
      </w:r>
      <w:r w:rsidR="005E2F6F">
        <w:t xml:space="preserve"> </w:t>
      </w:r>
      <w:r w:rsidRPr="008F6282">
        <w:t>simptome).</w:t>
      </w:r>
    </w:p>
    <w:p w14:paraId="51FCA2B4" w14:textId="0B0B01E1" w:rsidR="008F6282" w:rsidRPr="008F6282" w:rsidRDefault="008F6282" w:rsidP="00EF40EB">
      <w:pPr>
        <w:spacing w:before="0" w:after="60"/>
        <w:jc w:val="both"/>
      </w:pPr>
      <w:r w:rsidRPr="008F6282">
        <w:t>Sondajul</w:t>
      </w:r>
      <w:r w:rsidR="005E2F6F">
        <w:t xml:space="preserve"> </w:t>
      </w:r>
      <w:r w:rsidRPr="008F6282">
        <w:t>a</w:t>
      </w:r>
      <w:r w:rsidR="005E2F6F">
        <w:t xml:space="preserve"> </w:t>
      </w:r>
      <w:r w:rsidRPr="008F6282">
        <w:t>arătat,</w:t>
      </w:r>
      <w:r w:rsidR="005E2F6F">
        <w:t xml:space="preserve"> </w:t>
      </w:r>
      <w:r w:rsidRPr="008F6282">
        <w:t>în</w:t>
      </w:r>
      <w:r w:rsidR="005E2F6F">
        <w:t xml:space="preserve"> </w:t>
      </w:r>
      <w:r w:rsidRPr="008F6282">
        <w:t>plus,</w:t>
      </w:r>
      <w:r w:rsidR="005E2F6F">
        <w:t xml:space="preserve"> </w:t>
      </w:r>
      <w:r w:rsidRPr="008F6282">
        <w:t>o</w:t>
      </w:r>
      <w:r w:rsidR="005E2F6F">
        <w:t xml:space="preserve"> </w:t>
      </w:r>
      <w:r w:rsidRPr="008F6282">
        <w:t>lipsă</w:t>
      </w:r>
      <w:r w:rsidR="005E2F6F">
        <w:t xml:space="preserve"> </w:t>
      </w:r>
      <w:r w:rsidRPr="008F6282">
        <w:t>îngrijorătoare</w:t>
      </w:r>
      <w:r w:rsidR="005E2F6F">
        <w:t xml:space="preserve"> </w:t>
      </w:r>
      <w:r w:rsidRPr="008F6282">
        <w:t>de</w:t>
      </w:r>
      <w:r w:rsidR="005E2F6F">
        <w:t xml:space="preserve"> </w:t>
      </w:r>
      <w:r w:rsidRPr="008F6282">
        <w:t>conștientizare</w:t>
      </w:r>
      <w:r w:rsidR="005E2F6F">
        <w:t xml:space="preserve"> </w:t>
      </w:r>
      <w:r w:rsidRPr="008F6282">
        <w:t>în</w:t>
      </w:r>
      <w:r w:rsidR="005E2F6F">
        <w:t xml:space="preserve"> </w:t>
      </w:r>
      <w:r w:rsidRPr="008F6282">
        <w:t>rândul</w:t>
      </w:r>
      <w:r w:rsidR="005E2F6F">
        <w:t xml:space="preserve"> </w:t>
      </w:r>
      <w:r w:rsidRPr="008F6282">
        <w:t>cetățenilor</w:t>
      </w:r>
      <w:r w:rsidR="005E2F6F">
        <w:t xml:space="preserve"> </w:t>
      </w:r>
      <w:r w:rsidRPr="008F6282">
        <w:t>cu</w:t>
      </w:r>
      <w:r w:rsidR="005E2F6F">
        <w:t xml:space="preserve"> </w:t>
      </w:r>
      <w:r w:rsidRPr="008F6282">
        <w:t>privire</w:t>
      </w:r>
      <w:r w:rsidR="005E2F6F">
        <w:t xml:space="preserve"> </w:t>
      </w:r>
      <w:r w:rsidRPr="008F6282">
        <w:t>la</w:t>
      </w:r>
      <w:r w:rsidR="005E2F6F">
        <w:t xml:space="preserve"> </w:t>
      </w:r>
      <w:r w:rsidRPr="008F6282">
        <w:t>utilizarea</w:t>
      </w:r>
      <w:r w:rsidR="005E2F6F">
        <w:t xml:space="preserve"> </w:t>
      </w:r>
      <w:r w:rsidRPr="008F6282">
        <w:t>adecvată</w:t>
      </w:r>
      <w:r w:rsidR="005E2F6F">
        <w:t xml:space="preserve"> </w:t>
      </w:r>
      <w:r w:rsidRPr="008F6282">
        <w:t>a</w:t>
      </w:r>
      <w:r w:rsidR="005E2F6F">
        <w:t xml:space="preserve"> </w:t>
      </w:r>
      <w:r w:rsidRPr="008F6282">
        <w:t>antibioticelor:</w:t>
      </w:r>
    </w:p>
    <w:p w14:paraId="63FAB386" w14:textId="7E165829" w:rsidR="008F6282" w:rsidRPr="008F6282" w:rsidRDefault="008F6282" w:rsidP="00EF40EB">
      <w:pPr>
        <w:numPr>
          <w:ilvl w:val="0"/>
          <w:numId w:val="9"/>
        </w:numPr>
        <w:spacing w:before="0" w:after="60"/>
        <w:jc w:val="both"/>
      </w:pPr>
      <w:r w:rsidRPr="008F6282">
        <w:rPr>
          <w:b/>
          <w:bCs/>
        </w:rPr>
        <w:t>Doar</w:t>
      </w:r>
      <w:r w:rsidR="005E2F6F">
        <w:rPr>
          <w:b/>
          <w:bCs/>
        </w:rPr>
        <w:t xml:space="preserve"> </w:t>
      </w:r>
      <w:r w:rsidRPr="008F6282">
        <w:rPr>
          <w:b/>
          <w:bCs/>
        </w:rPr>
        <w:t>jumătate</w:t>
      </w:r>
      <w:r w:rsidR="005E2F6F">
        <w:t xml:space="preserve"> </w:t>
      </w:r>
      <w:r w:rsidRPr="008F6282">
        <w:t>(50</w:t>
      </w:r>
      <w:r w:rsidR="005E2F6F">
        <w:t xml:space="preserve"> </w:t>
      </w:r>
      <w:r w:rsidRPr="008F6282">
        <w:t>%)</w:t>
      </w:r>
      <w:r w:rsidR="005E2F6F">
        <w:t xml:space="preserve"> </w:t>
      </w:r>
      <w:r w:rsidRPr="008F6282">
        <w:rPr>
          <w:b/>
          <w:bCs/>
        </w:rPr>
        <w:t>dintre</w:t>
      </w:r>
      <w:r w:rsidR="005E2F6F">
        <w:rPr>
          <w:b/>
          <w:bCs/>
        </w:rPr>
        <w:t xml:space="preserve"> </w:t>
      </w:r>
      <w:r w:rsidRPr="008F6282">
        <w:rPr>
          <w:b/>
          <w:bCs/>
        </w:rPr>
        <w:t>respondenți</w:t>
      </w:r>
      <w:r w:rsidR="005E2F6F">
        <w:rPr>
          <w:b/>
          <w:bCs/>
        </w:rPr>
        <w:t xml:space="preserve"> </w:t>
      </w:r>
      <w:r w:rsidRPr="008F6282">
        <w:rPr>
          <w:b/>
          <w:bCs/>
        </w:rPr>
        <w:t>știu</w:t>
      </w:r>
      <w:r w:rsidR="005E2F6F">
        <w:rPr>
          <w:b/>
          <w:bCs/>
        </w:rPr>
        <w:t xml:space="preserve"> </w:t>
      </w:r>
      <w:r w:rsidRPr="008F6282">
        <w:rPr>
          <w:b/>
          <w:bCs/>
        </w:rPr>
        <w:t>că</w:t>
      </w:r>
      <w:r w:rsidR="005E2F6F">
        <w:rPr>
          <w:b/>
          <w:bCs/>
        </w:rPr>
        <w:t xml:space="preserve"> </w:t>
      </w:r>
      <w:r w:rsidRPr="008F6282">
        <w:rPr>
          <w:b/>
          <w:bCs/>
        </w:rPr>
        <w:t>antibioticele</w:t>
      </w:r>
      <w:r w:rsidR="005E2F6F">
        <w:rPr>
          <w:b/>
          <w:bCs/>
        </w:rPr>
        <w:t xml:space="preserve"> </w:t>
      </w:r>
      <w:r w:rsidRPr="008F6282">
        <w:rPr>
          <w:b/>
          <w:bCs/>
        </w:rPr>
        <w:t>sunt</w:t>
      </w:r>
      <w:r w:rsidR="005E2F6F">
        <w:rPr>
          <w:b/>
          <w:bCs/>
        </w:rPr>
        <w:t xml:space="preserve"> </w:t>
      </w:r>
      <w:r w:rsidRPr="008F6282">
        <w:rPr>
          <w:b/>
          <w:bCs/>
        </w:rPr>
        <w:t>ineficace</w:t>
      </w:r>
      <w:r w:rsidR="005E2F6F">
        <w:rPr>
          <w:b/>
          <w:bCs/>
        </w:rPr>
        <w:t xml:space="preserve"> </w:t>
      </w:r>
      <w:r w:rsidRPr="008F6282">
        <w:rPr>
          <w:b/>
          <w:bCs/>
        </w:rPr>
        <w:t>împotriva</w:t>
      </w:r>
      <w:r w:rsidR="005E2F6F">
        <w:rPr>
          <w:b/>
          <w:bCs/>
        </w:rPr>
        <w:t xml:space="preserve"> </w:t>
      </w:r>
      <w:r w:rsidRPr="008F6282">
        <w:rPr>
          <w:b/>
          <w:bCs/>
        </w:rPr>
        <w:t>virusurilor</w:t>
      </w:r>
      <w:r w:rsidRPr="008F6282">
        <w:t>.</w:t>
      </w:r>
    </w:p>
    <w:p w14:paraId="23C5F73E" w14:textId="2EA59949" w:rsidR="008F6282" w:rsidRPr="008F6282" w:rsidRDefault="008F6282" w:rsidP="00EF40EB">
      <w:pPr>
        <w:numPr>
          <w:ilvl w:val="0"/>
          <w:numId w:val="9"/>
        </w:numPr>
        <w:spacing w:before="0" w:after="60"/>
        <w:jc w:val="both"/>
      </w:pPr>
      <w:r w:rsidRPr="008F6282">
        <w:rPr>
          <w:b/>
          <w:bCs/>
        </w:rPr>
        <w:t>Doar</w:t>
      </w:r>
      <w:r w:rsidR="005E2F6F">
        <w:rPr>
          <w:b/>
          <w:bCs/>
        </w:rPr>
        <w:t xml:space="preserve"> </w:t>
      </w:r>
      <w:r w:rsidRPr="008F6282">
        <w:rPr>
          <w:b/>
          <w:bCs/>
        </w:rPr>
        <w:t>3</w:t>
      </w:r>
      <w:r w:rsidR="005E2F6F">
        <w:rPr>
          <w:b/>
          <w:bCs/>
        </w:rPr>
        <w:t xml:space="preserve"> </w:t>
      </w:r>
      <w:r w:rsidRPr="008F6282">
        <w:rPr>
          <w:b/>
          <w:bCs/>
        </w:rPr>
        <w:t>din</w:t>
      </w:r>
      <w:r w:rsidR="005E2F6F">
        <w:rPr>
          <w:b/>
          <w:bCs/>
        </w:rPr>
        <w:t xml:space="preserve"> </w:t>
      </w:r>
      <w:r w:rsidRPr="008F6282">
        <w:rPr>
          <w:b/>
          <w:bCs/>
        </w:rPr>
        <w:t>10</w:t>
      </w:r>
      <w:r w:rsidR="005E2F6F">
        <w:rPr>
          <w:b/>
          <w:bCs/>
        </w:rPr>
        <w:t xml:space="preserve"> </w:t>
      </w:r>
      <w:r w:rsidRPr="008F6282">
        <w:rPr>
          <w:b/>
          <w:bCs/>
        </w:rPr>
        <w:t>europeni</w:t>
      </w:r>
      <w:r w:rsidR="005E2F6F">
        <w:t xml:space="preserve"> </w:t>
      </w:r>
      <w:r w:rsidRPr="008F6282">
        <w:t>știau</w:t>
      </w:r>
      <w:r w:rsidR="005E2F6F">
        <w:t xml:space="preserve"> </w:t>
      </w:r>
      <w:r w:rsidRPr="008F6282">
        <w:t>că</w:t>
      </w:r>
      <w:r w:rsidR="005E2F6F">
        <w:t xml:space="preserve"> </w:t>
      </w:r>
      <w:r w:rsidRPr="008F6282">
        <w:t>utilizarea</w:t>
      </w:r>
      <w:r w:rsidR="005E2F6F">
        <w:t xml:space="preserve"> </w:t>
      </w:r>
      <w:r w:rsidRPr="008F6282">
        <w:t>nenecesară</w:t>
      </w:r>
      <w:r w:rsidR="005E2F6F">
        <w:t xml:space="preserve"> </w:t>
      </w:r>
      <w:r w:rsidRPr="008F6282">
        <w:t>a</w:t>
      </w:r>
      <w:r w:rsidR="005E2F6F">
        <w:t xml:space="preserve"> </w:t>
      </w:r>
      <w:r w:rsidRPr="008F6282">
        <w:t>antibioticelor</w:t>
      </w:r>
      <w:r w:rsidR="005E2F6F">
        <w:t xml:space="preserve"> </w:t>
      </w:r>
      <w:r w:rsidRPr="008F6282">
        <w:t>le</w:t>
      </w:r>
      <w:r w:rsidR="005E2F6F">
        <w:t xml:space="preserve"> </w:t>
      </w:r>
      <w:r w:rsidRPr="008F6282">
        <w:t>face</w:t>
      </w:r>
      <w:r w:rsidR="005E2F6F">
        <w:t xml:space="preserve"> </w:t>
      </w:r>
      <w:r w:rsidRPr="008F6282">
        <w:t>să</w:t>
      </w:r>
      <w:r w:rsidR="005E2F6F">
        <w:t xml:space="preserve"> </w:t>
      </w:r>
      <w:r w:rsidRPr="008F6282">
        <w:t>devină</w:t>
      </w:r>
      <w:r w:rsidR="005E2F6F">
        <w:t xml:space="preserve"> </w:t>
      </w:r>
      <w:r w:rsidRPr="008F6282">
        <w:t>ineficiente,</w:t>
      </w:r>
      <w:r w:rsidR="005E2F6F">
        <w:t xml:space="preserve"> </w:t>
      </w:r>
      <w:r w:rsidRPr="008F6282">
        <w:t>că</w:t>
      </w:r>
      <w:r w:rsidR="005E2F6F">
        <w:t xml:space="preserve"> </w:t>
      </w:r>
      <w:r w:rsidRPr="008F6282">
        <w:t>administrarea</w:t>
      </w:r>
      <w:r w:rsidR="005E2F6F">
        <w:t xml:space="preserve"> </w:t>
      </w:r>
      <w:r w:rsidRPr="008F6282">
        <w:t>antibioticelor</w:t>
      </w:r>
      <w:r w:rsidR="005E2F6F">
        <w:t xml:space="preserve"> </w:t>
      </w:r>
      <w:r w:rsidRPr="008F6282">
        <w:t>ar</w:t>
      </w:r>
      <w:r w:rsidR="005E2F6F">
        <w:t xml:space="preserve"> </w:t>
      </w:r>
      <w:r w:rsidRPr="008F6282">
        <w:t>trebui</w:t>
      </w:r>
      <w:r w:rsidR="005E2F6F">
        <w:t xml:space="preserve"> </w:t>
      </w:r>
      <w:r w:rsidRPr="008F6282">
        <w:t>să</w:t>
      </w:r>
      <w:r w:rsidR="005E2F6F">
        <w:t xml:space="preserve"> </w:t>
      </w:r>
      <w:r w:rsidRPr="008F6282">
        <w:t>înceteze</w:t>
      </w:r>
      <w:r w:rsidR="005E2F6F">
        <w:t xml:space="preserve"> </w:t>
      </w:r>
      <w:r w:rsidRPr="008F6282">
        <w:t>numai</w:t>
      </w:r>
      <w:r w:rsidR="005E2F6F">
        <w:t xml:space="preserve"> </w:t>
      </w:r>
      <w:r w:rsidRPr="008F6282">
        <w:t>la</w:t>
      </w:r>
      <w:r w:rsidR="005E2F6F">
        <w:t xml:space="preserve"> </w:t>
      </w:r>
      <w:r w:rsidRPr="008F6282">
        <w:t>finalizarea</w:t>
      </w:r>
      <w:r w:rsidR="005E2F6F">
        <w:t xml:space="preserve"> </w:t>
      </w:r>
      <w:r w:rsidRPr="008F6282">
        <w:t>întregii</w:t>
      </w:r>
      <w:r w:rsidR="005E2F6F">
        <w:t xml:space="preserve"> </w:t>
      </w:r>
      <w:r w:rsidRPr="008F6282">
        <w:t>cure</w:t>
      </w:r>
      <w:r w:rsidR="005E2F6F">
        <w:t xml:space="preserve"> </w:t>
      </w:r>
      <w:r w:rsidRPr="008F6282">
        <w:t>de</w:t>
      </w:r>
      <w:r w:rsidR="005E2F6F">
        <w:t xml:space="preserve"> </w:t>
      </w:r>
      <w:r w:rsidRPr="008F6282">
        <w:t>tratament,</w:t>
      </w:r>
      <w:r w:rsidR="005E2F6F">
        <w:t xml:space="preserve"> </w:t>
      </w:r>
      <w:r w:rsidRPr="008F6282">
        <w:t>că</w:t>
      </w:r>
      <w:r w:rsidR="005E2F6F">
        <w:t xml:space="preserve"> </w:t>
      </w:r>
      <w:r w:rsidRPr="008F6282">
        <w:t>antibioticele</w:t>
      </w:r>
      <w:r w:rsidR="005E2F6F">
        <w:t xml:space="preserve"> </w:t>
      </w:r>
      <w:r w:rsidRPr="008F6282">
        <w:t>generează</w:t>
      </w:r>
      <w:r w:rsidR="005E2F6F">
        <w:t xml:space="preserve"> </w:t>
      </w:r>
      <w:r w:rsidRPr="008F6282">
        <w:t>adesea</w:t>
      </w:r>
      <w:r w:rsidR="005E2F6F">
        <w:t xml:space="preserve"> </w:t>
      </w:r>
      <w:r w:rsidRPr="008F6282">
        <w:t>efecte</w:t>
      </w:r>
      <w:r w:rsidR="005E2F6F">
        <w:t xml:space="preserve"> </w:t>
      </w:r>
      <w:r w:rsidRPr="008F6282">
        <w:t>secundare,</w:t>
      </w:r>
      <w:r w:rsidR="005E2F6F">
        <w:t xml:space="preserve"> </w:t>
      </w:r>
      <w:r w:rsidRPr="008F6282">
        <w:t>cum</w:t>
      </w:r>
      <w:r w:rsidR="005E2F6F">
        <w:t xml:space="preserve"> </w:t>
      </w:r>
      <w:r w:rsidRPr="008F6282">
        <w:t>ar</w:t>
      </w:r>
      <w:r w:rsidR="005E2F6F">
        <w:t xml:space="preserve"> </w:t>
      </w:r>
      <w:r w:rsidRPr="008F6282">
        <w:t>fi</w:t>
      </w:r>
      <w:r w:rsidR="005E2F6F">
        <w:t xml:space="preserve"> </w:t>
      </w:r>
      <w:r w:rsidRPr="008F6282">
        <w:t>diareea,</w:t>
      </w:r>
      <w:r w:rsidR="005E2F6F">
        <w:t xml:space="preserve"> </w:t>
      </w:r>
      <w:r w:rsidRPr="008F6282">
        <w:t>și</w:t>
      </w:r>
      <w:r w:rsidR="005E2F6F">
        <w:t xml:space="preserve"> </w:t>
      </w:r>
      <w:r w:rsidRPr="008F6282">
        <w:t>că</w:t>
      </w:r>
      <w:r w:rsidR="005E2F6F">
        <w:t xml:space="preserve"> </w:t>
      </w:r>
      <w:r w:rsidRPr="008F6282">
        <w:t>antibioticele</w:t>
      </w:r>
      <w:r w:rsidR="005E2F6F">
        <w:t xml:space="preserve"> </w:t>
      </w:r>
      <w:r w:rsidRPr="008F6282">
        <w:t>nu</w:t>
      </w:r>
      <w:r w:rsidR="005E2F6F">
        <w:t xml:space="preserve"> </w:t>
      </w:r>
      <w:r w:rsidRPr="008F6282">
        <w:t>sunt</w:t>
      </w:r>
      <w:r w:rsidR="005E2F6F">
        <w:t xml:space="preserve"> </w:t>
      </w:r>
      <w:r w:rsidRPr="008F6282">
        <w:t>eficace</w:t>
      </w:r>
      <w:r w:rsidR="005E2F6F">
        <w:t xml:space="preserve"> </w:t>
      </w:r>
      <w:r w:rsidRPr="008F6282">
        <w:t>împotriva</w:t>
      </w:r>
      <w:r w:rsidR="005E2F6F">
        <w:t xml:space="preserve"> </w:t>
      </w:r>
      <w:r w:rsidRPr="008F6282">
        <w:t>răcelilor.</w:t>
      </w:r>
    </w:p>
    <w:p w14:paraId="7CAADE03" w14:textId="04F1BCBE" w:rsidR="008F6282" w:rsidRPr="008F6282" w:rsidRDefault="008F6282" w:rsidP="00EF40EB">
      <w:pPr>
        <w:spacing w:before="0" w:after="60"/>
        <w:jc w:val="both"/>
      </w:pPr>
      <w:r w:rsidRPr="008F6282">
        <w:rPr>
          <w:b/>
          <w:bCs/>
        </w:rPr>
        <w:t>Date</w:t>
      </w:r>
      <w:r w:rsidR="005E2F6F">
        <w:rPr>
          <w:b/>
          <w:bCs/>
        </w:rPr>
        <w:t xml:space="preserve"> </w:t>
      </w:r>
      <w:r w:rsidRPr="008F6282">
        <w:rPr>
          <w:b/>
          <w:bCs/>
        </w:rPr>
        <w:t>ECDC:</w:t>
      </w:r>
      <w:r w:rsidR="005E2F6F">
        <w:rPr>
          <w:b/>
          <w:bCs/>
        </w:rPr>
        <w:t xml:space="preserve"> </w:t>
      </w:r>
      <w:r w:rsidRPr="008F6282">
        <w:rPr>
          <w:b/>
          <w:bCs/>
        </w:rPr>
        <w:t>creștere</w:t>
      </w:r>
      <w:r w:rsidR="005E2F6F">
        <w:rPr>
          <w:b/>
          <w:bCs/>
        </w:rPr>
        <w:t xml:space="preserve"> </w:t>
      </w:r>
      <w:r w:rsidRPr="008F6282">
        <w:rPr>
          <w:b/>
          <w:bCs/>
        </w:rPr>
        <w:t>abruptă</w:t>
      </w:r>
      <w:r w:rsidR="005E2F6F">
        <w:rPr>
          <w:b/>
          <w:bCs/>
        </w:rPr>
        <w:t xml:space="preserve"> </w:t>
      </w:r>
      <w:r w:rsidRPr="008F6282">
        <w:rPr>
          <w:b/>
          <w:bCs/>
        </w:rPr>
        <w:t>a</w:t>
      </w:r>
      <w:r w:rsidR="005E2F6F">
        <w:rPr>
          <w:b/>
          <w:bCs/>
        </w:rPr>
        <w:t xml:space="preserve"> </w:t>
      </w:r>
      <w:r w:rsidRPr="008F6282">
        <w:rPr>
          <w:b/>
          <w:bCs/>
        </w:rPr>
        <w:t>rezistenței</w:t>
      </w:r>
      <w:r w:rsidR="005E2F6F">
        <w:rPr>
          <w:b/>
          <w:bCs/>
        </w:rPr>
        <w:t xml:space="preserve"> </w:t>
      </w:r>
      <w:r w:rsidRPr="008F6282">
        <w:rPr>
          <w:b/>
          <w:bCs/>
        </w:rPr>
        <w:t>la</w:t>
      </w:r>
      <w:r w:rsidR="005E2F6F">
        <w:rPr>
          <w:b/>
          <w:bCs/>
        </w:rPr>
        <w:t xml:space="preserve"> </w:t>
      </w:r>
      <w:proofErr w:type="spellStart"/>
      <w:r w:rsidRPr="008F6282">
        <w:rPr>
          <w:b/>
          <w:bCs/>
        </w:rPr>
        <w:t>antimicrobiene</w:t>
      </w:r>
      <w:proofErr w:type="spellEnd"/>
    </w:p>
    <w:p w14:paraId="421406C9" w14:textId="35704846" w:rsidR="008F6282" w:rsidRPr="008F6282" w:rsidRDefault="008F6282" w:rsidP="00EF40EB">
      <w:pPr>
        <w:spacing w:before="0" w:after="60"/>
        <w:jc w:val="both"/>
      </w:pPr>
      <w:r w:rsidRPr="008F6282">
        <w:rPr>
          <w:b/>
          <w:bCs/>
        </w:rPr>
        <w:lastRenderedPageBreak/>
        <w:t>Noi</w:t>
      </w:r>
      <w:r w:rsidR="005E2F6F">
        <w:rPr>
          <w:b/>
          <w:bCs/>
        </w:rPr>
        <w:t xml:space="preserve"> </w:t>
      </w:r>
      <w:r w:rsidRPr="008F6282">
        <w:rPr>
          <w:b/>
          <w:bCs/>
        </w:rPr>
        <w:t>date</w:t>
      </w:r>
      <w:r w:rsidR="005E2F6F">
        <w:rPr>
          <w:b/>
          <w:bCs/>
        </w:rPr>
        <w:t xml:space="preserve"> </w:t>
      </w:r>
      <w:r w:rsidRPr="008F6282">
        <w:rPr>
          <w:b/>
          <w:bCs/>
        </w:rPr>
        <w:t>publicate</w:t>
      </w:r>
      <w:r w:rsidR="005E2F6F">
        <w:rPr>
          <w:b/>
          <w:bCs/>
        </w:rPr>
        <w:t xml:space="preserve"> </w:t>
      </w:r>
      <w:r w:rsidRPr="008F6282">
        <w:rPr>
          <w:b/>
          <w:bCs/>
        </w:rPr>
        <w:t>astăzi</w:t>
      </w:r>
      <w:r w:rsidR="005E2F6F">
        <w:rPr>
          <w:b/>
          <w:bCs/>
        </w:rPr>
        <w:t xml:space="preserve"> </w:t>
      </w:r>
      <w:r w:rsidRPr="008F6282">
        <w:rPr>
          <w:b/>
          <w:bCs/>
        </w:rPr>
        <w:t>de</w:t>
      </w:r>
      <w:r w:rsidR="005E2F6F">
        <w:rPr>
          <w:b/>
          <w:bCs/>
        </w:rPr>
        <w:t xml:space="preserve"> </w:t>
      </w:r>
      <w:r w:rsidRPr="008F6282">
        <w:rPr>
          <w:b/>
          <w:bCs/>
        </w:rPr>
        <w:t>ECDC</w:t>
      </w:r>
      <w:r w:rsidR="005E2F6F">
        <w:t xml:space="preserve"> </w:t>
      </w:r>
      <w:r w:rsidRPr="008F6282">
        <w:t>arată</w:t>
      </w:r>
      <w:r w:rsidR="005E2F6F">
        <w:t xml:space="preserve"> </w:t>
      </w:r>
      <w:r w:rsidRPr="008F6282">
        <w:t>că,</w:t>
      </w:r>
      <w:r w:rsidR="005E2F6F">
        <w:t xml:space="preserve"> </w:t>
      </w:r>
      <w:r w:rsidRPr="008F6282">
        <w:t>în</w:t>
      </w:r>
      <w:r w:rsidR="005E2F6F">
        <w:t xml:space="preserve"> </w:t>
      </w:r>
      <w:r w:rsidRPr="008F6282">
        <w:t>ansamblu,</w:t>
      </w:r>
      <w:r w:rsidR="005E2F6F">
        <w:t xml:space="preserve"> </w:t>
      </w:r>
      <w:r w:rsidRPr="008F6282">
        <w:rPr>
          <w:b/>
          <w:bCs/>
        </w:rPr>
        <w:t>între</w:t>
      </w:r>
      <w:r w:rsidR="005E2F6F">
        <w:rPr>
          <w:b/>
          <w:bCs/>
        </w:rPr>
        <w:t xml:space="preserve"> </w:t>
      </w:r>
      <w:r w:rsidRPr="008F6282">
        <w:rPr>
          <w:b/>
          <w:bCs/>
        </w:rPr>
        <w:t>2016</w:t>
      </w:r>
      <w:r w:rsidR="005E2F6F">
        <w:rPr>
          <w:b/>
          <w:bCs/>
        </w:rPr>
        <w:t xml:space="preserve"> </w:t>
      </w:r>
      <w:r w:rsidRPr="008F6282">
        <w:rPr>
          <w:b/>
          <w:bCs/>
        </w:rPr>
        <w:t>și</w:t>
      </w:r>
      <w:r w:rsidR="005E2F6F">
        <w:rPr>
          <w:b/>
          <w:bCs/>
        </w:rPr>
        <w:t xml:space="preserve"> </w:t>
      </w:r>
      <w:r w:rsidRPr="008F6282">
        <w:rPr>
          <w:b/>
          <w:bCs/>
        </w:rPr>
        <w:t>2020</w:t>
      </w:r>
      <w:r w:rsidRPr="008F6282">
        <w:t>,</w:t>
      </w:r>
      <w:r w:rsidR="005E2F6F">
        <w:t xml:space="preserve"> </w:t>
      </w:r>
      <w:r w:rsidRPr="008F6282">
        <w:t>în</w:t>
      </w:r>
      <w:r w:rsidR="005E2F6F">
        <w:t xml:space="preserve"> </w:t>
      </w:r>
      <w:r w:rsidRPr="008F6282">
        <w:t>UE/SEE,</w:t>
      </w:r>
      <w:r w:rsidR="005E2F6F">
        <w:t xml:space="preserve"> </w:t>
      </w:r>
      <w:r w:rsidRPr="008F6282">
        <w:t>numărul</w:t>
      </w:r>
      <w:r w:rsidR="005E2F6F">
        <w:t xml:space="preserve"> </w:t>
      </w:r>
      <w:r w:rsidRPr="008F6282">
        <w:t>de</w:t>
      </w:r>
      <w:r w:rsidR="005E2F6F">
        <w:t xml:space="preserve"> </w:t>
      </w:r>
      <w:r w:rsidRPr="008F6282">
        <w:t>infecții</w:t>
      </w:r>
      <w:r w:rsidR="005E2F6F">
        <w:t xml:space="preserve"> </w:t>
      </w:r>
      <w:r w:rsidRPr="008F6282">
        <w:t>și</w:t>
      </w:r>
      <w:r w:rsidR="005E2F6F">
        <w:t xml:space="preserve"> </w:t>
      </w:r>
      <w:r w:rsidRPr="008F6282">
        <w:t>de</w:t>
      </w:r>
      <w:r w:rsidR="005E2F6F">
        <w:t xml:space="preserve"> </w:t>
      </w:r>
      <w:r w:rsidRPr="008F6282">
        <w:t>decese</w:t>
      </w:r>
      <w:r w:rsidR="005E2F6F">
        <w:t xml:space="preserve"> </w:t>
      </w:r>
      <w:r w:rsidRPr="008F6282">
        <w:t>cauzate</w:t>
      </w:r>
      <w:r w:rsidR="005E2F6F">
        <w:t xml:space="preserve"> </w:t>
      </w:r>
      <w:r w:rsidRPr="008F6282">
        <w:t>de</w:t>
      </w:r>
      <w:r w:rsidR="005E2F6F">
        <w:t xml:space="preserve"> </w:t>
      </w:r>
      <w:r w:rsidRPr="008F6282">
        <w:t>rezistența</w:t>
      </w:r>
      <w:r w:rsidR="005E2F6F">
        <w:t xml:space="preserve"> </w:t>
      </w:r>
      <w:r w:rsidRPr="008F6282">
        <w:t>la</w:t>
      </w:r>
      <w:r w:rsidR="005E2F6F">
        <w:t xml:space="preserve"> </w:t>
      </w:r>
      <w:r w:rsidRPr="008F6282">
        <w:t>antibacteriene</w:t>
      </w:r>
      <w:r w:rsidR="005E2F6F">
        <w:t xml:space="preserve"> </w:t>
      </w:r>
      <w:r w:rsidRPr="008F6282">
        <w:rPr>
          <w:b/>
          <w:bCs/>
        </w:rPr>
        <w:t>a</w:t>
      </w:r>
      <w:r w:rsidR="005E2F6F">
        <w:rPr>
          <w:b/>
          <w:bCs/>
        </w:rPr>
        <w:t xml:space="preserve"> </w:t>
      </w:r>
      <w:r w:rsidRPr="008F6282">
        <w:rPr>
          <w:b/>
          <w:bCs/>
        </w:rPr>
        <w:t>crescut</w:t>
      </w:r>
      <w:r w:rsidR="005E2F6F">
        <w:rPr>
          <w:b/>
          <w:bCs/>
        </w:rPr>
        <w:t xml:space="preserve"> </w:t>
      </w:r>
      <w:r w:rsidRPr="008F6282">
        <w:rPr>
          <w:b/>
          <w:bCs/>
        </w:rPr>
        <w:t>semnificativ.</w:t>
      </w:r>
      <w:r w:rsidR="005E2F6F">
        <w:rPr>
          <w:b/>
          <w:bCs/>
        </w:rPr>
        <w:t xml:space="preserve"> </w:t>
      </w:r>
      <w:r w:rsidRPr="008F6282">
        <w:rPr>
          <w:b/>
          <w:bCs/>
        </w:rPr>
        <w:t>Între</w:t>
      </w:r>
      <w:r w:rsidR="005E2F6F">
        <w:rPr>
          <w:b/>
          <w:bCs/>
        </w:rPr>
        <w:t xml:space="preserve"> </w:t>
      </w:r>
      <w:r w:rsidRPr="008F6282">
        <w:rPr>
          <w:b/>
          <w:bCs/>
        </w:rPr>
        <w:t>2017</w:t>
      </w:r>
      <w:r w:rsidR="005E2F6F">
        <w:rPr>
          <w:b/>
          <w:bCs/>
        </w:rPr>
        <w:t xml:space="preserve"> </w:t>
      </w:r>
      <w:r w:rsidRPr="008F6282">
        <w:rPr>
          <w:b/>
          <w:bCs/>
        </w:rPr>
        <w:t>și</w:t>
      </w:r>
      <w:r w:rsidR="005E2F6F">
        <w:rPr>
          <w:b/>
          <w:bCs/>
        </w:rPr>
        <w:t xml:space="preserve"> </w:t>
      </w:r>
      <w:r w:rsidRPr="008F6282">
        <w:rPr>
          <w:b/>
          <w:bCs/>
        </w:rPr>
        <w:t>2021</w:t>
      </w:r>
      <w:r w:rsidR="005E2F6F">
        <w:t xml:space="preserve"> </w:t>
      </w:r>
      <w:r w:rsidRPr="008F6282">
        <w:t>s-a</w:t>
      </w:r>
      <w:r w:rsidR="005E2F6F">
        <w:t xml:space="preserve"> </w:t>
      </w:r>
      <w:r w:rsidRPr="008F6282">
        <w:t>înregistrat,</w:t>
      </w:r>
      <w:r w:rsidR="005E2F6F">
        <w:t xml:space="preserve"> </w:t>
      </w:r>
      <w:r w:rsidRPr="008F6282">
        <w:t>de</w:t>
      </w:r>
      <w:r w:rsidR="005E2F6F">
        <w:t xml:space="preserve"> </w:t>
      </w:r>
      <w:r w:rsidRPr="008F6282">
        <w:t>asemenea,</w:t>
      </w:r>
      <w:r w:rsidR="005E2F6F">
        <w:t xml:space="preserve"> </w:t>
      </w:r>
      <w:r w:rsidRPr="008F6282">
        <w:t>o</w:t>
      </w:r>
      <w:r w:rsidR="005E2F6F">
        <w:t xml:space="preserve"> </w:t>
      </w:r>
      <w:r w:rsidRPr="008F6282">
        <w:t>creștere</w:t>
      </w:r>
      <w:r w:rsidR="005E2F6F">
        <w:t xml:space="preserve"> </w:t>
      </w:r>
      <w:r w:rsidRPr="008F6282">
        <w:t>a</w:t>
      </w:r>
      <w:r w:rsidR="005E2F6F">
        <w:t xml:space="preserve"> </w:t>
      </w:r>
      <w:r w:rsidRPr="008F6282">
        <w:t>numărului</w:t>
      </w:r>
      <w:r w:rsidR="005E2F6F">
        <w:t xml:space="preserve"> </w:t>
      </w:r>
      <w:r w:rsidRPr="008F6282">
        <w:t>și</w:t>
      </w:r>
      <w:r w:rsidR="005E2F6F">
        <w:t xml:space="preserve"> </w:t>
      </w:r>
      <w:r w:rsidRPr="008F6282">
        <w:t>a</w:t>
      </w:r>
      <w:r w:rsidR="005E2F6F">
        <w:t xml:space="preserve"> </w:t>
      </w:r>
      <w:r w:rsidRPr="008F6282">
        <w:t>proporției</w:t>
      </w:r>
      <w:r w:rsidR="005E2F6F">
        <w:t xml:space="preserve"> </w:t>
      </w:r>
      <w:r w:rsidRPr="008F6282">
        <w:t>infecțiilor</w:t>
      </w:r>
      <w:r w:rsidR="005E2F6F">
        <w:t xml:space="preserve"> </w:t>
      </w:r>
      <w:r w:rsidRPr="008F6282">
        <w:t>invazive</w:t>
      </w:r>
      <w:r w:rsidR="005E2F6F">
        <w:t xml:space="preserve"> </w:t>
      </w:r>
      <w:r w:rsidRPr="008F6282">
        <w:t>raportate</w:t>
      </w:r>
      <w:r w:rsidR="005E2F6F">
        <w:t xml:space="preserve"> </w:t>
      </w:r>
      <w:r w:rsidRPr="008F6282">
        <w:t>cu</w:t>
      </w:r>
      <w:r w:rsidR="005E2F6F">
        <w:t xml:space="preserve"> </w:t>
      </w:r>
      <w:proofErr w:type="spellStart"/>
      <w:r w:rsidRPr="008F6282">
        <w:rPr>
          <w:i/>
          <w:iCs/>
        </w:rPr>
        <w:t>Klebsiella</w:t>
      </w:r>
      <w:proofErr w:type="spellEnd"/>
      <w:r w:rsidR="005E2F6F">
        <w:rPr>
          <w:i/>
          <w:iCs/>
        </w:rPr>
        <w:t xml:space="preserve"> </w:t>
      </w:r>
      <w:proofErr w:type="spellStart"/>
      <w:r w:rsidRPr="008F6282">
        <w:rPr>
          <w:i/>
          <w:iCs/>
        </w:rPr>
        <w:t>pneumoniae</w:t>
      </w:r>
      <w:proofErr w:type="spellEnd"/>
      <w:r w:rsidR="005E2F6F">
        <w:t xml:space="preserve"> </w:t>
      </w:r>
      <w:r w:rsidRPr="008F6282">
        <w:t>și</w:t>
      </w:r>
      <w:r w:rsidR="005E2F6F">
        <w:t xml:space="preserve"> </w:t>
      </w:r>
      <w:r w:rsidRPr="008F6282">
        <w:t>cu</w:t>
      </w:r>
      <w:r w:rsidR="005E2F6F">
        <w:t xml:space="preserve"> </w:t>
      </w:r>
      <w:proofErr w:type="spellStart"/>
      <w:r w:rsidRPr="008F6282">
        <w:rPr>
          <w:i/>
          <w:iCs/>
        </w:rPr>
        <w:t>Acinetobacter</w:t>
      </w:r>
      <w:proofErr w:type="spellEnd"/>
      <w:r w:rsidR="005E2F6F">
        <w:t xml:space="preserve"> </w:t>
      </w:r>
      <w:proofErr w:type="spellStart"/>
      <w:r w:rsidRPr="008F6282">
        <w:t>spp</w:t>
      </w:r>
      <w:proofErr w:type="spellEnd"/>
      <w:r w:rsidRPr="008F6282">
        <w:t>.,</w:t>
      </w:r>
      <w:r w:rsidR="005E2F6F">
        <w:t xml:space="preserve"> </w:t>
      </w:r>
      <w:r w:rsidRPr="008F6282">
        <w:t>care</w:t>
      </w:r>
      <w:r w:rsidR="005E2F6F">
        <w:t xml:space="preserve"> </w:t>
      </w:r>
      <w:r w:rsidRPr="008F6282">
        <w:t>sunt</w:t>
      </w:r>
      <w:r w:rsidR="005E2F6F">
        <w:t xml:space="preserve"> </w:t>
      </w:r>
      <w:r w:rsidRPr="008F6282">
        <w:t>rezistente</w:t>
      </w:r>
      <w:r w:rsidR="005E2F6F">
        <w:t xml:space="preserve"> </w:t>
      </w:r>
      <w:r w:rsidRPr="008F6282">
        <w:t>la</w:t>
      </w:r>
      <w:r w:rsidR="005E2F6F">
        <w:t xml:space="preserve"> </w:t>
      </w:r>
      <w:proofErr w:type="spellStart"/>
      <w:r w:rsidRPr="008F6282">
        <w:t>carbapeneme</w:t>
      </w:r>
      <w:proofErr w:type="spellEnd"/>
      <w:r w:rsidRPr="008F6282">
        <w:t>,</w:t>
      </w:r>
      <w:r w:rsidR="005E2F6F">
        <w:t xml:space="preserve"> </w:t>
      </w:r>
      <w:r w:rsidRPr="008F6282">
        <w:t>un</w:t>
      </w:r>
      <w:r w:rsidR="005E2F6F">
        <w:t xml:space="preserve"> </w:t>
      </w:r>
      <w:r w:rsidRPr="008F6282">
        <w:t>grup</w:t>
      </w:r>
      <w:r w:rsidR="005E2F6F">
        <w:t xml:space="preserve"> </w:t>
      </w:r>
      <w:r w:rsidRPr="008F6282">
        <w:t>de</w:t>
      </w:r>
      <w:r w:rsidR="005E2F6F">
        <w:t xml:space="preserve"> </w:t>
      </w:r>
      <w:r w:rsidRPr="008F6282">
        <w:t>antibiotice</w:t>
      </w:r>
      <w:r w:rsidR="005E2F6F">
        <w:t xml:space="preserve"> </w:t>
      </w:r>
      <w:r w:rsidRPr="008F6282">
        <w:t>care</w:t>
      </w:r>
      <w:r w:rsidR="005E2F6F">
        <w:t xml:space="preserve"> </w:t>
      </w:r>
      <w:r w:rsidRPr="008F6282">
        <w:t>sunt</w:t>
      </w:r>
      <w:r w:rsidR="005E2F6F">
        <w:t xml:space="preserve"> </w:t>
      </w:r>
      <w:r w:rsidRPr="008F6282">
        <w:t>adesea</w:t>
      </w:r>
      <w:r w:rsidR="005E2F6F">
        <w:t xml:space="preserve"> </w:t>
      </w:r>
      <w:r w:rsidRPr="008F6282">
        <w:t>utilizate</w:t>
      </w:r>
      <w:r w:rsidR="005E2F6F">
        <w:t xml:space="preserve"> </w:t>
      </w:r>
      <w:r w:rsidRPr="008F6282">
        <w:t>în</w:t>
      </w:r>
      <w:r w:rsidR="005E2F6F">
        <w:t xml:space="preserve"> </w:t>
      </w:r>
      <w:r w:rsidRPr="008F6282">
        <w:t>ultimă</w:t>
      </w:r>
      <w:r w:rsidR="005E2F6F">
        <w:t xml:space="preserve"> </w:t>
      </w:r>
      <w:r w:rsidRPr="008F6282">
        <w:t>instanță.</w:t>
      </w:r>
    </w:p>
    <w:p w14:paraId="155523DD" w14:textId="166DE73D" w:rsidR="008F6282" w:rsidRPr="008F6282" w:rsidRDefault="008F6282" w:rsidP="00EF40EB">
      <w:pPr>
        <w:spacing w:before="0" w:after="60"/>
        <w:jc w:val="both"/>
      </w:pPr>
      <w:r w:rsidRPr="008F6282">
        <w:t>Consumul</w:t>
      </w:r>
      <w:r w:rsidR="005E2F6F">
        <w:t xml:space="preserve"> </w:t>
      </w:r>
      <w:r w:rsidRPr="008F6282">
        <w:t>total</w:t>
      </w:r>
      <w:r w:rsidR="005E2F6F">
        <w:t xml:space="preserve"> </w:t>
      </w:r>
      <w:r w:rsidRPr="008F6282">
        <w:t>de</w:t>
      </w:r>
      <w:r w:rsidR="005E2F6F">
        <w:t xml:space="preserve"> </w:t>
      </w:r>
      <w:proofErr w:type="spellStart"/>
      <w:r w:rsidRPr="008F6282">
        <w:t>antimicrobiene</w:t>
      </w:r>
      <w:proofErr w:type="spellEnd"/>
      <w:r w:rsidR="005E2F6F">
        <w:t xml:space="preserve"> </w:t>
      </w:r>
      <w:r w:rsidRPr="008F6282">
        <w:t>la</w:t>
      </w:r>
      <w:r w:rsidR="005E2F6F">
        <w:t xml:space="preserve"> </w:t>
      </w:r>
      <w:r w:rsidRPr="008F6282">
        <w:t>oameni</w:t>
      </w:r>
      <w:r w:rsidR="005E2F6F">
        <w:t xml:space="preserve"> </w:t>
      </w:r>
      <w:r w:rsidRPr="008F6282">
        <w:t>(în</w:t>
      </w:r>
      <w:r w:rsidR="005E2F6F">
        <w:t xml:space="preserve"> </w:t>
      </w:r>
      <w:r w:rsidRPr="008F6282">
        <w:t>sectorul</w:t>
      </w:r>
      <w:r w:rsidR="005E2F6F">
        <w:t xml:space="preserve"> </w:t>
      </w:r>
      <w:r w:rsidRPr="008F6282">
        <w:t>asistenței</w:t>
      </w:r>
      <w:r w:rsidR="005E2F6F">
        <w:t xml:space="preserve"> </w:t>
      </w:r>
      <w:r w:rsidRPr="008F6282">
        <w:t>medicale</w:t>
      </w:r>
      <w:r w:rsidR="005E2F6F">
        <w:t xml:space="preserve"> </w:t>
      </w:r>
      <w:r w:rsidRPr="008F6282">
        <w:t>primare</w:t>
      </w:r>
      <w:r w:rsidR="005E2F6F">
        <w:t xml:space="preserve"> </w:t>
      </w:r>
      <w:r w:rsidRPr="008F6282">
        <w:t>și</w:t>
      </w:r>
      <w:r w:rsidR="005E2F6F">
        <w:t xml:space="preserve"> </w:t>
      </w:r>
      <w:r w:rsidRPr="008F6282">
        <w:t>în</w:t>
      </w:r>
      <w:r w:rsidR="005E2F6F">
        <w:t xml:space="preserve"> </w:t>
      </w:r>
      <w:r w:rsidRPr="008F6282">
        <w:t>cel</w:t>
      </w:r>
      <w:r w:rsidR="005E2F6F">
        <w:t xml:space="preserve"> </w:t>
      </w:r>
      <w:r w:rsidRPr="008F6282">
        <w:t>spitalicesc)</w:t>
      </w:r>
      <w:r w:rsidR="005E2F6F">
        <w:t xml:space="preserve"> </w:t>
      </w:r>
      <w:r w:rsidRPr="008F6282">
        <w:t>a</w:t>
      </w:r>
      <w:r w:rsidR="005E2F6F">
        <w:t xml:space="preserve"> </w:t>
      </w:r>
      <w:r w:rsidRPr="008F6282">
        <w:t>scăzut</w:t>
      </w:r>
      <w:r w:rsidR="005E2F6F">
        <w:t xml:space="preserve"> </w:t>
      </w:r>
      <w:r w:rsidRPr="008F6282">
        <w:t>cu</w:t>
      </w:r>
      <w:r w:rsidR="005E2F6F">
        <w:t xml:space="preserve"> </w:t>
      </w:r>
      <w:r w:rsidRPr="008F6282">
        <w:t>23</w:t>
      </w:r>
      <w:r w:rsidR="005E2F6F">
        <w:t xml:space="preserve"> </w:t>
      </w:r>
      <w:r w:rsidRPr="008F6282">
        <w:t>%</w:t>
      </w:r>
      <w:r w:rsidR="005E2F6F">
        <w:t xml:space="preserve"> </w:t>
      </w:r>
      <w:r w:rsidRPr="008F6282">
        <w:t>în</w:t>
      </w:r>
      <w:r w:rsidR="005E2F6F">
        <w:t xml:space="preserve"> </w:t>
      </w:r>
      <w:r w:rsidRPr="008F6282">
        <w:t>perioada</w:t>
      </w:r>
      <w:r w:rsidR="005E2F6F">
        <w:t xml:space="preserve"> </w:t>
      </w:r>
      <w:r w:rsidRPr="008F6282">
        <w:rPr>
          <w:b/>
          <w:bCs/>
        </w:rPr>
        <w:t>2012</w:t>
      </w:r>
      <w:r w:rsidR="005E2F6F">
        <w:rPr>
          <w:b/>
          <w:bCs/>
        </w:rPr>
        <w:t xml:space="preserve"> </w:t>
      </w:r>
      <w:r w:rsidRPr="008F6282">
        <w:rPr>
          <w:b/>
          <w:bCs/>
        </w:rPr>
        <w:t>–</w:t>
      </w:r>
      <w:r w:rsidR="005E2F6F">
        <w:rPr>
          <w:b/>
          <w:bCs/>
        </w:rPr>
        <w:t xml:space="preserve"> </w:t>
      </w:r>
      <w:r w:rsidRPr="008F6282">
        <w:rPr>
          <w:b/>
          <w:bCs/>
        </w:rPr>
        <w:t>2021</w:t>
      </w:r>
      <w:r w:rsidRPr="008F6282">
        <w:t>.</w:t>
      </w:r>
      <w:r w:rsidR="005E2F6F">
        <w:t xml:space="preserve"> </w:t>
      </w:r>
      <w:r w:rsidRPr="008F6282">
        <w:t>Deși</w:t>
      </w:r>
      <w:r w:rsidR="005E2F6F">
        <w:t xml:space="preserve"> </w:t>
      </w:r>
      <w:r w:rsidRPr="008F6282">
        <w:t>acest</w:t>
      </w:r>
      <w:r w:rsidR="005E2F6F">
        <w:t xml:space="preserve"> </w:t>
      </w:r>
      <w:r w:rsidRPr="008F6282">
        <w:t>aspect</w:t>
      </w:r>
      <w:r w:rsidR="005E2F6F">
        <w:t xml:space="preserve"> </w:t>
      </w:r>
      <w:r w:rsidRPr="008F6282">
        <w:t>demonstrează</w:t>
      </w:r>
      <w:r w:rsidR="005E2F6F">
        <w:t xml:space="preserve"> </w:t>
      </w:r>
      <w:r w:rsidRPr="008F6282">
        <w:t>o</w:t>
      </w:r>
      <w:r w:rsidR="005E2F6F">
        <w:t xml:space="preserve"> </w:t>
      </w:r>
      <w:r w:rsidRPr="008F6282">
        <w:t>reducere</w:t>
      </w:r>
      <w:r w:rsidR="005E2F6F">
        <w:t xml:space="preserve"> </w:t>
      </w:r>
      <w:r w:rsidRPr="008F6282">
        <w:t>importantă</w:t>
      </w:r>
      <w:r w:rsidR="005E2F6F">
        <w:t xml:space="preserve"> </w:t>
      </w:r>
      <w:r w:rsidRPr="008F6282">
        <w:t>a</w:t>
      </w:r>
      <w:r w:rsidR="005E2F6F">
        <w:t xml:space="preserve"> </w:t>
      </w:r>
      <w:r w:rsidRPr="008F6282">
        <w:t>utilizării</w:t>
      </w:r>
      <w:r w:rsidR="005E2F6F">
        <w:t xml:space="preserve"> </w:t>
      </w:r>
      <w:r w:rsidRPr="008F6282">
        <w:t>nenecesare</w:t>
      </w:r>
      <w:r w:rsidR="005E2F6F">
        <w:t xml:space="preserve"> </w:t>
      </w:r>
      <w:r w:rsidRPr="008F6282">
        <w:t>a</w:t>
      </w:r>
      <w:r w:rsidR="005E2F6F">
        <w:t xml:space="preserve"> </w:t>
      </w:r>
      <w:r w:rsidRPr="008F6282">
        <w:t>acestor</w:t>
      </w:r>
      <w:r w:rsidR="005E2F6F">
        <w:t xml:space="preserve"> </w:t>
      </w:r>
      <w:r w:rsidRPr="008F6282">
        <w:t>medicamente,</w:t>
      </w:r>
      <w:r w:rsidR="005E2F6F">
        <w:t xml:space="preserve"> </w:t>
      </w:r>
      <w:r w:rsidRPr="008F6282">
        <w:t>consumul</w:t>
      </w:r>
      <w:r w:rsidR="005E2F6F">
        <w:t xml:space="preserve"> </w:t>
      </w:r>
      <w:r w:rsidRPr="008F6282">
        <w:t>celor</w:t>
      </w:r>
      <w:r w:rsidR="005E2F6F">
        <w:t xml:space="preserve"> </w:t>
      </w:r>
      <w:r w:rsidRPr="008F6282">
        <w:t>mai</w:t>
      </w:r>
      <w:r w:rsidR="005E2F6F">
        <w:t xml:space="preserve"> </w:t>
      </w:r>
      <w:r w:rsidRPr="008F6282">
        <w:t>eficiente</w:t>
      </w:r>
      <w:r w:rsidR="005E2F6F">
        <w:t xml:space="preserve"> </w:t>
      </w:r>
      <w:r w:rsidRPr="008F6282">
        <w:t>antibiotice</w:t>
      </w:r>
      <w:r w:rsidR="005E2F6F">
        <w:t xml:space="preserve"> </w:t>
      </w:r>
      <w:r w:rsidRPr="008F6282">
        <w:t>a</w:t>
      </w:r>
      <w:r w:rsidR="005E2F6F">
        <w:t xml:space="preserve"> </w:t>
      </w:r>
      <w:r w:rsidRPr="008F6282">
        <w:t>crescut,</w:t>
      </w:r>
      <w:r w:rsidR="005E2F6F">
        <w:t xml:space="preserve"> </w:t>
      </w:r>
      <w:r w:rsidRPr="008F6282">
        <w:t>în</w:t>
      </w:r>
      <w:r w:rsidR="005E2F6F">
        <w:t xml:space="preserve"> </w:t>
      </w:r>
      <w:r w:rsidRPr="008F6282">
        <w:t>plus,</w:t>
      </w:r>
      <w:r w:rsidR="005E2F6F">
        <w:t xml:space="preserve"> </w:t>
      </w:r>
      <w:r w:rsidRPr="008F6282">
        <w:t>foarte</w:t>
      </w:r>
      <w:r w:rsidR="005E2F6F">
        <w:t xml:space="preserve"> </w:t>
      </w:r>
      <w:r w:rsidRPr="008F6282">
        <w:t>mult,</w:t>
      </w:r>
      <w:r w:rsidR="005E2F6F">
        <w:t xml:space="preserve"> </w:t>
      </w:r>
      <w:r w:rsidRPr="008F6282">
        <w:t>în</w:t>
      </w:r>
      <w:r w:rsidR="005E2F6F">
        <w:t xml:space="preserve"> </w:t>
      </w:r>
      <w:r w:rsidRPr="008F6282">
        <w:t>special</w:t>
      </w:r>
      <w:r w:rsidR="005E2F6F">
        <w:t xml:space="preserve"> </w:t>
      </w:r>
      <w:r w:rsidRPr="008F6282">
        <w:t>în</w:t>
      </w:r>
      <w:r w:rsidR="005E2F6F">
        <w:t xml:space="preserve"> </w:t>
      </w:r>
      <w:r w:rsidRPr="008F6282">
        <w:t>spitale.</w:t>
      </w:r>
      <w:r w:rsidR="005E2F6F">
        <w:t xml:space="preserve"> </w:t>
      </w:r>
      <w:r w:rsidRPr="008F6282">
        <w:t>De</w:t>
      </w:r>
      <w:r w:rsidR="005E2F6F">
        <w:t xml:space="preserve"> </w:t>
      </w:r>
      <w:r w:rsidRPr="008F6282">
        <w:t>exemplu,</w:t>
      </w:r>
      <w:r w:rsidR="005E2F6F">
        <w:t xml:space="preserve"> </w:t>
      </w:r>
      <w:r w:rsidRPr="008F6282">
        <w:t>consumul</w:t>
      </w:r>
      <w:r w:rsidR="005E2F6F">
        <w:t xml:space="preserve"> </w:t>
      </w:r>
      <w:r w:rsidRPr="008F6282">
        <w:t>de</w:t>
      </w:r>
      <w:r w:rsidR="005E2F6F">
        <w:t xml:space="preserve"> </w:t>
      </w:r>
      <w:proofErr w:type="spellStart"/>
      <w:r w:rsidRPr="008F6282">
        <w:t>carbapeneme</w:t>
      </w:r>
      <w:proofErr w:type="spellEnd"/>
      <w:r w:rsidR="005E2F6F">
        <w:t xml:space="preserve"> </w:t>
      </w:r>
      <w:r w:rsidRPr="008F6282">
        <w:t>în</w:t>
      </w:r>
      <w:r w:rsidR="005E2F6F">
        <w:t xml:space="preserve"> </w:t>
      </w:r>
      <w:r w:rsidRPr="008F6282">
        <w:t>spitale</w:t>
      </w:r>
      <w:r w:rsidR="005E2F6F">
        <w:t xml:space="preserve"> </w:t>
      </w:r>
      <w:r w:rsidRPr="008F6282">
        <w:t>a</w:t>
      </w:r>
      <w:r w:rsidR="005E2F6F">
        <w:t xml:space="preserve"> </w:t>
      </w:r>
      <w:r w:rsidRPr="008F6282">
        <w:t>crescut</w:t>
      </w:r>
      <w:r w:rsidR="005E2F6F">
        <w:t xml:space="preserve"> </w:t>
      </w:r>
      <w:r w:rsidRPr="008F6282">
        <w:t>cu</w:t>
      </w:r>
      <w:r w:rsidR="005E2F6F">
        <w:t xml:space="preserve"> </w:t>
      </w:r>
      <w:r w:rsidRPr="008F6282">
        <w:t>34</w:t>
      </w:r>
      <w:r w:rsidR="005E2F6F">
        <w:t xml:space="preserve"> </w:t>
      </w:r>
      <w:r w:rsidRPr="008F6282">
        <w:t>%</w:t>
      </w:r>
      <w:r w:rsidR="005E2F6F">
        <w:t xml:space="preserve"> </w:t>
      </w:r>
      <w:r w:rsidRPr="008F6282">
        <w:t>între</w:t>
      </w:r>
      <w:r w:rsidR="005E2F6F">
        <w:t xml:space="preserve"> </w:t>
      </w:r>
      <w:r w:rsidRPr="008F6282">
        <w:t>2012</w:t>
      </w:r>
      <w:r w:rsidR="005E2F6F">
        <w:t xml:space="preserve"> </w:t>
      </w:r>
      <w:r w:rsidRPr="008F6282">
        <w:t>și</w:t>
      </w:r>
      <w:r w:rsidR="005E2F6F">
        <w:t xml:space="preserve"> </w:t>
      </w:r>
      <w:r w:rsidRPr="008F6282">
        <w:t>2021.</w:t>
      </w:r>
    </w:p>
    <w:p w14:paraId="7E4D9CC3" w14:textId="71A49E6D" w:rsidR="008F6282" w:rsidRPr="008F6282" w:rsidRDefault="008F6282" w:rsidP="00EF40EB">
      <w:pPr>
        <w:spacing w:before="0" w:after="60"/>
        <w:jc w:val="both"/>
      </w:pPr>
      <w:r w:rsidRPr="008F6282">
        <w:rPr>
          <w:b/>
          <w:bCs/>
        </w:rPr>
        <w:t>Ce</w:t>
      </w:r>
      <w:r w:rsidR="005E2F6F">
        <w:rPr>
          <w:b/>
          <w:bCs/>
        </w:rPr>
        <w:t xml:space="preserve"> </w:t>
      </w:r>
      <w:r w:rsidRPr="008F6282">
        <w:rPr>
          <w:b/>
          <w:bCs/>
        </w:rPr>
        <w:t>face</w:t>
      </w:r>
      <w:r w:rsidR="005E2F6F">
        <w:rPr>
          <w:b/>
          <w:bCs/>
        </w:rPr>
        <w:t xml:space="preserve"> </w:t>
      </w:r>
      <w:r w:rsidRPr="008F6282">
        <w:rPr>
          <w:b/>
          <w:bCs/>
        </w:rPr>
        <w:t>Comisia</w:t>
      </w:r>
      <w:r w:rsidR="005E2F6F">
        <w:rPr>
          <w:b/>
          <w:bCs/>
        </w:rPr>
        <w:t xml:space="preserve"> </w:t>
      </w:r>
      <w:r w:rsidRPr="008F6282">
        <w:rPr>
          <w:b/>
          <w:bCs/>
        </w:rPr>
        <w:t>pentru</w:t>
      </w:r>
      <w:r w:rsidR="005E2F6F">
        <w:rPr>
          <w:b/>
          <w:bCs/>
        </w:rPr>
        <w:t xml:space="preserve"> </w:t>
      </w:r>
      <w:r w:rsidRPr="008F6282">
        <w:rPr>
          <w:b/>
          <w:bCs/>
        </w:rPr>
        <w:t>a</w:t>
      </w:r>
      <w:r w:rsidR="005E2F6F">
        <w:rPr>
          <w:b/>
          <w:bCs/>
        </w:rPr>
        <w:t xml:space="preserve"> </w:t>
      </w:r>
      <w:r w:rsidRPr="008F6282">
        <w:rPr>
          <w:b/>
          <w:bCs/>
        </w:rPr>
        <w:t>remedia</w:t>
      </w:r>
      <w:r w:rsidR="005E2F6F">
        <w:rPr>
          <w:b/>
          <w:bCs/>
        </w:rPr>
        <w:t xml:space="preserve"> </w:t>
      </w:r>
      <w:r w:rsidRPr="008F6282">
        <w:rPr>
          <w:b/>
          <w:bCs/>
        </w:rPr>
        <w:t>această</w:t>
      </w:r>
      <w:r w:rsidR="005E2F6F">
        <w:rPr>
          <w:b/>
          <w:bCs/>
        </w:rPr>
        <w:t xml:space="preserve"> </w:t>
      </w:r>
      <w:r w:rsidRPr="008F6282">
        <w:rPr>
          <w:b/>
          <w:bCs/>
        </w:rPr>
        <w:t>situație?</w:t>
      </w:r>
    </w:p>
    <w:p w14:paraId="0283EFFC" w14:textId="60FAD353" w:rsidR="008F6282" w:rsidRPr="008F6282" w:rsidRDefault="008F6282" w:rsidP="00EF40EB">
      <w:pPr>
        <w:spacing w:before="0" w:after="60"/>
        <w:jc w:val="both"/>
      </w:pPr>
      <w:r w:rsidRPr="008F6282">
        <w:t>Amenințarea</w:t>
      </w:r>
      <w:r w:rsidR="005E2F6F">
        <w:t xml:space="preserve"> </w:t>
      </w:r>
      <w:r w:rsidRPr="008F6282">
        <w:t>din</w:t>
      </w:r>
      <w:r w:rsidR="005E2F6F">
        <w:t xml:space="preserve"> </w:t>
      </w:r>
      <w:r w:rsidRPr="008F6282">
        <w:t>ce</w:t>
      </w:r>
      <w:r w:rsidR="005E2F6F">
        <w:t xml:space="preserve"> </w:t>
      </w:r>
      <w:r w:rsidRPr="008F6282">
        <w:t>în</w:t>
      </w:r>
      <w:r w:rsidR="005E2F6F">
        <w:t xml:space="preserve"> </w:t>
      </w:r>
      <w:r w:rsidRPr="008F6282">
        <w:t>ce</w:t>
      </w:r>
      <w:r w:rsidR="005E2F6F">
        <w:t xml:space="preserve"> </w:t>
      </w:r>
      <w:r w:rsidRPr="008F6282">
        <w:t>mai</w:t>
      </w:r>
      <w:r w:rsidR="005E2F6F">
        <w:t xml:space="preserve"> </w:t>
      </w:r>
      <w:r w:rsidRPr="008F6282">
        <w:t>mare</w:t>
      </w:r>
      <w:r w:rsidR="005E2F6F">
        <w:t xml:space="preserve"> </w:t>
      </w:r>
      <w:r w:rsidRPr="008F6282">
        <w:t>evidențiază</w:t>
      </w:r>
      <w:r w:rsidR="005E2F6F">
        <w:t xml:space="preserve"> </w:t>
      </w:r>
      <w:r w:rsidRPr="008F6282">
        <w:t>necesitatea</w:t>
      </w:r>
      <w:r w:rsidR="005E2F6F">
        <w:t xml:space="preserve"> </w:t>
      </w:r>
      <w:r w:rsidRPr="008F6282">
        <w:t>de</w:t>
      </w:r>
      <w:r w:rsidR="005E2F6F">
        <w:t xml:space="preserve"> </w:t>
      </w:r>
      <w:r w:rsidRPr="008F6282">
        <w:t>a</w:t>
      </w:r>
      <w:r w:rsidR="005E2F6F">
        <w:t xml:space="preserve"> </w:t>
      </w:r>
      <w:r w:rsidRPr="008F6282">
        <w:t>combate</w:t>
      </w:r>
      <w:r w:rsidR="005E2F6F">
        <w:t xml:space="preserve"> </w:t>
      </w:r>
      <w:r w:rsidRPr="008F6282">
        <w:t>RAM</w:t>
      </w:r>
      <w:r w:rsidR="005E2F6F">
        <w:t xml:space="preserve"> </w:t>
      </w:r>
      <w:r w:rsidRPr="008F6282">
        <w:t>printr-o</w:t>
      </w:r>
      <w:r w:rsidR="005E2F6F">
        <w:t xml:space="preserve"> </w:t>
      </w:r>
      <w:r w:rsidRPr="008F6282">
        <w:t>abordare</w:t>
      </w:r>
      <w:r w:rsidR="005E2F6F">
        <w:t xml:space="preserve"> </w:t>
      </w:r>
      <w:r w:rsidRPr="008F6282">
        <w:t>de</w:t>
      </w:r>
      <w:r w:rsidR="005E2F6F">
        <w:t xml:space="preserve"> </w:t>
      </w:r>
      <w:r w:rsidRPr="008F6282">
        <w:t>tip</w:t>
      </w:r>
      <w:r w:rsidR="005E2F6F">
        <w:t xml:space="preserve"> </w:t>
      </w:r>
      <w:r w:rsidRPr="008F6282">
        <w:t>„</w:t>
      </w:r>
      <w:r w:rsidRPr="008F6282">
        <w:rPr>
          <w:b/>
          <w:bCs/>
        </w:rPr>
        <w:t>O</w:t>
      </w:r>
      <w:r w:rsidR="005E2F6F">
        <w:rPr>
          <w:b/>
          <w:bCs/>
        </w:rPr>
        <w:t xml:space="preserve"> </w:t>
      </w:r>
      <w:r w:rsidRPr="008F6282">
        <w:rPr>
          <w:b/>
          <w:bCs/>
        </w:rPr>
        <w:t>singură</w:t>
      </w:r>
      <w:r w:rsidR="005E2F6F">
        <w:rPr>
          <w:b/>
          <w:bCs/>
        </w:rPr>
        <w:t xml:space="preserve"> </w:t>
      </w:r>
      <w:r w:rsidRPr="008F6282">
        <w:rPr>
          <w:b/>
          <w:bCs/>
        </w:rPr>
        <w:t>sănătate</w:t>
      </w:r>
      <w:r w:rsidRPr="008F6282">
        <w:t>”,</w:t>
      </w:r>
      <w:r w:rsidR="005E2F6F">
        <w:t xml:space="preserve"> </w:t>
      </w:r>
      <w:r w:rsidRPr="008F6282">
        <w:t>recunoscând</w:t>
      </w:r>
      <w:r w:rsidR="005E2F6F">
        <w:t xml:space="preserve"> </w:t>
      </w:r>
      <w:r w:rsidRPr="008F6282">
        <w:t>legăturile</w:t>
      </w:r>
      <w:r w:rsidR="005E2F6F">
        <w:t xml:space="preserve"> </w:t>
      </w:r>
      <w:r w:rsidRPr="008F6282">
        <w:t>dintre</w:t>
      </w:r>
      <w:r w:rsidR="005E2F6F">
        <w:t xml:space="preserve"> </w:t>
      </w:r>
      <w:r w:rsidRPr="008F6282">
        <w:t>sănătatea</w:t>
      </w:r>
      <w:r w:rsidR="005E2F6F">
        <w:t xml:space="preserve"> </w:t>
      </w:r>
      <w:r w:rsidRPr="008F6282">
        <w:t>umană,</w:t>
      </w:r>
      <w:r w:rsidR="005E2F6F">
        <w:t xml:space="preserve"> </w:t>
      </w:r>
      <w:r w:rsidRPr="008F6282">
        <w:t>sănătatea</w:t>
      </w:r>
      <w:r w:rsidR="005E2F6F">
        <w:t xml:space="preserve"> </w:t>
      </w:r>
      <w:r w:rsidRPr="008F6282">
        <w:t>animală</w:t>
      </w:r>
      <w:r w:rsidR="005E2F6F">
        <w:t xml:space="preserve"> </w:t>
      </w:r>
      <w:r w:rsidRPr="008F6282">
        <w:t>și</w:t>
      </w:r>
      <w:r w:rsidR="005E2F6F">
        <w:t xml:space="preserve"> </w:t>
      </w:r>
      <w:r w:rsidRPr="008F6282">
        <w:t>mediu.</w:t>
      </w:r>
      <w:r w:rsidR="005E2F6F">
        <w:t xml:space="preserve"> </w:t>
      </w:r>
      <w:r w:rsidRPr="008F6282">
        <w:t>Mai</w:t>
      </w:r>
      <w:r w:rsidR="005E2F6F">
        <w:t xml:space="preserve"> </w:t>
      </w:r>
      <w:r w:rsidRPr="008F6282">
        <w:t>devreme</w:t>
      </w:r>
      <w:r w:rsidR="005E2F6F">
        <w:t xml:space="preserve"> </w:t>
      </w:r>
      <w:r w:rsidRPr="008F6282">
        <w:t>în</w:t>
      </w:r>
      <w:r w:rsidR="005E2F6F">
        <w:t xml:space="preserve"> </w:t>
      </w:r>
      <w:r w:rsidRPr="008F6282">
        <w:t>cursul</w:t>
      </w:r>
      <w:r w:rsidR="005E2F6F">
        <w:t xml:space="preserve"> </w:t>
      </w:r>
      <w:r w:rsidRPr="008F6282">
        <w:t>acestui</w:t>
      </w:r>
      <w:r w:rsidR="005E2F6F">
        <w:t xml:space="preserve"> </w:t>
      </w:r>
      <w:r w:rsidRPr="008F6282">
        <w:t>an,</w:t>
      </w:r>
      <w:r w:rsidR="005E2F6F">
        <w:t xml:space="preserve"> </w:t>
      </w:r>
      <w:hyperlink r:id="rId86" w:history="1">
        <w:r w:rsidRPr="008F6282">
          <w:rPr>
            <w:rStyle w:val="Hyperlink"/>
            <w:szCs w:val="24"/>
          </w:rPr>
          <w:t>au</w:t>
        </w:r>
        <w:r w:rsidR="005E2F6F">
          <w:rPr>
            <w:rStyle w:val="Hyperlink"/>
            <w:szCs w:val="24"/>
          </w:rPr>
          <w:t xml:space="preserve"> </w:t>
        </w:r>
        <w:r w:rsidRPr="008F6282">
          <w:rPr>
            <w:rStyle w:val="Hyperlink"/>
            <w:szCs w:val="24"/>
          </w:rPr>
          <w:t>intrat</w:t>
        </w:r>
        <w:r w:rsidR="005E2F6F">
          <w:rPr>
            <w:rStyle w:val="Hyperlink"/>
            <w:szCs w:val="24"/>
          </w:rPr>
          <w:t xml:space="preserve"> </w:t>
        </w:r>
        <w:r w:rsidRPr="008F6282">
          <w:rPr>
            <w:rStyle w:val="Hyperlink"/>
            <w:szCs w:val="24"/>
          </w:rPr>
          <w:t>în</w:t>
        </w:r>
        <w:r w:rsidR="005E2F6F">
          <w:rPr>
            <w:rStyle w:val="Hyperlink"/>
            <w:szCs w:val="24"/>
          </w:rPr>
          <w:t xml:space="preserve"> </w:t>
        </w:r>
        <w:r w:rsidRPr="008F6282">
          <w:rPr>
            <w:rStyle w:val="Hyperlink"/>
            <w:szCs w:val="24"/>
          </w:rPr>
          <w:t>vigoare</w:t>
        </w:r>
        <w:r w:rsidR="005E2F6F">
          <w:rPr>
            <w:rStyle w:val="Hyperlink"/>
            <w:szCs w:val="24"/>
          </w:rPr>
          <w:t xml:space="preserve"> </w:t>
        </w:r>
        <w:r w:rsidRPr="008F6282">
          <w:rPr>
            <w:rStyle w:val="Hyperlink"/>
            <w:szCs w:val="24"/>
          </w:rPr>
          <w:t>noi</w:t>
        </w:r>
        <w:r w:rsidR="005E2F6F">
          <w:rPr>
            <w:rStyle w:val="Hyperlink"/>
            <w:szCs w:val="24"/>
          </w:rPr>
          <w:t xml:space="preserve"> </w:t>
        </w:r>
        <w:r w:rsidRPr="008F6282">
          <w:rPr>
            <w:rStyle w:val="Hyperlink"/>
            <w:szCs w:val="24"/>
          </w:rPr>
          <w:t>norme</w:t>
        </w:r>
        <w:r w:rsidR="005E2F6F">
          <w:rPr>
            <w:rStyle w:val="Hyperlink"/>
            <w:szCs w:val="24"/>
          </w:rPr>
          <w:t xml:space="preserve"> </w:t>
        </w:r>
        <w:r w:rsidRPr="008F6282">
          <w:rPr>
            <w:rStyle w:val="Hyperlink"/>
            <w:szCs w:val="24"/>
          </w:rPr>
          <w:t>ale</w:t>
        </w:r>
        <w:r w:rsidR="005E2F6F">
          <w:rPr>
            <w:rStyle w:val="Hyperlink"/>
            <w:szCs w:val="24"/>
          </w:rPr>
          <w:t xml:space="preserve"> </w:t>
        </w:r>
        <w:r w:rsidRPr="008F6282">
          <w:rPr>
            <w:rStyle w:val="Hyperlink"/>
            <w:szCs w:val="24"/>
          </w:rPr>
          <w:t>UE</w:t>
        </w:r>
      </w:hyperlink>
      <w:r w:rsidR="005E2F6F">
        <w:t xml:space="preserve"> </w:t>
      </w:r>
      <w:r w:rsidRPr="008F6282">
        <w:t>pentru</w:t>
      </w:r>
      <w:r w:rsidR="005E2F6F">
        <w:t xml:space="preserve"> </w:t>
      </w:r>
      <w:r w:rsidRPr="008F6282">
        <w:t>a</w:t>
      </w:r>
      <w:r w:rsidR="005E2F6F">
        <w:t xml:space="preserve"> </w:t>
      </w:r>
      <w:r w:rsidRPr="008F6282">
        <w:t>asigura</w:t>
      </w:r>
      <w:r w:rsidR="005E2F6F">
        <w:t xml:space="preserve"> </w:t>
      </w:r>
      <w:r w:rsidRPr="008F6282">
        <w:t>faptul</w:t>
      </w:r>
      <w:r w:rsidR="005E2F6F">
        <w:t xml:space="preserve"> </w:t>
      </w:r>
      <w:r w:rsidRPr="008F6282">
        <w:t>că</w:t>
      </w:r>
      <w:r w:rsidR="005E2F6F">
        <w:t xml:space="preserve"> </w:t>
      </w:r>
      <w:proofErr w:type="spellStart"/>
      <w:r w:rsidRPr="008F6282">
        <w:t>antimicrobienele</w:t>
      </w:r>
      <w:proofErr w:type="spellEnd"/>
      <w:r w:rsidR="005E2F6F">
        <w:t xml:space="preserve"> </w:t>
      </w:r>
      <w:r w:rsidRPr="008F6282">
        <w:t>esențiale</w:t>
      </w:r>
      <w:r w:rsidR="005E2F6F">
        <w:t xml:space="preserve"> </w:t>
      </w:r>
      <w:r w:rsidRPr="008F6282">
        <w:t>pentru</w:t>
      </w:r>
      <w:r w:rsidR="005E2F6F">
        <w:t xml:space="preserve"> </w:t>
      </w:r>
      <w:r w:rsidRPr="008F6282">
        <w:t>medicina</w:t>
      </w:r>
      <w:r w:rsidR="005E2F6F">
        <w:t xml:space="preserve"> </w:t>
      </w:r>
      <w:r w:rsidRPr="008F6282">
        <w:t>umană</w:t>
      </w:r>
      <w:r w:rsidR="005E2F6F">
        <w:t xml:space="preserve"> </w:t>
      </w:r>
      <w:r w:rsidRPr="008F6282">
        <w:t>rămân</w:t>
      </w:r>
      <w:r w:rsidR="005E2F6F">
        <w:t xml:space="preserve"> </w:t>
      </w:r>
      <w:r w:rsidRPr="008F6282">
        <w:t>eficace</w:t>
      </w:r>
      <w:r w:rsidR="005E2F6F">
        <w:t xml:space="preserve"> </w:t>
      </w:r>
      <w:r w:rsidRPr="008F6282">
        <w:t>prin</w:t>
      </w:r>
      <w:r w:rsidR="005E2F6F">
        <w:t xml:space="preserve"> </w:t>
      </w:r>
      <w:r w:rsidRPr="008F6282">
        <w:t>interzicerea</w:t>
      </w:r>
      <w:r w:rsidR="005E2F6F">
        <w:t xml:space="preserve"> </w:t>
      </w:r>
      <w:r w:rsidRPr="008F6282">
        <w:t>utilizării</w:t>
      </w:r>
      <w:r w:rsidR="005E2F6F">
        <w:t xml:space="preserve"> </w:t>
      </w:r>
      <w:r w:rsidRPr="008F6282">
        <w:t>lor</w:t>
      </w:r>
      <w:r w:rsidR="005E2F6F">
        <w:t xml:space="preserve"> </w:t>
      </w:r>
      <w:r w:rsidRPr="008F6282">
        <w:t>în</w:t>
      </w:r>
      <w:r w:rsidR="005E2F6F">
        <w:t xml:space="preserve"> </w:t>
      </w:r>
      <w:r w:rsidRPr="008F6282">
        <w:t>medicina</w:t>
      </w:r>
      <w:r w:rsidR="005E2F6F">
        <w:t xml:space="preserve"> </w:t>
      </w:r>
      <w:r w:rsidRPr="008F6282">
        <w:t>veterinară.</w:t>
      </w:r>
    </w:p>
    <w:p w14:paraId="1A9A55DD" w14:textId="77593A30" w:rsidR="008F6282" w:rsidRPr="008F6282" w:rsidRDefault="008F6282" w:rsidP="00EF40EB">
      <w:pPr>
        <w:spacing w:before="0" w:after="60"/>
        <w:jc w:val="both"/>
      </w:pPr>
      <w:r w:rsidRPr="008F6282">
        <w:t>Astăzi,</w:t>
      </w:r>
      <w:r w:rsidR="005E2F6F">
        <w:t xml:space="preserve"> </w:t>
      </w:r>
      <w:r w:rsidRPr="008F6282">
        <w:t>Comisia</w:t>
      </w:r>
      <w:r w:rsidR="005E2F6F">
        <w:t xml:space="preserve"> </w:t>
      </w:r>
      <w:r w:rsidRPr="008F6282">
        <w:t>a</w:t>
      </w:r>
      <w:r w:rsidR="005E2F6F">
        <w:t xml:space="preserve"> </w:t>
      </w:r>
      <w:r w:rsidRPr="008F6282">
        <w:t>publicat,</w:t>
      </w:r>
      <w:r w:rsidR="005E2F6F">
        <w:t xml:space="preserve"> </w:t>
      </w:r>
      <w:r w:rsidRPr="008F6282">
        <w:t>în</w:t>
      </w:r>
      <w:r w:rsidR="005E2F6F">
        <w:t xml:space="preserve"> </w:t>
      </w:r>
      <w:r w:rsidRPr="008F6282">
        <w:t>plus,</w:t>
      </w:r>
      <w:r w:rsidR="005E2F6F">
        <w:t xml:space="preserve"> </w:t>
      </w:r>
      <w:r w:rsidRPr="008F6282">
        <w:t>o</w:t>
      </w:r>
      <w:r w:rsidR="005E2F6F">
        <w:t xml:space="preserve"> </w:t>
      </w:r>
      <w:hyperlink r:id="rId87" w:history="1">
        <w:r w:rsidRPr="008F6282">
          <w:rPr>
            <w:rStyle w:val="Hyperlink"/>
            <w:szCs w:val="24"/>
          </w:rPr>
          <w:t>revizuire</w:t>
        </w:r>
        <w:r w:rsidR="005E2F6F">
          <w:rPr>
            <w:rStyle w:val="Hyperlink"/>
            <w:szCs w:val="24"/>
          </w:rPr>
          <w:t xml:space="preserve"> </w:t>
        </w:r>
        <w:r w:rsidRPr="008F6282">
          <w:rPr>
            <w:rStyle w:val="Hyperlink"/>
            <w:szCs w:val="24"/>
          </w:rPr>
          <w:t>a</w:t>
        </w:r>
        <w:r w:rsidR="005E2F6F">
          <w:rPr>
            <w:rStyle w:val="Hyperlink"/>
            <w:szCs w:val="24"/>
          </w:rPr>
          <w:t xml:space="preserve"> </w:t>
        </w:r>
        <w:r w:rsidRPr="008F6282">
          <w:rPr>
            <w:rStyle w:val="Hyperlink"/>
            <w:szCs w:val="24"/>
          </w:rPr>
          <w:t>planurilor</w:t>
        </w:r>
        <w:r w:rsidR="005E2F6F">
          <w:rPr>
            <w:rStyle w:val="Hyperlink"/>
            <w:szCs w:val="24"/>
          </w:rPr>
          <w:t xml:space="preserve"> </w:t>
        </w:r>
        <w:r w:rsidRPr="008F6282">
          <w:rPr>
            <w:rStyle w:val="Hyperlink"/>
            <w:szCs w:val="24"/>
          </w:rPr>
          <w:t>naționale</w:t>
        </w:r>
        <w:r w:rsidR="005E2F6F">
          <w:rPr>
            <w:rStyle w:val="Hyperlink"/>
            <w:szCs w:val="24"/>
          </w:rPr>
          <w:t xml:space="preserve"> </w:t>
        </w:r>
        <w:r w:rsidRPr="008F6282">
          <w:rPr>
            <w:rStyle w:val="Hyperlink"/>
            <w:szCs w:val="24"/>
          </w:rPr>
          <w:t>„O</w:t>
        </w:r>
        <w:r w:rsidR="005E2F6F">
          <w:rPr>
            <w:rStyle w:val="Hyperlink"/>
            <w:szCs w:val="24"/>
          </w:rPr>
          <w:t xml:space="preserve"> </w:t>
        </w:r>
        <w:r w:rsidRPr="008F6282">
          <w:rPr>
            <w:rStyle w:val="Hyperlink"/>
            <w:szCs w:val="24"/>
          </w:rPr>
          <w:t>singură</w:t>
        </w:r>
        <w:r w:rsidR="005E2F6F">
          <w:rPr>
            <w:rStyle w:val="Hyperlink"/>
            <w:szCs w:val="24"/>
          </w:rPr>
          <w:t xml:space="preserve"> </w:t>
        </w:r>
        <w:r w:rsidRPr="008F6282">
          <w:rPr>
            <w:rStyle w:val="Hyperlink"/>
            <w:szCs w:val="24"/>
          </w:rPr>
          <w:t>sănătate”</w:t>
        </w:r>
        <w:r w:rsidR="005E2F6F">
          <w:rPr>
            <w:rStyle w:val="Hyperlink"/>
            <w:szCs w:val="24"/>
          </w:rPr>
          <w:t xml:space="preserve"> </w:t>
        </w:r>
        <w:r w:rsidRPr="008F6282">
          <w:rPr>
            <w:rStyle w:val="Hyperlink"/>
            <w:szCs w:val="24"/>
          </w:rPr>
          <w:t>(</w:t>
        </w:r>
        <w:proofErr w:type="spellStart"/>
        <w:r w:rsidRPr="008F6282">
          <w:rPr>
            <w:rStyle w:val="Hyperlink"/>
            <w:szCs w:val="24"/>
          </w:rPr>
          <w:t>One</w:t>
        </w:r>
        <w:proofErr w:type="spellEnd"/>
        <w:r w:rsidR="005E2F6F">
          <w:rPr>
            <w:rStyle w:val="Hyperlink"/>
            <w:szCs w:val="24"/>
          </w:rPr>
          <w:t xml:space="preserve"> </w:t>
        </w:r>
        <w:proofErr w:type="spellStart"/>
        <w:r w:rsidRPr="008F6282">
          <w:rPr>
            <w:rStyle w:val="Hyperlink"/>
            <w:szCs w:val="24"/>
          </w:rPr>
          <w:t>Health</w:t>
        </w:r>
        <w:proofErr w:type="spellEnd"/>
        <w:r w:rsidRPr="008F6282">
          <w:rPr>
            <w:rStyle w:val="Hyperlink"/>
            <w:szCs w:val="24"/>
          </w:rPr>
          <w:t>)</w:t>
        </w:r>
        <w:r w:rsidR="005E2F6F">
          <w:rPr>
            <w:rStyle w:val="Hyperlink"/>
            <w:szCs w:val="24"/>
          </w:rPr>
          <w:t xml:space="preserve"> </w:t>
        </w:r>
        <w:r w:rsidRPr="008F6282">
          <w:rPr>
            <w:rStyle w:val="Hyperlink"/>
            <w:szCs w:val="24"/>
          </w:rPr>
          <w:t>împotriva</w:t>
        </w:r>
        <w:r w:rsidR="005E2F6F">
          <w:rPr>
            <w:rStyle w:val="Hyperlink"/>
            <w:szCs w:val="24"/>
          </w:rPr>
          <w:t xml:space="preserve"> </w:t>
        </w:r>
        <w:r w:rsidRPr="008F6282">
          <w:rPr>
            <w:rStyle w:val="Hyperlink"/>
            <w:szCs w:val="24"/>
          </w:rPr>
          <w:t>rezistenței</w:t>
        </w:r>
        <w:r w:rsidR="005E2F6F">
          <w:rPr>
            <w:rStyle w:val="Hyperlink"/>
            <w:szCs w:val="24"/>
          </w:rPr>
          <w:t xml:space="preserve"> </w:t>
        </w:r>
        <w:r w:rsidRPr="008F6282">
          <w:rPr>
            <w:rStyle w:val="Hyperlink"/>
            <w:szCs w:val="24"/>
          </w:rPr>
          <w:t>la</w:t>
        </w:r>
        <w:r w:rsidR="005E2F6F">
          <w:rPr>
            <w:rStyle w:val="Hyperlink"/>
            <w:szCs w:val="24"/>
          </w:rPr>
          <w:t xml:space="preserve"> </w:t>
        </w:r>
        <w:proofErr w:type="spellStart"/>
        <w:r w:rsidRPr="008F6282">
          <w:rPr>
            <w:rStyle w:val="Hyperlink"/>
            <w:szCs w:val="24"/>
          </w:rPr>
          <w:t>antimicrobiene</w:t>
        </w:r>
        <w:proofErr w:type="spellEnd"/>
        <w:r w:rsidR="005E2F6F">
          <w:rPr>
            <w:rStyle w:val="Hyperlink"/>
            <w:szCs w:val="24"/>
          </w:rPr>
          <w:t xml:space="preserve"> </w:t>
        </w:r>
        <w:r w:rsidRPr="008F6282">
          <w:rPr>
            <w:rStyle w:val="Hyperlink"/>
            <w:szCs w:val="24"/>
          </w:rPr>
          <w:t>(RAM)</w:t>
        </w:r>
        <w:r w:rsidR="005E2F6F">
          <w:rPr>
            <w:rStyle w:val="Hyperlink"/>
            <w:szCs w:val="24"/>
          </w:rPr>
          <w:t xml:space="preserve"> </w:t>
        </w:r>
        <w:r w:rsidRPr="008F6282">
          <w:rPr>
            <w:rStyle w:val="Hyperlink"/>
            <w:szCs w:val="24"/>
          </w:rPr>
          <w:t>ale</w:t>
        </w:r>
        <w:r w:rsidR="005E2F6F">
          <w:rPr>
            <w:rStyle w:val="Hyperlink"/>
            <w:szCs w:val="24"/>
          </w:rPr>
          <w:t xml:space="preserve"> </w:t>
        </w:r>
        <w:r w:rsidRPr="008F6282">
          <w:rPr>
            <w:rStyle w:val="Hyperlink"/>
            <w:szCs w:val="24"/>
          </w:rPr>
          <w:t>statelor</w:t>
        </w:r>
        <w:r w:rsidR="005E2F6F">
          <w:rPr>
            <w:rStyle w:val="Hyperlink"/>
            <w:szCs w:val="24"/>
          </w:rPr>
          <w:t xml:space="preserve"> </w:t>
        </w:r>
        <w:r w:rsidRPr="008F6282">
          <w:rPr>
            <w:rStyle w:val="Hyperlink"/>
            <w:szCs w:val="24"/>
          </w:rPr>
          <w:t>membre</w:t>
        </w:r>
      </w:hyperlink>
      <w:r w:rsidRPr="008F6282">
        <w:t>.</w:t>
      </w:r>
      <w:r w:rsidR="005E2F6F">
        <w:t xml:space="preserve"> </w:t>
      </w:r>
      <w:r w:rsidRPr="008F6282">
        <w:t>Revizuirea</w:t>
      </w:r>
      <w:r w:rsidR="005E2F6F">
        <w:t xml:space="preserve"> </w:t>
      </w:r>
      <w:r w:rsidRPr="008F6282">
        <w:t>a</w:t>
      </w:r>
      <w:r w:rsidR="005E2F6F">
        <w:t xml:space="preserve"> </w:t>
      </w:r>
      <w:r w:rsidRPr="008F6282">
        <w:t>constatat</w:t>
      </w:r>
      <w:r w:rsidR="005E2F6F">
        <w:t xml:space="preserve"> </w:t>
      </w:r>
      <w:r w:rsidRPr="008F6282">
        <w:t>că</w:t>
      </w:r>
      <w:r w:rsidR="005E2F6F">
        <w:t xml:space="preserve"> </w:t>
      </w:r>
      <w:r w:rsidRPr="008F6282">
        <w:rPr>
          <w:b/>
          <w:bCs/>
        </w:rPr>
        <w:t>multe</w:t>
      </w:r>
      <w:r w:rsidR="005E2F6F">
        <w:rPr>
          <w:b/>
          <w:bCs/>
        </w:rPr>
        <w:t xml:space="preserve"> </w:t>
      </w:r>
      <w:r w:rsidRPr="008F6282">
        <w:rPr>
          <w:b/>
          <w:bCs/>
        </w:rPr>
        <w:t>state</w:t>
      </w:r>
      <w:r w:rsidR="005E2F6F">
        <w:rPr>
          <w:b/>
          <w:bCs/>
        </w:rPr>
        <w:t xml:space="preserve"> </w:t>
      </w:r>
      <w:r w:rsidRPr="008F6282">
        <w:rPr>
          <w:b/>
          <w:bCs/>
        </w:rPr>
        <w:t>membre</w:t>
      </w:r>
      <w:r w:rsidR="005E2F6F">
        <w:rPr>
          <w:b/>
          <w:bCs/>
        </w:rPr>
        <w:t xml:space="preserve"> </w:t>
      </w:r>
      <w:r w:rsidRPr="008F6282">
        <w:rPr>
          <w:b/>
          <w:bCs/>
        </w:rPr>
        <w:t>ar</w:t>
      </w:r>
      <w:r w:rsidR="005E2F6F">
        <w:rPr>
          <w:b/>
          <w:bCs/>
        </w:rPr>
        <w:t xml:space="preserve"> </w:t>
      </w:r>
      <w:r w:rsidRPr="008F6282">
        <w:rPr>
          <w:b/>
          <w:bCs/>
        </w:rPr>
        <w:t>avea</w:t>
      </w:r>
      <w:r w:rsidR="005E2F6F">
        <w:rPr>
          <w:b/>
          <w:bCs/>
        </w:rPr>
        <w:t xml:space="preserve"> </w:t>
      </w:r>
      <w:r w:rsidRPr="008F6282">
        <w:rPr>
          <w:b/>
          <w:bCs/>
        </w:rPr>
        <w:t>de</w:t>
      </w:r>
      <w:r w:rsidR="005E2F6F">
        <w:rPr>
          <w:b/>
          <w:bCs/>
        </w:rPr>
        <w:t xml:space="preserve"> </w:t>
      </w:r>
      <w:r w:rsidRPr="008F6282">
        <w:rPr>
          <w:b/>
          <w:bCs/>
        </w:rPr>
        <w:t>câștigat</w:t>
      </w:r>
      <w:r w:rsidR="005E2F6F">
        <w:rPr>
          <w:b/>
          <w:bCs/>
        </w:rPr>
        <w:t xml:space="preserve"> </w:t>
      </w:r>
      <w:r w:rsidRPr="008F6282">
        <w:rPr>
          <w:b/>
          <w:bCs/>
        </w:rPr>
        <w:t>de</w:t>
      </w:r>
      <w:r w:rsidR="005E2F6F">
        <w:rPr>
          <w:b/>
          <w:bCs/>
        </w:rPr>
        <w:t xml:space="preserve"> </w:t>
      </w:r>
      <w:r w:rsidRPr="008F6282">
        <w:rPr>
          <w:b/>
          <w:bCs/>
        </w:rPr>
        <w:t>pe</w:t>
      </w:r>
      <w:r w:rsidR="005E2F6F">
        <w:rPr>
          <w:b/>
          <w:bCs/>
        </w:rPr>
        <w:t xml:space="preserve"> </w:t>
      </w:r>
      <w:r w:rsidRPr="008F6282">
        <w:rPr>
          <w:b/>
          <w:bCs/>
        </w:rPr>
        <w:t>urma</w:t>
      </w:r>
      <w:r w:rsidR="005E2F6F">
        <w:rPr>
          <w:b/>
          <w:bCs/>
        </w:rPr>
        <w:t xml:space="preserve"> </w:t>
      </w:r>
      <w:r w:rsidRPr="008F6282">
        <w:rPr>
          <w:b/>
          <w:bCs/>
        </w:rPr>
        <w:t>unei</w:t>
      </w:r>
      <w:r w:rsidR="005E2F6F">
        <w:rPr>
          <w:b/>
          <w:bCs/>
        </w:rPr>
        <w:t xml:space="preserve"> </w:t>
      </w:r>
      <w:r w:rsidRPr="008F6282">
        <w:rPr>
          <w:b/>
          <w:bCs/>
        </w:rPr>
        <w:t>abordări</w:t>
      </w:r>
      <w:r w:rsidR="005E2F6F">
        <w:rPr>
          <w:b/>
          <w:bCs/>
        </w:rPr>
        <w:t xml:space="preserve"> </w:t>
      </w:r>
      <w:r w:rsidRPr="008F6282">
        <w:rPr>
          <w:b/>
          <w:bCs/>
        </w:rPr>
        <w:t>mai</w:t>
      </w:r>
      <w:r w:rsidR="005E2F6F">
        <w:rPr>
          <w:b/>
          <w:bCs/>
        </w:rPr>
        <w:t xml:space="preserve"> </w:t>
      </w:r>
      <w:r w:rsidRPr="008F6282">
        <w:rPr>
          <w:b/>
          <w:bCs/>
        </w:rPr>
        <w:t>puternice</w:t>
      </w:r>
      <w:r w:rsidR="005E2F6F">
        <w:rPr>
          <w:b/>
          <w:bCs/>
        </w:rPr>
        <w:t xml:space="preserve"> </w:t>
      </w:r>
      <w:r w:rsidRPr="008F6282">
        <w:rPr>
          <w:b/>
          <w:bCs/>
        </w:rPr>
        <w:t>de</w:t>
      </w:r>
      <w:r w:rsidR="005E2F6F">
        <w:rPr>
          <w:b/>
          <w:bCs/>
        </w:rPr>
        <w:t xml:space="preserve"> </w:t>
      </w:r>
      <w:r w:rsidRPr="008F6282">
        <w:rPr>
          <w:b/>
          <w:bCs/>
        </w:rPr>
        <w:t>tip</w:t>
      </w:r>
      <w:r w:rsidR="005E2F6F">
        <w:rPr>
          <w:b/>
          <w:bCs/>
        </w:rPr>
        <w:t xml:space="preserve"> </w:t>
      </w:r>
      <w:r w:rsidRPr="008F6282">
        <w:rPr>
          <w:b/>
          <w:bCs/>
        </w:rPr>
        <w:t>„O</w:t>
      </w:r>
      <w:r w:rsidR="005E2F6F">
        <w:rPr>
          <w:b/>
          <w:bCs/>
        </w:rPr>
        <w:t xml:space="preserve"> </w:t>
      </w:r>
      <w:r w:rsidRPr="008F6282">
        <w:rPr>
          <w:b/>
          <w:bCs/>
        </w:rPr>
        <w:t>singură</w:t>
      </w:r>
      <w:r w:rsidR="005E2F6F">
        <w:rPr>
          <w:b/>
          <w:bCs/>
        </w:rPr>
        <w:t xml:space="preserve"> </w:t>
      </w:r>
      <w:r w:rsidRPr="008F6282">
        <w:rPr>
          <w:b/>
          <w:bCs/>
        </w:rPr>
        <w:t>sănătate”</w:t>
      </w:r>
      <w:r w:rsidR="005E2F6F">
        <w:rPr>
          <w:b/>
          <w:bCs/>
        </w:rPr>
        <w:t xml:space="preserve"> </w:t>
      </w:r>
      <w:r w:rsidRPr="008F6282">
        <w:rPr>
          <w:b/>
          <w:bCs/>
        </w:rPr>
        <w:t>în</w:t>
      </w:r>
      <w:r w:rsidR="005E2F6F">
        <w:rPr>
          <w:b/>
          <w:bCs/>
        </w:rPr>
        <w:t xml:space="preserve"> </w:t>
      </w:r>
      <w:r w:rsidRPr="008F6282">
        <w:rPr>
          <w:b/>
          <w:bCs/>
        </w:rPr>
        <w:t>lupta</w:t>
      </w:r>
      <w:r w:rsidR="005E2F6F">
        <w:rPr>
          <w:b/>
          <w:bCs/>
        </w:rPr>
        <w:t xml:space="preserve"> </w:t>
      </w:r>
      <w:r w:rsidRPr="008F6282">
        <w:rPr>
          <w:b/>
          <w:bCs/>
        </w:rPr>
        <w:t>împotriva</w:t>
      </w:r>
      <w:r w:rsidR="005E2F6F">
        <w:rPr>
          <w:b/>
          <w:bCs/>
        </w:rPr>
        <w:t xml:space="preserve"> </w:t>
      </w:r>
      <w:r w:rsidRPr="008F6282">
        <w:rPr>
          <w:b/>
          <w:bCs/>
        </w:rPr>
        <w:t>RAM</w:t>
      </w:r>
      <w:r w:rsidRPr="008F6282">
        <w:t>,</w:t>
      </w:r>
      <w:r w:rsidR="005E2F6F">
        <w:t xml:space="preserve"> </w:t>
      </w:r>
      <w:r w:rsidRPr="008F6282">
        <w:t>ținând</w:t>
      </w:r>
      <w:r w:rsidR="005E2F6F">
        <w:t xml:space="preserve"> </w:t>
      </w:r>
      <w:r w:rsidRPr="008F6282">
        <w:t>seama</w:t>
      </w:r>
      <w:r w:rsidR="005E2F6F">
        <w:t xml:space="preserve"> </w:t>
      </w:r>
      <w:r w:rsidRPr="008F6282">
        <w:t>de</w:t>
      </w:r>
      <w:r w:rsidR="005E2F6F">
        <w:t xml:space="preserve"> </w:t>
      </w:r>
      <w:r w:rsidRPr="008F6282">
        <w:t>impactul</w:t>
      </w:r>
      <w:r w:rsidR="005E2F6F">
        <w:t xml:space="preserve"> </w:t>
      </w:r>
      <w:r w:rsidRPr="008F6282">
        <w:t>antibioticelor</w:t>
      </w:r>
      <w:r w:rsidR="005E2F6F">
        <w:t xml:space="preserve"> </w:t>
      </w:r>
      <w:r w:rsidRPr="008F6282">
        <w:t>asupra</w:t>
      </w:r>
      <w:r w:rsidR="005E2F6F">
        <w:t xml:space="preserve"> </w:t>
      </w:r>
      <w:r w:rsidRPr="008F6282">
        <w:t>mediului.</w:t>
      </w:r>
      <w:r w:rsidR="005E2F6F">
        <w:t xml:space="preserve"> </w:t>
      </w:r>
      <w:r w:rsidRPr="008F6282">
        <w:t>În</w:t>
      </w:r>
      <w:r w:rsidR="005E2F6F">
        <w:t xml:space="preserve"> </w:t>
      </w:r>
      <w:r w:rsidRPr="008F6282">
        <w:t>plus,</w:t>
      </w:r>
      <w:r w:rsidR="005E2F6F">
        <w:t xml:space="preserve"> </w:t>
      </w:r>
      <w:r w:rsidRPr="008F6282">
        <w:t>Comisia</w:t>
      </w:r>
      <w:r w:rsidR="005E2F6F">
        <w:t xml:space="preserve"> </w:t>
      </w:r>
      <w:r w:rsidRPr="008F6282">
        <w:t>a</w:t>
      </w:r>
      <w:r w:rsidR="005E2F6F">
        <w:t xml:space="preserve"> </w:t>
      </w:r>
      <w:r w:rsidRPr="008F6282">
        <w:t>emis</w:t>
      </w:r>
      <w:r w:rsidR="005E2F6F">
        <w:t xml:space="preserve"> </w:t>
      </w:r>
      <w:r w:rsidRPr="008F6282">
        <w:t>un</w:t>
      </w:r>
      <w:r w:rsidR="005E2F6F">
        <w:t xml:space="preserve"> </w:t>
      </w:r>
      <w:hyperlink r:id="rId88" w:history="1">
        <w:r w:rsidRPr="008F6282">
          <w:rPr>
            <w:rStyle w:val="Hyperlink"/>
            <w:szCs w:val="24"/>
          </w:rPr>
          <w:t>aviz</w:t>
        </w:r>
      </w:hyperlink>
      <w:r w:rsidR="005E2F6F">
        <w:t xml:space="preserve"> </w:t>
      </w:r>
      <w:r w:rsidRPr="008F6282">
        <w:t>al</w:t>
      </w:r>
      <w:r w:rsidR="005E2F6F">
        <w:t xml:space="preserve"> </w:t>
      </w:r>
      <w:r w:rsidRPr="008F6282">
        <w:t>Grupului</w:t>
      </w:r>
      <w:r w:rsidR="005E2F6F">
        <w:t xml:space="preserve"> </w:t>
      </w:r>
      <w:r w:rsidRPr="008F6282">
        <w:t>de</w:t>
      </w:r>
      <w:r w:rsidR="005E2F6F">
        <w:t xml:space="preserve"> </w:t>
      </w:r>
      <w:r w:rsidRPr="008F6282">
        <w:t>experți</w:t>
      </w:r>
      <w:r w:rsidR="005E2F6F">
        <w:t xml:space="preserve"> </w:t>
      </w:r>
      <w:r w:rsidRPr="008F6282">
        <w:rPr>
          <w:b/>
          <w:bCs/>
        </w:rPr>
        <w:t>privind</w:t>
      </w:r>
      <w:r w:rsidR="005E2F6F">
        <w:rPr>
          <w:b/>
          <w:bCs/>
        </w:rPr>
        <w:t xml:space="preserve"> </w:t>
      </w:r>
      <w:r w:rsidRPr="008F6282">
        <w:rPr>
          <w:b/>
          <w:bCs/>
        </w:rPr>
        <w:t>modalitățile</w:t>
      </w:r>
      <w:r w:rsidR="005E2F6F">
        <w:rPr>
          <w:b/>
          <w:bCs/>
        </w:rPr>
        <w:t xml:space="preserve"> </w:t>
      </w:r>
      <w:r w:rsidRPr="008F6282">
        <w:rPr>
          <w:b/>
          <w:bCs/>
        </w:rPr>
        <w:t>eficiente</w:t>
      </w:r>
      <w:r w:rsidR="005E2F6F">
        <w:rPr>
          <w:b/>
          <w:bCs/>
        </w:rPr>
        <w:t xml:space="preserve"> </w:t>
      </w:r>
      <w:r w:rsidRPr="008F6282">
        <w:rPr>
          <w:b/>
          <w:bCs/>
        </w:rPr>
        <w:t>de</w:t>
      </w:r>
      <w:r w:rsidR="005E2F6F">
        <w:rPr>
          <w:b/>
          <w:bCs/>
        </w:rPr>
        <w:t xml:space="preserve"> </w:t>
      </w:r>
      <w:r w:rsidRPr="008F6282">
        <w:rPr>
          <w:b/>
          <w:bCs/>
        </w:rPr>
        <w:t>a</w:t>
      </w:r>
      <w:r w:rsidR="005E2F6F">
        <w:rPr>
          <w:b/>
          <w:bCs/>
        </w:rPr>
        <w:t xml:space="preserve"> </w:t>
      </w:r>
      <w:r w:rsidRPr="008F6282">
        <w:rPr>
          <w:b/>
          <w:bCs/>
        </w:rPr>
        <w:t>investi</w:t>
      </w:r>
      <w:r w:rsidR="005E2F6F">
        <w:rPr>
          <w:b/>
          <w:bCs/>
        </w:rPr>
        <w:t xml:space="preserve"> </w:t>
      </w:r>
      <w:r w:rsidRPr="008F6282">
        <w:rPr>
          <w:b/>
          <w:bCs/>
        </w:rPr>
        <w:t>în</w:t>
      </w:r>
      <w:r w:rsidR="005E2F6F">
        <w:rPr>
          <w:b/>
          <w:bCs/>
        </w:rPr>
        <w:t xml:space="preserve"> </w:t>
      </w:r>
      <w:r w:rsidRPr="008F6282">
        <w:rPr>
          <w:b/>
          <w:bCs/>
        </w:rPr>
        <w:t>sănătate</w:t>
      </w:r>
      <w:r w:rsidR="005E2F6F">
        <w:t xml:space="preserve"> </w:t>
      </w:r>
      <w:r w:rsidRPr="008F6282">
        <w:t>pentru</w:t>
      </w:r>
      <w:r w:rsidR="005E2F6F">
        <w:t xml:space="preserve"> </w:t>
      </w:r>
      <w:r w:rsidRPr="008F6282">
        <w:t>a</w:t>
      </w:r>
      <w:r w:rsidR="005E2F6F">
        <w:t xml:space="preserve"> </w:t>
      </w:r>
      <w:r w:rsidRPr="008F6282">
        <w:t>gestiona</w:t>
      </w:r>
      <w:r w:rsidR="005E2F6F">
        <w:t xml:space="preserve"> </w:t>
      </w:r>
      <w:r w:rsidRPr="008F6282">
        <w:t>RAM</w:t>
      </w:r>
      <w:r w:rsidR="005E2F6F">
        <w:t xml:space="preserve"> </w:t>
      </w:r>
      <w:r w:rsidRPr="008F6282">
        <w:t>în</w:t>
      </w:r>
      <w:r w:rsidR="005E2F6F">
        <w:t xml:space="preserve"> </w:t>
      </w:r>
      <w:r w:rsidRPr="008F6282">
        <w:t>întregul</w:t>
      </w:r>
      <w:r w:rsidR="005E2F6F">
        <w:t xml:space="preserve"> </w:t>
      </w:r>
      <w:r w:rsidRPr="008F6282">
        <w:t>sistem</w:t>
      </w:r>
      <w:r w:rsidR="005E2F6F">
        <w:t xml:space="preserve"> </w:t>
      </w:r>
      <w:r w:rsidRPr="008F6282">
        <w:t>de</w:t>
      </w:r>
      <w:r w:rsidR="005E2F6F">
        <w:t xml:space="preserve"> </w:t>
      </w:r>
      <w:r w:rsidRPr="008F6282">
        <w:t>sănătate.</w:t>
      </w:r>
    </w:p>
    <w:p w14:paraId="2DDCC56C" w14:textId="2DAB3205" w:rsidR="008F6282" w:rsidRPr="008F6282" w:rsidRDefault="008F6282" w:rsidP="00EF40EB">
      <w:pPr>
        <w:spacing w:before="0" w:after="60"/>
        <w:jc w:val="both"/>
      </w:pPr>
      <w:r w:rsidRPr="008F6282">
        <w:t>În</w:t>
      </w:r>
      <w:r w:rsidR="005E2F6F">
        <w:t xml:space="preserve"> </w:t>
      </w:r>
      <w:r w:rsidRPr="008F6282">
        <w:t>prima</w:t>
      </w:r>
      <w:r w:rsidR="005E2F6F">
        <w:t xml:space="preserve"> </w:t>
      </w:r>
      <w:r w:rsidRPr="008F6282">
        <w:t>jumătate</w:t>
      </w:r>
      <w:r w:rsidR="005E2F6F">
        <w:t xml:space="preserve"> </w:t>
      </w:r>
      <w:r w:rsidRPr="008F6282">
        <w:t>a</w:t>
      </w:r>
      <w:r w:rsidR="005E2F6F">
        <w:t xml:space="preserve"> </w:t>
      </w:r>
      <w:r w:rsidRPr="008F6282">
        <w:t>anului</w:t>
      </w:r>
      <w:r w:rsidR="005E2F6F">
        <w:t xml:space="preserve"> </w:t>
      </w:r>
      <w:r w:rsidRPr="008F6282">
        <w:t>2023,</w:t>
      </w:r>
      <w:r w:rsidR="005E2F6F">
        <w:t xml:space="preserve"> </w:t>
      </w:r>
      <w:r w:rsidRPr="008F6282">
        <w:t>Comisia</w:t>
      </w:r>
      <w:r w:rsidR="005E2F6F">
        <w:t xml:space="preserve"> </w:t>
      </w:r>
      <w:r w:rsidRPr="008F6282">
        <w:t>își</w:t>
      </w:r>
      <w:r w:rsidR="005E2F6F">
        <w:t xml:space="preserve"> </w:t>
      </w:r>
      <w:r w:rsidRPr="008F6282">
        <w:t>va</w:t>
      </w:r>
      <w:r w:rsidR="005E2F6F">
        <w:t xml:space="preserve"> </w:t>
      </w:r>
      <w:r w:rsidRPr="008F6282">
        <w:t>intensifica</w:t>
      </w:r>
      <w:r w:rsidR="005E2F6F">
        <w:t xml:space="preserve"> </w:t>
      </w:r>
      <w:r w:rsidRPr="008F6282">
        <w:t>acțiunile</w:t>
      </w:r>
      <w:r w:rsidR="005E2F6F">
        <w:t xml:space="preserve"> </w:t>
      </w:r>
      <w:r w:rsidRPr="008F6282">
        <w:t>vizând</w:t>
      </w:r>
      <w:r w:rsidR="005E2F6F">
        <w:t xml:space="preserve"> </w:t>
      </w:r>
      <w:r w:rsidRPr="008F6282">
        <w:t>RAM</w:t>
      </w:r>
      <w:r w:rsidR="005E2F6F">
        <w:t xml:space="preserve"> </w:t>
      </w:r>
      <w:r w:rsidRPr="008F6282">
        <w:t>printr-o</w:t>
      </w:r>
      <w:r w:rsidR="005E2F6F">
        <w:t xml:space="preserve"> </w:t>
      </w:r>
      <w:r w:rsidRPr="008F6282">
        <w:t>propunere</w:t>
      </w:r>
      <w:r w:rsidR="005E2F6F">
        <w:t xml:space="preserve"> </w:t>
      </w:r>
      <w:r w:rsidRPr="008F6282">
        <w:t>de</w:t>
      </w:r>
      <w:r w:rsidR="005E2F6F">
        <w:t xml:space="preserve"> </w:t>
      </w:r>
      <w:r w:rsidRPr="008F6282">
        <w:t>Recomandare</w:t>
      </w:r>
      <w:r w:rsidR="005E2F6F">
        <w:t xml:space="preserve"> </w:t>
      </w:r>
      <w:r w:rsidRPr="008F6282">
        <w:t>a</w:t>
      </w:r>
      <w:r w:rsidR="005E2F6F">
        <w:t xml:space="preserve"> </w:t>
      </w:r>
      <w:r w:rsidRPr="008F6282">
        <w:t>Consiliului</w:t>
      </w:r>
      <w:r w:rsidR="005E2F6F">
        <w:t xml:space="preserve"> </w:t>
      </w:r>
      <w:r w:rsidRPr="008F6282">
        <w:t>și</w:t>
      </w:r>
      <w:r w:rsidR="005E2F6F">
        <w:t xml:space="preserve"> </w:t>
      </w:r>
      <w:r w:rsidRPr="008F6282">
        <w:t>ca</w:t>
      </w:r>
      <w:r w:rsidR="005E2F6F">
        <w:t xml:space="preserve"> </w:t>
      </w:r>
      <w:r w:rsidRPr="008F6282">
        <w:t>parte</w:t>
      </w:r>
      <w:r w:rsidR="005E2F6F">
        <w:t xml:space="preserve"> </w:t>
      </w:r>
      <w:r w:rsidRPr="008F6282">
        <w:t>a</w:t>
      </w:r>
      <w:r w:rsidR="005E2F6F">
        <w:t xml:space="preserve"> </w:t>
      </w:r>
      <w:r w:rsidRPr="008F6282">
        <w:t>unei</w:t>
      </w:r>
      <w:r w:rsidR="005E2F6F">
        <w:t xml:space="preserve"> </w:t>
      </w:r>
      <w:r w:rsidRPr="008F6282">
        <w:t>propuneri</w:t>
      </w:r>
      <w:r w:rsidR="005E2F6F">
        <w:t xml:space="preserve"> </w:t>
      </w:r>
      <w:r w:rsidRPr="008F6282">
        <w:t>de</w:t>
      </w:r>
      <w:r w:rsidR="005E2F6F">
        <w:t xml:space="preserve"> </w:t>
      </w:r>
      <w:r w:rsidRPr="008F6282">
        <w:t>revizuire</w:t>
      </w:r>
      <w:r w:rsidR="005E2F6F">
        <w:t xml:space="preserve"> </w:t>
      </w:r>
      <w:r w:rsidRPr="008F6282">
        <w:t>a</w:t>
      </w:r>
      <w:r w:rsidR="005E2F6F">
        <w:t xml:space="preserve"> </w:t>
      </w:r>
      <w:r w:rsidRPr="008F6282">
        <w:rPr>
          <w:b/>
          <w:bCs/>
        </w:rPr>
        <w:t>legislației</w:t>
      </w:r>
      <w:r w:rsidR="005E2F6F">
        <w:rPr>
          <w:b/>
          <w:bCs/>
        </w:rPr>
        <w:t xml:space="preserve"> </w:t>
      </w:r>
      <w:r w:rsidRPr="008F6282">
        <w:rPr>
          <w:b/>
          <w:bCs/>
        </w:rPr>
        <w:t>UE</w:t>
      </w:r>
      <w:r w:rsidR="005E2F6F">
        <w:rPr>
          <w:b/>
          <w:bCs/>
        </w:rPr>
        <w:t xml:space="preserve"> </w:t>
      </w:r>
      <w:r w:rsidRPr="008F6282">
        <w:rPr>
          <w:b/>
          <w:bCs/>
        </w:rPr>
        <w:t>în</w:t>
      </w:r>
      <w:r w:rsidR="005E2F6F">
        <w:rPr>
          <w:b/>
          <w:bCs/>
        </w:rPr>
        <w:t xml:space="preserve"> </w:t>
      </w:r>
      <w:r w:rsidRPr="008F6282">
        <w:rPr>
          <w:b/>
          <w:bCs/>
        </w:rPr>
        <w:t>domeniul</w:t>
      </w:r>
      <w:r w:rsidR="005E2F6F">
        <w:rPr>
          <w:b/>
          <w:bCs/>
        </w:rPr>
        <w:t xml:space="preserve"> </w:t>
      </w:r>
      <w:r w:rsidRPr="008F6282">
        <w:rPr>
          <w:b/>
          <w:bCs/>
        </w:rPr>
        <w:t>farmaceutic</w:t>
      </w:r>
      <w:r w:rsidRPr="008F6282">
        <w:t>.</w:t>
      </w:r>
      <w:r w:rsidR="005E2F6F">
        <w:t xml:space="preserve"> </w:t>
      </w:r>
      <w:r w:rsidRPr="008F6282">
        <w:t>În</w:t>
      </w:r>
      <w:r w:rsidR="005E2F6F">
        <w:t xml:space="preserve"> </w:t>
      </w:r>
      <w:r w:rsidRPr="008F6282">
        <w:t>cursul</w:t>
      </w:r>
      <w:r w:rsidR="005E2F6F">
        <w:t xml:space="preserve"> </w:t>
      </w:r>
      <w:r w:rsidRPr="008F6282">
        <w:t>anului</w:t>
      </w:r>
      <w:r w:rsidR="005E2F6F">
        <w:t xml:space="preserve"> </w:t>
      </w:r>
      <w:r w:rsidRPr="008F6282">
        <w:t>2023,</w:t>
      </w:r>
      <w:r w:rsidR="005E2F6F">
        <w:t xml:space="preserve"> </w:t>
      </w:r>
      <w:r w:rsidRPr="008F6282">
        <w:t>UE</w:t>
      </w:r>
      <w:r w:rsidR="005E2F6F">
        <w:t xml:space="preserve"> </w:t>
      </w:r>
      <w:r w:rsidRPr="008F6282">
        <w:t>va</w:t>
      </w:r>
      <w:r w:rsidR="005E2F6F">
        <w:t xml:space="preserve"> </w:t>
      </w:r>
      <w:r w:rsidRPr="008F6282">
        <w:t>lansa</w:t>
      </w:r>
      <w:r w:rsidR="005E2F6F">
        <w:t xml:space="preserve"> </w:t>
      </w:r>
      <w:r w:rsidRPr="008F6282">
        <w:t>o</w:t>
      </w:r>
      <w:r w:rsidR="005E2F6F">
        <w:t xml:space="preserve"> </w:t>
      </w:r>
      <w:r w:rsidRPr="008F6282">
        <w:t>acțiune</w:t>
      </w:r>
      <w:r w:rsidR="005E2F6F">
        <w:t xml:space="preserve"> </w:t>
      </w:r>
      <w:r w:rsidRPr="008F6282">
        <w:t>comună</w:t>
      </w:r>
      <w:r w:rsidR="005E2F6F">
        <w:t xml:space="preserve"> </w:t>
      </w:r>
      <w:r w:rsidRPr="008F6282">
        <w:t>în</w:t>
      </w:r>
      <w:r w:rsidR="005E2F6F">
        <w:t xml:space="preserve"> </w:t>
      </w:r>
      <w:r w:rsidRPr="008F6282">
        <w:t>valoare</w:t>
      </w:r>
      <w:r w:rsidR="005E2F6F">
        <w:t xml:space="preserve"> </w:t>
      </w:r>
      <w:r w:rsidRPr="008F6282">
        <w:t>de</w:t>
      </w:r>
      <w:r w:rsidR="005E2F6F">
        <w:t xml:space="preserve"> </w:t>
      </w:r>
      <w:r w:rsidRPr="008F6282">
        <w:t>50</w:t>
      </w:r>
      <w:r w:rsidR="005E2F6F">
        <w:t xml:space="preserve"> </w:t>
      </w:r>
      <w:r w:rsidRPr="008F6282">
        <w:t>de</w:t>
      </w:r>
      <w:r w:rsidR="005E2F6F">
        <w:t xml:space="preserve"> </w:t>
      </w:r>
      <w:r w:rsidRPr="008F6282">
        <w:t>milioane</w:t>
      </w:r>
      <w:r w:rsidR="005E2F6F">
        <w:t xml:space="preserve"> </w:t>
      </w:r>
      <w:r w:rsidRPr="008F6282">
        <w:t>EUR</w:t>
      </w:r>
      <w:r w:rsidR="005E2F6F">
        <w:t xml:space="preserve"> </w:t>
      </w:r>
      <w:r w:rsidRPr="008F6282">
        <w:t>cu</w:t>
      </w:r>
      <w:r w:rsidR="005E2F6F">
        <w:t xml:space="preserve"> </w:t>
      </w:r>
      <w:r w:rsidRPr="008F6282">
        <w:t>statele</w:t>
      </w:r>
      <w:r w:rsidR="005E2F6F">
        <w:t xml:space="preserve"> </w:t>
      </w:r>
      <w:r w:rsidRPr="008F6282">
        <w:t>membre,</w:t>
      </w:r>
      <w:r w:rsidR="005E2F6F">
        <w:t xml:space="preserve"> </w:t>
      </w:r>
      <w:r w:rsidRPr="008F6282">
        <w:t>Norvegia,</w:t>
      </w:r>
      <w:r w:rsidR="005E2F6F">
        <w:t xml:space="preserve"> </w:t>
      </w:r>
      <w:r w:rsidRPr="008F6282">
        <w:t>Islanda</w:t>
      </w:r>
      <w:r w:rsidR="005E2F6F">
        <w:t xml:space="preserve"> </w:t>
      </w:r>
      <w:r w:rsidRPr="008F6282">
        <w:t>și</w:t>
      </w:r>
      <w:r w:rsidR="005E2F6F">
        <w:t xml:space="preserve"> </w:t>
      </w:r>
      <w:r w:rsidRPr="008F6282">
        <w:t>Ucraina</w:t>
      </w:r>
      <w:r w:rsidR="005E2F6F">
        <w:t xml:space="preserve"> </w:t>
      </w:r>
      <w:r w:rsidRPr="008F6282">
        <w:t>vizând</w:t>
      </w:r>
      <w:r w:rsidR="005E2F6F">
        <w:t xml:space="preserve"> </w:t>
      </w:r>
      <w:r w:rsidRPr="008F6282">
        <w:t>RAM,</w:t>
      </w:r>
      <w:r w:rsidR="005E2F6F">
        <w:t xml:space="preserve"> </w:t>
      </w:r>
      <w:r w:rsidRPr="008F6282">
        <w:t>în</w:t>
      </w:r>
      <w:r w:rsidR="005E2F6F">
        <w:t xml:space="preserve"> </w:t>
      </w:r>
      <w:r w:rsidRPr="008F6282">
        <w:t>cadrul</w:t>
      </w:r>
      <w:r w:rsidR="005E2F6F">
        <w:t xml:space="preserve"> </w:t>
      </w:r>
      <w:hyperlink r:id="rId89" w:history="1">
        <w:r w:rsidRPr="008F6282">
          <w:rPr>
            <w:rStyle w:val="Hyperlink"/>
            <w:szCs w:val="24"/>
          </w:rPr>
          <w:t>programului</w:t>
        </w:r>
        <w:r w:rsidR="005E2F6F">
          <w:rPr>
            <w:rStyle w:val="Hyperlink"/>
            <w:szCs w:val="24"/>
          </w:rPr>
          <w:t xml:space="preserve"> </w:t>
        </w:r>
        <w:r w:rsidRPr="008F6282">
          <w:rPr>
            <w:rStyle w:val="Hyperlink"/>
            <w:szCs w:val="24"/>
          </w:rPr>
          <w:t>EU4Health</w:t>
        </w:r>
      </w:hyperlink>
      <w:r w:rsidRPr="008F6282">
        <w:t>.</w:t>
      </w:r>
    </w:p>
    <w:p w14:paraId="098E8B51" w14:textId="2B299633" w:rsidR="008F6282" w:rsidRPr="008F6282" w:rsidRDefault="008F6282" w:rsidP="00EF40EB">
      <w:pPr>
        <w:spacing w:before="0" w:after="60"/>
        <w:jc w:val="both"/>
      </w:pPr>
      <w:r w:rsidRPr="008F6282">
        <w:t>În</w:t>
      </w:r>
      <w:r w:rsidR="005E2F6F">
        <w:t xml:space="preserve"> </w:t>
      </w:r>
      <w:r w:rsidRPr="008F6282">
        <w:t>cadrul</w:t>
      </w:r>
      <w:r w:rsidR="005E2F6F">
        <w:t xml:space="preserve"> </w:t>
      </w:r>
      <w:r w:rsidRPr="008F6282">
        <w:t>programului</w:t>
      </w:r>
      <w:r w:rsidR="005E2F6F">
        <w:t xml:space="preserve"> </w:t>
      </w:r>
      <w:r w:rsidRPr="008F6282">
        <w:t>Orizont</w:t>
      </w:r>
      <w:r w:rsidR="005E2F6F">
        <w:t xml:space="preserve"> </w:t>
      </w:r>
      <w:r w:rsidRPr="008F6282">
        <w:t>2020,</w:t>
      </w:r>
      <w:r w:rsidR="005E2F6F">
        <w:t xml:space="preserve"> </w:t>
      </w:r>
      <w:r w:rsidRPr="008F6282">
        <w:t>programul</w:t>
      </w:r>
      <w:r w:rsidR="005E2F6F">
        <w:t xml:space="preserve"> </w:t>
      </w:r>
      <w:r w:rsidRPr="008F6282">
        <w:t>de</w:t>
      </w:r>
      <w:r w:rsidR="005E2F6F">
        <w:t xml:space="preserve"> </w:t>
      </w:r>
      <w:r w:rsidRPr="008F6282">
        <w:t>cercetare</w:t>
      </w:r>
      <w:r w:rsidR="005E2F6F">
        <w:t xml:space="preserve"> </w:t>
      </w:r>
      <w:r w:rsidRPr="008F6282">
        <w:t>al</w:t>
      </w:r>
      <w:r w:rsidR="005E2F6F">
        <w:t xml:space="preserve"> </w:t>
      </w:r>
      <w:r w:rsidRPr="008F6282">
        <w:t>UE,</w:t>
      </w:r>
      <w:r w:rsidR="005E2F6F">
        <w:t xml:space="preserve"> </w:t>
      </w:r>
      <w:r w:rsidRPr="008F6282">
        <w:t>au</w:t>
      </w:r>
      <w:r w:rsidR="005E2F6F">
        <w:t xml:space="preserve"> </w:t>
      </w:r>
      <w:r w:rsidRPr="008F6282">
        <w:t>fost</w:t>
      </w:r>
      <w:r w:rsidR="005E2F6F">
        <w:t xml:space="preserve"> </w:t>
      </w:r>
      <w:r w:rsidRPr="008F6282">
        <w:t>mobilizate</w:t>
      </w:r>
      <w:r w:rsidR="005E2F6F">
        <w:t xml:space="preserve"> </w:t>
      </w:r>
      <w:r w:rsidRPr="008F6282">
        <w:rPr>
          <w:b/>
          <w:bCs/>
        </w:rPr>
        <w:t>peste</w:t>
      </w:r>
      <w:r w:rsidR="005E2F6F">
        <w:rPr>
          <w:b/>
          <w:bCs/>
        </w:rPr>
        <w:t xml:space="preserve"> </w:t>
      </w:r>
      <w:r w:rsidRPr="008F6282">
        <w:rPr>
          <w:b/>
          <w:bCs/>
        </w:rPr>
        <w:t>690</w:t>
      </w:r>
      <w:r w:rsidR="005E2F6F">
        <w:rPr>
          <w:b/>
          <w:bCs/>
        </w:rPr>
        <w:t xml:space="preserve"> </w:t>
      </w:r>
      <w:r w:rsidRPr="008F6282">
        <w:rPr>
          <w:b/>
          <w:bCs/>
        </w:rPr>
        <w:t>de</w:t>
      </w:r>
      <w:r w:rsidR="005E2F6F">
        <w:rPr>
          <w:b/>
          <w:bCs/>
        </w:rPr>
        <w:t xml:space="preserve"> </w:t>
      </w:r>
      <w:r w:rsidRPr="008F6282">
        <w:rPr>
          <w:b/>
          <w:bCs/>
        </w:rPr>
        <w:t>milioane</w:t>
      </w:r>
      <w:r w:rsidR="005E2F6F">
        <w:rPr>
          <w:b/>
          <w:bCs/>
        </w:rPr>
        <w:t xml:space="preserve"> </w:t>
      </w:r>
      <w:r w:rsidRPr="008F6282">
        <w:rPr>
          <w:b/>
          <w:bCs/>
        </w:rPr>
        <w:t>EUR</w:t>
      </w:r>
      <w:r w:rsidR="005E2F6F">
        <w:t xml:space="preserve"> </w:t>
      </w:r>
      <w:r w:rsidRPr="008F6282">
        <w:t>pentru</w:t>
      </w:r>
      <w:r w:rsidR="005E2F6F">
        <w:t xml:space="preserve"> </w:t>
      </w:r>
      <w:r w:rsidRPr="008F6282">
        <w:t>a</w:t>
      </w:r>
      <w:r w:rsidR="005E2F6F">
        <w:t xml:space="preserve"> </w:t>
      </w:r>
      <w:hyperlink r:id="rId90" w:history="1">
        <w:r w:rsidRPr="008F6282">
          <w:rPr>
            <w:rStyle w:val="Hyperlink"/>
            <w:szCs w:val="24"/>
          </w:rPr>
          <w:t>sprijini</w:t>
        </w:r>
        <w:r w:rsidR="005E2F6F">
          <w:rPr>
            <w:rStyle w:val="Hyperlink"/>
            <w:szCs w:val="24"/>
          </w:rPr>
          <w:t xml:space="preserve"> </w:t>
        </w:r>
        <w:r w:rsidRPr="008F6282">
          <w:rPr>
            <w:rStyle w:val="Hyperlink"/>
            <w:szCs w:val="24"/>
          </w:rPr>
          <w:t>cercetarea</w:t>
        </w:r>
        <w:r w:rsidR="005E2F6F">
          <w:rPr>
            <w:rStyle w:val="Hyperlink"/>
            <w:szCs w:val="24"/>
          </w:rPr>
          <w:t xml:space="preserve"> </w:t>
        </w:r>
        <w:r w:rsidRPr="008F6282">
          <w:rPr>
            <w:rStyle w:val="Hyperlink"/>
            <w:szCs w:val="24"/>
          </w:rPr>
          <w:t>și</w:t>
        </w:r>
        <w:r w:rsidR="005E2F6F">
          <w:rPr>
            <w:rStyle w:val="Hyperlink"/>
            <w:szCs w:val="24"/>
          </w:rPr>
          <w:t xml:space="preserve"> </w:t>
        </w:r>
        <w:r w:rsidRPr="008F6282">
          <w:rPr>
            <w:rStyle w:val="Hyperlink"/>
            <w:szCs w:val="24"/>
          </w:rPr>
          <w:t>inovarea</w:t>
        </w:r>
        <w:r w:rsidR="005E2F6F">
          <w:rPr>
            <w:rStyle w:val="Hyperlink"/>
            <w:szCs w:val="24"/>
          </w:rPr>
          <w:t xml:space="preserve"> </w:t>
        </w:r>
        <w:r w:rsidRPr="008F6282">
          <w:rPr>
            <w:rStyle w:val="Hyperlink"/>
            <w:szCs w:val="24"/>
          </w:rPr>
          <w:t>în</w:t>
        </w:r>
        <w:r w:rsidR="005E2F6F">
          <w:rPr>
            <w:rStyle w:val="Hyperlink"/>
            <w:szCs w:val="24"/>
          </w:rPr>
          <w:t xml:space="preserve"> </w:t>
        </w:r>
        <w:r w:rsidRPr="008F6282">
          <w:rPr>
            <w:rStyle w:val="Hyperlink"/>
            <w:szCs w:val="24"/>
          </w:rPr>
          <w:t>domeniul</w:t>
        </w:r>
        <w:r w:rsidR="005E2F6F">
          <w:rPr>
            <w:rStyle w:val="Hyperlink"/>
            <w:szCs w:val="24"/>
          </w:rPr>
          <w:t xml:space="preserve"> </w:t>
        </w:r>
        <w:r w:rsidRPr="008F6282">
          <w:rPr>
            <w:rStyle w:val="Hyperlink"/>
            <w:szCs w:val="24"/>
          </w:rPr>
          <w:t>RAM</w:t>
        </w:r>
      </w:hyperlink>
      <w:r w:rsidRPr="008F6282">
        <w:t>.</w:t>
      </w:r>
      <w:r w:rsidR="005E2F6F">
        <w:t xml:space="preserve"> </w:t>
      </w:r>
      <w:r w:rsidRPr="008F6282">
        <w:t>În</w:t>
      </w:r>
      <w:r w:rsidR="005E2F6F">
        <w:t xml:space="preserve"> </w:t>
      </w:r>
      <w:r w:rsidRPr="008F6282">
        <w:t>primii</w:t>
      </w:r>
      <w:r w:rsidR="005E2F6F">
        <w:t xml:space="preserve"> </w:t>
      </w:r>
      <w:r w:rsidRPr="008F6282">
        <w:t>doi</w:t>
      </w:r>
      <w:r w:rsidR="005E2F6F">
        <w:t xml:space="preserve"> </w:t>
      </w:r>
      <w:r w:rsidRPr="008F6282">
        <w:t>ani</w:t>
      </w:r>
      <w:r w:rsidR="005E2F6F">
        <w:t xml:space="preserve"> </w:t>
      </w:r>
      <w:r w:rsidRPr="008F6282">
        <w:t>ai</w:t>
      </w:r>
      <w:r w:rsidR="005E2F6F">
        <w:t xml:space="preserve"> </w:t>
      </w:r>
      <w:r w:rsidRPr="008F6282">
        <w:t>programului</w:t>
      </w:r>
      <w:r w:rsidR="005E2F6F">
        <w:t xml:space="preserve"> </w:t>
      </w:r>
      <w:hyperlink r:id="rId91" w:history="1">
        <w:r w:rsidRPr="008F6282">
          <w:rPr>
            <w:rStyle w:val="Hyperlink"/>
            <w:szCs w:val="24"/>
          </w:rPr>
          <w:t>Orizont</w:t>
        </w:r>
        <w:r w:rsidR="005E2F6F">
          <w:rPr>
            <w:rStyle w:val="Hyperlink"/>
            <w:szCs w:val="24"/>
          </w:rPr>
          <w:t xml:space="preserve"> </w:t>
        </w:r>
        <w:r w:rsidRPr="008F6282">
          <w:rPr>
            <w:rStyle w:val="Hyperlink"/>
            <w:szCs w:val="24"/>
          </w:rPr>
          <w:t>Europa</w:t>
        </w:r>
      </w:hyperlink>
      <w:r w:rsidRPr="008F6282">
        <w:t>,</w:t>
      </w:r>
      <w:r w:rsidR="005E2F6F">
        <w:t xml:space="preserve"> </w:t>
      </w:r>
      <w:r w:rsidRPr="008F6282">
        <w:t>au</w:t>
      </w:r>
      <w:r w:rsidR="005E2F6F">
        <w:t xml:space="preserve"> </w:t>
      </w:r>
      <w:r w:rsidRPr="008F6282">
        <w:t>fost</w:t>
      </w:r>
      <w:r w:rsidR="005E2F6F">
        <w:t xml:space="preserve"> </w:t>
      </w:r>
      <w:r w:rsidRPr="008F6282">
        <w:t>angajate</w:t>
      </w:r>
      <w:r w:rsidR="005E2F6F">
        <w:t xml:space="preserve"> </w:t>
      </w:r>
      <w:r w:rsidRPr="008F6282">
        <w:t>32,5</w:t>
      </w:r>
      <w:r w:rsidR="005E2F6F">
        <w:t xml:space="preserve"> </w:t>
      </w:r>
      <w:r w:rsidRPr="008F6282">
        <w:t>milioane</w:t>
      </w:r>
      <w:r w:rsidR="005E2F6F">
        <w:t xml:space="preserve"> </w:t>
      </w:r>
      <w:r w:rsidRPr="008F6282">
        <w:t>EUR</w:t>
      </w:r>
      <w:r w:rsidR="005E2F6F">
        <w:t xml:space="preserve"> </w:t>
      </w:r>
      <w:r w:rsidRPr="008F6282">
        <w:t>pentru</w:t>
      </w:r>
      <w:r w:rsidR="005E2F6F">
        <w:t xml:space="preserve"> </w:t>
      </w:r>
      <w:r w:rsidRPr="008F6282">
        <w:t>13</w:t>
      </w:r>
      <w:r w:rsidR="005E2F6F">
        <w:t xml:space="preserve"> </w:t>
      </w:r>
      <w:r w:rsidRPr="008F6282">
        <w:t>proiecte</w:t>
      </w:r>
      <w:r w:rsidR="005E2F6F">
        <w:t xml:space="preserve"> </w:t>
      </w:r>
      <w:r w:rsidRPr="008F6282">
        <w:t>de</w:t>
      </w:r>
      <w:r w:rsidR="005E2F6F">
        <w:t xml:space="preserve"> </w:t>
      </w:r>
      <w:r w:rsidRPr="008F6282">
        <w:t>cercetare</w:t>
      </w:r>
      <w:r w:rsidR="005E2F6F">
        <w:t xml:space="preserve"> </w:t>
      </w:r>
      <w:r w:rsidRPr="008F6282">
        <w:t>care</w:t>
      </w:r>
      <w:r w:rsidR="005E2F6F">
        <w:t xml:space="preserve"> </w:t>
      </w:r>
      <w:r w:rsidRPr="008F6282">
        <w:t>abordează</w:t>
      </w:r>
      <w:r w:rsidR="005E2F6F">
        <w:t xml:space="preserve"> </w:t>
      </w:r>
      <w:r w:rsidRPr="008F6282">
        <w:t>rezistența</w:t>
      </w:r>
      <w:r w:rsidR="005E2F6F">
        <w:t xml:space="preserve"> </w:t>
      </w:r>
      <w:r w:rsidRPr="008F6282">
        <w:t>la</w:t>
      </w:r>
      <w:r w:rsidR="005E2F6F">
        <w:t xml:space="preserve"> </w:t>
      </w:r>
      <w:proofErr w:type="spellStart"/>
      <w:r w:rsidRPr="008F6282">
        <w:t>antimicrobiene</w:t>
      </w:r>
      <w:proofErr w:type="spellEnd"/>
      <w:r w:rsidRPr="008F6282">
        <w:t>.</w:t>
      </w:r>
    </w:p>
    <w:p w14:paraId="3C83560D" w14:textId="77777777" w:rsidR="008F6282" w:rsidRPr="008F6282" w:rsidRDefault="008F6282" w:rsidP="00EF40EB">
      <w:pPr>
        <w:spacing w:before="0" w:after="60"/>
        <w:jc w:val="both"/>
      </w:pPr>
      <w:r w:rsidRPr="008F6282">
        <w:rPr>
          <w:b/>
          <w:bCs/>
        </w:rPr>
        <w:t>Context</w:t>
      </w:r>
    </w:p>
    <w:p w14:paraId="15891056" w14:textId="25360347" w:rsidR="008F6282" w:rsidRPr="008F6282" w:rsidRDefault="008F6282" w:rsidP="00EF40EB">
      <w:pPr>
        <w:spacing w:before="0" w:after="60"/>
        <w:jc w:val="both"/>
      </w:pPr>
      <w:r w:rsidRPr="008F6282">
        <w:t>Rezistența</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apare</w:t>
      </w:r>
      <w:r w:rsidR="005E2F6F">
        <w:t xml:space="preserve"> </w:t>
      </w:r>
      <w:r w:rsidRPr="008F6282">
        <w:t>atunci</w:t>
      </w:r>
      <w:r w:rsidR="005E2F6F">
        <w:t xml:space="preserve"> </w:t>
      </w:r>
      <w:r w:rsidRPr="008F6282">
        <w:t>când</w:t>
      </w:r>
      <w:r w:rsidR="005E2F6F">
        <w:t xml:space="preserve"> </w:t>
      </w:r>
      <w:r w:rsidRPr="008F6282">
        <w:t>microbii</w:t>
      </w:r>
      <w:r w:rsidR="005E2F6F">
        <w:t xml:space="preserve"> </w:t>
      </w:r>
      <w:r w:rsidRPr="008F6282">
        <w:t>suferă</w:t>
      </w:r>
      <w:r w:rsidR="005E2F6F">
        <w:t xml:space="preserve"> </w:t>
      </w:r>
      <w:r w:rsidRPr="008F6282">
        <w:t>modificări</w:t>
      </w:r>
      <w:r w:rsidR="005E2F6F">
        <w:t xml:space="preserve"> </w:t>
      </w:r>
      <w:r w:rsidRPr="008F6282">
        <w:t>în</w:t>
      </w:r>
      <w:r w:rsidR="005E2F6F">
        <w:t xml:space="preserve"> </w:t>
      </w:r>
      <w:r w:rsidRPr="008F6282">
        <w:t>timp</w:t>
      </w:r>
      <w:r w:rsidR="005E2F6F">
        <w:t xml:space="preserve"> </w:t>
      </w:r>
      <w:r w:rsidRPr="008F6282">
        <w:t>și</w:t>
      </w:r>
      <w:r w:rsidR="005E2F6F">
        <w:t xml:space="preserve"> </w:t>
      </w:r>
      <w:r w:rsidRPr="008F6282">
        <w:t>încetează</w:t>
      </w:r>
      <w:r w:rsidR="005E2F6F">
        <w:t xml:space="preserve"> </w:t>
      </w:r>
      <w:r w:rsidRPr="008F6282">
        <w:t>să</w:t>
      </w:r>
      <w:r w:rsidR="005E2F6F">
        <w:t xml:space="preserve"> </w:t>
      </w:r>
      <w:r w:rsidRPr="008F6282">
        <w:t>mai</w:t>
      </w:r>
      <w:r w:rsidR="005E2F6F">
        <w:t xml:space="preserve"> </w:t>
      </w:r>
      <w:r w:rsidRPr="008F6282">
        <w:t>răspundă</w:t>
      </w:r>
      <w:r w:rsidR="005E2F6F">
        <w:t xml:space="preserve"> </w:t>
      </w:r>
      <w:r w:rsidRPr="008F6282">
        <w:t>la</w:t>
      </w:r>
      <w:r w:rsidR="005E2F6F">
        <w:t xml:space="preserve"> </w:t>
      </w:r>
      <w:r w:rsidRPr="008F6282">
        <w:t>medicamentele</w:t>
      </w:r>
      <w:r w:rsidR="005E2F6F">
        <w:t xml:space="preserve"> </w:t>
      </w:r>
      <w:r w:rsidRPr="008F6282">
        <w:t>concepute</w:t>
      </w:r>
      <w:r w:rsidR="005E2F6F">
        <w:t xml:space="preserve"> </w:t>
      </w:r>
      <w:r w:rsidRPr="008F6282">
        <w:t>pentru</w:t>
      </w:r>
      <w:r w:rsidR="005E2F6F">
        <w:t xml:space="preserve"> </w:t>
      </w:r>
      <w:r w:rsidRPr="008F6282">
        <w:t>a</w:t>
      </w:r>
      <w:r w:rsidR="005E2F6F">
        <w:t xml:space="preserve"> </w:t>
      </w:r>
      <w:r w:rsidRPr="008F6282">
        <w:t>le</w:t>
      </w:r>
      <w:r w:rsidR="005E2F6F">
        <w:t xml:space="preserve"> </w:t>
      </w:r>
      <w:r w:rsidRPr="008F6282">
        <w:t>ucide.</w:t>
      </w:r>
      <w:r w:rsidR="005E2F6F">
        <w:t xml:space="preserve"> </w:t>
      </w:r>
      <w:r w:rsidRPr="008F6282">
        <w:t>Acest</w:t>
      </w:r>
      <w:r w:rsidR="005E2F6F">
        <w:t xml:space="preserve"> </w:t>
      </w:r>
      <w:r w:rsidRPr="008F6282">
        <w:t>fenomen</w:t>
      </w:r>
      <w:r w:rsidR="005E2F6F">
        <w:t xml:space="preserve"> </w:t>
      </w:r>
      <w:r w:rsidRPr="008F6282">
        <w:t>face</w:t>
      </w:r>
      <w:r w:rsidR="005E2F6F">
        <w:t xml:space="preserve"> </w:t>
      </w:r>
      <w:r w:rsidRPr="008F6282">
        <w:t>ca</w:t>
      </w:r>
      <w:r w:rsidR="005E2F6F">
        <w:t xml:space="preserve"> </w:t>
      </w:r>
      <w:r w:rsidRPr="008F6282">
        <w:t>infecțiile</w:t>
      </w:r>
      <w:r w:rsidR="005E2F6F">
        <w:t xml:space="preserve"> </w:t>
      </w:r>
      <w:r w:rsidRPr="008F6282">
        <w:t>să</w:t>
      </w:r>
      <w:r w:rsidR="005E2F6F">
        <w:t xml:space="preserve"> </w:t>
      </w:r>
      <w:r w:rsidRPr="008F6282">
        <w:t>fie</w:t>
      </w:r>
      <w:r w:rsidR="005E2F6F">
        <w:t xml:space="preserve"> </w:t>
      </w:r>
      <w:r w:rsidRPr="008F6282">
        <w:t>mai</w:t>
      </w:r>
      <w:r w:rsidR="005E2F6F">
        <w:t xml:space="preserve"> </w:t>
      </w:r>
      <w:r w:rsidRPr="008F6282">
        <w:t>greu</w:t>
      </w:r>
      <w:r w:rsidR="005E2F6F">
        <w:t xml:space="preserve"> </w:t>
      </w:r>
      <w:r w:rsidRPr="008F6282">
        <w:t>de</w:t>
      </w:r>
      <w:r w:rsidR="005E2F6F">
        <w:t xml:space="preserve"> </w:t>
      </w:r>
      <w:r w:rsidRPr="008F6282">
        <w:t>tratat</w:t>
      </w:r>
      <w:r w:rsidR="005E2F6F">
        <w:t xml:space="preserve"> </w:t>
      </w:r>
      <w:r w:rsidRPr="008F6282">
        <w:t>și</w:t>
      </w:r>
      <w:r w:rsidR="005E2F6F">
        <w:t xml:space="preserve"> </w:t>
      </w:r>
      <w:r w:rsidRPr="008F6282">
        <w:t>crește</w:t>
      </w:r>
      <w:r w:rsidR="005E2F6F">
        <w:t xml:space="preserve"> </w:t>
      </w:r>
      <w:r w:rsidRPr="008F6282">
        <w:t>riscul</w:t>
      </w:r>
      <w:r w:rsidR="005E2F6F">
        <w:t xml:space="preserve"> </w:t>
      </w:r>
      <w:r w:rsidRPr="008F6282">
        <w:t>de</w:t>
      </w:r>
      <w:r w:rsidR="005E2F6F">
        <w:t xml:space="preserve"> </w:t>
      </w:r>
      <w:r w:rsidRPr="008F6282">
        <w:t>boli,</w:t>
      </w:r>
      <w:r w:rsidR="005E2F6F">
        <w:t xml:space="preserve"> </w:t>
      </w:r>
      <w:r w:rsidRPr="008F6282">
        <w:t>de</w:t>
      </w:r>
      <w:r w:rsidR="005E2F6F">
        <w:t xml:space="preserve"> </w:t>
      </w:r>
      <w:r w:rsidRPr="008F6282">
        <w:t>boli</w:t>
      </w:r>
      <w:r w:rsidR="005E2F6F">
        <w:t xml:space="preserve"> </w:t>
      </w:r>
      <w:r w:rsidRPr="008F6282">
        <w:t>grave</w:t>
      </w:r>
      <w:r w:rsidR="005E2F6F">
        <w:t xml:space="preserve"> </w:t>
      </w:r>
      <w:r w:rsidRPr="008F6282">
        <w:t>și</w:t>
      </w:r>
      <w:r w:rsidR="005E2F6F">
        <w:t xml:space="preserve"> </w:t>
      </w:r>
      <w:r w:rsidRPr="008F6282">
        <w:t>de</w:t>
      </w:r>
      <w:r w:rsidR="005E2F6F">
        <w:t xml:space="preserve"> </w:t>
      </w:r>
      <w:r w:rsidRPr="008F6282">
        <w:t>decese.</w:t>
      </w:r>
    </w:p>
    <w:p w14:paraId="46445E07" w14:textId="57EB6015" w:rsidR="008F6282" w:rsidRPr="008F6282" w:rsidRDefault="008F6282" w:rsidP="00EF40EB">
      <w:pPr>
        <w:spacing w:before="0" w:after="60"/>
        <w:jc w:val="both"/>
      </w:pPr>
      <w:r w:rsidRPr="008F6282">
        <w:rPr>
          <w:b/>
          <w:bCs/>
        </w:rPr>
        <w:t>Ziua</w:t>
      </w:r>
      <w:r w:rsidR="005E2F6F">
        <w:rPr>
          <w:b/>
          <w:bCs/>
        </w:rPr>
        <w:t xml:space="preserve"> </w:t>
      </w:r>
      <w:r w:rsidRPr="008F6282">
        <w:rPr>
          <w:b/>
          <w:bCs/>
        </w:rPr>
        <w:t>europeană</w:t>
      </w:r>
      <w:r w:rsidR="005E2F6F">
        <w:rPr>
          <w:b/>
          <w:bCs/>
        </w:rPr>
        <w:t xml:space="preserve"> </w:t>
      </w:r>
      <w:r w:rsidRPr="008F6282">
        <w:rPr>
          <w:b/>
          <w:bCs/>
        </w:rPr>
        <w:t>a</w:t>
      </w:r>
      <w:r w:rsidR="005E2F6F">
        <w:rPr>
          <w:b/>
          <w:bCs/>
        </w:rPr>
        <w:t xml:space="preserve"> </w:t>
      </w:r>
      <w:r w:rsidRPr="008F6282">
        <w:rPr>
          <w:b/>
          <w:bCs/>
        </w:rPr>
        <w:t>sensibilizării</w:t>
      </w:r>
      <w:r w:rsidR="005E2F6F">
        <w:rPr>
          <w:b/>
          <w:bCs/>
        </w:rPr>
        <w:t xml:space="preserve"> </w:t>
      </w:r>
      <w:r w:rsidRPr="008F6282">
        <w:rPr>
          <w:b/>
          <w:bCs/>
        </w:rPr>
        <w:t>cu</w:t>
      </w:r>
      <w:r w:rsidR="005E2F6F">
        <w:rPr>
          <w:b/>
          <w:bCs/>
        </w:rPr>
        <w:t xml:space="preserve"> </w:t>
      </w:r>
      <w:r w:rsidRPr="008F6282">
        <w:rPr>
          <w:b/>
          <w:bCs/>
        </w:rPr>
        <w:t>privire</w:t>
      </w:r>
      <w:r w:rsidR="005E2F6F">
        <w:rPr>
          <w:b/>
          <w:bCs/>
        </w:rPr>
        <w:t xml:space="preserve"> </w:t>
      </w:r>
      <w:r w:rsidRPr="008F6282">
        <w:rPr>
          <w:b/>
          <w:bCs/>
        </w:rPr>
        <w:t>la</w:t>
      </w:r>
      <w:r w:rsidR="005E2F6F">
        <w:rPr>
          <w:b/>
          <w:bCs/>
        </w:rPr>
        <w:t xml:space="preserve"> </w:t>
      </w:r>
      <w:r w:rsidRPr="008F6282">
        <w:rPr>
          <w:b/>
          <w:bCs/>
        </w:rPr>
        <w:t>antibiotice</w:t>
      </w:r>
      <w:r w:rsidR="005E2F6F">
        <w:t xml:space="preserve"> </w:t>
      </w:r>
      <w:r w:rsidRPr="008F6282">
        <w:t>este</w:t>
      </w:r>
      <w:r w:rsidR="005E2F6F">
        <w:t xml:space="preserve"> </w:t>
      </w:r>
      <w:r w:rsidRPr="008F6282">
        <w:t>o</w:t>
      </w:r>
      <w:r w:rsidR="005E2F6F">
        <w:t xml:space="preserve"> </w:t>
      </w:r>
      <w:r w:rsidRPr="008F6282">
        <w:t>inițiativă</w:t>
      </w:r>
      <w:r w:rsidR="005E2F6F">
        <w:t xml:space="preserve"> </w:t>
      </w:r>
      <w:r w:rsidRPr="008F6282">
        <w:t>europeană</w:t>
      </w:r>
      <w:r w:rsidR="005E2F6F">
        <w:t xml:space="preserve"> </w:t>
      </w:r>
      <w:r w:rsidRPr="008F6282">
        <w:t>anuală</w:t>
      </w:r>
      <w:r w:rsidR="005E2F6F">
        <w:t xml:space="preserve"> </w:t>
      </w:r>
      <w:r w:rsidRPr="008F6282">
        <w:t>în</w:t>
      </w:r>
      <w:r w:rsidR="005E2F6F">
        <w:t xml:space="preserve"> </w:t>
      </w:r>
      <w:r w:rsidRPr="008F6282">
        <w:t>domeniul</w:t>
      </w:r>
      <w:r w:rsidR="005E2F6F">
        <w:t xml:space="preserve"> </w:t>
      </w:r>
      <w:r w:rsidRPr="008F6282">
        <w:t>sănătății,</w:t>
      </w:r>
      <w:r w:rsidR="005E2F6F">
        <w:t xml:space="preserve"> </w:t>
      </w:r>
      <w:r w:rsidRPr="008F6282">
        <w:t>care</w:t>
      </w:r>
      <w:r w:rsidR="005E2F6F">
        <w:t xml:space="preserve"> </w:t>
      </w:r>
      <w:r w:rsidRPr="008F6282">
        <w:t>are</w:t>
      </w:r>
      <w:r w:rsidR="005E2F6F">
        <w:t xml:space="preserve"> </w:t>
      </w:r>
      <w:r w:rsidRPr="008F6282">
        <w:t>loc</w:t>
      </w:r>
      <w:r w:rsidR="005E2F6F">
        <w:t xml:space="preserve"> </w:t>
      </w:r>
      <w:r w:rsidRPr="008F6282">
        <w:t>la</w:t>
      </w:r>
      <w:r w:rsidR="005E2F6F">
        <w:t xml:space="preserve"> </w:t>
      </w:r>
      <w:r w:rsidRPr="008F6282">
        <w:t>18</w:t>
      </w:r>
      <w:r w:rsidR="005E2F6F">
        <w:t xml:space="preserve"> </w:t>
      </w:r>
      <w:r w:rsidRPr="008F6282">
        <w:t>noiembrie,</w:t>
      </w:r>
      <w:r w:rsidR="005E2F6F">
        <w:t xml:space="preserve"> </w:t>
      </w:r>
      <w:r w:rsidRPr="008F6282">
        <w:t>pentru</w:t>
      </w:r>
      <w:r w:rsidR="005E2F6F">
        <w:t xml:space="preserve"> </w:t>
      </w:r>
      <w:r w:rsidRPr="008F6282">
        <w:t>a</w:t>
      </w:r>
      <w:r w:rsidR="005E2F6F">
        <w:t xml:space="preserve"> </w:t>
      </w:r>
      <w:r w:rsidRPr="008F6282">
        <w:t>sensibiliza</w:t>
      </w:r>
      <w:r w:rsidR="005E2F6F">
        <w:t xml:space="preserve"> </w:t>
      </w:r>
      <w:r w:rsidRPr="008F6282">
        <w:t>opinia</w:t>
      </w:r>
      <w:r w:rsidR="005E2F6F">
        <w:t xml:space="preserve"> </w:t>
      </w:r>
      <w:r w:rsidRPr="008F6282">
        <w:t>publică</w:t>
      </w:r>
      <w:r w:rsidR="005E2F6F">
        <w:t xml:space="preserve"> </w:t>
      </w:r>
      <w:r w:rsidRPr="008F6282">
        <w:t>cu</w:t>
      </w:r>
      <w:r w:rsidR="005E2F6F">
        <w:t xml:space="preserve"> </w:t>
      </w:r>
      <w:r w:rsidRPr="008F6282">
        <w:t>privire</w:t>
      </w:r>
      <w:r w:rsidR="005E2F6F">
        <w:t xml:space="preserve"> </w:t>
      </w:r>
      <w:r w:rsidRPr="008F6282">
        <w:t>la</w:t>
      </w:r>
      <w:r w:rsidR="005E2F6F">
        <w:t xml:space="preserve"> </w:t>
      </w:r>
      <w:r w:rsidRPr="008F6282">
        <w:t>amenințarea</w:t>
      </w:r>
      <w:r w:rsidR="005E2F6F">
        <w:t xml:space="preserve"> </w:t>
      </w:r>
      <w:r w:rsidRPr="008F6282">
        <w:t>reprezentată</w:t>
      </w:r>
      <w:r w:rsidR="005E2F6F">
        <w:t xml:space="preserve"> </w:t>
      </w:r>
      <w:r w:rsidRPr="008F6282">
        <w:t>de</w:t>
      </w:r>
      <w:r w:rsidR="005E2F6F">
        <w:t xml:space="preserve"> </w:t>
      </w:r>
      <w:r w:rsidRPr="008F6282">
        <w:t>rezistența</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și</w:t>
      </w:r>
      <w:r w:rsidR="005E2F6F">
        <w:t xml:space="preserve"> </w:t>
      </w:r>
      <w:r w:rsidRPr="008F6282">
        <w:t>la</w:t>
      </w:r>
      <w:r w:rsidR="005E2F6F">
        <w:t xml:space="preserve"> </w:t>
      </w:r>
      <w:r w:rsidRPr="008F6282">
        <w:t>importanța</w:t>
      </w:r>
      <w:r w:rsidR="005E2F6F">
        <w:t xml:space="preserve"> </w:t>
      </w:r>
      <w:r w:rsidRPr="008F6282">
        <w:t>utilizării</w:t>
      </w:r>
      <w:r w:rsidR="005E2F6F">
        <w:t xml:space="preserve"> </w:t>
      </w:r>
      <w:r w:rsidRPr="008F6282">
        <w:t>prudente</w:t>
      </w:r>
      <w:r w:rsidR="005E2F6F">
        <w:t xml:space="preserve"> </w:t>
      </w:r>
      <w:r w:rsidRPr="008F6282">
        <w:t>a</w:t>
      </w:r>
      <w:r w:rsidR="005E2F6F">
        <w:t xml:space="preserve"> </w:t>
      </w:r>
      <w:r w:rsidRPr="008F6282">
        <w:t>antibioticelor.</w:t>
      </w:r>
      <w:r w:rsidR="005E2F6F">
        <w:t xml:space="preserve"> </w:t>
      </w:r>
      <w:r w:rsidRPr="008F6282">
        <w:t>Ea</w:t>
      </w:r>
      <w:r w:rsidR="005E2F6F">
        <w:t xml:space="preserve"> </w:t>
      </w:r>
      <w:r w:rsidRPr="008F6282">
        <w:t>este</w:t>
      </w:r>
      <w:r w:rsidR="005E2F6F">
        <w:t xml:space="preserve"> </w:t>
      </w:r>
      <w:r w:rsidRPr="008F6282">
        <w:t>coordonată</w:t>
      </w:r>
      <w:r w:rsidR="005E2F6F">
        <w:t xml:space="preserve"> </w:t>
      </w:r>
      <w:r w:rsidRPr="008F6282">
        <w:t>de</w:t>
      </w:r>
      <w:r w:rsidR="005E2F6F">
        <w:t xml:space="preserve"> </w:t>
      </w:r>
      <w:r w:rsidRPr="008F6282">
        <w:t>Centrul</w:t>
      </w:r>
      <w:r w:rsidR="005E2F6F">
        <w:t xml:space="preserve"> </w:t>
      </w:r>
      <w:r w:rsidRPr="008F6282">
        <w:t>European</w:t>
      </w:r>
      <w:r w:rsidR="005E2F6F">
        <w:t xml:space="preserve"> </w:t>
      </w:r>
      <w:r w:rsidRPr="008F6282">
        <w:t>de</w:t>
      </w:r>
      <w:r w:rsidR="005E2F6F">
        <w:t xml:space="preserve"> </w:t>
      </w:r>
      <w:r w:rsidRPr="008F6282">
        <w:t>Prevenire</w:t>
      </w:r>
      <w:r w:rsidR="005E2F6F">
        <w:t xml:space="preserve"> </w:t>
      </w:r>
      <w:r w:rsidRPr="008F6282">
        <w:t>și</w:t>
      </w:r>
      <w:r w:rsidR="005E2F6F">
        <w:t xml:space="preserve"> </w:t>
      </w:r>
      <w:r w:rsidRPr="008F6282">
        <w:t>Control</w:t>
      </w:r>
      <w:r w:rsidR="005E2F6F">
        <w:t xml:space="preserve"> </w:t>
      </w:r>
      <w:r w:rsidRPr="008F6282">
        <w:t>al</w:t>
      </w:r>
      <w:r w:rsidR="005E2F6F">
        <w:t xml:space="preserve"> </w:t>
      </w:r>
      <w:r w:rsidRPr="008F6282">
        <w:t>Bolilor,</w:t>
      </w:r>
      <w:r w:rsidR="005E2F6F">
        <w:t xml:space="preserve"> </w:t>
      </w:r>
      <w:r w:rsidRPr="008F6282">
        <w:t>în</w:t>
      </w:r>
      <w:r w:rsidR="005E2F6F">
        <w:t xml:space="preserve"> </w:t>
      </w:r>
      <w:r w:rsidRPr="008F6282">
        <w:t>parteneriat</w:t>
      </w:r>
      <w:r w:rsidR="005E2F6F">
        <w:t xml:space="preserve"> </w:t>
      </w:r>
      <w:r w:rsidRPr="008F6282">
        <w:t>cu</w:t>
      </w:r>
      <w:r w:rsidR="005E2F6F">
        <w:t xml:space="preserve"> </w:t>
      </w:r>
      <w:r w:rsidRPr="008F6282">
        <w:t>Săptămâna</w:t>
      </w:r>
      <w:r w:rsidR="005E2F6F">
        <w:t xml:space="preserve"> </w:t>
      </w:r>
      <w:r w:rsidRPr="008F6282">
        <w:t>mondială</w:t>
      </w:r>
      <w:r w:rsidR="005E2F6F">
        <w:t xml:space="preserve"> </w:t>
      </w:r>
      <w:r w:rsidRPr="008F6282">
        <w:t>de</w:t>
      </w:r>
      <w:r w:rsidR="005E2F6F">
        <w:t xml:space="preserve"> </w:t>
      </w:r>
      <w:r w:rsidRPr="008F6282">
        <w:t>sensibilizare</w:t>
      </w:r>
      <w:r w:rsidR="005E2F6F">
        <w:t xml:space="preserve"> </w:t>
      </w:r>
      <w:r w:rsidRPr="008F6282">
        <w:t>cu</w:t>
      </w:r>
      <w:r w:rsidR="005E2F6F">
        <w:t xml:space="preserve"> </w:t>
      </w:r>
      <w:r w:rsidRPr="008F6282">
        <w:t>privire</w:t>
      </w:r>
      <w:r w:rsidR="005E2F6F">
        <w:t xml:space="preserve"> </w:t>
      </w:r>
      <w:r w:rsidRPr="008F6282">
        <w:t>la</w:t>
      </w:r>
      <w:r w:rsidR="005E2F6F">
        <w:t xml:space="preserve"> </w:t>
      </w:r>
      <w:proofErr w:type="spellStart"/>
      <w:r w:rsidRPr="008F6282">
        <w:t>antimicrobiene</w:t>
      </w:r>
      <w:proofErr w:type="spellEnd"/>
      <w:r w:rsidR="005E2F6F">
        <w:t xml:space="preserve"> </w:t>
      </w:r>
      <w:r w:rsidRPr="008F6282">
        <w:t>(18</w:t>
      </w:r>
      <w:r w:rsidR="005E2F6F">
        <w:t xml:space="preserve"> </w:t>
      </w:r>
      <w:r w:rsidRPr="008F6282">
        <w:t>–</w:t>
      </w:r>
      <w:r w:rsidR="005E2F6F">
        <w:t xml:space="preserve"> </w:t>
      </w:r>
      <w:r w:rsidRPr="008F6282">
        <w:t>24</w:t>
      </w:r>
      <w:r w:rsidR="005E2F6F">
        <w:t xml:space="preserve"> </w:t>
      </w:r>
      <w:r w:rsidRPr="008F6282">
        <w:t>noiembrie).</w:t>
      </w:r>
    </w:p>
    <w:p w14:paraId="47D80184" w14:textId="4C5227A9" w:rsidR="008F6282" w:rsidRPr="008F6282" w:rsidRDefault="008F6282" w:rsidP="00EF40EB">
      <w:pPr>
        <w:spacing w:before="0" w:after="60"/>
        <w:jc w:val="both"/>
      </w:pPr>
      <w:r w:rsidRPr="008F6282">
        <w:t>Sondajul</w:t>
      </w:r>
      <w:r w:rsidR="005E2F6F">
        <w:t xml:space="preserve"> </w:t>
      </w:r>
      <w:proofErr w:type="spellStart"/>
      <w:r w:rsidRPr="008F6282">
        <w:t>Eurobarometru</w:t>
      </w:r>
      <w:proofErr w:type="spellEnd"/>
      <w:r w:rsidR="005E2F6F">
        <w:t xml:space="preserve"> </w:t>
      </w:r>
      <w:r w:rsidRPr="008F6282">
        <w:t>a</w:t>
      </w:r>
      <w:r w:rsidR="005E2F6F">
        <w:t xml:space="preserve"> </w:t>
      </w:r>
      <w:r w:rsidRPr="008F6282">
        <w:t>fost</w:t>
      </w:r>
      <w:r w:rsidR="005E2F6F">
        <w:t xml:space="preserve"> </w:t>
      </w:r>
      <w:r w:rsidRPr="008F6282">
        <w:t>efectuat</w:t>
      </w:r>
      <w:r w:rsidR="005E2F6F">
        <w:t xml:space="preserve"> </w:t>
      </w:r>
      <w:r w:rsidRPr="008F6282">
        <w:t>în</w:t>
      </w:r>
      <w:r w:rsidR="005E2F6F">
        <w:t xml:space="preserve"> </w:t>
      </w:r>
      <w:r w:rsidRPr="008F6282">
        <w:t>cele</w:t>
      </w:r>
      <w:r w:rsidR="005E2F6F">
        <w:t xml:space="preserve"> </w:t>
      </w:r>
      <w:r w:rsidRPr="008F6282">
        <w:t>27</w:t>
      </w:r>
      <w:r w:rsidR="005E2F6F">
        <w:t xml:space="preserve"> </w:t>
      </w:r>
      <w:r w:rsidRPr="008F6282">
        <w:t>de</w:t>
      </w:r>
      <w:r w:rsidR="005E2F6F">
        <w:t xml:space="preserve"> </w:t>
      </w:r>
      <w:r w:rsidRPr="008F6282">
        <w:t>state</w:t>
      </w:r>
      <w:r w:rsidR="005E2F6F">
        <w:t xml:space="preserve"> </w:t>
      </w:r>
      <w:r w:rsidRPr="008F6282">
        <w:t>membre</w:t>
      </w:r>
      <w:r w:rsidR="005E2F6F">
        <w:t xml:space="preserve"> </w:t>
      </w:r>
      <w:r w:rsidRPr="008F6282">
        <w:t>ale</w:t>
      </w:r>
      <w:r w:rsidR="005E2F6F">
        <w:t xml:space="preserve"> </w:t>
      </w:r>
      <w:r w:rsidRPr="008F6282">
        <w:t>UE,</w:t>
      </w:r>
      <w:r w:rsidR="005E2F6F">
        <w:t xml:space="preserve"> </w:t>
      </w:r>
      <w:r w:rsidRPr="008F6282">
        <w:t>între</w:t>
      </w:r>
      <w:r w:rsidR="005E2F6F">
        <w:t xml:space="preserve"> </w:t>
      </w:r>
      <w:r w:rsidRPr="008F6282">
        <w:t>21</w:t>
      </w:r>
      <w:r w:rsidR="005E2F6F">
        <w:t xml:space="preserve"> </w:t>
      </w:r>
      <w:r w:rsidRPr="008F6282">
        <w:t>februarie</w:t>
      </w:r>
      <w:r w:rsidR="005E2F6F">
        <w:t xml:space="preserve"> </w:t>
      </w:r>
      <w:r w:rsidRPr="008F6282">
        <w:t>și</w:t>
      </w:r>
      <w:r w:rsidR="005E2F6F">
        <w:t xml:space="preserve"> </w:t>
      </w:r>
      <w:r w:rsidRPr="008F6282">
        <w:t>21</w:t>
      </w:r>
      <w:r w:rsidR="005E2F6F">
        <w:t xml:space="preserve"> </w:t>
      </w:r>
      <w:r w:rsidRPr="008F6282">
        <w:t>martie</w:t>
      </w:r>
      <w:r w:rsidR="005E2F6F">
        <w:t xml:space="preserve"> </w:t>
      </w:r>
      <w:r w:rsidRPr="008F6282">
        <w:t>2022.</w:t>
      </w:r>
      <w:r w:rsidR="005E2F6F">
        <w:t xml:space="preserve"> </w:t>
      </w:r>
      <w:r w:rsidRPr="008F6282">
        <w:t>Rezultatele</w:t>
      </w:r>
      <w:r w:rsidR="005E2F6F">
        <w:t xml:space="preserve"> </w:t>
      </w:r>
      <w:r w:rsidRPr="008F6282">
        <w:t>complete,</w:t>
      </w:r>
      <w:r w:rsidR="005E2F6F">
        <w:t xml:space="preserve"> </w:t>
      </w:r>
      <w:r w:rsidRPr="008F6282">
        <w:t>inclusiv</w:t>
      </w:r>
      <w:r w:rsidR="005E2F6F">
        <w:t xml:space="preserve"> </w:t>
      </w:r>
      <w:r w:rsidRPr="008F6282">
        <w:t>pentru</w:t>
      </w:r>
      <w:r w:rsidR="005E2F6F">
        <w:t xml:space="preserve"> </w:t>
      </w:r>
      <w:r w:rsidRPr="008F6282">
        <w:t>fiecare</w:t>
      </w:r>
      <w:r w:rsidR="005E2F6F">
        <w:t xml:space="preserve"> </w:t>
      </w:r>
      <w:r w:rsidRPr="008F6282">
        <w:t>stat</w:t>
      </w:r>
      <w:r w:rsidR="005E2F6F">
        <w:t xml:space="preserve"> </w:t>
      </w:r>
      <w:r w:rsidRPr="008F6282">
        <w:t>membru,</w:t>
      </w:r>
      <w:r w:rsidR="005E2F6F">
        <w:t xml:space="preserve"> </w:t>
      </w:r>
      <w:r w:rsidRPr="008F6282">
        <w:t>sunt</w:t>
      </w:r>
      <w:r w:rsidR="005E2F6F">
        <w:t xml:space="preserve"> </w:t>
      </w:r>
      <w:r w:rsidRPr="008F6282">
        <w:t>disponibile</w:t>
      </w:r>
      <w:r w:rsidR="005E2F6F">
        <w:t xml:space="preserve"> </w:t>
      </w:r>
      <w:hyperlink r:id="rId92" w:history="1">
        <w:r w:rsidRPr="008F6282">
          <w:rPr>
            <w:rStyle w:val="Hyperlink"/>
            <w:szCs w:val="24"/>
          </w:rPr>
          <w:t>aici</w:t>
        </w:r>
      </w:hyperlink>
      <w:r w:rsidRPr="008F6282">
        <w:t>.</w:t>
      </w:r>
    </w:p>
    <w:p w14:paraId="44BF1007" w14:textId="41374084" w:rsidR="008F6282" w:rsidRPr="008F6282" w:rsidRDefault="008F6282" w:rsidP="00EF40EB">
      <w:pPr>
        <w:spacing w:before="0" w:after="60"/>
        <w:jc w:val="both"/>
      </w:pPr>
      <w:r w:rsidRPr="008F6282">
        <w:rPr>
          <w:b/>
          <w:bCs/>
        </w:rPr>
        <w:t>Pentru</w:t>
      </w:r>
      <w:r w:rsidR="005E2F6F">
        <w:rPr>
          <w:b/>
          <w:bCs/>
        </w:rPr>
        <w:t xml:space="preserve"> </w:t>
      </w:r>
      <w:r w:rsidRPr="008F6282">
        <w:rPr>
          <w:b/>
          <w:bCs/>
        </w:rPr>
        <w:t>informații</w:t>
      </w:r>
      <w:r w:rsidR="005E2F6F">
        <w:rPr>
          <w:b/>
          <w:bCs/>
        </w:rPr>
        <w:t xml:space="preserve"> </w:t>
      </w:r>
      <w:r w:rsidRPr="008F6282">
        <w:rPr>
          <w:b/>
          <w:bCs/>
        </w:rPr>
        <w:t>suplimentare</w:t>
      </w:r>
    </w:p>
    <w:p w14:paraId="70D6A5AC" w14:textId="12541131" w:rsidR="008F6282" w:rsidRPr="008F6282" w:rsidRDefault="008F6282" w:rsidP="00EF40EB">
      <w:pPr>
        <w:spacing w:before="0" w:after="60"/>
        <w:jc w:val="both"/>
      </w:pPr>
      <w:r w:rsidRPr="008F6282">
        <w:t>Comisia:</w:t>
      </w:r>
      <w:r w:rsidR="005E2F6F">
        <w:t xml:space="preserve"> </w:t>
      </w:r>
      <w:hyperlink r:id="rId93" w:history="1">
        <w:r w:rsidRPr="008F6282">
          <w:rPr>
            <w:rStyle w:val="Hyperlink"/>
            <w:szCs w:val="24"/>
          </w:rPr>
          <w:t>Acțiunea</w:t>
        </w:r>
        <w:r w:rsidR="005E2F6F">
          <w:rPr>
            <w:rStyle w:val="Hyperlink"/>
            <w:szCs w:val="24"/>
          </w:rPr>
          <w:t xml:space="preserve"> </w:t>
        </w:r>
        <w:r w:rsidRPr="008F6282">
          <w:rPr>
            <w:rStyle w:val="Hyperlink"/>
            <w:szCs w:val="24"/>
          </w:rPr>
          <w:t>UE</w:t>
        </w:r>
        <w:r w:rsidR="005E2F6F">
          <w:rPr>
            <w:rStyle w:val="Hyperlink"/>
            <w:szCs w:val="24"/>
          </w:rPr>
          <w:t xml:space="preserve"> </w:t>
        </w:r>
        <w:r w:rsidRPr="008F6282">
          <w:rPr>
            <w:rStyle w:val="Hyperlink"/>
            <w:szCs w:val="24"/>
          </w:rPr>
          <w:t>împotriva</w:t>
        </w:r>
        <w:r w:rsidR="005E2F6F">
          <w:rPr>
            <w:rStyle w:val="Hyperlink"/>
            <w:szCs w:val="24"/>
          </w:rPr>
          <w:t xml:space="preserve"> </w:t>
        </w:r>
        <w:r w:rsidRPr="008F6282">
          <w:rPr>
            <w:rStyle w:val="Hyperlink"/>
            <w:szCs w:val="24"/>
          </w:rPr>
          <w:t>rezistenței</w:t>
        </w:r>
        <w:r w:rsidR="005E2F6F">
          <w:rPr>
            <w:rStyle w:val="Hyperlink"/>
            <w:szCs w:val="24"/>
          </w:rPr>
          <w:t xml:space="preserve"> </w:t>
        </w:r>
        <w:r w:rsidRPr="008F6282">
          <w:rPr>
            <w:rStyle w:val="Hyperlink"/>
            <w:szCs w:val="24"/>
          </w:rPr>
          <w:t>la</w:t>
        </w:r>
        <w:r w:rsidR="005E2F6F">
          <w:rPr>
            <w:rStyle w:val="Hyperlink"/>
            <w:szCs w:val="24"/>
          </w:rPr>
          <w:t xml:space="preserve"> </w:t>
        </w:r>
        <w:proofErr w:type="spellStart"/>
        <w:r w:rsidRPr="008F6282">
          <w:rPr>
            <w:rStyle w:val="Hyperlink"/>
            <w:szCs w:val="24"/>
          </w:rPr>
          <w:t>antimicrobiene</w:t>
        </w:r>
        <w:proofErr w:type="spellEnd"/>
        <w:r w:rsidR="005E2F6F">
          <w:rPr>
            <w:rStyle w:val="Hyperlink"/>
            <w:szCs w:val="24"/>
          </w:rPr>
          <w:t xml:space="preserve"> </w:t>
        </w:r>
        <w:r w:rsidRPr="008F6282">
          <w:rPr>
            <w:rStyle w:val="Hyperlink"/>
            <w:szCs w:val="24"/>
          </w:rPr>
          <w:t>(europa.eu)</w:t>
        </w:r>
      </w:hyperlink>
      <w:r w:rsidR="005E2F6F">
        <w:t xml:space="preserve"> </w:t>
      </w:r>
    </w:p>
    <w:p w14:paraId="759E9C1C" w14:textId="7DB80AEE" w:rsidR="008F6282" w:rsidRPr="008F6282" w:rsidRDefault="00034870" w:rsidP="00EF40EB">
      <w:pPr>
        <w:spacing w:before="0" w:after="60"/>
        <w:jc w:val="both"/>
      </w:pPr>
      <w:hyperlink r:id="rId94" w:history="1">
        <w:r w:rsidR="008F6282" w:rsidRPr="008F6282">
          <w:rPr>
            <w:rStyle w:val="Hyperlink"/>
            <w:szCs w:val="24"/>
          </w:rPr>
          <w:t>Sondaj</w:t>
        </w:r>
        <w:r w:rsidR="005E2F6F">
          <w:rPr>
            <w:rStyle w:val="Hyperlink"/>
            <w:szCs w:val="24"/>
          </w:rPr>
          <w:t xml:space="preserve"> </w:t>
        </w:r>
        <w:proofErr w:type="spellStart"/>
        <w:r w:rsidR="008F6282" w:rsidRPr="008F6282">
          <w:rPr>
            <w:rStyle w:val="Hyperlink"/>
            <w:szCs w:val="24"/>
          </w:rPr>
          <w:t>Eurobarometru</w:t>
        </w:r>
        <w:proofErr w:type="spellEnd"/>
        <w:r w:rsidR="005E2F6F">
          <w:rPr>
            <w:rStyle w:val="Hyperlink"/>
            <w:szCs w:val="24"/>
          </w:rPr>
          <w:t xml:space="preserve"> </w:t>
        </w:r>
        <w:r w:rsidR="008F6282" w:rsidRPr="008F6282">
          <w:rPr>
            <w:rStyle w:val="Hyperlink"/>
            <w:szCs w:val="24"/>
          </w:rPr>
          <w:t>privind</w:t>
        </w:r>
        <w:r w:rsidR="005E2F6F">
          <w:rPr>
            <w:rStyle w:val="Hyperlink"/>
            <w:szCs w:val="24"/>
          </w:rPr>
          <w:t xml:space="preserve"> </w:t>
        </w:r>
        <w:r w:rsidR="008F6282" w:rsidRPr="008F6282">
          <w:rPr>
            <w:rStyle w:val="Hyperlink"/>
            <w:szCs w:val="24"/>
          </w:rPr>
          <w:t>rezistența</w:t>
        </w:r>
        <w:r w:rsidR="005E2F6F">
          <w:rPr>
            <w:rStyle w:val="Hyperlink"/>
            <w:szCs w:val="24"/>
          </w:rPr>
          <w:t xml:space="preserve"> </w:t>
        </w:r>
        <w:r w:rsidR="008F6282" w:rsidRPr="008F6282">
          <w:rPr>
            <w:rStyle w:val="Hyperlink"/>
            <w:szCs w:val="24"/>
          </w:rPr>
          <w:t>la</w:t>
        </w:r>
        <w:r w:rsidR="005E2F6F">
          <w:rPr>
            <w:rStyle w:val="Hyperlink"/>
            <w:szCs w:val="24"/>
          </w:rPr>
          <w:t xml:space="preserve"> </w:t>
        </w:r>
        <w:proofErr w:type="spellStart"/>
        <w:r w:rsidR="008F6282" w:rsidRPr="008F6282">
          <w:rPr>
            <w:rStyle w:val="Hyperlink"/>
            <w:szCs w:val="24"/>
          </w:rPr>
          <w:t>antimicrobiene</w:t>
        </w:r>
        <w:proofErr w:type="spellEnd"/>
      </w:hyperlink>
    </w:p>
    <w:p w14:paraId="60D7DC46" w14:textId="400BC644" w:rsidR="008F6282" w:rsidRPr="008F6282" w:rsidRDefault="00034870" w:rsidP="00EF40EB">
      <w:pPr>
        <w:spacing w:before="0" w:after="60"/>
        <w:jc w:val="both"/>
      </w:pPr>
      <w:hyperlink r:id="rId95" w:history="1">
        <w:r w:rsidR="008F6282" w:rsidRPr="008F6282">
          <w:rPr>
            <w:rStyle w:val="Hyperlink"/>
            <w:szCs w:val="24"/>
          </w:rPr>
          <w:t>Programul</w:t>
        </w:r>
        <w:r w:rsidR="005E2F6F">
          <w:rPr>
            <w:rStyle w:val="Hyperlink"/>
            <w:szCs w:val="24"/>
          </w:rPr>
          <w:t xml:space="preserve"> </w:t>
        </w:r>
        <w:r w:rsidR="008F6282" w:rsidRPr="008F6282">
          <w:rPr>
            <w:rStyle w:val="Hyperlink"/>
            <w:szCs w:val="24"/>
          </w:rPr>
          <w:t>EU4Health</w:t>
        </w:r>
      </w:hyperlink>
      <w:hyperlink r:id="rId96" w:anchor="modal" w:history="1"/>
    </w:p>
    <w:p w14:paraId="542A5E3E" w14:textId="02A5C076" w:rsidR="008F6282" w:rsidRPr="008F6282" w:rsidRDefault="008F6282" w:rsidP="00EF40EB">
      <w:pPr>
        <w:spacing w:before="0" w:after="60"/>
        <w:jc w:val="both"/>
      </w:pPr>
      <w:r w:rsidRPr="008F6282">
        <w:t>ECDC:</w:t>
      </w:r>
      <w:r w:rsidR="005E2F6F">
        <w:t xml:space="preserve"> </w:t>
      </w:r>
      <w:hyperlink r:id="rId97" w:history="1">
        <w:r w:rsidRPr="008F6282">
          <w:rPr>
            <w:rStyle w:val="Hyperlink"/>
            <w:szCs w:val="24"/>
          </w:rPr>
          <w:t>Rezistența</w:t>
        </w:r>
        <w:r w:rsidR="005E2F6F">
          <w:rPr>
            <w:rStyle w:val="Hyperlink"/>
            <w:szCs w:val="24"/>
          </w:rPr>
          <w:t xml:space="preserve"> </w:t>
        </w:r>
        <w:r w:rsidRPr="008F6282">
          <w:rPr>
            <w:rStyle w:val="Hyperlink"/>
            <w:szCs w:val="24"/>
          </w:rPr>
          <w:t>la</w:t>
        </w:r>
        <w:r w:rsidR="005E2F6F">
          <w:rPr>
            <w:rStyle w:val="Hyperlink"/>
            <w:szCs w:val="24"/>
          </w:rPr>
          <w:t xml:space="preserve"> </w:t>
        </w:r>
        <w:proofErr w:type="spellStart"/>
        <w:r w:rsidRPr="008F6282">
          <w:rPr>
            <w:rStyle w:val="Hyperlink"/>
            <w:szCs w:val="24"/>
          </w:rPr>
          <w:t>antimicrobiene</w:t>
        </w:r>
        <w:proofErr w:type="spellEnd"/>
        <w:r w:rsidR="005E2F6F">
          <w:rPr>
            <w:rStyle w:val="Hyperlink"/>
            <w:szCs w:val="24"/>
          </w:rPr>
          <w:t xml:space="preserve"> </w:t>
        </w:r>
        <w:r w:rsidRPr="008F6282">
          <w:rPr>
            <w:rStyle w:val="Hyperlink"/>
            <w:szCs w:val="24"/>
          </w:rPr>
          <w:t>(europa.eu)</w:t>
        </w:r>
      </w:hyperlink>
      <w:r w:rsidR="005E2F6F">
        <w:t xml:space="preserve"> </w:t>
      </w:r>
    </w:p>
    <w:p w14:paraId="786E512E" w14:textId="574FDFFC" w:rsidR="008F6282" w:rsidRPr="008F6282" w:rsidRDefault="008F6282" w:rsidP="00EF40EB">
      <w:pPr>
        <w:spacing w:before="0" w:after="60"/>
        <w:jc w:val="both"/>
      </w:pPr>
      <w:r w:rsidRPr="008F6282">
        <w:t>EFSA:</w:t>
      </w:r>
      <w:r w:rsidR="005E2F6F">
        <w:t xml:space="preserve"> </w:t>
      </w:r>
      <w:hyperlink r:id="rId98" w:history="1">
        <w:r w:rsidRPr="008F6282">
          <w:rPr>
            <w:rStyle w:val="Hyperlink"/>
            <w:szCs w:val="24"/>
          </w:rPr>
          <w:t>Rezistența</w:t>
        </w:r>
        <w:r w:rsidR="005E2F6F">
          <w:rPr>
            <w:rStyle w:val="Hyperlink"/>
            <w:szCs w:val="24"/>
          </w:rPr>
          <w:t xml:space="preserve"> </w:t>
        </w:r>
        <w:r w:rsidRPr="008F6282">
          <w:rPr>
            <w:rStyle w:val="Hyperlink"/>
            <w:szCs w:val="24"/>
          </w:rPr>
          <w:t>la</w:t>
        </w:r>
        <w:r w:rsidR="005E2F6F">
          <w:rPr>
            <w:rStyle w:val="Hyperlink"/>
            <w:szCs w:val="24"/>
          </w:rPr>
          <w:t xml:space="preserve"> </w:t>
        </w:r>
        <w:proofErr w:type="spellStart"/>
        <w:r w:rsidRPr="008F6282">
          <w:rPr>
            <w:rStyle w:val="Hyperlink"/>
            <w:szCs w:val="24"/>
          </w:rPr>
          <w:t>antimicrobiene</w:t>
        </w:r>
        <w:proofErr w:type="spellEnd"/>
        <w:r w:rsidR="005E2F6F">
          <w:rPr>
            <w:rStyle w:val="Hyperlink"/>
            <w:szCs w:val="24"/>
          </w:rPr>
          <w:t xml:space="preserve"> </w:t>
        </w:r>
        <w:r w:rsidRPr="008F6282">
          <w:rPr>
            <w:rStyle w:val="Hyperlink"/>
            <w:szCs w:val="24"/>
          </w:rPr>
          <w:t>|</w:t>
        </w:r>
        <w:r w:rsidR="005E2F6F">
          <w:rPr>
            <w:rStyle w:val="Hyperlink"/>
            <w:szCs w:val="24"/>
          </w:rPr>
          <w:t xml:space="preserve"> </w:t>
        </w:r>
        <w:r w:rsidRPr="008F6282">
          <w:rPr>
            <w:rStyle w:val="Hyperlink"/>
            <w:szCs w:val="24"/>
          </w:rPr>
          <w:t>EFSA</w:t>
        </w:r>
        <w:r w:rsidR="005E2F6F">
          <w:rPr>
            <w:rStyle w:val="Hyperlink"/>
            <w:szCs w:val="24"/>
          </w:rPr>
          <w:t xml:space="preserve"> </w:t>
        </w:r>
        <w:r w:rsidRPr="008F6282">
          <w:rPr>
            <w:rStyle w:val="Hyperlink"/>
            <w:szCs w:val="24"/>
          </w:rPr>
          <w:t>(europa.eu)</w:t>
        </w:r>
      </w:hyperlink>
      <w:r w:rsidR="005E2F6F">
        <w:t xml:space="preserve"> </w:t>
      </w:r>
    </w:p>
    <w:p w14:paraId="3B2D37B0" w14:textId="7C1C4E7B" w:rsidR="008F6282" w:rsidRPr="008F6282" w:rsidRDefault="008F6282" w:rsidP="00EF40EB">
      <w:pPr>
        <w:spacing w:before="0" w:after="60"/>
        <w:jc w:val="both"/>
      </w:pPr>
      <w:r w:rsidRPr="008F6282">
        <w:t>EMA:</w:t>
      </w:r>
      <w:r w:rsidR="005E2F6F">
        <w:t xml:space="preserve"> </w:t>
      </w:r>
      <w:hyperlink r:id="rId99" w:history="1">
        <w:r w:rsidRPr="008F6282">
          <w:rPr>
            <w:rStyle w:val="Hyperlink"/>
            <w:szCs w:val="24"/>
          </w:rPr>
          <w:t>Rezistența</w:t>
        </w:r>
        <w:r w:rsidR="005E2F6F">
          <w:rPr>
            <w:rStyle w:val="Hyperlink"/>
            <w:szCs w:val="24"/>
          </w:rPr>
          <w:t xml:space="preserve"> </w:t>
        </w:r>
        <w:r w:rsidRPr="008F6282">
          <w:rPr>
            <w:rStyle w:val="Hyperlink"/>
            <w:szCs w:val="24"/>
          </w:rPr>
          <w:t>la</w:t>
        </w:r>
        <w:r w:rsidR="005E2F6F">
          <w:rPr>
            <w:rStyle w:val="Hyperlink"/>
            <w:szCs w:val="24"/>
          </w:rPr>
          <w:t xml:space="preserve"> </w:t>
        </w:r>
        <w:proofErr w:type="spellStart"/>
        <w:r w:rsidRPr="008F6282">
          <w:rPr>
            <w:rStyle w:val="Hyperlink"/>
            <w:szCs w:val="24"/>
          </w:rPr>
          <w:t>antimicrobiene</w:t>
        </w:r>
        <w:proofErr w:type="spellEnd"/>
        <w:r w:rsidR="005E2F6F">
          <w:rPr>
            <w:rStyle w:val="Hyperlink"/>
            <w:szCs w:val="24"/>
          </w:rPr>
          <w:t xml:space="preserve"> </w:t>
        </w:r>
        <w:r w:rsidRPr="008F6282">
          <w:rPr>
            <w:rStyle w:val="Hyperlink"/>
            <w:szCs w:val="24"/>
          </w:rPr>
          <w:t>|</w:t>
        </w:r>
        <w:r w:rsidR="005E2F6F">
          <w:rPr>
            <w:rStyle w:val="Hyperlink"/>
            <w:szCs w:val="24"/>
          </w:rPr>
          <w:t xml:space="preserve"> </w:t>
        </w:r>
        <w:r w:rsidRPr="008F6282">
          <w:rPr>
            <w:rStyle w:val="Hyperlink"/>
            <w:szCs w:val="24"/>
          </w:rPr>
          <w:t>Agenția</w:t>
        </w:r>
        <w:r w:rsidR="005E2F6F">
          <w:rPr>
            <w:rStyle w:val="Hyperlink"/>
            <w:szCs w:val="24"/>
          </w:rPr>
          <w:t xml:space="preserve"> </w:t>
        </w:r>
        <w:r w:rsidRPr="008F6282">
          <w:rPr>
            <w:rStyle w:val="Hyperlink"/>
            <w:szCs w:val="24"/>
          </w:rPr>
          <w:t>Europeană</w:t>
        </w:r>
        <w:r w:rsidR="005E2F6F">
          <w:rPr>
            <w:rStyle w:val="Hyperlink"/>
            <w:szCs w:val="24"/>
          </w:rPr>
          <w:t xml:space="preserve"> </w:t>
        </w:r>
        <w:r w:rsidRPr="008F6282">
          <w:rPr>
            <w:rStyle w:val="Hyperlink"/>
            <w:szCs w:val="24"/>
          </w:rPr>
          <w:t>pentru</w:t>
        </w:r>
        <w:r w:rsidR="005E2F6F">
          <w:rPr>
            <w:rStyle w:val="Hyperlink"/>
            <w:szCs w:val="24"/>
          </w:rPr>
          <w:t xml:space="preserve"> </w:t>
        </w:r>
        <w:r w:rsidRPr="008F6282">
          <w:rPr>
            <w:rStyle w:val="Hyperlink"/>
            <w:szCs w:val="24"/>
          </w:rPr>
          <w:t>Medicamente</w:t>
        </w:r>
        <w:r w:rsidR="005E2F6F">
          <w:rPr>
            <w:rStyle w:val="Hyperlink"/>
            <w:szCs w:val="24"/>
          </w:rPr>
          <w:t xml:space="preserve"> </w:t>
        </w:r>
        <w:r w:rsidRPr="008F6282">
          <w:rPr>
            <w:rStyle w:val="Hyperlink"/>
            <w:szCs w:val="24"/>
          </w:rPr>
          <w:t>(europa.eu)</w:t>
        </w:r>
      </w:hyperlink>
      <w:r w:rsidR="005E2F6F">
        <w:t xml:space="preserve"> </w:t>
      </w:r>
    </w:p>
    <w:p w14:paraId="1453227C" w14:textId="27E87F38" w:rsidR="008F6282" w:rsidRDefault="00AD2535" w:rsidP="00EF40EB">
      <w:pPr>
        <w:spacing w:before="0" w:after="60"/>
        <w:jc w:val="right"/>
        <w:rPr>
          <w:b/>
          <w:i/>
          <w:color w:val="0000FF"/>
          <w:sz w:val="14"/>
        </w:rPr>
      </w:pPr>
      <w:r w:rsidRPr="00AD2535">
        <w:rPr>
          <w:b/>
          <w:i/>
          <w:color w:val="0000FF"/>
          <w:sz w:val="14"/>
        </w:rPr>
        <w:t>Sursa:</w:t>
      </w:r>
      <w:r w:rsidR="005E2F6F">
        <w:rPr>
          <w:b/>
          <w:i/>
          <w:color w:val="0000FF"/>
          <w:sz w:val="14"/>
        </w:rPr>
        <w:t xml:space="preserve"> </w:t>
      </w:r>
      <w:hyperlink r:id="rId100" w:history="1">
        <w:r w:rsidRPr="00AD2535">
          <w:rPr>
            <w:rStyle w:val="Hyperlink"/>
            <w:b/>
            <w:i/>
            <w:sz w:val="14"/>
            <w:szCs w:val="24"/>
          </w:rPr>
          <w:t>https://romania.representation.ec.europa.eu/</w:t>
        </w:r>
      </w:hyperlink>
    </w:p>
    <w:p w14:paraId="5FF4C116" w14:textId="77777777" w:rsidR="00EF40EB" w:rsidRDefault="00EF40EB" w:rsidP="00DD12A4">
      <w:pPr>
        <w:pStyle w:val="separatorarticole"/>
      </w:pPr>
    </w:p>
    <w:p w14:paraId="4BA047A0" w14:textId="77777777" w:rsidR="00EF40EB" w:rsidRDefault="00EF40EB" w:rsidP="00DD12A4">
      <w:pPr>
        <w:pStyle w:val="separatorarticole"/>
      </w:pPr>
    </w:p>
    <w:p w14:paraId="5CDA903D" w14:textId="62E60D74" w:rsidR="00AD2535" w:rsidRDefault="00DD12A4" w:rsidP="00DD12A4">
      <w:pPr>
        <w:pStyle w:val="separatorarticole"/>
      </w:pPr>
      <w:r>
        <w:lastRenderedPageBreak/>
        <w:t>*</w:t>
      </w:r>
    </w:p>
    <w:p w14:paraId="473D19E4" w14:textId="53B23F97" w:rsidR="00DD12A4" w:rsidRPr="00DD12A4" w:rsidRDefault="00DD12A4" w:rsidP="00DD12A4">
      <w:pPr>
        <w:pStyle w:val="TitluArticolinINFOUE"/>
      </w:pPr>
      <w:bookmarkStart w:id="180" w:name="_Toc119916304"/>
      <w:r w:rsidRPr="00DD12A4">
        <w:t>Pilonul</w:t>
      </w:r>
      <w:r w:rsidR="005E2F6F">
        <w:t xml:space="preserve"> </w:t>
      </w:r>
      <w:r w:rsidRPr="00DD12A4">
        <w:t>european</w:t>
      </w:r>
      <w:r w:rsidR="005E2F6F">
        <w:t xml:space="preserve"> </w:t>
      </w:r>
      <w:r w:rsidRPr="00DD12A4">
        <w:t>al</w:t>
      </w:r>
      <w:r w:rsidR="005E2F6F">
        <w:t xml:space="preserve"> </w:t>
      </w:r>
      <w:r w:rsidRPr="00DD12A4">
        <w:t>drepturilor</w:t>
      </w:r>
      <w:r w:rsidR="005E2F6F">
        <w:t xml:space="preserve"> </w:t>
      </w:r>
      <w:r w:rsidRPr="00DD12A4">
        <w:t>sociale</w:t>
      </w:r>
      <w:r w:rsidR="005E2F6F">
        <w:t xml:space="preserve"> </w:t>
      </w:r>
      <w:r w:rsidRPr="00DD12A4">
        <w:t>după</w:t>
      </w:r>
      <w:r w:rsidR="005E2F6F">
        <w:t xml:space="preserve"> </w:t>
      </w:r>
      <w:r w:rsidRPr="00DD12A4">
        <w:t>cinci</w:t>
      </w:r>
      <w:r w:rsidR="005E2F6F">
        <w:t xml:space="preserve"> </w:t>
      </w:r>
      <w:r w:rsidRPr="00DD12A4">
        <w:t>ani:</w:t>
      </w:r>
      <w:r w:rsidR="005E2F6F">
        <w:t xml:space="preserve"> </w:t>
      </w:r>
      <w:r w:rsidRPr="00DD12A4">
        <w:t>principii</w:t>
      </w:r>
      <w:r w:rsidR="005E2F6F">
        <w:t xml:space="preserve"> </w:t>
      </w:r>
      <w:r w:rsidRPr="00DD12A4">
        <w:t>transpuse</w:t>
      </w:r>
      <w:r w:rsidR="005E2F6F">
        <w:t xml:space="preserve"> </w:t>
      </w:r>
      <w:r w:rsidRPr="00DD12A4">
        <w:t>în</w:t>
      </w:r>
      <w:r w:rsidR="005E2F6F">
        <w:t xml:space="preserve"> </w:t>
      </w:r>
      <w:r w:rsidRPr="00DD12A4">
        <w:t>acțiuni</w:t>
      </w:r>
      <w:r w:rsidR="005E2F6F">
        <w:t xml:space="preserve"> </w:t>
      </w:r>
      <w:r w:rsidRPr="00DD12A4">
        <w:t>concrete</w:t>
      </w:r>
      <w:r w:rsidR="005E2F6F">
        <w:t xml:space="preserve"> </w:t>
      </w:r>
      <w:r w:rsidRPr="00DD12A4">
        <w:t>pentru</w:t>
      </w:r>
      <w:r w:rsidR="005E2F6F">
        <w:t xml:space="preserve"> </w:t>
      </w:r>
      <w:r w:rsidRPr="00DD12A4">
        <w:t>o</w:t>
      </w:r>
      <w:r w:rsidR="005E2F6F">
        <w:t xml:space="preserve"> </w:t>
      </w:r>
      <w:proofErr w:type="spellStart"/>
      <w:r w:rsidRPr="00DD12A4">
        <w:t>Europă</w:t>
      </w:r>
      <w:proofErr w:type="spellEnd"/>
      <w:r w:rsidR="005E2F6F">
        <w:t xml:space="preserve"> </w:t>
      </w:r>
      <w:r w:rsidRPr="00DD12A4">
        <w:t>socială</w:t>
      </w:r>
      <w:r w:rsidR="005E2F6F">
        <w:t xml:space="preserve"> </w:t>
      </w:r>
      <w:r w:rsidRPr="00DD12A4">
        <w:t>puternică</w:t>
      </w:r>
      <w:bookmarkEnd w:id="180"/>
    </w:p>
    <w:p w14:paraId="0E1723DC" w14:textId="04BAC471" w:rsidR="00DD12A4" w:rsidRPr="00DD12A4" w:rsidRDefault="00DD12A4" w:rsidP="00DD12A4">
      <w:pPr>
        <w:jc w:val="both"/>
      </w:pPr>
      <w:r w:rsidRPr="00DD12A4">
        <w:t>Uniunea</w:t>
      </w:r>
      <w:r w:rsidR="005E2F6F">
        <w:t xml:space="preserve"> </w:t>
      </w:r>
      <w:r w:rsidRPr="00DD12A4">
        <w:t>Europeană</w:t>
      </w:r>
      <w:r w:rsidR="005E2F6F">
        <w:t xml:space="preserve"> </w:t>
      </w:r>
      <w:r w:rsidRPr="00DD12A4">
        <w:t>face</w:t>
      </w:r>
      <w:r w:rsidR="005E2F6F">
        <w:t xml:space="preserve"> </w:t>
      </w:r>
      <w:r w:rsidRPr="00DD12A4">
        <w:t>bilanțul</w:t>
      </w:r>
      <w:r w:rsidR="005E2F6F">
        <w:t xml:space="preserve"> </w:t>
      </w:r>
      <w:r w:rsidRPr="00DD12A4">
        <w:t>progreselor</w:t>
      </w:r>
      <w:r w:rsidR="005E2F6F">
        <w:t xml:space="preserve"> </w:t>
      </w:r>
      <w:r w:rsidRPr="00DD12A4">
        <w:t>înregistrate</w:t>
      </w:r>
      <w:r w:rsidR="005E2F6F">
        <w:t xml:space="preserve"> </w:t>
      </w:r>
      <w:r w:rsidRPr="00DD12A4">
        <w:t>și</w:t>
      </w:r>
      <w:r w:rsidR="005E2F6F">
        <w:t xml:space="preserve"> </w:t>
      </w:r>
      <w:r w:rsidRPr="00DD12A4">
        <w:t>privește</w:t>
      </w:r>
      <w:r w:rsidR="005E2F6F">
        <w:t xml:space="preserve"> </w:t>
      </w:r>
      <w:r w:rsidRPr="00DD12A4">
        <w:t>în</w:t>
      </w:r>
      <w:r w:rsidR="005E2F6F">
        <w:t xml:space="preserve"> </w:t>
      </w:r>
      <w:r w:rsidRPr="00DD12A4">
        <w:t>perspectivă</w:t>
      </w:r>
      <w:r w:rsidR="005E2F6F">
        <w:t xml:space="preserve"> </w:t>
      </w:r>
      <w:r w:rsidRPr="00DD12A4">
        <w:t>la</w:t>
      </w:r>
      <w:r w:rsidR="005E2F6F">
        <w:t xml:space="preserve"> </w:t>
      </w:r>
      <w:r w:rsidRPr="00DD12A4">
        <w:t>etapele</w:t>
      </w:r>
      <w:r w:rsidR="005E2F6F">
        <w:t xml:space="preserve"> </w:t>
      </w:r>
      <w:r w:rsidRPr="00DD12A4">
        <w:t>următoare.</w:t>
      </w:r>
    </w:p>
    <w:p w14:paraId="06E83445" w14:textId="5EE8AEC6" w:rsidR="00DD12A4" w:rsidRPr="00DD12A4" w:rsidRDefault="00DD12A4" w:rsidP="00DD12A4">
      <w:pPr>
        <w:jc w:val="both"/>
      </w:pPr>
      <w:r w:rsidRPr="00DD12A4">
        <w:rPr>
          <w:noProof/>
          <w:lang w:eastAsia="ro-RO"/>
        </w:rPr>
        <w:drawing>
          <wp:anchor distT="0" distB="0" distL="114300" distR="114300" simplePos="0" relativeHeight="252082176" behindDoc="0" locked="0" layoutInCell="1" allowOverlap="1" wp14:anchorId="1B091A27" wp14:editId="5B61B458">
            <wp:simplePos x="0" y="0"/>
            <wp:positionH relativeFrom="column">
              <wp:posOffset>2540</wp:posOffset>
            </wp:positionH>
            <wp:positionV relativeFrom="paragraph">
              <wp:posOffset>74295</wp:posOffset>
            </wp:positionV>
            <wp:extent cx="2505683" cy="1676400"/>
            <wp:effectExtent l="0" t="0" r="9525" b="0"/>
            <wp:wrapSquare wrapText="bothSides"/>
            <wp:docPr id="24" name="Imagine 24" descr="social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ocialright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05683" cy="1676400"/>
                    </a:xfrm>
                    <a:prstGeom prst="rect">
                      <a:avLst/>
                    </a:prstGeom>
                    <a:noFill/>
                    <a:ln>
                      <a:noFill/>
                    </a:ln>
                  </pic:spPr>
                </pic:pic>
              </a:graphicData>
            </a:graphic>
          </wp:anchor>
        </w:drawing>
      </w:r>
      <w:r w:rsidRPr="00DD12A4">
        <w:t>Uniunea</w:t>
      </w:r>
      <w:r w:rsidR="005E2F6F">
        <w:t xml:space="preserve"> </w:t>
      </w:r>
      <w:r w:rsidRPr="00DD12A4">
        <w:t>Europeană,</w:t>
      </w:r>
      <w:r w:rsidR="005E2F6F">
        <w:t xml:space="preserve"> </w:t>
      </w:r>
      <w:r w:rsidRPr="00DD12A4">
        <w:t>care</w:t>
      </w:r>
      <w:r w:rsidR="005E2F6F">
        <w:t xml:space="preserve"> </w:t>
      </w:r>
      <w:r w:rsidRPr="00DD12A4">
        <w:t>sărbătorește</w:t>
      </w:r>
      <w:r w:rsidR="005E2F6F">
        <w:t xml:space="preserve"> </w:t>
      </w:r>
      <w:r w:rsidRPr="00DD12A4">
        <w:t>astăzi,</w:t>
      </w:r>
      <w:r w:rsidR="005E2F6F">
        <w:t xml:space="preserve"> </w:t>
      </w:r>
      <w:r w:rsidRPr="00DD12A4">
        <w:t>17</w:t>
      </w:r>
      <w:r w:rsidR="005E2F6F">
        <w:t xml:space="preserve"> </w:t>
      </w:r>
      <w:r w:rsidRPr="00DD12A4">
        <w:t>noiembrie,</w:t>
      </w:r>
      <w:r w:rsidR="005E2F6F">
        <w:t xml:space="preserve"> </w:t>
      </w:r>
      <w:r w:rsidRPr="00DD12A4">
        <w:t>cea</w:t>
      </w:r>
      <w:r w:rsidR="005E2F6F">
        <w:t xml:space="preserve"> </w:t>
      </w:r>
      <w:r w:rsidRPr="00DD12A4">
        <w:t>de</w:t>
      </w:r>
      <w:r w:rsidR="005E2F6F">
        <w:t xml:space="preserve"> </w:t>
      </w:r>
      <w:r w:rsidRPr="00DD12A4">
        <w:t>a</w:t>
      </w:r>
      <w:r w:rsidR="005E2F6F">
        <w:t xml:space="preserve"> </w:t>
      </w:r>
      <w:r w:rsidRPr="00DD12A4">
        <w:t>cincea</w:t>
      </w:r>
      <w:r w:rsidR="005E2F6F">
        <w:t xml:space="preserve"> </w:t>
      </w:r>
      <w:r w:rsidRPr="00DD12A4">
        <w:t>aniversare</w:t>
      </w:r>
      <w:r w:rsidR="005E2F6F">
        <w:t xml:space="preserve"> </w:t>
      </w:r>
      <w:r w:rsidRPr="00DD12A4">
        <w:t>a</w:t>
      </w:r>
      <w:r w:rsidR="005E2F6F">
        <w:t xml:space="preserve"> </w:t>
      </w:r>
      <w:hyperlink r:id="rId102" w:history="1">
        <w:r w:rsidRPr="00DD12A4">
          <w:rPr>
            <w:rStyle w:val="Hyperlink"/>
            <w:szCs w:val="24"/>
          </w:rPr>
          <w:t>Pilonului</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drepturilor</w:t>
        </w:r>
        <w:r w:rsidR="005E2F6F">
          <w:rPr>
            <w:rStyle w:val="Hyperlink"/>
            <w:szCs w:val="24"/>
          </w:rPr>
          <w:t xml:space="preserve"> </w:t>
        </w:r>
        <w:r w:rsidRPr="00DD12A4">
          <w:rPr>
            <w:rStyle w:val="Hyperlink"/>
            <w:szCs w:val="24"/>
          </w:rPr>
          <w:t>sociale</w:t>
        </w:r>
      </w:hyperlink>
      <w:hyperlink r:id="rId103" w:anchor="modal" w:history="1"/>
      <w:r w:rsidRPr="00DD12A4">
        <w:t>,</w:t>
      </w:r>
      <w:r w:rsidR="005E2F6F">
        <w:t xml:space="preserve"> </w:t>
      </w:r>
      <w:r w:rsidRPr="00DD12A4">
        <w:t>cu</w:t>
      </w:r>
      <w:r w:rsidR="005E2F6F">
        <w:t xml:space="preserve"> </w:t>
      </w:r>
      <w:r w:rsidRPr="00DD12A4">
        <w:t>ocazia</w:t>
      </w:r>
      <w:r w:rsidR="005E2F6F">
        <w:t xml:space="preserve"> </w:t>
      </w:r>
      <w:r w:rsidRPr="00DD12A4">
        <w:t>primului</w:t>
      </w:r>
      <w:r w:rsidR="005E2F6F">
        <w:t xml:space="preserve"> </w:t>
      </w:r>
      <w:hyperlink r:id="rId104" w:history="1">
        <w:r w:rsidRPr="00DD12A4">
          <w:rPr>
            <w:rStyle w:val="Hyperlink"/>
            <w:szCs w:val="24"/>
          </w:rPr>
          <w:t>Forum</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ocuparea</w:t>
        </w:r>
        <w:r w:rsidR="005E2F6F">
          <w:rPr>
            <w:rStyle w:val="Hyperlink"/>
            <w:szCs w:val="24"/>
          </w:rPr>
          <w:t xml:space="preserve"> </w:t>
        </w:r>
        <w:r w:rsidRPr="00DD12A4">
          <w:rPr>
            <w:rStyle w:val="Hyperlink"/>
            <w:szCs w:val="24"/>
          </w:rPr>
          <w:t>forței</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muncă</w:t>
        </w:r>
        <w:r w:rsidR="005E2F6F">
          <w:rPr>
            <w:rStyle w:val="Hyperlink"/>
            <w:szCs w:val="24"/>
          </w:rPr>
          <w:t xml:space="preserve"> </w:t>
        </w:r>
        <w:r w:rsidRPr="00DD12A4">
          <w:rPr>
            <w:rStyle w:val="Hyperlink"/>
            <w:szCs w:val="24"/>
          </w:rPr>
          <w:t>și</w:t>
        </w:r>
        <w:r w:rsidR="005E2F6F">
          <w:rPr>
            <w:rStyle w:val="Hyperlink"/>
            <w:szCs w:val="24"/>
          </w:rPr>
          <w:t xml:space="preserve"> </w:t>
        </w:r>
        <w:r w:rsidRPr="00DD12A4">
          <w:rPr>
            <w:rStyle w:val="Hyperlink"/>
            <w:szCs w:val="24"/>
          </w:rPr>
          <w:t>drepturile</w:t>
        </w:r>
        <w:r w:rsidR="005E2F6F">
          <w:rPr>
            <w:rStyle w:val="Hyperlink"/>
            <w:szCs w:val="24"/>
          </w:rPr>
          <w:t xml:space="preserve"> </w:t>
        </w:r>
        <w:r w:rsidRPr="00DD12A4">
          <w:rPr>
            <w:rStyle w:val="Hyperlink"/>
            <w:szCs w:val="24"/>
          </w:rPr>
          <w:t>sociale</w:t>
        </w:r>
      </w:hyperlink>
      <w:r w:rsidRPr="00DD12A4">
        <w:t>,</w:t>
      </w:r>
      <w:r w:rsidR="005E2F6F">
        <w:t xml:space="preserve"> </w:t>
      </w:r>
      <w:r w:rsidRPr="00DD12A4">
        <w:t>face</w:t>
      </w:r>
      <w:r w:rsidR="005E2F6F">
        <w:t xml:space="preserve"> </w:t>
      </w:r>
      <w:r w:rsidRPr="00DD12A4">
        <w:t>bilanțul</w:t>
      </w:r>
      <w:r w:rsidR="005E2F6F">
        <w:t xml:space="preserve"> </w:t>
      </w:r>
      <w:r w:rsidRPr="00DD12A4">
        <w:t>progreselor</w:t>
      </w:r>
      <w:r w:rsidR="005E2F6F">
        <w:t xml:space="preserve"> </w:t>
      </w:r>
      <w:r w:rsidRPr="00DD12A4">
        <w:t>înregistrate</w:t>
      </w:r>
      <w:r w:rsidR="005E2F6F">
        <w:t xml:space="preserve"> </w:t>
      </w:r>
      <w:r w:rsidRPr="00DD12A4">
        <w:t>și</w:t>
      </w:r>
      <w:r w:rsidR="005E2F6F">
        <w:t xml:space="preserve"> </w:t>
      </w:r>
      <w:r w:rsidRPr="00DD12A4">
        <w:t>privește</w:t>
      </w:r>
      <w:r w:rsidR="005E2F6F">
        <w:t xml:space="preserve"> </w:t>
      </w:r>
      <w:r w:rsidRPr="00DD12A4">
        <w:t>în</w:t>
      </w:r>
      <w:r w:rsidR="005E2F6F">
        <w:t xml:space="preserve"> </w:t>
      </w:r>
      <w:r w:rsidRPr="00DD12A4">
        <w:t>perspectivă</w:t>
      </w:r>
      <w:r w:rsidR="005E2F6F">
        <w:t xml:space="preserve"> </w:t>
      </w:r>
      <w:r w:rsidRPr="00DD12A4">
        <w:t>la</w:t>
      </w:r>
      <w:r w:rsidR="005E2F6F">
        <w:t xml:space="preserve"> </w:t>
      </w:r>
      <w:r w:rsidRPr="00DD12A4">
        <w:t>etapele</w:t>
      </w:r>
      <w:r w:rsidR="005E2F6F">
        <w:t xml:space="preserve"> </w:t>
      </w:r>
      <w:r w:rsidRPr="00DD12A4">
        <w:t>următoare.</w:t>
      </w:r>
    </w:p>
    <w:p w14:paraId="1529EF85" w14:textId="0010F1D0" w:rsidR="00DD12A4" w:rsidRPr="00DD12A4" w:rsidRDefault="00DD12A4" w:rsidP="00DD12A4">
      <w:pPr>
        <w:jc w:val="both"/>
      </w:pPr>
      <w:r w:rsidRPr="00DD12A4">
        <w:t>Au</w:t>
      </w:r>
      <w:r w:rsidR="005E2F6F">
        <w:t xml:space="preserve"> </w:t>
      </w:r>
      <w:r w:rsidRPr="00DD12A4">
        <w:t>trecut</w:t>
      </w:r>
      <w:r w:rsidR="005E2F6F">
        <w:t xml:space="preserve"> </w:t>
      </w:r>
      <w:r w:rsidRPr="00DD12A4">
        <w:t>cinci</w:t>
      </w:r>
      <w:r w:rsidR="005E2F6F">
        <w:t xml:space="preserve"> </w:t>
      </w:r>
      <w:r w:rsidRPr="00DD12A4">
        <w:t>ani</w:t>
      </w:r>
      <w:r w:rsidR="005E2F6F">
        <w:t xml:space="preserve"> </w:t>
      </w:r>
      <w:r w:rsidRPr="00DD12A4">
        <w:t>de</w:t>
      </w:r>
      <w:r w:rsidR="005E2F6F">
        <w:t xml:space="preserve"> </w:t>
      </w:r>
      <w:r w:rsidRPr="00DD12A4">
        <w:t>la</w:t>
      </w:r>
      <w:r w:rsidR="005E2F6F">
        <w:t xml:space="preserve"> </w:t>
      </w:r>
      <w:r w:rsidRPr="00DD12A4">
        <w:t>proclamarea</w:t>
      </w:r>
      <w:r w:rsidR="005E2F6F">
        <w:t xml:space="preserve"> </w:t>
      </w:r>
      <w:hyperlink r:id="rId105" w:history="1">
        <w:r w:rsidRPr="00DD12A4">
          <w:rPr>
            <w:rStyle w:val="Hyperlink"/>
            <w:szCs w:val="24"/>
          </w:rPr>
          <w:t>Pilonului</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drepturilor</w:t>
        </w:r>
        <w:r w:rsidR="005E2F6F">
          <w:rPr>
            <w:rStyle w:val="Hyperlink"/>
            <w:szCs w:val="24"/>
          </w:rPr>
          <w:t xml:space="preserve"> </w:t>
        </w:r>
        <w:r w:rsidRPr="00DD12A4">
          <w:rPr>
            <w:rStyle w:val="Hyperlink"/>
            <w:szCs w:val="24"/>
          </w:rPr>
          <w:t>sociale</w:t>
        </w:r>
      </w:hyperlink>
      <w:hyperlink r:id="rId106" w:anchor="modal" w:history="1"/>
      <w:r w:rsidR="005E2F6F">
        <w:t xml:space="preserve"> </w:t>
      </w:r>
      <w:r w:rsidRPr="00DD12A4">
        <w:t>în</w:t>
      </w:r>
      <w:r w:rsidR="005E2F6F">
        <w:t xml:space="preserve"> </w:t>
      </w:r>
      <w:r w:rsidRPr="00DD12A4">
        <w:t>cadrul</w:t>
      </w:r>
      <w:r w:rsidR="005E2F6F">
        <w:t xml:space="preserve"> </w:t>
      </w:r>
      <w:proofErr w:type="spellStart"/>
      <w:r w:rsidRPr="00DD12A4">
        <w:t>Summitului</w:t>
      </w:r>
      <w:proofErr w:type="spellEnd"/>
      <w:r w:rsidR="005E2F6F">
        <w:t xml:space="preserve"> </w:t>
      </w:r>
      <w:r w:rsidRPr="00DD12A4">
        <w:t>social</w:t>
      </w:r>
      <w:r w:rsidR="005E2F6F">
        <w:t xml:space="preserve"> </w:t>
      </w:r>
      <w:r w:rsidRPr="00DD12A4">
        <w:t>de</w:t>
      </w:r>
      <w:r w:rsidR="005E2F6F">
        <w:t xml:space="preserve"> </w:t>
      </w:r>
      <w:r w:rsidRPr="00DD12A4">
        <w:t>la</w:t>
      </w:r>
      <w:r w:rsidR="005E2F6F">
        <w:t xml:space="preserve"> </w:t>
      </w:r>
      <w:proofErr w:type="spellStart"/>
      <w:r w:rsidRPr="00DD12A4">
        <w:t>Göteborg</w:t>
      </w:r>
      <w:proofErr w:type="spellEnd"/>
      <w:r w:rsidR="005E2F6F">
        <w:t xml:space="preserve"> </w:t>
      </w:r>
      <w:r w:rsidRPr="00DD12A4">
        <w:t>din</w:t>
      </w:r>
      <w:r w:rsidR="005E2F6F">
        <w:t xml:space="preserve"> </w:t>
      </w:r>
      <w:r w:rsidRPr="00DD12A4">
        <w:t>2017</w:t>
      </w:r>
      <w:r w:rsidR="005E2F6F">
        <w:t xml:space="preserve"> </w:t>
      </w:r>
      <w:r w:rsidRPr="00DD12A4">
        <w:t>de</w:t>
      </w:r>
      <w:r w:rsidR="005E2F6F">
        <w:t xml:space="preserve"> </w:t>
      </w:r>
      <w:r w:rsidRPr="00DD12A4">
        <w:t>către</w:t>
      </w:r>
      <w:r w:rsidR="005E2F6F">
        <w:t xml:space="preserve"> </w:t>
      </w:r>
      <w:r w:rsidRPr="00DD12A4">
        <w:t>Parlamentul</w:t>
      </w:r>
      <w:r w:rsidR="005E2F6F">
        <w:t xml:space="preserve"> </w:t>
      </w:r>
      <w:r w:rsidRPr="00DD12A4">
        <w:t>European,</w:t>
      </w:r>
      <w:r w:rsidR="005E2F6F">
        <w:t xml:space="preserve"> </w:t>
      </w:r>
      <w:r w:rsidRPr="00DD12A4">
        <w:t>Consiliu</w:t>
      </w:r>
      <w:r w:rsidR="005E2F6F">
        <w:t xml:space="preserve"> </w:t>
      </w:r>
      <w:r w:rsidRPr="00DD12A4">
        <w:t>și</w:t>
      </w:r>
      <w:r w:rsidR="005E2F6F">
        <w:t xml:space="preserve"> </w:t>
      </w:r>
      <w:r w:rsidRPr="00DD12A4">
        <w:t>Comisie.</w:t>
      </w:r>
      <w:r w:rsidR="005E2F6F">
        <w:t xml:space="preserve"> </w:t>
      </w:r>
      <w:r w:rsidRPr="00DD12A4">
        <w:t>De</w:t>
      </w:r>
      <w:r w:rsidR="005E2F6F">
        <w:t xml:space="preserve"> </w:t>
      </w:r>
      <w:r w:rsidRPr="00DD12A4">
        <w:t>atunci,</w:t>
      </w:r>
      <w:r w:rsidR="005E2F6F">
        <w:t xml:space="preserve"> </w:t>
      </w:r>
      <w:r w:rsidRPr="00DD12A4">
        <w:t>acest</w:t>
      </w:r>
      <w:r w:rsidR="005E2F6F">
        <w:t xml:space="preserve"> </w:t>
      </w:r>
      <w:r w:rsidRPr="00DD12A4">
        <w:t>angajament</w:t>
      </w:r>
      <w:r w:rsidR="005E2F6F">
        <w:t xml:space="preserve"> </w:t>
      </w:r>
      <w:r w:rsidRPr="00DD12A4">
        <w:t>a</w:t>
      </w:r>
      <w:r w:rsidR="005E2F6F">
        <w:t xml:space="preserve"> </w:t>
      </w:r>
      <w:r w:rsidRPr="00DD12A4">
        <w:t>fost</w:t>
      </w:r>
      <w:r w:rsidR="005E2F6F">
        <w:t xml:space="preserve"> </w:t>
      </w:r>
      <w:r w:rsidRPr="00DD12A4">
        <w:t>reafirmat</w:t>
      </w:r>
      <w:r w:rsidR="005E2F6F">
        <w:t xml:space="preserve"> </w:t>
      </w:r>
      <w:r w:rsidRPr="00DD12A4">
        <w:t>în</w:t>
      </w:r>
      <w:r w:rsidR="005E2F6F">
        <w:t xml:space="preserve"> </w:t>
      </w:r>
      <w:r w:rsidRPr="00DD12A4">
        <w:t>cadrul</w:t>
      </w:r>
      <w:r w:rsidR="005E2F6F">
        <w:t xml:space="preserve"> </w:t>
      </w:r>
      <w:hyperlink r:id="rId107" w:history="1">
        <w:proofErr w:type="spellStart"/>
        <w:r w:rsidRPr="00DD12A4">
          <w:rPr>
            <w:rStyle w:val="Hyperlink"/>
            <w:szCs w:val="24"/>
          </w:rPr>
          <w:t>Summitului</w:t>
        </w:r>
        <w:proofErr w:type="spellEnd"/>
        <w:r w:rsidR="005E2F6F">
          <w:rPr>
            <w:rStyle w:val="Hyperlink"/>
            <w:szCs w:val="24"/>
          </w:rPr>
          <w:t xml:space="preserve"> </w:t>
        </w:r>
        <w:r w:rsidRPr="00DD12A4">
          <w:rPr>
            <w:rStyle w:val="Hyperlink"/>
            <w:szCs w:val="24"/>
          </w:rPr>
          <w:t>social</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la</w:t>
        </w:r>
        <w:r w:rsidR="005E2F6F">
          <w:rPr>
            <w:rStyle w:val="Hyperlink"/>
            <w:szCs w:val="24"/>
          </w:rPr>
          <w:t xml:space="preserve"> </w:t>
        </w:r>
        <w:r w:rsidRPr="00DD12A4">
          <w:rPr>
            <w:rStyle w:val="Hyperlink"/>
            <w:szCs w:val="24"/>
          </w:rPr>
          <w:t>Porto</w:t>
        </w:r>
      </w:hyperlink>
      <w:hyperlink r:id="rId108" w:anchor="modal" w:history="1"/>
      <w:r w:rsidR="005E2F6F">
        <w:t xml:space="preserve"> </w:t>
      </w:r>
      <w:r w:rsidRPr="00DD12A4">
        <w:t>din</w:t>
      </w:r>
      <w:r w:rsidR="005E2F6F">
        <w:t xml:space="preserve"> </w:t>
      </w:r>
      <w:r w:rsidRPr="00DD12A4">
        <w:t>2021</w:t>
      </w:r>
      <w:r w:rsidR="005E2F6F">
        <w:t xml:space="preserve"> </w:t>
      </w:r>
      <w:r w:rsidRPr="00DD12A4">
        <w:t>de</w:t>
      </w:r>
      <w:r w:rsidR="005E2F6F">
        <w:t xml:space="preserve"> </w:t>
      </w:r>
      <w:r w:rsidRPr="00DD12A4">
        <w:t>către</w:t>
      </w:r>
      <w:r w:rsidR="005E2F6F">
        <w:t xml:space="preserve"> </w:t>
      </w:r>
      <w:r w:rsidRPr="00DD12A4">
        <w:t>liderii</w:t>
      </w:r>
      <w:r w:rsidR="005E2F6F">
        <w:t xml:space="preserve"> </w:t>
      </w:r>
      <w:r w:rsidRPr="00DD12A4">
        <w:t>UE,</w:t>
      </w:r>
      <w:r w:rsidR="005E2F6F">
        <w:t xml:space="preserve"> </w:t>
      </w:r>
      <w:r w:rsidRPr="00DD12A4">
        <w:t>partenerii</w:t>
      </w:r>
      <w:r w:rsidR="005E2F6F">
        <w:t xml:space="preserve"> </w:t>
      </w:r>
      <w:r w:rsidRPr="00DD12A4">
        <w:t>sociali</w:t>
      </w:r>
      <w:r w:rsidR="005E2F6F">
        <w:t xml:space="preserve"> </w:t>
      </w:r>
      <w:r w:rsidRPr="00DD12A4">
        <w:t>și</w:t>
      </w:r>
      <w:r w:rsidR="005E2F6F">
        <w:t xml:space="preserve"> </w:t>
      </w:r>
      <w:r w:rsidRPr="00DD12A4">
        <w:t>organizațiile</w:t>
      </w:r>
      <w:r w:rsidR="005E2F6F">
        <w:t xml:space="preserve"> </w:t>
      </w:r>
      <w:r w:rsidRPr="00DD12A4">
        <w:t>societății</w:t>
      </w:r>
      <w:r w:rsidR="005E2F6F">
        <w:t xml:space="preserve"> </w:t>
      </w:r>
      <w:r w:rsidRPr="00DD12A4">
        <w:t>civile.</w:t>
      </w:r>
      <w:r w:rsidR="005E2F6F">
        <w:t xml:space="preserve"> </w:t>
      </w:r>
      <w:r w:rsidRPr="00DD12A4">
        <w:t>Comisia</w:t>
      </w:r>
      <w:r w:rsidR="005E2F6F">
        <w:t xml:space="preserve"> </w:t>
      </w:r>
      <w:r w:rsidRPr="00DD12A4">
        <w:t>a</w:t>
      </w:r>
      <w:r w:rsidR="005E2F6F">
        <w:t xml:space="preserve"> </w:t>
      </w:r>
      <w:r w:rsidRPr="00DD12A4">
        <w:t>prezentat</w:t>
      </w:r>
      <w:r w:rsidR="005E2F6F">
        <w:t xml:space="preserve"> </w:t>
      </w:r>
      <w:r w:rsidRPr="00DD12A4">
        <w:t>peste</w:t>
      </w:r>
      <w:r w:rsidR="005E2F6F">
        <w:t xml:space="preserve"> </w:t>
      </w:r>
      <w:r w:rsidRPr="00DD12A4">
        <w:t>130</w:t>
      </w:r>
      <w:r w:rsidR="005E2F6F">
        <w:t xml:space="preserve"> </w:t>
      </w:r>
      <w:r w:rsidRPr="00DD12A4">
        <w:t>de</w:t>
      </w:r>
      <w:r w:rsidR="005E2F6F">
        <w:t xml:space="preserve"> </w:t>
      </w:r>
      <w:r w:rsidRPr="00DD12A4">
        <w:t>inițiative</w:t>
      </w:r>
      <w:r w:rsidR="005E2F6F">
        <w:t xml:space="preserve"> </w:t>
      </w:r>
      <w:r w:rsidRPr="00DD12A4">
        <w:t>pentru</w:t>
      </w:r>
      <w:r w:rsidR="005E2F6F">
        <w:t xml:space="preserve"> </w:t>
      </w:r>
      <w:r w:rsidRPr="00DD12A4">
        <w:t>a</w:t>
      </w:r>
      <w:r w:rsidR="005E2F6F">
        <w:t xml:space="preserve"> </w:t>
      </w:r>
      <w:r w:rsidRPr="00DD12A4">
        <w:t>pune</w:t>
      </w:r>
      <w:r w:rsidR="005E2F6F">
        <w:t xml:space="preserve"> </w:t>
      </w:r>
      <w:r w:rsidRPr="00DD12A4">
        <w:t>în</w:t>
      </w:r>
      <w:r w:rsidR="005E2F6F">
        <w:t xml:space="preserve"> </w:t>
      </w:r>
      <w:r w:rsidRPr="00DD12A4">
        <w:t>aplicare</w:t>
      </w:r>
      <w:r w:rsidR="005E2F6F">
        <w:t xml:space="preserve"> </w:t>
      </w:r>
      <w:r w:rsidRPr="00DD12A4">
        <w:t>pilonul</w:t>
      </w:r>
      <w:r w:rsidR="005E2F6F">
        <w:t xml:space="preserve"> </w:t>
      </w:r>
      <w:r w:rsidRPr="00DD12A4">
        <w:t>în</w:t>
      </w:r>
      <w:r w:rsidR="005E2F6F">
        <w:t xml:space="preserve"> </w:t>
      </w:r>
      <w:r w:rsidRPr="00DD12A4">
        <w:t>statele</w:t>
      </w:r>
      <w:r w:rsidR="005E2F6F">
        <w:t xml:space="preserve"> </w:t>
      </w:r>
      <w:r w:rsidRPr="00DD12A4">
        <w:t>membre</w:t>
      </w:r>
      <w:r w:rsidR="005E2F6F">
        <w:t xml:space="preserve"> </w:t>
      </w:r>
      <w:r w:rsidRPr="00DD12A4">
        <w:t>și</w:t>
      </w:r>
      <w:r w:rsidR="005E2F6F">
        <w:t xml:space="preserve"> </w:t>
      </w:r>
      <w:r w:rsidRPr="00DD12A4">
        <w:t>pentru</w:t>
      </w:r>
      <w:r w:rsidR="005E2F6F">
        <w:t xml:space="preserve"> </w:t>
      </w:r>
      <w:r w:rsidRPr="00DD12A4">
        <w:t>a</w:t>
      </w:r>
      <w:r w:rsidR="005E2F6F">
        <w:t xml:space="preserve"> </w:t>
      </w:r>
      <w:r w:rsidRPr="00DD12A4">
        <w:t>crea</w:t>
      </w:r>
      <w:r w:rsidR="005E2F6F">
        <w:t xml:space="preserve"> </w:t>
      </w:r>
      <w:r w:rsidRPr="00DD12A4">
        <w:t>o</w:t>
      </w:r>
      <w:r w:rsidR="005E2F6F">
        <w:t xml:space="preserve"> </w:t>
      </w:r>
      <w:proofErr w:type="spellStart"/>
      <w:r w:rsidRPr="00DD12A4">
        <w:t>Europă</w:t>
      </w:r>
      <w:proofErr w:type="spellEnd"/>
      <w:r w:rsidR="005E2F6F">
        <w:t xml:space="preserve"> </w:t>
      </w:r>
      <w:r w:rsidRPr="00DD12A4">
        <w:t>socială</w:t>
      </w:r>
      <w:r w:rsidR="005E2F6F">
        <w:t xml:space="preserve"> </w:t>
      </w:r>
      <w:r w:rsidRPr="00DD12A4">
        <w:t>echitabilă,</w:t>
      </w:r>
      <w:r w:rsidR="005E2F6F">
        <w:t xml:space="preserve"> </w:t>
      </w:r>
      <w:r w:rsidRPr="00DD12A4">
        <w:t>favorabilă</w:t>
      </w:r>
      <w:r w:rsidR="005E2F6F">
        <w:t xml:space="preserve"> </w:t>
      </w:r>
      <w:r w:rsidRPr="00DD12A4">
        <w:t>incluziunii</w:t>
      </w:r>
      <w:r w:rsidR="005E2F6F">
        <w:t xml:space="preserve"> </w:t>
      </w:r>
      <w:r w:rsidRPr="00DD12A4">
        <w:t>și</w:t>
      </w:r>
      <w:r w:rsidR="005E2F6F">
        <w:t xml:space="preserve"> </w:t>
      </w:r>
      <w:r w:rsidRPr="00DD12A4">
        <w:t>plină</w:t>
      </w:r>
      <w:r w:rsidR="005E2F6F">
        <w:t xml:space="preserve"> </w:t>
      </w:r>
      <w:r w:rsidRPr="00DD12A4">
        <w:t>de</w:t>
      </w:r>
      <w:r w:rsidR="005E2F6F">
        <w:t xml:space="preserve"> </w:t>
      </w:r>
      <w:r w:rsidRPr="00DD12A4">
        <w:t>oportunități.</w:t>
      </w:r>
    </w:p>
    <w:p w14:paraId="04D67A7E" w14:textId="0B210A6C" w:rsidR="00DD12A4" w:rsidRPr="00DD12A4" w:rsidRDefault="00DD12A4" w:rsidP="00DD12A4">
      <w:pPr>
        <w:jc w:val="both"/>
      </w:pPr>
      <w:r w:rsidRPr="00DD12A4">
        <w:t>Aceste</w:t>
      </w:r>
      <w:r w:rsidR="005E2F6F">
        <w:t xml:space="preserve"> </w:t>
      </w:r>
      <w:r w:rsidRPr="00DD12A4">
        <w:t>inițiative</w:t>
      </w:r>
      <w:r w:rsidR="005E2F6F">
        <w:t xml:space="preserve"> </w:t>
      </w:r>
      <w:r w:rsidRPr="00DD12A4">
        <w:t>vizează</w:t>
      </w:r>
      <w:r w:rsidR="005E2F6F">
        <w:t xml:space="preserve"> </w:t>
      </w:r>
      <w:r w:rsidRPr="00DD12A4">
        <w:t>transparența</w:t>
      </w:r>
      <w:r w:rsidR="005E2F6F">
        <w:t xml:space="preserve"> </w:t>
      </w:r>
      <w:r w:rsidRPr="00DD12A4">
        <w:t>salarială</w:t>
      </w:r>
      <w:r w:rsidR="005E2F6F">
        <w:t xml:space="preserve"> </w:t>
      </w:r>
      <w:r w:rsidRPr="00DD12A4">
        <w:t>și</w:t>
      </w:r>
      <w:r w:rsidR="005E2F6F">
        <w:t xml:space="preserve"> </w:t>
      </w:r>
      <w:r w:rsidRPr="00DD12A4">
        <w:t>egalitatea</w:t>
      </w:r>
      <w:r w:rsidR="005E2F6F">
        <w:t xml:space="preserve"> </w:t>
      </w:r>
      <w:r w:rsidRPr="00DD12A4">
        <w:t>între</w:t>
      </w:r>
      <w:r w:rsidR="005E2F6F">
        <w:t xml:space="preserve"> </w:t>
      </w:r>
      <w:r w:rsidRPr="00DD12A4">
        <w:t>femei</w:t>
      </w:r>
      <w:r w:rsidR="005E2F6F">
        <w:t xml:space="preserve"> </w:t>
      </w:r>
      <w:r w:rsidRPr="00DD12A4">
        <w:t>și</w:t>
      </w:r>
      <w:r w:rsidR="005E2F6F">
        <w:t xml:space="preserve"> </w:t>
      </w:r>
      <w:r w:rsidRPr="00DD12A4">
        <w:t>bărbați,</w:t>
      </w:r>
      <w:r w:rsidR="005E2F6F">
        <w:t xml:space="preserve"> </w:t>
      </w:r>
      <w:r w:rsidRPr="00DD12A4">
        <w:t>salariile</w:t>
      </w:r>
      <w:r w:rsidR="005E2F6F">
        <w:t xml:space="preserve"> </w:t>
      </w:r>
      <w:r w:rsidRPr="00DD12A4">
        <w:t>minime</w:t>
      </w:r>
      <w:r w:rsidR="005E2F6F">
        <w:t xml:space="preserve"> </w:t>
      </w:r>
      <w:r w:rsidRPr="00DD12A4">
        <w:t>și</w:t>
      </w:r>
      <w:r w:rsidR="005E2F6F">
        <w:t xml:space="preserve"> </w:t>
      </w:r>
      <w:r w:rsidRPr="00DD12A4">
        <w:t>investițiile</w:t>
      </w:r>
      <w:r w:rsidR="005E2F6F">
        <w:t xml:space="preserve"> </w:t>
      </w:r>
      <w:r w:rsidRPr="00DD12A4">
        <w:t>în</w:t>
      </w:r>
      <w:r w:rsidR="005E2F6F">
        <w:t xml:space="preserve"> </w:t>
      </w:r>
      <w:r w:rsidRPr="00DD12A4">
        <w:t>competențe,</w:t>
      </w:r>
      <w:r w:rsidR="005E2F6F">
        <w:t xml:space="preserve"> </w:t>
      </w:r>
      <w:r w:rsidRPr="00DD12A4">
        <w:t>combaterea</w:t>
      </w:r>
      <w:r w:rsidR="005E2F6F">
        <w:t xml:space="preserve"> </w:t>
      </w:r>
      <w:r w:rsidRPr="00DD12A4">
        <w:t>sărăciei</w:t>
      </w:r>
      <w:r w:rsidR="005E2F6F">
        <w:t xml:space="preserve"> </w:t>
      </w:r>
      <w:r w:rsidRPr="00DD12A4">
        <w:t>în</w:t>
      </w:r>
      <w:r w:rsidR="005E2F6F">
        <w:t xml:space="preserve"> </w:t>
      </w:r>
      <w:r w:rsidRPr="00DD12A4">
        <w:t>rândul</w:t>
      </w:r>
      <w:r w:rsidR="005E2F6F">
        <w:t xml:space="preserve"> </w:t>
      </w:r>
      <w:r w:rsidRPr="00DD12A4">
        <w:t>copiilor,</w:t>
      </w:r>
      <w:r w:rsidR="005E2F6F">
        <w:t xml:space="preserve"> </w:t>
      </w:r>
      <w:r w:rsidRPr="00DD12A4">
        <w:t>venitul</w:t>
      </w:r>
      <w:r w:rsidR="005E2F6F">
        <w:t xml:space="preserve"> </w:t>
      </w:r>
      <w:r w:rsidRPr="00DD12A4">
        <w:t>minim</w:t>
      </w:r>
      <w:r w:rsidR="005E2F6F">
        <w:t xml:space="preserve"> </w:t>
      </w:r>
      <w:r w:rsidRPr="00DD12A4">
        <w:t>și</w:t>
      </w:r>
      <w:r w:rsidR="005E2F6F">
        <w:t xml:space="preserve"> </w:t>
      </w:r>
      <w:r w:rsidRPr="00DD12A4">
        <w:t>protejarea</w:t>
      </w:r>
      <w:r w:rsidR="005E2F6F">
        <w:t xml:space="preserve"> </w:t>
      </w:r>
      <w:r w:rsidRPr="00DD12A4">
        <w:t>securității</w:t>
      </w:r>
      <w:r w:rsidR="005E2F6F">
        <w:t xml:space="preserve"> </w:t>
      </w:r>
      <w:r w:rsidRPr="00DD12A4">
        <w:t>și</w:t>
      </w:r>
      <w:r w:rsidR="005E2F6F">
        <w:t xml:space="preserve"> </w:t>
      </w:r>
      <w:r w:rsidRPr="00DD12A4">
        <w:t>sănătății</w:t>
      </w:r>
      <w:r w:rsidR="005E2F6F">
        <w:t xml:space="preserve"> </w:t>
      </w:r>
      <w:r w:rsidRPr="00DD12A4">
        <w:t>lucrătorilor.</w:t>
      </w:r>
    </w:p>
    <w:p w14:paraId="3325D797" w14:textId="100A27C3" w:rsidR="00DD12A4" w:rsidRPr="00DD12A4" w:rsidRDefault="00DD12A4" w:rsidP="00DD12A4">
      <w:pPr>
        <w:jc w:val="both"/>
      </w:pPr>
      <w:r w:rsidRPr="00DD12A4">
        <w:t>După</w:t>
      </w:r>
      <w:r w:rsidR="005E2F6F">
        <w:t xml:space="preserve"> </w:t>
      </w:r>
      <w:r w:rsidRPr="00DD12A4">
        <w:t>o</w:t>
      </w:r>
      <w:r w:rsidR="005E2F6F">
        <w:t xml:space="preserve"> </w:t>
      </w:r>
      <w:r w:rsidRPr="00DD12A4">
        <w:t>redresare</w:t>
      </w:r>
      <w:r w:rsidR="005E2F6F">
        <w:t xml:space="preserve"> </w:t>
      </w:r>
      <w:r w:rsidRPr="00DD12A4">
        <w:t>socioeconomică</w:t>
      </w:r>
      <w:r w:rsidR="005E2F6F">
        <w:t xml:space="preserve"> </w:t>
      </w:r>
      <w:r w:rsidRPr="00DD12A4">
        <w:t>puternică</w:t>
      </w:r>
      <w:r w:rsidR="005E2F6F">
        <w:t xml:space="preserve"> </w:t>
      </w:r>
      <w:r w:rsidRPr="00DD12A4">
        <w:t>în</w:t>
      </w:r>
      <w:r w:rsidR="005E2F6F">
        <w:t xml:space="preserve"> </w:t>
      </w:r>
      <w:r w:rsidRPr="00DD12A4">
        <w:t>urma</w:t>
      </w:r>
      <w:r w:rsidR="005E2F6F">
        <w:t xml:space="preserve"> </w:t>
      </w:r>
      <w:r w:rsidRPr="00DD12A4">
        <w:t>pandemiei</w:t>
      </w:r>
      <w:r w:rsidR="005E2F6F">
        <w:t xml:space="preserve"> </w:t>
      </w:r>
      <w:r w:rsidRPr="00DD12A4">
        <w:t>de</w:t>
      </w:r>
      <w:r w:rsidR="005E2F6F">
        <w:t xml:space="preserve"> </w:t>
      </w:r>
      <w:r w:rsidRPr="00DD12A4">
        <w:t>COVID-19,</w:t>
      </w:r>
      <w:r w:rsidR="005E2F6F">
        <w:t xml:space="preserve"> </w:t>
      </w:r>
      <w:r w:rsidRPr="00DD12A4">
        <w:t>principiile</w:t>
      </w:r>
      <w:r w:rsidR="005E2F6F">
        <w:t xml:space="preserve"> </w:t>
      </w:r>
      <w:r w:rsidRPr="00DD12A4">
        <w:t>pilonului</w:t>
      </w:r>
      <w:r w:rsidR="005E2F6F">
        <w:t xml:space="preserve"> </w:t>
      </w:r>
      <w:r w:rsidRPr="00DD12A4">
        <w:t>rămân</w:t>
      </w:r>
      <w:r w:rsidR="005E2F6F">
        <w:t xml:space="preserve"> </w:t>
      </w:r>
      <w:r w:rsidRPr="00DD12A4">
        <w:t>extrem</w:t>
      </w:r>
      <w:r w:rsidR="005E2F6F">
        <w:t xml:space="preserve"> </w:t>
      </w:r>
      <w:r w:rsidRPr="00DD12A4">
        <w:t>de</w:t>
      </w:r>
      <w:r w:rsidR="005E2F6F">
        <w:t xml:space="preserve"> </w:t>
      </w:r>
      <w:r w:rsidRPr="00DD12A4">
        <w:t>relevante</w:t>
      </w:r>
      <w:r w:rsidR="005E2F6F">
        <w:t xml:space="preserve"> </w:t>
      </w:r>
      <w:r w:rsidRPr="00DD12A4">
        <w:t>în</w:t>
      </w:r>
      <w:r w:rsidR="005E2F6F">
        <w:t xml:space="preserve"> </w:t>
      </w:r>
      <w:r w:rsidRPr="00DD12A4">
        <w:t>contextul</w:t>
      </w:r>
      <w:r w:rsidR="005E2F6F">
        <w:t xml:space="preserve"> </w:t>
      </w:r>
      <w:r w:rsidRPr="00DD12A4">
        <w:t>actual,</w:t>
      </w:r>
      <w:r w:rsidR="005E2F6F">
        <w:t xml:space="preserve"> </w:t>
      </w:r>
      <w:r w:rsidRPr="00DD12A4">
        <w:t>în</w:t>
      </w:r>
      <w:r w:rsidR="005E2F6F">
        <w:t xml:space="preserve"> </w:t>
      </w:r>
      <w:r w:rsidRPr="00DD12A4">
        <w:t>care</w:t>
      </w:r>
      <w:r w:rsidR="005E2F6F">
        <w:t xml:space="preserve"> </w:t>
      </w:r>
      <w:r w:rsidRPr="00DD12A4">
        <w:t>multe</w:t>
      </w:r>
      <w:r w:rsidR="005E2F6F">
        <w:t xml:space="preserve"> </w:t>
      </w:r>
      <w:r w:rsidRPr="00DD12A4">
        <w:t>gospodării</w:t>
      </w:r>
      <w:r w:rsidR="005E2F6F">
        <w:t xml:space="preserve"> </w:t>
      </w:r>
      <w:r w:rsidRPr="00DD12A4">
        <w:t>se</w:t>
      </w:r>
      <w:r w:rsidR="005E2F6F">
        <w:t xml:space="preserve"> </w:t>
      </w:r>
      <w:r w:rsidRPr="00DD12A4">
        <w:t>confruntă</w:t>
      </w:r>
      <w:r w:rsidR="005E2F6F">
        <w:t xml:space="preserve"> </w:t>
      </w:r>
      <w:r w:rsidRPr="00DD12A4">
        <w:t>cu</w:t>
      </w:r>
      <w:r w:rsidR="005E2F6F">
        <w:t xml:space="preserve"> </w:t>
      </w:r>
      <w:r w:rsidRPr="00DD12A4">
        <w:t>dificultăți</w:t>
      </w:r>
      <w:r w:rsidR="005E2F6F">
        <w:t xml:space="preserve"> </w:t>
      </w:r>
      <w:r w:rsidRPr="00DD12A4">
        <w:t>în</w:t>
      </w:r>
      <w:r w:rsidR="005E2F6F">
        <w:t xml:space="preserve"> </w:t>
      </w:r>
      <w:r w:rsidRPr="00DD12A4">
        <w:t>a</w:t>
      </w:r>
      <w:r w:rsidR="005E2F6F">
        <w:t xml:space="preserve"> </w:t>
      </w:r>
      <w:r w:rsidRPr="00DD12A4">
        <w:t>face</w:t>
      </w:r>
      <w:r w:rsidR="005E2F6F">
        <w:t xml:space="preserve"> </w:t>
      </w:r>
      <w:r w:rsidRPr="00DD12A4">
        <w:t>față</w:t>
      </w:r>
      <w:r w:rsidR="005E2F6F">
        <w:t xml:space="preserve"> </w:t>
      </w:r>
      <w:r w:rsidRPr="00DD12A4">
        <w:t>cheltuielilor</w:t>
      </w:r>
      <w:r w:rsidR="005E2F6F">
        <w:t xml:space="preserve"> </w:t>
      </w:r>
      <w:r w:rsidRPr="00DD12A4">
        <w:t>de</w:t>
      </w:r>
      <w:r w:rsidR="005E2F6F">
        <w:t xml:space="preserve"> </w:t>
      </w:r>
      <w:r w:rsidRPr="00DD12A4">
        <w:t>zi</w:t>
      </w:r>
      <w:r w:rsidR="005E2F6F">
        <w:t xml:space="preserve"> </w:t>
      </w:r>
      <w:r w:rsidRPr="00DD12A4">
        <w:t>cu</w:t>
      </w:r>
      <w:r w:rsidR="005E2F6F">
        <w:t xml:space="preserve"> </w:t>
      </w:r>
      <w:r w:rsidRPr="00DD12A4">
        <w:t>zi,</w:t>
      </w:r>
      <w:r w:rsidR="005E2F6F">
        <w:t xml:space="preserve"> </w:t>
      </w:r>
      <w:r w:rsidRPr="00DD12A4">
        <w:t>din</w:t>
      </w:r>
      <w:r w:rsidR="005E2F6F">
        <w:t xml:space="preserve"> </w:t>
      </w:r>
      <w:r w:rsidRPr="00DD12A4">
        <w:t>cauza</w:t>
      </w:r>
      <w:r w:rsidR="005E2F6F">
        <w:t xml:space="preserve"> </w:t>
      </w:r>
      <w:r w:rsidRPr="00DD12A4">
        <w:t>creșterii</w:t>
      </w:r>
      <w:r w:rsidR="005E2F6F">
        <w:t xml:space="preserve"> </w:t>
      </w:r>
      <w:r w:rsidRPr="00DD12A4">
        <w:t>prețurilor</w:t>
      </w:r>
      <w:r w:rsidR="005E2F6F">
        <w:t xml:space="preserve"> </w:t>
      </w:r>
      <w:r w:rsidRPr="00DD12A4">
        <w:t>exacerbate</w:t>
      </w:r>
      <w:r w:rsidR="005E2F6F">
        <w:t xml:space="preserve"> </w:t>
      </w:r>
      <w:r w:rsidRPr="00DD12A4">
        <w:t>de</w:t>
      </w:r>
      <w:r w:rsidR="005E2F6F">
        <w:t xml:space="preserve"> </w:t>
      </w:r>
      <w:r w:rsidRPr="00DD12A4">
        <w:t>invadarea</w:t>
      </w:r>
      <w:r w:rsidR="005E2F6F">
        <w:t xml:space="preserve"> </w:t>
      </w:r>
      <w:r w:rsidRPr="00DD12A4">
        <w:t>Ucrainei</w:t>
      </w:r>
      <w:r w:rsidR="005E2F6F">
        <w:t xml:space="preserve"> </w:t>
      </w:r>
      <w:r w:rsidRPr="00DD12A4">
        <w:t>de</w:t>
      </w:r>
      <w:r w:rsidR="005E2F6F">
        <w:t xml:space="preserve"> </w:t>
      </w:r>
      <w:r w:rsidRPr="00DD12A4">
        <w:t>către</w:t>
      </w:r>
      <w:r w:rsidR="005E2F6F">
        <w:t xml:space="preserve"> </w:t>
      </w:r>
      <w:r w:rsidRPr="00DD12A4">
        <w:t>Rusia.</w:t>
      </w:r>
      <w:r w:rsidR="005E2F6F">
        <w:t xml:space="preserve">  </w:t>
      </w:r>
    </w:p>
    <w:p w14:paraId="4DCC8EF3" w14:textId="47CFF6B5" w:rsidR="00DD12A4" w:rsidRPr="00DD12A4" w:rsidRDefault="00DD12A4" w:rsidP="00DD12A4">
      <w:pPr>
        <w:jc w:val="both"/>
      </w:pPr>
      <w:r w:rsidRPr="00DD12A4">
        <w:rPr>
          <w:b/>
          <w:bCs/>
        </w:rPr>
        <w:t>Îndeplinirea</w:t>
      </w:r>
      <w:r w:rsidR="005E2F6F">
        <w:rPr>
          <w:b/>
          <w:bCs/>
        </w:rPr>
        <w:t xml:space="preserve"> </w:t>
      </w:r>
      <w:r w:rsidRPr="00DD12A4">
        <w:rPr>
          <w:b/>
          <w:bCs/>
        </w:rPr>
        <w:t>obiectivelor</w:t>
      </w:r>
      <w:r w:rsidR="005E2F6F">
        <w:rPr>
          <w:b/>
          <w:bCs/>
        </w:rPr>
        <w:t xml:space="preserve"> </w:t>
      </w:r>
      <w:r w:rsidRPr="00DD12A4">
        <w:rPr>
          <w:b/>
          <w:bCs/>
        </w:rPr>
        <w:t>Pilonului</w:t>
      </w:r>
      <w:r w:rsidR="005E2F6F">
        <w:rPr>
          <w:b/>
          <w:bCs/>
        </w:rPr>
        <w:t xml:space="preserve"> </w:t>
      </w:r>
      <w:r w:rsidRPr="00DD12A4">
        <w:rPr>
          <w:b/>
          <w:bCs/>
        </w:rPr>
        <w:t>european</w:t>
      </w:r>
      <w:r w:rsidR="005E2F6F">
        <w:rPr>
          <w:b/>
          <w:bCs/>
        </w:rPr>
        <w:t xml:space="preserve"> </w:t>
      </w:r>
      <w:r w:rsidRPr="00DD12A4">
        <w:rPr>
          <w:b/>
          <w:bCs/>
        </w:rPr>
        <w:t>al</w:t>
      </w:r>
      <w:r w:rsidR="005E2F6F">
        <w:rPr>
          <w:b/>
          <w:bCs/>
        </w:rPr>
        <w:t xml:space="preserve"> </w:t>
      </w:r>
      <w:r w:rsidRPr="00DD12A4">
        <w:rPr>
          <w:b/>
          <w:bCs/>
        </w:rPr>
        <w:t>drepturilor</w:t>
      </w:r>
      <w:r w:rsidR="005E2F6F">
        <w:rPr>
          <w:b/>
          <w:bCs/>
        </w:rPr>
        <w:t xml:space="preserve"> </w:t>
      </w:r>
      <w:r w:rsidRPr="00DD12A4">
        <w:rPr>
          <w:b/>
          <w:bCs/>
        </w:rPr>
        <w:t>sociale</w:t>
      </w:r>
    </w:p>
    <w:p w14:paraId="3B94EAFA" w14:textId="4C8D79DE" w:rsidR="00DD12A4" w:rsidRPr="00DD12A4" w:rsidRDefault="00DD12A4" w:rsidP="00DD12A4">
      <w:pPr>
        <w:jc w:val="both"/>
      </w:pPr>
      <w:r w:rsidRPr="00DD12A4">
        <w:t>În</w:t>
      </w:r>
      <w:r w:rsidR="005E2F6F">
        <w:t xml:space="preserve"> </w:t>
      </w:r>
      <w:r w:rsidRPr="00DD12A4">
        <w:t>martie</w:t>
      </w:r>
      <w:r w:rsidR="005E2F6F">
        <w:t xml:space="preserve"> </w:t>
      </w:r>
      <w:r w:rsidRPr="00DD12A4">
        <w:t>2021,</w:t>
      </w:r>
      <w:r w:rsidR="005E2F6F">
        <w:t xml:space="preserve"> </w:t>
      </w:r>
      <w:r w:rsidRPr="00DD12A4">
        <w:t>Comisia</w:t>
      </w:r>
      <w:r w:rsidR="005E2F6F">
        <w:t xml:space="preserve"> </w:t>
      </w:r>
      <w:r w:rsidRPr="00DD12A4">
        <w:t>a</w:t>
      </w:r>
      <w:r w:rsidR="005E2F6F">
        <w:t xml:space="preserve"> </w:t>
      </w:r>
      <w:r w:rsidRPr="00DD12A4">
        <w:t>prezentat</w:t>
      </w:r>
      <w:r w:rsidR="005E2F6F">
        <w:t xml:space="preserve"> </w:t>
      </w:r>
      <w:hyperlink r:id="rId109" w:history="1">
        <w:r w:rsidRPr="00DD12A4">
          <w:rPr>
            <w:rStyle w:val="Hyperlink"/>
            <w:szCs w:val="24"/>
          </w:rPr>
          <w:t>Planul</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acțiune</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pilonul</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drepturilor</w:t>
        </w:r>
        <w:r w:rsidR="005E2F6F">
          <w:rPr>
            <w:rStyle w:val="Hyperlink"/>
            <w:szCs w:val="24"/>
          </w:rPr>
          <w:t xml:space="preserve"> </w:t>
        </w:r>
        <w:r w:rsidRPr="00DD12A4">
          <w:rPr>
            <w:rStyle w:val="Hyperlink"/>
            <w:szCs w:val="24"/>
          </w:rPr>
          <w:t>sociale</w:t>
        </w:r>
      </w:hyperlink>
      <w:hyperlink r:id="rId110" w:anchor="modal" w:history="1"/>
      <w:r w:rsidRPr="00DD12A4">
        <w:t>.</w:t>
      </w:r>
      <w:r w:rsidR="005E2F6F">
        <w:t xml:space="preserve"> </w:t>
      </w:r>
      <w:r w:rsidRPr="00DD12A4">
        <w:t>Până</w:t>
      </w:r>
      <w:r w:rsidR="005E2F6F">
        <w:t xml:space="preserve"> </w:t>
      </w:r>
      <w:r w:rsidRPr="00DD12A4">
        <w:t>în</w:t>
      </w:r>
      <w:r w:rsidR="005E2F6F">
        <w:t xml:space="preserve"> </w:t>
      </w:r>
      <w:r w:rsidRPr="00DD12A4">
        <w:t>prezent,</w:t>
      </w:r>
      <w:r w:rsidR="005E2F6F">
        <w:t xml:space="preserve"> </w:t>
      </w:r>
      <w:r w:rsidRPr="00DD12A4">
        <w:t>marea</w:t>
      </w:r>
      <w:r w:rsidR="005E2F6F">
        <w:t xml:space="preserve"> </w:t>
      </w:r>
      <w:r w:rsidRPr="00DD12A4">
        <w:t>majoritate</w:t>
      </w:r>
      <w:r w:rsidR="005E2F6F">
        <w:t xml:space="preserve"> </w:t>
      </w:r>
      <w:r w:rsidRPr="00DD12A4">
        <w:t>a</w:t>
      </w:r>
      <w:r w:rsidR="005E2F6F">
        <w:t xml:space="preserve"> </w:t>
      </w:r>
      <w:r w:rsidRPr="00DD12A4">
        <w:t>măsurilor</w:t>
      </w:r>
      <w:r w:rsidR="005E2F6F">
        <w:t xml:space="preserve"> </w:t>
      </w:r>
      <w:r w:rsidRPr="00DD12A4">
        <w:t>prevăzute</w:t>
      </w:r>
      <w:r w:rsidR="005E2F6F">
        <w:t xml:space="preserve"> </w:t>
      </w:r>
      <w:r w:rsidRPr="00DD12A4">
        <w:t>în</w:t>
      </w:r>
      <w:r w:rsidR="005E2F6F">
        <w:t xml:space="preserve"> </w:t>
      </w:r>
      <w:r w:rsidRPr="00DD12A4">
        <w:t>plan</w:t>
      </w:r>
      <w:r w:rsidR="005E2F6F">
        <w:t xml:space="preserve"> </w:t>
      </w:r>
      <w:r w:rsidRPr="00DD12A4">
        <w:t>fie</w:t>
      </w:r>
      <w:r w:rsidR="005E2F6F">
        <w:t xml:space="preserve"> </w:t>
      </w:r>
      <w:r w:rsidRPr="00DD12A4">
        <w:t>au</w:t>
      </w:r>
      <w:r w:rsidR="005E2F6F">
        <w:t xml:space="preserve"> </w:t>
      </w:r>
      <w:r w:rsidRPr="00DD12A4">
        <w:t>fost</w:t>
      </w:r>
      <w:r w:rsidR="005E2F6F">
        <w:t xml:space="preserve"> </w:t>
      </w:r>
      <w:r w:rsidRPr="00DD12A4">
        <w:t>deja</w:t>
      </w:r>
      <w:r w:rsidR="005E2F6F">
        <w:t xml:space="preserve"> </w:t>
      </w:r>
      <w:r w:rsidRPr="00DD12A4">
        <w:t>adoptate,</w:t>
      </w:r>
      <w:r w:rsidR="005E2F6F">
        <w:t xml:space="preserve"> </w:t>
      </w:r>
      <w:r w:rsidRPr="00DD12A4">
        <w:t>fie</w:t>
      </w:r>
      <w:r w:rsidR="005E2F6F">
        <w:t xml:space="preserve"> </w:t>
      </w:r>
      <w:r w:rsidRPr="00DD12A4">
        <w:t>au</w:t>
      </w:r>
      <w:r w:rsidR="005E2F6F">
        <w:t xml:space="preserve"> </w:t>
      </w:r>
      <w:r w:rsidRPr="00DD12A4">
        <w:t>fost</w:t>
      </w:r>
      <w:r w:rsidR="005E2F6F">
        <w:t xml:space="preserve"> </w:t>
      </w:r>
      <w:r w:rsidRPr="00DD12A4">
        <w:t>lansate</w:t>
      </w:r>
      <w:r w:rsidR="005E2F6F">
        <w:t xml:space="preserve"> </w:t>
      </w:r>
      <w:r w:rsidRPr="00DD12A4">
        <w:t>de</w:t>
      </w:r>
      <w:r w:rsidR="005E2F6F">
        <w:t xml:space="preserve"> </w:t>
      </w:r>
      <w:r w:rsidRPr="00DD12A4">
        <w:t>Comisie.</w:t>
      </w:r>
      <w:r w:rsidR="005E2F6F">
        <w:t xml:space="preserve"> </w:t>
      </w:r>
      <w:r w:rsidRPr="00DD12A4">
        <w:t>Cea</w:t>
      </w:r>
      <w:r w:rsidR="005E2F6F">
        <w:t xml:space="preserve"> </w:t>
      </w:r>
      <w:r w:rsidRPr="00DD12A4">
        <w:t>de</w:t>
      </w:r>
      <w:r w:rsidR="005E2F6F">
        <w:t xml:space="preserve"> </w:t>
      </w:r>
      <w:r w:rsidRPr="00DD12A4">
        <w:t>a</w:t>
      </w:r>
      <w:r w:rsidR="005E2F6F">
        <w:t xml:space="preserve"> </w:t>
      </w:r>
      <w:r w:rsidRPr="00DD12A4">
        <w:t>cincea</w:t>
      </w:r>
      <w:r w:rsidR="005E2F6F">
        <w:t xml:space="preserve"> </w:t>
      </w:r>
      <w:r w:rsidRPr="00DD12A4">
        <w:t>aniversare</w:t>
      </w:r>
      <w:r w:rsidR="005E2F6F">
        <w:t xml:space="preserve"> </w:t>
      </w:r>
      <w:r w:rsidRPr="00DD12A4">
        <w:t>a</w:t>
      </w:r>
      <w:r w:rsidR="005E2F6F">
        <w:t xml:space="preserve"> </w:t>
      </w:r>
      <w:r w:rsidRPr="00DD12A4">
        <w:t>Pilonului</w:t>
      </w:r>
      <w:r w:rsidR="005E2F6F">
        <w:t xml:space="preserve"> </w:t>
      </w:r>
      <w:r w:rsidRPr="00DD12A4">
        <w:t>a</w:t>
      </w:r>
      <w:r w:rsidR="005E2F6F">
        <w:t xml:space="preserve"> </w:t>
      </w:r>
      <w:r w:rsidRPr="00DD12A4">
        <w:t>fost</w:t>
      </w:r>
      <w:r w:rsidR="005E2F6F">
        <w:t xml:space="preserve"> </w:t>
      </w:r>
      <w:r w:rsidRPr="00DD12A4">
        <w:t>sărbătorită</w:t>
      </w:r>
      <w:r w:rsidR="005E2F6F">
        <w:t xml:space="preserve"> </w:t>
      </w:r>
      <w:r w:rsidRPr="00DD12A4">
        <w:t>cu</w:t>
      </w:r>
      <w:r w:rsidR="005E2F6F">
        <w:t xml:space="preserve"> </w:t>
      </w:r>
      <w:r w:rsidRPr="00DD12A4">
        <w:t>ocazia</w:t>
      </w:r>
      <w:r w:rsidR="005E2F6F">
        <w:t xml:space="preserve"> </w:t>
      </w:r>
      <w:r w:rsidRPr="00DD12A4">
        <w:t>primului</w:t>
      </w:r>
      <w:r w:rsidR="005E2F6F">
        <w:t xml:space="preserve"> </w:t>
      </w:r>
      <w:hyperlink r:id="rId111" w:history="1">
        <w:r w:rsidRPr="00DD12A4">
          <w:rPr>
            <w:rStyle w:val="Hyperlink"/>
            <w:szCs w:val="24"/>
          </w:rPr>
          <w:t>Forum</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ocuparea</w:t>
        </w:r>
        <w:r w:rsidR="005E2F6F">
          <w:rPr>
            <w:rStyle w:val="Hyperlink"/>
            <w:szCs w:val="24"/>
          </w:rPr>
          <w:t xml:space="preserve"> </w:t>
        </w:r>
        <w:r w:rsidRPr="00DD12A4">
          <w:rPr>
            <w:rStyle w:val="Hyperlink"/>
            <w:szCs w:val="24"/>
          </w:rPr>
          <w:t>forței</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muncă</w:t>
        </w:r>
        <w:r w:rsidR="005E2F6F">
          <w:rPr>
            <w:rStyle w:val="Hyperlink"/>
            <w:szCs w:val="24"/>
          </w:rPr>
          <w:t xml:space="preserve"> </w:t>
        </w:r>
        <w:r w:rsidRPr="00DD12A4">
          <w:rPr>
            <w:rStyle w:val="Hyperlink"/>
            <w:szCs w:val="24"/>
          </w:rPr>
          <w:t>și</w:t>
        </w:r>
        <w:r w:rsidR="005E2F6F">
          <w:rPr>
            <w:rStyle w:val="Hyperlink"/>
            <w:szCs w:val="24"/>
          </w:rPr>
          <w:t xml:space="preserve"> </w:t>
        </w:r>
        <w:r w:rsidRPr="00DD12A4">
          <w:rPr>
            <w:rStyle w:val="Hyperlink"/>
            <w:szCs w:val="24"/>
          </w:rPr>
          <w:t>drepturile</w:t>
        </w:r>
        <w:r w:rsidR="005E2F6F">
          <w:rPr>
            <w:rStyle w:val="Hyperlink"/>
            <w:szCs w:val="24"/>
          </w:rPr>
          <w:t xml:space="preserve"> </w:t>
        </w:r>
        <w:r w:rsidRPr="00DD12A4">
          <w:rPr>
            <w:rStyle w:val="Hyperlink"/>
            <w:szCs w:val="24"/>
          </w:rPr>
          <w:t>sociale</w:t>
        </w:r>
      </w:hyperlink>
      <w:r w:rsidR="005E2F6F">
        <w:t xml:space="preserve"> </w:t>
      </w:r>
      <w:r w:rsidRPr="00DD12A4">
        <w:t>care</w:t>
      </w:r>
      <w:r w:rsidR="005E2F6F">
        <w:t xml:space="preserve"> </w:t>
      </w:r>
      <w:r w:rsidRPr="00DD12A4">
        <w:t>a</w:t>
      </w:r>
      <w:r w:rsidR="005E2F6F">
        <w:t xml:space="preserve"> </w:t>
      </w:r>
      <w:r w:rsidRPr="00DD12A4">
        <w:t>avut</w:t>
      </w:r>
      <w:r w:rsidR="005E2F6F">
        <w:t xml:space="preserve"> </w:t>
      </w:r>
      <w:r w:rsidRPr="00DD12A4">
        <w:t>loc</w:t>
      </w:r>
      <w:r w:rsidR="005E2F6F">
        <w:t xml:space="preserve"> </w:t>
      </w:r>
      <w:r w:rsidRPr="00DD12A4">
        <w:t>la</w:t>
      </w:r>
      <w:r w:rsidR="005E2F6F">
        <w:t xml:space="preserve"> </w:t>
      </w:r>
      <w:r w:rsidRPr="00DD12A4">
        <w:t>Bruxelles,</w:t>
      </w:r>
      <w:r w:rsidR="005E2F6F">
        <w:t xml:space="preserve"> </w:t>
      </w:r>
      <w:r w:rsidRPr="00DD12A4">
        <w:t>împreună</w:t>
      </w:r>
      <w:r w:rsidR="005E2F6F">
        <w:t xml:space="preserve"> </w:t>
      </w:r>
      <w:r w:rsidRPr="00DD12A4">
        <w:t>cu</w:t>
      </w:r>
      <w:r w:rsidR="005E2F6F">
        <w:t xml:space="preserve"> </w:t>
      </w:r>
      <w:r w:rsidRPr="00DD12A4">
        <w:t>Președinta</w:t>
      </w:r>
      <w:r w:rsidR="005E2F6F">
        <w:t xml:space="preserve"> </w:t>
      </w:r>
      <w:r w:rsidRPr="00DD12A4">
        <w:t>Comisiei</w:t>
      </w:r>
      <w:r w:rsidR="005E2F6F">
        <w:t xml:space="preserve"> </w:t>
      </w:r>
      <w:r w:rsidRPr="00DD12A4">
        <w:rPr>
          <w:b/>
          <w:bCs/>
        </w:rPr>
        <w:t>von</w:t>
      </w:r>
      <w:r w:rsidR="005E2F6F">
        <w:rPr>
          <w:b/>
          <w:bCs/>
        </w:rPr>
        <w:t xml:space="preserve"> </w:t>
      </w:r>
      <w:proofErr w:type="spellStart"/>
      <w:r w:rsidRPr="00DD12A4">
        <w:rPr>
          <w:b/>
          <w:bCs/>
        </w:rPr>
        <w:t>der</w:t>
      </w:r>
      <w:proofErr w:type="spellEnd"/>
      <w:r w:rsidR="005E2F6F">
        <w:rPr>
          <w:b/>
          <w:bCs/>
        </w:rPr>
        <w:t xml:space="preserve"> </w:t>
      </w:r>
      <w:proofErr w:type="spellStart"/>
      <w:r w:rsidRPr="00DD12A4">
        <w:rPr>
          <w:b/>
          <w:bCs/>
        </w:rPr>
        <w:t>Leyen</w:t>
      </w:r>
      <w:proofErr w:type="spellEnd"/>
      <w:r w:rsidRPr="00DD12A4">
        <w:t>,</w:t>
      </w:r>
      <w:r w:rsidR="005E2F6F">
        <w:t xml:space="preserve"> </w:t>
      </w:r>
      <w:r w:rsidRPr="00DD12A4">
        <w:t>fostul</w:t>
      </w:r>
      <w:r w:rsidR="005E2F6F">
        <w:t xml:space="preserve"> </w:t>
      </w:r>
      <w:r w:rsidRPr="00DD12A4">
        <w:t>Președinte</w:t>
      </w:r>
      <w:r w:rsidR="005E2F6F">
        <w:t xml:space="preserve"> </w:t>
      </w:r>
      <w:r w:rsidRPr="00DD12A4">
        <w:t>al</w:t>
      </w:r>
      <w:r w:rsidR="005E2F6F">
        <w:t xml:space="preserve"> </w:t>
      </w:r>
      <w:r w:rsidRPr="00DD12A4">
        <w:t>Comisiei</w:t>
      </w:r>
      <w:r w:rsidR="005E2F6F">
        <w:t xml:space="preserve"> </w:t>
      </w:r>
      <w:r w:rsidRPr="00DD12A4">
        <w:t>Jean-Claude</w:t>
      </w:r>
      <w:r w:rsidR="005E2F6F">
        <w:t xml:space="preserve"> </w:t>
      </w:r>
      <w:proofErr w:type="spellStart"/>
      <w:r w:rsidRPr="00DD12A4">
        <w:t>Juncker</w:t>
      </w:r>
      <w:proofErr w:type="spellEnd"/>
      <w:r w:rsidRPr="00DD12A4">
        <w:t>,</w:t>
      </w:r>
      <w:r w:rsidR="005E2F6F">
        <w:t xml:space="preserve"> </w:t>
      </w:r>
      <w:r w:rsidRPr="00DD12A4">
        <w:t>Comisarul</w:t>
      </w:r>
      <w:r w:rsidR="005E2F6F">
        <w:t xml:space="preserve"> </w:t>
      </w:r>
      <w:proofErr w:type="spellStart"/>
      <w:r w:rsidRPr="00DD12A4">
        <w:rPr>
          <w:b/>
          <w:bCs/>
        </w:rPr>
        <w:t>Schmit</w:t>
      </w:r>
      <w:proofErr w:type="spellEnd"/>
      <w:r w:rsidR="005E2F6F">
        <w:t xml:space="preserve"> </w:t>
      </w:r>
      <w:r w:rsidRPr="00DD12A4">
        <w:t>și</w:t>
      </w:r>
      <w:r w:rsidR="005E2F6F">
        <w:t xml:space="preserve"> </w:t>
      </w:r>
      <w:r w:rsidRPr="00DD12A4">
        <w:t>alți</w:t>
      </w:r>
      <w:r w:rsidR="005E2F6F">
        <w:t xml:space="preserve"> </w:t>
      </w:r>
      <w:r w:rsidRPr="00DD12A4">
        <w:t>invitați</w:t>
      </w:r>
      <w:r w:rsidR="005E2F6F">
        <w:t xml:space="preserve"> </w:t>
      </w:r>
      <w:r w:rsidRPr="00DD12A4">
        <w:t>de</w:t>
      </w:r>
      <w:r w:rsidR="005E2F6F">
        <w:t xml:space="preserve"> </w:t>
      </w:r>
      <w:r w:rsidRPr="00DD12A4">
        <w:t>seamă.</w:t>
      </w:r>
    </w:p>
    <w:p w14:paraId="5B074578" w14:textId="304541E8" w:rsidR="00DD12A4" w:rsidRPr="00DD12A4" w:rsidRDefault="00DD12A4" w:rsidP="00DD12A4">
      <w:pPr>
        <w:jc w:val="both"/>
      </w:pPr>
      <w:r w:rsidRPr="00DD12A4">
        <w:t>Guvernele</w:t>
      </w:r>
      <w:r w:rsidR="005E2F6F">
        <w:t xml:space="preserve"> </w:t>
      </w:r>
      <w:r w:rsidRPr="00DD12A4">
        <w:t>UE</w:t>
      </w:r>
      <w:r w:rsidR="005E2F6F">
        <w:t xml:space="preserve"> </w:t>
      </w:r>
      <w:hyperlink r:id="rId112" w:history="1">
        <w:r w:rsidRPr="00DD12A4">
          <w:rPr>
            <w:rStyle w:val="Hyperlink"/>
            <w:szCs w:val="24"/>
          </w:rPr>
          <w:t>au</w:t>
        </w:r>
        <w:r w:rsidR="005E2F6F">
          <w:rPr>
            <w:rStyle w:val="Hyperlink"/>
            <w:szCs w:val="24"/>
          </w:rPr>
          <w:t xml:space="preserve"> </w:t>
        </w:r>
        <w:r w:rsidRPr="00DD12A4">
          <w:rPr>
            <w:rStyle w:val="Hyperlink"/>
            <w:szCs w:val="24"/>
          </w:rPr>
          <w:t>aprobat</w:t>
        </w:r>
        <w:r w:rsidR="005E2F6F">
          <w:rPr>
            <w:rStyle w:val="Hyperlink"/>
            <w:szCs w:val="24"/>
          </w:rPr>
          <w:t xml:space="preserve"> </w:t>
        </w:r>
        <w:r w:rsidRPr="00DD12A4">
          <w:rPr>
            <w:rStyle w:val="Hyperlink"/>
            <w:szCs w:val="24"/>
          </w:rPr>
          <w:t>obiectivele</w:t>
        </w:r>
        <w:r w:rsidR="005E2F6F">
          <w:rPr>
            <w:rStyle w:val="Hyperlink"/>
            <w:szCs w:val="24"/>
          </w:rPr>
          <w:t xml:space="preserve"> </w:t>
        </w:r>
        <w:r w:rsidRPr="00DD12A4">
          <w:rPr>
            <w:rStyle w:val="Hyperlink"/>
            <w:szCs w:val="24"/>
          </w:rPr>
          <w:t>sociale</w:t>
        </w:r>
        <w:r w:rsidR="005E2F6F">
          <w:rPr>
            <w:rStyle w:val="Hyperlink"/>
            <w:szCs w:val="24"/>
          </w:rPr>
          <w:t xml:space="preserve"> </w:t>
        </w:r>
        <w:r w:rsidRPr="00DD12A4">
          <w:rPr>
            <w:rStyle w:val="Hyperlink"/>
            <w:szCs w:val="24"/>
          </w:rPr>
          <w:t>ale</w:t>
        </w:r>
        <w:r w:rsidR="005E2F6F">
          <w:rPr>
            <w:rStyle w:val="Hyperlink"/>
            <w:szCs w:val="24"/>
          </w:rPr>
          <w:t xml:space="preserve"> </w:t>
        </w:r>
        <w:r w:rsidRPr="00DD12A4">
          <w:rPr>
            <w:rStyle w:val="Hyperlink"/>
            <w:szCs w:val="24"/>
          </w:rPr>
          <w:t>Strategiei</w:t>
        </w:r>
        <w:r w:rsidR="005E2F6F">
          <w:rPr>
            <w:rStyle w:val="Hyperlink"/>
            <w:szCs w:val="24"/>
          </w:rPr>
          <w:t xml:space="preserve"> </w:t>
        </w:r>
        <w:r w:rsidRPr="00DD12A4">
          <w:rPr>
            <w:rStyle w:val="Hyperlink"/>
            <w:szCs w:val="24"/>
          </w:rPr>
          <w:t>Europa</w:t>
        </w:r>
        <w:r w:rsidR="005E2F6F">
          <w:rPr>
            <w:rStyle w:val="Hyperlink"/>
            <w:szCs w:val="24"/>
          </w:rPr>
          <w:t xml:space="preserve"> </w:t>
        </w:r>
        <w:r w:rsidRPr="00DD12A4">
          <w:rPr>
            <w:rStyle w:val="Hyperlink"/>
            <w:szCs w:val="24"/>
          </w:rPr>
          <w:t>2030</w:t>
        </w:r>
      </w:hyperlink>
      <w:hyperlink r:id="rId113" w:anchor="modal" w:history="1"/>
      <w:r w:rsidR="005E2F6F">
        <w:t xml:space="preserve"> </w:t>
      </w:r>
      <w:r w:rsidRPr="00DD12A4">
        <w:t>incluse</w:t>
      </w:r>
      <w:r w:rsidR="005E2F6F">
        <w:t xml:space="preserve"> </w:t>
      </w:r>
      <w:r w:rsidRPr="00DD12A4">
        <w:t>în</w:t>
      </w:r>
      <w:r w:rsidR="005E2F6F">
        <w:t xml:space="preserve"> </w:t>
      </w:r>
      <w:r w:rsidRPr="00DD12A4">
        <w:t>planul</w:t>
      </w:r>
      <w:r w:rsidR="005E2F6F">
        <w:t xml:space="preserve"> </w:t>
      </w:r>
      <w:r w:rsidRPr="00DD12A4">
        <w:t>de</w:t>
      </w:r>
      <w:r w:rsidR="005E2F6F">
        <w:t xml:space="preserve"> </w:t>
      </w:r>
      <w:r w:rsidRPr="00DD12A4">
        <w:t>acțiune</w:t>
      </w:r>
      <w:r w:rsidR="005E2F6F">
        <w:t xml:space="preserve"> </w:t>
      </w:r>
      <w:r w:rsidRPr="00DD12A4">
        <w:t>privind</w:t>
      </w:r>
      <w:r w:rsidR="005E2F6F">
        <w:t xml:space="preserve"> </w:t>
      </w:r>
      <w:r w:rsidRPr="00DD12A4">
        <w:t>pilonul</w:t>
      </w:r>
      <w:r w:rsidR="005E2F6F">
        <w:t xml:space="preserve"> </w:t>
      </w:r>
      <w:r w:rsidRPr="00DD12A4">
        <w:t>și</w:t>
      </w:r>
      <w:r w:rsidR="005E2F6F">
        <w:t xml:space="preserve"> </w:t>
      </w:r>
      <w:r w:rsidRPr="00DD12A4">
        <w:t>și-au</w:t>
      </w:r>
      <w:r w:rsidR="005E2F6F">
        <w:t xml:space="preserve"> </w:t>
      </w:r>
      <w:r w:rsidRPr="00DD12A4">
        <w:t>prezentat</w:t>
      </w:r>
      <w:r w:rsidR="005E2F6F">
        <w:t xml:space="preserve"> </w:t>
      </w:r>
      <w:r w:rsidRPr="00DD12A4">
        <w:t>contribuțiile</w:t>
      </w:r>
      <w:r w:rsidR="005E2F6F">
        <w:t xml:space="preserve"> </w:t>
      </w:r>
      <w:r w:rsidRPr="00DD12A4">
        <w:t>naționale</w:t>
      </w:r>
      <w:r w:rsidR="005E2F6F">
        <w:t xml:space="preserve"> </w:t>
      </w:r>
      <w:r w:rsidRPr="00DD12A4">
        <w:t>la</w:t>
      </w:r>
      <w:r w:rsidR="005E2F6F">
        <w:t xml:space="preserve"> </w:t>
      </w:r>
      <w:r w:rsidRPr="00DD12A4">
        <w:t>atingerea</w:t>
      </w:r>
      <w:r w:rsidR="005E2F6F">
        <w:t xml:space="preserve"> </w:t>
      </w:r>
      <w:r w:rsidRPr="00DD12A4">
        <w:t>acestor</w:t>
      </w:r>
      <w:r w:rsidR="005E2F6F">
        <w:t xml:space="preserve"> </w:t>
      </w:r>
      <w:r w:rsidRPr="00DD12A4">
        <w:t>obiective.</w:t>
      </w:r>
      <w:r w:rsidR="005E2F6F">
        <w:t xml:space="preserve"> </w:t>
      </w:r>
      <w:r w:rsidRPr="00DD12A4">
        <w:t>Împreună,</w:t>
      </w:r>
      <w:r w:rsidR="005E2F6F">
        <w:t xml:space="preserve"> </w:t>
      </w:r>
      <w:r w:rsidRPr="00DD12A4">
        <w:t>angajamentele</w:t>
      </w:r>
      <w:r w:rsidR="005E2F6F">
        <w:t xml:space="preserve"> </w:t>
      </w:r>
      <w:r w:rsidRPr="00DD12A4">
        <w:t>statelor</w:t>
      </w:r>
      <w:r w:rsidR="005E2F6F">
        <w:t xml:space="preserve"> </w:t>
      </w:r>
      <w:r w:rsidRPr="00DD12A4">
        <w:t>membre</w:t>
      </w:r>
      <w:r w:rsidR="005E2F6F">
        <w:t xml:space="preserve"> </w:t>
      </w:r>
      <w:r w:rsidRPr="00DD12A4">
        <w:t>plasează</w:t>
      </w:r>
      <w:r w:rsidR="005E2F6F">
        <w:t xml:space="preserve"> </w:t>
      </w:r>
      <w:r w:rsidRPr="00DD12A4">
        <w:t>UE</w:t>
      </w:r>
      <w:r w:rsidR="005E2F6F">
        <w:t xml:space="preserve"> </w:t>
      </w:r>
      <w:r w:rsidRPr="00DD12A4">
        <w:t>în</w:t>
      </w:r>
      <w:r w:rsidR="005E2F6F">
        <w:t xml:space="preserve"> </w:t>
      </w:r>
      <w:r w:rsidRPr="00DD12A4">
        <w:t>mod</w:t>
      </w:r>
      <w:r w:rsidR="005E2F6F">
        <w:t xml:space="preserve"> </w:t>
      </w:r>
      <w:r w:rsidRPr="00DD12A4">
        <w:t>ferm</w:t>
      </w:r>
      <w:r w:rsidR="005E2F6F">
        <w:t xml:space="preserve"> </w:t>
      </w:r>
      <w:r w:rsidRPr="00DD12A4">
        <w:t>pe</w:t>
      </w:r>
      <w:r w:rsidR="005E2F6F">
        <w:t xml:space="preserve"> </w:t>
      </w:r>
      <w:r w:rsidRPr="00DD12A4">
        <w:t>calea</w:t>
      </w:r>
      <w:r w:rsidR="005E2F6F">
        <w:t xml:space="preserve"> </w:t>
      </w:r>
      <w:r w:rsidRPr="00DD12A4">
        <w:rPr>
          <w:b/>
          <w:bCs/>
        </w:rPr>
        <w:t>realizării</w:t>
      </w:r>
      <w:r w:rsidR="005E2F6F">
        <w:rPr>
          <w:b/>
          <w:bCs/>
        </w:rPr>
        <w:t xml:space="preserve"> </w:t>
      </w:r>
      <w:r w:rsidRPr="00DD12A4">
        <w:rPr>
          <w:b/>
          <w:bCs/>
        </w:rPr>
        <w:t>sau</w:t>
      </w:r>
      <w:r w:rsidR="005E2F6F">
        <w:rPr>
          <w:b/>
          <w:bCs/>
        </w:rPr>
        <w:t xml:space="preserve"> </w:t>
      </w:r>
      <w:r w:rsidRPr="00DD12A4">
        <w:rPr>
          <w:b/>
          <w:bCs/>
        </w:rPr>
        <w:t>chiar</w:t>
      </w:r>
      <w:r w:rsidR="005E2F6F">
        <w:rPr>
          <w:b/>
          <w:bCs/>
        </w:rPr>
        <w:t xml:space="preserve"> </w:t>
      </w:r>
      <w:r w:rsidRPr="00DD12A4">
        <w:rPr>
          <w:b/>
          <w:bCs/>
        </w:rPr>
        <w:t>a</w:t>
      </w:r>
      <w:r w:rsidR="005E2F6F">
        <w:rPr>
          <w:b/>
          <w:bCs/>
        </w:rPr>
        <w:t xml:space="preserve"> </w:t>
      </w:r>
      <w:r w:rsidRPr="00DD12A4">
        <w:rPr>
          <w:b/>
          <w:bCs/>
        </w:rPr>
        <w:t>depășirii</w:t>
      </w:r>
      <w:r w:rsidR="005E2F6F">
        <w:rPr>
          <w:b/>
          <w:bCs/>
        </w:rPr>
        <w:t xml:space="preserve"> </w:t>
      </w:r>
      <w:r w:rsidRPr="00DD12A4">
        <w:rPr>
          <w:b/>
          <w:bCs/>
        </w:rPr>
        <w:t>obiectivelor</w:t>
      </w:r>
      <w:r w:rsidR="005E2F6F">
        <w:rPr>
          <w:b/>
          <w:bCs/>
        </w:rPr>
        <w:t xml:space="preserve"> </w:t>
      </w:r>
      <w:r w:rsidRPr="00DD12A4">
        <w:rPr>
          <w:b/>
          <w:bCs/>
        </w:rPr>
        <w:t>la</w:t>
      </w:r>
      <w:r w:rsidR="005E2F6F">
        <w:rPr>
          <w:b/>
          <w:bCs/>
        </w:rPr>
        <w:t xml:space="preserve"> </w:t>
      </w:r>
      <w:r w:rsidRPr="00DD12A4">
        <w:rPr>
          <w:b/>
          <w:bCs/>
        </w:rPr>
        <w:t>nivelul</w:t>
      </w:r>
      <w:r w:rsidR="005E2F6F">
        <w:rPr>
          <w:b/>
          <w:bCs/>
        </w:rPr>
        <w:t xml:space="preserve"> </w:t>
      </w:r>
      <w:r w:rsidRPr="00DD12A4">
        <w:rPr>
          <w:b/>
          <w:bCs/>
        </w:rPr>
        <w:t>UE</w:t>
      </w:r>
      <w:r w:rsidRPr="00DD12A4">
        <w:t>.</w:t>
      </w:r>
      <w:r w:rsidR="005E2F6F">
        <w:t xml:space="preserve"> </w:t>
      </w:r>
      <w:r w:rsidRPr="00DD12A4">
        <w:t>Obiectivele</w:t>
      </w:r>
      <w:r w:rsidR="005E2F6F">
        <w:t xml:space="preserve"> </w:t>
      </w:r>
      <w:r w:rsidRPr="00DD12A4">
        <w:t>naționale</w:t>
      </w:r>
      <w:r w:rsidR="005E2F6F">
        <w:t xml:space="preserve"> </w:t>
      </w:r>
      <w:r w:rsidRPr="00DD12A4">
        <w:t>sunt</w:t>
      </w:r>
      <w:r w:rsidR="005E2F6F">
        <w:t xml:space="preserve"> </w:t>
      </w:r>
      <w:r w:rsidRPr="00DD12A4">
        <w:t>rezultatul</w:t>
      </w:r>
      <w:r w:rsidR="005E2F6F">
        <w:t xml:space="preserve"> </w:t>
      </w:r>
      <w:r w:rsidRPr="00DD12A4">
        <w:t>unui</w:t>
      </w:r>
      <w:r w:rsidR="005E2F6F">
        <w:t xml:space="preserve"> </w:t>
      </w:r>
      <w:r w:rsidRPr="00DD12A4">
        <w:t>proces</w:t>
      </w:r>
      <w:r w:rsidR="005E2F6F">
        <w:t xml:space="preserve"> </w:t>
      </w:r>
      <w:r w:rsidRPr="00DD12A4">
        <w:t>intensiv</w:t>
      </w:r>
      <w:r w:rsidR="005E2F6F">
        <w:t xml:space="preserve"> </w:t>
      </w:r>
      <w:r w:rsidRPr="00DD12A4">
        <w:t>de</w:t>
      </w:r>
      <w:r w:rsidR="005E2F6F">
        <w:t xml:space="preserve"> </w:t>
      </w:r>
      <w:r w:rsidRPr="00DD12A4">
        <w:t>consultare</w:t>
      </w:r>
      <w:r w:rsidR="005E2F6F">
        <w:t xml:space="preserve"> </w:t>
      </w:r>
      <w:r w:rsidRPr="00DD12A4">
        <w:t>desfășurat</w:t>
      </w:r>
      <w:r w:rsidR="005E2F6F">
        <w:t xml:space="preserve"> </w:t>
      </w:r>
      <w:r w:rsidRPr="00DD12A4">
        <w:t>de</w:t>
      </w:r>
      <w:r w:rsidR="005E2F6F">
        <w:t xml:space="preserve"> </w:t>
      </w:r>
      <w:r w:rsidRPr="00DD12A4">
        <w:t>statele</w:t>
      </w:r>
      <w:r w:rsidR="005E2F6F">
        <w:t xml:space="preserve"> </w:t>
      </w:r>
      <w:r w:rsidRPr="00DD12A4">
        <w:t>membre,</w:t>
      </w:r>
      <w:r w:rsidR="005E2F6F">
        <w:t xml:space="preserve"> </w:t>
      </w:r>
      <w:r w:rsidRPr="00DD12A4">
        <w:t>care</w:t>
      </w:r>
      <w:r w:rsidR="005E2F6F">
        <w:t xml:space="preserve"> </w:t>
      </w:r>
      <w:r w:rsidRPr="00DD12A4">
        <w:t>a</w:t>
      </w:r>
      <w:r w:rsidR="005E2F6F">
        <w:t xml:space="preserve"> </w:t>
      </w:r>
      <w:r w:rsidRPr="00DD12A4">
        <w:t>inclus</w:t>
      </w:r>
      <w:r w:rsidR="005E2F6F">
        <w:t xml:space="preserve"> </w:t>
      </w:r>
      <w:r w:rsidRPr="00DD12A4">
        <w:t>consultări</w:t>
      </w:r>
      <w:r w:rsidR="005E2F6F">
        <w:t xml:space="preserve"> </w:t>
      </w:r>
      <w:r w:rsidRPr="00DD12A4">
        <w:t>interne</w:t>
      </w:r>
      <w:r w:rsidR="005E2F6F">
        <w:t xml:space="preserve"> </w:t>
      </w:r>
      <w:r w:rsidRPr="00DD12A4">
        <w:t>cu</w:t>
      </w:r>
      <w:r w:rsidR="005E2F6F">
        <w:t xml:space="preserve"> </w:t>
      </w:r>
      <w:r w:rsidRPr="00DD12A4">
        <w:t>principalii</w:t>
      </w:r>
      <w:r w:rsidR="005E2F6F">
        <w:t xml:space="preserve"> </w:t>
      </w:r>
      <w:r w:rsidRPr="00DD12A4">
        <w:t>actori</w:t>
      </w:r>
      <w:r w:rsidR="005E2F6F">
        <w:t xml:space="preserve"> </w:t>
      </w:r>
      <w:r w:rsidRPr="00DD12A4">
        <w:t>sociali,</w:t>
      </w:r>
      <w:r w:rsidR="005E2F6F">
        <w:t xml:space="preserve"> </w:t>
      </w:r>
      <w:r w:rsidRPr="00DD12A4">
        <w:t>cum</w:t>
      </w:r>
      <w:r w:rsidR="005E2F6F">
        <w:t xml:space="preserve"> </w:t>
      </w:r>
      <w:r w:rsidRPr="00DD12A4">
        <w:t>ar</w:t>
      </w:r>
      <w:r w:rsidR="005E2F6F">
        <w:t xml:space="preserve"> </w:t>
      </w:r>
      <w:r w:rsidRPr="00DD12A4">
        <w:t>fi</w:t>
      </w:r>
      <w:r w:rsidR="005E2F6F">
        <w:t xml:space="preserve"> </w:t>
      </w:r>
      <w:r w:rsidRPr="00DD12A4">
        <w:t>partenerii</w:t>
      </w:r>
      <w:r w:rsidR="005E2F6F">
        <w:t xml:space="preserve"> </w:t>
      </w:r>
      <w:r w:rsidRPr="00DD12A4">
        <w:t>sociali,</w:t>
      </w:r>
      <w:r w:rsidR="005E2F6F">
        <w:t xml:space="preserve"> </w:t>
      </w:r>
      <w:r w:rsidRPr="00DD12A4">
        <w:t>organizațiile</w:t>
      </w:r>
      <w:r w:rsidR="005E2F6F">
        <w:t xml:space="preserve"> </w:t>
      </w:r>
      <w:r w:rsidRPr="00DD12A4">
        <w:t>neguvernamentale</w:t>
      </w:r>
      <w:r w:rsidR="005E2F6F">
        <w:t xml:space="preserve"> </w:t>
      </w:r>
      <w:r w:rsidRPr="00DD12A4">
        <w:t>și</w:t>
      </w:r>
      <w:r w:rsidR="005E2F6F">
        <w:t xml:space="preserve"> </w:t>
      </w:r>
      <w:r w:rsidRPr="00DD12A4">
        <w:t>autoritățile</w:t>
      </w:r>
      <w:r w:rsidR="005E2F6F">
        <w:t xml:space="preserve"> </w:t>
      </w:r>
      <w:r w:rsidRPr="00DD12A4">
        <w:t>locale.</w:t>
      </w:r>
    </w:p>
    <w:p w14:paraId="410105D4" w14:textId="27BA2677" w:rsidR="00DD12A4" w:rsidRPr="00DD12A4" w:rsidRDefault="00DD12A4" w:rsidP="00DD12A4">
      <w:pPr>
        <w:jc w:val="both"/>
      </w:pPr>
      <w:r w:rsidRPr="00DD12A4">
        <w:t>Cele</w:t>
      </w:r>
      <w:r w:rsidR="005E2F6F">
        <w:t xml:space="preserve"> </w:t>
      </w:r>
      <w:r w:rsidRPr="00DD12A4">
        <w:rPr>
          <w:b/>
          <w:bCs/>
        </w:rPr>
        <w:t>trei</w:t>
      </w:r>
      <w:r w:rsidR="005E2F6F">
        <w:rPr>
          <w:b/>
          <w:bCs/>
        </w:rPr>
        <w:t xml:space="preserve"> </w:t>
      </w:r>
      <w:r w:rsidRPr="00DD12A4">
        <w:rPr>
          <w:b/>
          <w:bCs/>
        </w:rPr>
        <w:t>obiective</w:t>
      </w:r>
      <w:r w:rsidR="005E2F6F">
        <w:rPr>
          <w:b/>
          <w:bCs/>
        </w:rPr>
        <w:t xml:space="preserve"> </w:t>
      </w:r>
      <w:r w:rsidRPr="00DD12A4">
        <w:rPr>
          <w:b/>
          <w:bCs/>
        </w:rPr>
        <w:t>la</w:t>
      </w:r>
      <w:r w:rsidR="005E2F6F">
        <w:rPr>
          <w:b/>
          <w:bCs/>
        </w:rPr>
        <w:t xml:space="preserve"> </w:t>
      </w:r>
      <w:r w:rsidRPr="00DD12A4">
        <w:rPr>
          <w:b/>
          <w:bCs/>
        </w:rPr>
        <w:t>nivelul</w:t>
      </w:r>
      <w:r w:rsidR="005E2F6F">
        <w:rPr>
          <w:b/>
          <w:bCs/>
        </w:rPr>
        <w:t xml:space="preserve"> </w:t>
      </w:r>
      <w:r w:rsidRPr="00DD12A4">
        <w:rPr>
          <w:b/>
          <w:bCs/>
        </w:rPr>
        <w:t>UE</w:t>
      </w:r>
      <w:r w:rsidRPr="00DD12A4">
        <w:t>,</w:t>
      </w:r>
      <w:r w:rsidR="005E2F6F">
        <w:t xml:space="preserve"> </w:t>
      </w:r>
      <w:r w:rsidRPr="00DD12A4">
        <w:t>care</w:t>
      </w:r>
      <w:r w:rsidR="005E2F6F">
        <w:t xml:space="preserve"> </w:t>
      </w:r>
      <w:r w:rsidRPr="00DD12A4">
        <w:t>trebuie</w:t>
      </w:r>
      <w:r w:rsidR="005E2F6F">
        <w:t xml:space="preserve"> </w:t>
      </w:r>
      <w:r w:rsidRPr="00DD12A4">
        <w:t>atinse</w:t>
      </w:r>
      <w:r w:rsidR="005E2F6F">
        <w:t xml:space="preserve"> </w:t>
      </w:r>
      <w:r w:rsidRPr="00DD12A4">
        <w:t>până</w:t>
      </w:r>
      <w:r w:rsidR="005E2F6F">
        <w:t xml:space="preserve"> </w:t>
      </w:r>
      <w:r w:rsidRPr="00DD12A4">
        <w:t>în</w:t>
      </w:r>
      <w:r w:rsidR="005E2F6F">
        <w:t xml:space="preserve"> </w:t>
      </w:r>
      <w:r w:rsidRPr="00DD12A4">
        <w:t>2030,</w:t>
      </w:r>
      <w:r w:rsidR="005E2F6F">
        <w:t xml:space="preserve"> </w:t>
      </w:r>
      <w:r w:rsidRPr="00DD12A4">
        <w:t>sunt:</w:t>
      </w:r>
    </w:p>
    <w:p w14:paraId="5F496BCF" w14:textId="42DA06DE" w:rsidR="00DD12A4" w:rsidRPr="00DD12A4" w:rsidRDefault="00DD12A4" w:rsidP="00DF59EA">
      <w:pPr>
        <w:numPr>
          <w:ilvl w:val="0"/>
          <w:numId w:val="10"/>
        </w:numPr>
        <w:jc w:val="both"/>
      </w:pPr>
      <w:r w:rsidRPr="00DD12A4">
        <w:t>cel</w:t>
      </w:r>
      <w:r w:rsidR="005E2F6F">
        <w:t xml:space="preserve"> </w:t>
      </w:r>
      <w:r w:rsidRPr="00DD12A4">
        <w:t>puțin</w:t>
      </w:r>
      <w:r w:rsidR="005E2F6F">
        <w:t xml:space="preserve"> </w:t>
      </w:r>
      <w:r w:rsidRPr="00DD12A4">
        <w:t>78</w:t>
      </w:r>
      <w:r w:rsidR="005E2F6F">
        <w:t xml:space="preserve"> </w:t>
      </w:r>
      <w:r w:rsidRPr="00DD12A4">
        <w:t>%</w:t>
      </w:r>
      <w:r w:rsidR="005E2F6F">
        <w:t xml:space="preserve"> </w:t>
      </w:r>
      <w:r w:rsidRPr="00DD12A4">
        <w:t>dintre</w:t>
      </w:r>
      <w:r w:rsidR="005E2F6F">
        <w:t xml:space="preserve"> </w:t>
      </w:r>
      <w:r w:rsidRPr="00DD12A4">
        <w:t>persoanele</w:t>
      </w:r>
      <w:r w:rsidR="005E2F6F">
        <w:t xml:space="preserve"> </w:t>
      </w:r>
      <w:r w:rsidRPr="00DD12A4">
        <w:t>cu</w:t>
      </w:r>
      <w:r w:rsidR="005E2F6F">
        <w:t xml:space="preserve"> </w:t>
      </w:r>
      <w:r w:rsidRPr="00DD12A4">
        <w:t>vârste</w:t>
      </w:r>
      <w:r w:rsidR="005E2F6F">
        <w:t xml:space="preserve"> </w:t>
      </w:r>
      <w:r w:rsidRPr="00DD12A4">
        <w:t>între</w:t>
      </w:r>
      <w:r w:rsidR="005E2F6F">
        <w:t xml:space="preserve"> </w:t>
      </w:r>
      <w:r w:rsidRPr="00DD12A4">
        <w:t>20</w:t>
      </w:r>
      <w:r w:rsidR="005E2F6F">
        <w:t xml:space="preserve"> </w:t>
      </w:r>
      <w:r w:rsidRPr="00DD12A4">
        <w:t>și</w:t>
      </w:r>
      <w:r w:rsidR="005E2F6F">
        <w:t xml:space="preserve"> </w:t>
      </w:r>
      <w:r w:rsidRPr="00DD12A4">
        <w:t>64</w:t>
      </w:r>
      <w:r w:rsidR="005E2F6F">
        <w:t xml:space="preserve"> </w:t>
      </w:r>
      <w:r w:rsidRPr="00DD12A4">
        <w:t>de</w:t>
      </w:r>
      <w:r w:rsidR="005E2F6F">
        <w:t xml:space="preserve"> </w:t>
      </w:r>
      <w:r w:rsidRPr="00DD12A4">
        <w:t>ani</w:t>
      </w:r>
      <w:r w:rsidR="005E2F6F">
        <w:t xml:space="preserve"> </w:t>
      </w:r>
      <w:r w:rsidRPr="00DD12A4">
        <w:t>ar</w:t>
      </w:r>
      <w:r w:rsidR="005E2F6F">
        <w:t xml:space="preserve"> </w:t>
      </w:r>
      <w:r w:rsidRPr="00DD12A4">
        <w:t>trebui</w:t>
      </w:r>
      <w:r w:rsidR="005E2F6F">
        <w:t xml:space="preserve"> </w:t>
      </w:r>
      <w:r w:rsidRPr="00DD12A4">
        <w:t>să</w:t>
      </w:r>
      <w:r w:rsidR="005E2F6F">
        <w:t xml:space="preserve"> </w:t>
      </w:r>
      <w:r w:rsidRPr="00DD12A4">
        <w:t>aibă</w:t>
      </w:r>
      <w:r w:rsidR="005E2F6F">
        <w:t xml:space="preserve"> </w:t>
      </w:r>
      <w:r w:rsidRPr="00DD12A4">
        <w:t>un</w:t>
      </w:r>
      <w:r w:rsidR="005E2F6F">
        <w:t xml:space="preserve"> </w:t>
      </w:r>
      <w:r w:rsidRPr="00DD12A4">
        <w:t>loc</w:t>
      </w:r>
      <w:r w:rsidR="005E2F6F">
        <w:t xml:space="preserve"> </w:t>
      </w:r>
      <w:r w:rsidRPr="00DD12A4">
        <w:t>de</w:t>
      </w:r>
      <w:r w:rsidR="005E2F6F">
        <w:t xml:space="preserve"> </w:t>
      </w:r>
      <w:r w:rsidRPr="00DD12A4">
        <w:t>muncă.</w:t>
      </w:r>
    </w:p>
    <w:p w14:paraId="1EB9BD37" w14:textId="7BEFAA40" w:rsidR="00DD12A4" w:rsidRPr="00DD12A4" w:rsidRDefault="00DD12A4" w:rsidP="00DF59EA">
      <w:pPr>
        <w:numPr>
          <w:ilvl w:val="0"/>
          <w:numId w:val="10"/>
        </w:numPr>
        <w:jc w:val="both"/>
      </w:pPr>
      <w:r w:rsidRPr="00DD12A4">
        <w:t>cel</w:t>
      </w:r>
      <w:r w:rsidR="005E2F6F">
        <w:t xml:space="preserve"> </w:t>
      </w:r>
      <w:r w:rsidRPr="00DD12A4">
        <w:t>puțin</w:t>
      </w:r>
      <w:r w:rsidR="005E2F6F">
        <w:t xml:space="preserve"> </w:t>
      </w:r>
      <w:r w:rsidRPr="00DD12A4">
        <w:t>60</w:t>
      </w:r>
      <w:r w:rsidR="005E2F6F">
        <w:t xml:space="preserve"> </w:t>
      </w:r>
      <w:r w:rsidRPr="00DD12A4">
        <w:t>%</w:t>
      </w:r>
      <w:r w:rsidR="005E2F6F">
        <w:t xml:space="preserve"> </w:t>
      </w:r>
      <w:r w:rsidRPr="00DD12A4">
        <w:t>dintre</w:t>
      </w:r>
      <w:r w:rsidR="005E2F6F">
        <w:t xml:space="preserve"> </w:t>
      </w:r>
      <w:r w:rsidRPr="00DD12A4">
        <w:t>adulți</w:t>
      </w:r>
      <w:r w:rsidR="005E2F6F">
        <w:t xml:space="preserve"> </w:t>
      </w:r>
      <w:r w:rsidRPr="00DD12A4">
        <w:t>ar</w:t>
      </w:r>
      <w:r w:rsidR="005E2F6F">
        <w:t xml:space="preserve"> </w:t>
      </w:r>
      <w:r w:rsidRPr="00DD12A4">
        <w:t>trebui</w:t>
      </w:r>
      <w:r w:rsidR="005E2F6F">
        <w:t xml:space="preserve"> </w:t>
      </w:r>
      <w:r w:rsidRPr="00DD12A4">
        <w:t>să</w:t>
      </w:r>
      <w:r w:rsidR="005E2F6F">
        <w:t xml:space="preserve"> </w:t>
      </w:r>
      <w:r w:rsidRPr="00DD12A4">
        <w:t>participe</w:t>
      </w:r>
      <w:r w:rsidR="005E2F6F">
        <w:t xml:space="preserve"> </w:t>
      </w:r>
      <w:r w:rsidRPr="00DD12A4">
        <w:t>anual</w:t>
      </w:r>
      <w:r w:rsidR="005E2F6F">
        <w:t xml:space="preserve"> </w:t>
      </w:r>
      <w:r w:rsidRPr="00DD12A4">
        <w:t>la</w:t>
      </w:r>
      <w:r w:rsidR="005E2F6F">
        <w:t xml:space="preserve"> </w:t>
      </w:r>
      <w:r w:rsidRPr="00DD12A4">
        <w:t>cursuri</w:t>
      </w:r>
      <w:r w:rsidR="005E2F6F">
        <w:t xml:space="preserve"> </w:t>
      </w:r>
      <w:r w:rsidRPr="00DD12A4">
        <w:t>de</w:t>
      </w:r>
      <w:r w:rsidR="005E2F6F">
        <w:t xml:space="preserve"> </w:t>
      </w:r>
      <w:r w:rsidRPr="00DD12A4">
        <w:t>formare;</w:t>
      </w:r>
    </w:p>
    <w:p w14:paraId="569CB8BA" w14:textId="75A51FDE" w:rsidR="00DD12A4" w:rsidRPr="00DD12A4" w:rsidRDefault="00DD12A4" w:rsidP="00DF59EA">
      <w:pPr>
        <w:numPr>
          <w:ilvl w:val="0"/>
          <w:numId w:val="10"/>
        </w:numPr>
        <w:jc w:val="both"/>
      </w:pPr>
      <w:r w:rsidRPr="00DD12A4">
        <w:t>numărul</w:t>
      </w:r>
      <w:r w:rsidR="005E2F6F">
        <w:t xml:space="preserve"> </w:t>
      </w:r>
      <w:r w:rsidRPr="00DD12A4">
        <w:t>persoanelor</w:t>
      </w:r>
      <w:r w:rsidR="005E2F6F">
        <w:t xml:space="preserve"> </w:t>
      </w:r>
      <w:r w:rsidRPr="00DD12A4">
        <w:t>cu</w:t>
      </w:r>
      <w:r w:rsidR="005E2F6F">
        <w:t xml:space="preserve"> </w:t>
      </w:r>
      <w:r w:rsidRPr="00DD12A4">
        <w:t>risc</w:t>
      </w:r>
      <w:r w:rsidR="005E2F6F">
        <w:t xml:space="preserve"> </w:t>
      </w:r>
      <w:r w:rsidRPr="00DD12A4">
        <w:t>de</w:t>
      </w:r>
      <w:r w:rsidR="005E2F6F">
        <w:t xml:space="preserve"> </w:t>
      </w:r>
      <w:r w:rsidRPr="00DD12A4">
        <w:t>sărăcie</w:t>
      </w:r>
      <w:r w:rsidR="005E2F6F">
        <w:t xml:space="preserve"> </w:t>
      </w:r>
      <w:r w:rsidRPr="00DD12A4">
        <w:t>sau</w:t>
      </w:r>
      <w:r w:rsidR="005E2F6F">
        <w:t xml:space="preserve"> </w:t>
      </w:r>
      <w:r w:rsidRPr="00DD12A4">
        <w:t>de</w:t>
      </w:r>
      <w:r w:rsidR="005E2F6F">
        <w:t xml:space="preserve"> </w:t>
      </w:r>
      <w:r w:rsidRPr="00DD12A4">
        <w:t>excluziune</w:t>
      </w:r>
      <w:r w:rsidR="005E2F6F">
        <w:t xml:space="preserve"> </w:t>
      </w:r>
      <w:r w:rsidRPr="00DD12A4">
        <w:t>socială</w:t>
      </w:r>
      <w:r w:rsidR="005E2F6F">
        <w:t xml:space="preserve"> </w:t>
      </w:r>
      <w:r w:rsidRPr="00DD12A4">
        <w:t>ar</w:t>
      </w:r>
      <w:r w:rsidR="005E2F6F">
        <w:t xml:space="preserve"> </w:t>
      </w:r>
      <w:r w:rsidRPr="00DD12A4">
        <w:t>trebui</w:t>
      </w:r>
      <w:r w:rsidR="005E2F6F">
        <w:t xml:space="preserve"> </w:t>
      </w:r>
      <w:r w:rsidRPr="00DD12A4">
        <w:t>redus</w:t>
      </w:r>
      <w:r w:rsidR="005E2F6F">
        <w:t xml:space="preserve"> </w:t>
      </w:r>
      <w:r w:rsidRPr="00DD12A4">
        <w:t>cu</w:t>
      </w:r>
      <w:r w:rsidR="005E2F6F">
        <w:t xml:space="preserve"> </w:t>
      </w:r>
      <w:r w:rsidRPr="00DD12A4">
        <w:t>cel</w:t>
      </w:r>
      <w:r w:rsidR="005E2F6F">
        <w:t xml:space="preserve"> </w:t>
      </w:r>
      <w:r w:rsidRPr="00DD12A4">
        <w:t>puțin</w:t>
      </w:r>
      <w:r w:rsidR="005E2F6F">
        <w:t xml:space="preserve"> </w:t>
      </w:r>
      <w:r w:rsidRPr="00DD12A4">
        <w:t>15</w:t>
      </w:r>
      <w:r w:rsidR="005E2F6F">
        <w:t xml:space="preserve"> </w:t>
      </w:r>
      <w:r w:rsidRPr="00DD12A4">
        <w:t>milioane,</w:t>
      </w:r>
      <w:r w:rsidR="005E2F6F">
        <w:t xml:space="preserve"> </w:t>
      </w:r>
      <w:r w:rsidRPr="00DD12A4">
        <w:t>incluzând</w:t>
      </w:r>
      <w:r w:rsidR="005E2F6F">
        <w:t xml:space="preserve"> </w:t>
      </w:r>
      <w:r w:rsidRPr="00DD12A4">
        <w:t>cel</w:t>
      </w:r>
      <w:r w:rsidR="005E2F6F">
        <w:t xml:space="preserve"> </w:t>
      </w:r>
      <w:r w:rsidRPr="00DD12A4">
        <w:t>puțin</w:t>
      </w:r>
      <w:r w:rsidR="005E2F6F">
        <w:t xml:space="preserve"> </w:t>
      </w:r>
      <w:r w:rsidRPr="00DD12A4">
        <w:t>5</w:t>
      </w:r>
      <w:r w:rsidR="005E2F6F">
        <w:t xml:space="preserve"> </w:t>
      </w:r>
      <w:r w:rsidRPr="00DD12A4">
        <w:t>milioane</w:t>
      </w:r>
      <w:r w:rsidR="005E2F6F">
        <w:t xml:space="preserve"> </w:t>
      </w:r>
      <w:r w:rsidRPr="00DD12A4">
        <w:t>de</w:t>
      </w:r>
      <w:r w:rsidR="005E2F6F">
        <w:t xml:space="preserve"> </w:t>
      </w:r>
      <w:r w:rsidRPr="00DD12A4">
        <w:t>copii,</w:t>
      </w:r>
      <w:r w:rsidR="005E2F6F">
        <w:t xml:space="preserve"> </w:t>
      </w:r>
      <w:r w:rsidRPr="00DD12A4">
        <w:t>comparativ</w:t>
      </w:r>
      <w:r w:rsidR="005E2F6F">
        <w:t xml:space="preserve"> </w:t>
      </w:r>
      <w:r w:rsidRPr="00DD12A4">
        <w:t>cu</w:t>
      </w:r>
      <w:r w:rsidR="005E2F6F">
        <w:t xml:space="preserve"> </w:t>
      </w:r>
      <w:r w:rsidRPr="00DD12A4">
        <w:t>2019.</w:t>
      </w:r>
    </w:p>
    <w:p w14:paraId="556797ED" w14:textId="33743B16" w:rsidR="00DD12A4" w:rsidRPr="00DD12A4" w:rsidRDefault="00DD12A4" w:rsidP="00DD12A4">
      <w:pPr>
        <w:jc w:val="both"/>
      </w:pPr>
      <w:r w:rsidRPr="00DD12A4">
        <w:t>Printre</w:t>
      </w:r>
      <w:r w:rsidR="005E2F6F">
        <w:t xml:space="preserve"> </w:t>
      </w:r>
      <w:r w:rsidRPr="00DD12A4">
        <w:t>inițiativele</w:t>
      </w:r>
      <w:r w:rsidR="005E2F6F">
        <w:t xml:space="preserve"> </w:t>
      </w:r>
      <w:r w:rsidRPr="00DD12A4">
        <w:t>luate</w:t>
      </w:r>
      <w:r w:rsidR="005E2F6F">
        <w:t xml:space="preserve"> </w:t>
      </w:r>
      <w:r w:rsidRPr="00DD12A4">
        <w:t>pentru</w:t>
      </w:r>
      <w:r w:rsidR="005E2F6F">
        <w:t xml:space="preserve"> </w:t>
      </w:r>
      <w:r w:rsidRPr="00DD12A4">
        <w:t>punerea</w:t>
      </w:r>
      <w:r w:rsidR="005E2F6F">
        <w:t xml:space="preserve"> </w:t>
      </w:r>
      <w:r w:rsidRPr="00DD12A4">
        <w:t>în</w:t>
      </w:r>
      <w:r w:rsidR="005E2F6F">
        <w:t xml:space="preserve"> </w:t>
      </w:r>
      <w:r w:rsidRPr="00DD12A4">
        <w:t>aplicare</w:t>
      </w:r>
      <w:r w:rsidR="005E2F6F">
        <w:t xml:space="preserve"> </w:t>
      </w:r>
      <w:r w:rsidRPr="00DD12A4">
        <w:t>a</w:t>
      </w:r>
      <w:r w:rsidR="005E2F6F">
        <w:t xml:space="preserve"> </w:t>
      </w:r>
      <w:r w:rsidRPr="00DD12A4">
        <w:t>pilonului,</w:t>
      </w:r>
      <w:r w:rsidR="005E2F6F">
        <w:t xml:space="preserve"> </w:t>
      </w:r>
      <w:r w:rsidRPr="00DD12A4">
        <w:t>structurate</w:t>
      </w:r>
      <w:r w:rsidR="005E2F6F">
        <w:t xml:space="preserve"> </w:t>
      </w:r>
      <w:r w:rsidRPr="00DD12A4">
        <w:t>în</w:t>
      </w:r>
      <w:r w:rsidR="005E2F6F">
        <w:t xml:space="preserve"> </w:t>
      </w:r>
      <w:r w:rsidRPr="00DD12A4">
        <w:t>jurul</w:t>
      </w:r>
      <w:r w:rsidR="005E2F6F">
        <w:t xml:space="preserve"> </w:t>
      </w:r>
      <w:r w:rsidRPr="00DD12A4">
        <w:t>celor</w:t>
      </w:r>
      <w:r w:rsidR="005E2F6F">
        <w:t xml:space="preserve"> </w:t>
      </w:r>
      <w:r w:rsidRPr="00DD12A4">
        <w:t>trei</w:t>
      </w:r>
      <w:r w:rsidR="005E2F6F">
        <w:t xml:space="preserve"> </w:t>
      </w:r>
      <w:r w:rsidRPr="00DD12A4">
        <w:t>capitole</w:t>
      </w:r>
      <w:r w:rsidR="005E2F6F">
        <w:t xml:space="preserve"> </w:t>
      </w:r>
      <w:r w:rsidRPr="00DD12A4">
        <w:t>principale</w:t>
      </w:r>
      <w:r w:rsidR="005E2F6F">
        <w:t xml:space="preserve"> </w:t>
      </w:r>
      <w:r w:rsidRPr="00DD12A4">
        <w:t>ale</w:t>
      </w:r>
      <w:r w:rsidR="005E2F6F">
        <w:t xml:space="preserve"> </w:t>
      </w:r>
      <w:r w:rsidRPr="00DD12A4">
        <w:t>sale</w:t>
      </w:r>
      <w:r w:rsidR="005E2F6F">
        <w:t xml:space="preserve"> </w:t>
      </w:r>
      <w:r w:rsidRPr="00DD12A4">
        <w:t>privind</w:t>
      </w:r>
      <w:r w:rsidR="005E2F6F">
        <w:t xml:space="preserve"> </w:t>
      </w:r>
      <w:r w:rsidRPr="00DD12A4">
        <w:t>piața</w:t>
      </w:r>
      <w:r w:rsidR="005E2F6F">
        <w:t xml:space="preserve"> </w:t>
      </w:r>
      <w:r w:rsidRPr="00DD12A4">
        <w:t>forței</w:t>
      </w:r>
      <w:r w:rsidR="005E2F6F">
        <w:t xml:space="preserve"> </w:t>
      </w:r>
      <w:r w:rsidRPr="00DD12A4">
        <w:t>de</w:t>
      </w:r>
      <w:r w:rsidR="005E2F6F">
        <w:t xml:space="preserve"> </w:t>
      </w:r>
      <w:r w:rsidRPr="00DD12A4">
        <w:t>muncă,</w:t>
      </w:r>
      <w:r w:rsidR="005E2F6F">
        <w:t xml:space="preserve"> </w:t>
      </w:r>
      <w:r w:rsidRPr="00DD12A4">
        <w:t>condițiile</w:t>
      </w:r>
      <w:r w:rsidR="005E2F6F">
        <w:t xml:space="preserve"> </w:t>
      </w:r>
      <w:r w:rsidRPr="00DD12A4">
        <w:t>de</w:t>
      </w:r>
      <w:r w:rsidR="005E2F6F">
        <w:t xml:space="preserve"> </w:t>
      </w:r>
      <w:r w:rsidRPr="00DD12A4">
        <w:t>muncă</w:t>
      </w:r>
      <w:r w:rsidR="005E2F6F">
        <w:t xml:space="preserve"> </w:t>
      </w:r>
      <w:r w:rsidRPr="00DD12A4">
        <w:t>și</w:t>
      </w:r>
      <w:r w:rsidR="005E2F6F">
        <w:t xml:space="preserve"> </w:t>
      </w:r>
      <w:r w:rsidRPr="00DD12A4">
        <w:t>incluziunea</w:t>
      </w:r>
      <w:r w:rsidR="005E2F6F">
        <w:t xml:space="preserve"> </w:t>
      </w:r>
      <w:r w:rsidRPr="00DD12A4">
        <w:t>socială,</w:t>
      </w:r>
      <w:r w:rsidR="005E2F6F">
        <w:t xml:space="preserve"> </w:t>
      </w:r>
      <w:r w:rsidRPr="00DD12A4">
        <w:t>se</w:t>
      </w:r>
      <w:r w:rsidR="005E2F6F">
        <w:t xml:space="preserve"> </w:t>
      </w:r>
      <w:r w:rsidRPr="00DD12A4">
        <w:t>numără:</w:t>
      </w:r>
    </w:p>
    <w:p w14:paraId="023C4F92" w14:textId="6242DD5D" w:rsidR="00DD12A4" w:rsidRPr="00DD12A4" w:rsidRDefault="00DD12A4" w:rsidP="00DD12A4">
      <w:pPr>
        <w:jc w:val="both"/>
      </w:pPr>
      <w:r w:rsidRPr="00DD12A4">
        <w:rPr>
          <w:b/>
          <w:bCs/>
        </w:rPr>
        <w:t>Egalitatea</w:t>
      </w:r>
      <w:r w:rsidR="005E2F6F">
        <w:rPr>
          <w:b/>
          <w:bCs/>
        </w:rPr>
        <w:t xml:space="preserve"> </w:t>
      </w:r>
      <w:r w:rsidRPr="00DD12A4">
        <w:rPr>
          <w:b/>
          <w:bCs/>
        </w:rPr>
        <w:t>de</w:t>
      </w:r>
      <w:r w:rsidR="005E2F6F">
        <w:rPr>
          <w:b/>
          <w:bCs/>
        </w:rPr>
        <w:t xml:space="preserve"> </w:t>
      </w:r>
      <w:r w:rsidRPr="00DD12A4">
        <w:rPr>
          <w:b/>
          <w:bCs/>
        </w:rPr>
        <w:t>șanse</w:t>
      </w:r>
      <w:r w:rsidR="005E2F6F">
        <w:rPr>
          <w:b/>
          <w:bCs/>
        </w:rPr>
        <w:t xml:space="preserve"> </w:t>
      </w:r>
      <w:r w:rsidRPr="00DD12A4">
        <w:rPr>
          <w:b/>
          <w:bCs/>
        </w:rPr>
        <w:t>și</w:t>
      </w:r>
      <w:r w:rsidR="005E2F6F">
        <w:rPr>
          <w:b/>
          <w:bCs/>
        </w:rPr>
        <w:t xml:space="preserve"> </w:t>
      </w:r>
      <w:r w:rsidRPr="00DD12A4">
        <w:rPr>
          <w:b/>
          <w:bCs/>
        </w:rPr>
        <w:t>accesul</w:t>
      </w:r>
      <w:r w:rsidR="005E2F6F">
        <w:rPr>
          <w:b/>
          <w:bCs/>
        </w:rPr>
        <w:t xml:space="preserve"> </w:t>
      </w:r>
      <w:r w:rsidRPr="00DD12A4">
        <w:rPr>
          <w:b/>
          <w:bCs/>
        </w:rPr>
        <w:t>pe</w:t>
      </w:r>
      <w:r w:rsidR="005E2F6F">
        <w:rPr>
          <w:b/>
          <w:bCs/>
        </w:rPr>
        <w:t xml:space="preserve"> </w:t>
      </w:r>
      <w:r w:rsidRPr="00DD12A4">
        <w:rPr>
          <w:b/>
          <w:bCs/>
        </w:rPr>
        <w:t>piața</w:t>
      </w:r>
      <w:r w:rsidR="005E2F6F">
        <w:rPr>
          <w:b/>
          <w:bCs/>
        </w:rPr>
        <w:t xml:space="preserve"> </w:t>
      </w:r>
      <w:r w:rsidRPr="00DD12A4">
        <w:rPr>
          <w:b/>
          <w:bCs/>
        </w:rPr>
        <w:t>forței</w:t>
      </w:r>
      <w:r w:rsidR="005E2F6F">
        <w:rPr>
          <w:b/>
          <w:bCs/>
        </w:rPr>
        <w:t xml:space="preserve"> </w:t>
      </w:r>
      <w:r w:rsidRPr="00DD12A4">
        <w:rPr>
          <w:b/>
          <w:bCs/>
        </w:rPr>
        <w:t>de</w:t>
      </w:r>
      <w:r w:rsidR="005E2F6F">
        <w:rPr>
          <w:b/>
          <w:bCs/>
        </w:rPr>
        <w:t xml:space="preserve"> </w:t>
      </w:r>
      <w:r w:rsidRPr="00DD12A4">
        <w:rPr>
          <w:b/>
          <w:bCs/>
        </w:rPr>
        <w:t>muncă</w:t>
      </w:r>
    </w:p>
    <w:p w14:paraId="5EC539CD" w14:textId="0EB93FD6" w:rsidR="00DD12A4" w:rsidRPr="00DD12A4" w:rsidRDefault="00034870" w:rsidP="00DF59EA">
      <w:pPr>
        <w:numPr>
          <w:ilvl w:val="0"/>
          <w:numId w:val="11"/>
        </w:numPr>
        <w:jc w:val="both"/>
      </w:pPr>
      <w:hyperlink r:id="rId114" w:history="1">
        <w:r w:rsidR="00DD12A4" w:rsidRPr="00DD12A4">
          <w:rPr>
            <w:rStyle w:val="Hyperlink"/>
            <w:szCs w:val="24"/>
          </w:rPr>
          <w:t>Pactul</w:t>
        </w:r>
        <w:r w:rsidR="005E2F6F">
          <w:rPr>
            <w:rStyle w:val="Hyperlink"/>
            <w:szCs w:val="24"/>
          </w:rPr>
          <w:t xml:space="preserve"> </w:t>
        </w:r>
        <w:r w:rsidR="00DD12A4" w:rsidRPr="00DD12A4">
          <w:rPr>
            <w:rStyle w:val="Hyperlink"/>
            <w:szCs w:val="24"/>
          </w:rPr>
          <w:t>pentru</w:t>
        </w:r>
        <w:r w:rsidR="005E2F6F">
          <w:rPr>
            <w:rStyle w:val="Hyperlink"/>
            <w:szCs w:val="24"/>
          </w:rPr>
          <w:t xml:space="preserve"> </w:t>
        </w:r>
        <w:r w:rsidR="00DD12A4" w:rsidRPr="00DD12A4">
          <w:rPr>
            <w:rStyle w:val="Hyperlink"/>
            <w:szCs w:val="24"/>
          </w:rPr>
          <w:t>competențe</w:t>
        </w:r>
      </w:hyperlink>
      <w:hyperlink r:id="rId115" w:anchor="modal" w:history="1"/>
      <w:r w:rsidR="005E2F6F">
        <w:t xml:space="preserve"> </w:t>
      </w:r>
      <w:r w:rsidR="00DD12A4" w:rsidRPr="00DD12A4">
        <w:t>este</w:t>
      </w:r>
      <w:r w:rsidR="005E2F6F">
        <w:t xml:space="preserve"> </w:t>
      </w:r>
      <w:r w:rsidR="00DD12A4" w:rsidRPr="00DD12A4">
        <w:t>o</w:t>
      </w:r>
      <w:r w:rsidR="005E2F6F">
        <w:t xml:space="preserve"> </w:t>
      </w:r>
      <w:r w:rsidR="00DD12A4" w:rsidRPr="00DD12A4">
        <w:t>platformă</w:t>
      </w:r>
      <w:r w:rsidR="005E2F6F">
        <w:t xml:space="preserve"> </w:t>
      </w:r>
      <w:r w:rsidR="00DD12A4" w:rsidRPr="00DD12A4">
        <w:t>unică</w:t>
      </w:r>
      <w:r w:rsidR="005E2F6F">
        <w:t xml:space="preserve"> </w:t>
      </w:r>
      <w:r w:rsidR="00DD12A4" w:rsidRPr="00DD12A4">
        <w:t>de</w:t>
      </w:r>
      <w:r w:rsidR="005E2F6F">
        <w:t xml:space="preserve"> </w:t>
      </w:r>
      <w:r w:rsidR="00DD12A4" w:rsidRPr="00DD12A4">
        <w:t>cooperare</w:t>
      </w:r>
      <w:r w:rsidR="005E2F6F">
        <w:t xml:space="preserve"> </w:t>
      </w:r>
      <w:r w:rsidR="00DD12A4" w:rsidRPr="00DD12A4">
        <w:t>care</w:t>
      </w:r>
      <w:r w:rsidR="005E2F6F">
        <w:t xml:space="preserve"> </w:t>
      </w:r>
      <w:r w:rsidR="00DD12A4" w:rsidRPr="00DD12A4">
        <w:t>reunește</w:t>
      </w:r>
      <w:r w:rsidR="005E2F6F">
        <w:t xml:space="preserve"> </w:t>
      </w:r>
      <w:r w:rsidR="00DD12A4" w:rsidRPr="00DD12A4">
        <w:t>organizații</w:t>
      </w:r>
      <w:r w:rsidR="005E2F6F">
        <w:t xml:space="preserve"> </w:t>
      </w:r>
      <w:r w:rsidR="00DD12A4" w:rsidRPr="00DD12A4">
        <w:t>publice</w:t>
      </w:r>
      <w:r w:rsidR="005E2F6F">
        <w:t xml:space="preserve"> </w:t>
      </w:r>
      <w:r w:rsidR="00DD12A4" w:rsidRPr="00DD12A4">
        <w:t>și</w:t>
      </w:r>
      <w:r w:rsidR="005E2F6F">
        <w:t xml:space="preserve"> </w:t>
      </w:r>
      <w:r w:rsidR="00DD12A4" w:rsidRPr="00DD12A4">
        <w:t>private</w:t>
      </w:r>
      <w:r w:rsidR="005E2F6F">
        <w:t xml:space="preserve"> </w:t>
      </w:r>
      <w:r w:rsidR="00DD12A4" w:rsidRPr="00DD12A4">
        <w:t>precum</w:t>
      </w:r>
      <w:r w:rsidR="005E2F6F">
        <w:t xml:space="preserve"> </w:t>
      </w:r>
      <w:r w:rsidR="00DD12A4" w:rsidRPr="00DD12A4">
        <w:t>întreprinderi,</w:t>
      </w:r>
      <w:r w:rsidR="005E2F6F">
        <w:t xml:space="preserve"> </w:t>
      </w:r>
      <w:r w:rsidR="00DD12A4" w:rsidRPr="00DD12A4">
        <w:t>furnizori</w:t>
      </w:r>
      <w:r w:rsidR="005E2F6F">
        <w:t xml:space="preserve"> </w:t>
      </w:r>
      <w:r w:rsidR="00DD12A4" w:rsidRPr="00DD12A4">
        <w:t>de</w:t>
      </w:r>
      <w:r w:rsidR="005E2F6F">
        <w:t xml:space="preserve"> </w:t>
      </w:r>
      <w:r w:rsidR="00DD12A4" w:rsidRPr="00DD12A4">
        <w:t>formare</w:t>
      </w:r>
      <w:r w:rsidR="005E2F6F">
        <w:t xml:space="preserve"> </w:t>
      </w:r>
      <w:r w:rsidR="00DD12A4" w:rsidRPr="00DD12A4">
        <w:t>și</w:t>
      </w:r>
      <w:r w:rsidR="005E2F6F">
        <w:t xml:space="preserve"> </w:t>
      </w:r>
      <w:r w:rsidR="00DD12A4" w:rsidRPr="00DD12A4">
        <w:t>camere</w:t>
      </w:r>
      <w:r w:rsidR="005E2F6F">
        <w:t xml:space="preserve"> </w:t>
      </w:r>
      <w:r w:rsidR="00DD12A4" w:rsidRPr="00DD12A4">
        <w:t>de</w:t>
      </w:r>
      <w:r w:rsidR="005E2F6F">
        <w:t xml:space="preserve"> </w:t>
      </w:r>
      <w:r w:rsidR="00DD12A4" w:rsidRPr="00DD12A4">
        <w:t>comerț,</w:t>
      </w:r>
      <w:r w:rsidR="005E2F6F">
        <w:t xml:space="preserve"> </w:t>
      </w:r>
      <w:r w:rsidR="00DD12A4" w:rsidRPr="00DD12A4">
        <w:t>angajându-se</w:t>
      </w:r>
      <w:r w:rsidR="005E2F6F">
        <w:t xml:space="preserve"> </w:t>
      </w:r>
      <w:r w:rsidR="00DD12A4" w:rsidRPr="00DD12A4">
        <w:t>să</w:t>
      </w:r>
      <w:r w:rsidR="005E2F6F">
        <w:t xml:space="preserve"> </w:t>
      </w:r>
      <w:r w:rsidR="00DD12A4" w:rsidRPr="00DD12A4">
        <w:t>propună</w:t>
      </w:r>
      <w:r w:rsidR="005E2F6F">
        <w:t xml:space="preserve"> </w:t>
      </w:r>
      <w:r w:rsidR="00DD12A4" w:rsidRPr="00DD12A4">
        <w:t>oferte</w:t>
      </w:r>
      <w:r w:rsidR="005E2F6F">
        <w:t xml:space="preserve"> </w:t>
      </w:r>
      <w:r w:rsidR="00DD12A4" w:rsidRPr="00DD12A4">
        <w:t>concrete</w:t>
      </w:r>
      <w:r w:rsidR="005E2F6F">
        <w:t xml:space="preserve"> </w:t>
      </w:r>
      <w:r w:rsidR="00DD12A4" w:rsidRPr="00DD12A4">
        <w:t>de</w:t>
      </w:r>
      <w:r w:rsidR="005E2F6F">
        <w:t xml:space="preserve"> </w:t>
      </w:r>
      <w:r w:rsidR="00DD12A4" w:rsidRPr="00DD12A4">
        <w:t>formare</w:t>
      </w:r>
      <w:r w:rsidR="005E2F6F">
        <w:t xml:space="preserve"> </w:t>
      </w:r>
      <w:r w:rsidR="00DD12A4" w:rsidRPr="00DD12A4">
        <w:t>pentru</w:t>
      </w:r>
      <w:r w:rsidR="005E2F6F">
        <w:t xml:space="preserve"> </w:t>
      </w:r>
      <w:r w:rsidR="00DD12A4" w:rsidRPr="00DD12A4">
        <w:t>lucrătorii</w:t>
      </w:r>
      <w:r w:rsidR="005E2F6F">
        <w:t xml:space="preserve"> </w:t>
      </w:r>
      <w:r w:rsidR="00DD12A4" w:rsidRPr="00DD12A4">
        <w:t>din</w:t>
      </w:r>
      <w:r w:rsidR="005E2F6F">
        <w:t xml:space="preserve"> </w:t>
      </w:r>
      <w:r w:rsidR="00DD12A4" w:rsidRPr="00DD12A4">
        <w:t>întreaga</w:t>
      </w:r>
      <w:r w:rsidR="005E2F6F">
        <w:t xml:space="preserve"> </w:t>
      </w:r>
      <w:proofErr w:type="spellStart"/>
      <w:r w:rsidR="00DD12A4" w:rsidRPr="00DD12A4">
        <w:t>Europă</w:t>
      </w:r>
      <w:proofErr w:type="spellEnd"/>
      <w:r w:rsidR="00DD12A4" w:rsidRPr="00DD12A4">
        <w:t>.</w:t>
      </w:r>
      <w:r w:rsidR="005E2F6F">
        <w:t xml:space="preserve"> </w:t>
      </w:r>
      <w:r w:rsidR="00DD12A4" w:rsidRPr="00DD12A4">
        <w:t>Acesta</w:t>
      </w:r>
      <w:r w:rsidR="005E2F6F">
        <w:t xml:space="preserve"> </w:t>
      </w:r>
      <w:hyperlink r:id="rId116" w:history="1">
        <w:r w:rsidR="00DD12A4" w:rsidRPr="00DD12A4">
          <w:rPr>
            <w:rStyle w:val="Hyperlink"/>
            <w:szCs w:val="24"/>
          </w:rPr>
          <w:t>are</w:t>
        </w:r>
        <w:r w:rsidR="005E2F6F">
          <w:rPr>
            <w:rStyle w:val="Hyperlink"/>
            <w:szCs w:val="24"/>
          </w:rPr>
          <w:t xml:space="preserve"> </w:t>
        </w:r>
        <w:r w:rsidR="00DD12A4" w:rsidRPr="00DD12A4">
          <w:rPr>
            <w:rStyle w:val="Hyperlink"/>
            <w:szCs w:val="24"/>
          </w:rPr>
          <w:t>în</w:t>
        </w:r>
        <w:r w:rsidR="005E2F6F">
          <w:rPr>
            <w:rStyle w:val="Hyperlink"/>
            <w:szCs w:val="24"/>
          </w:rPr>
          <w:t xml:space="preserve"> </w:t>
        </w:r>
        <w:r w:rsidR="00DD12A4" w:rsidRPr="00DD12A4">
          <w:rPr>
            <w:rStyle w:val="Hyperlink"/>
            <w:szCs w:val="24"/>
          </w:rPr>
          <w:t>prezent</w:t>
        </w:r>
        <w:r w:rsidR="005E2F6F">
          <w:rPr>
            <w:rStyle w:val="Hyperlink"/>
            <w:szCs w:val="24"/>
          </w:rPr>
          <w:t xml:space="preserve"> </w:t>
        </w:r>
        <w:r w:rsidR="00DD12A4" w:rsidRPr="00DD12A4">
          <w:rPr>
            <w:rStyle w:val="Hyperlink"/>
            <w:szCs w:val="24"/>
          </w:rPr>
          <w:t>1</w:t>
        </w:r>
        <w:r w:rsidR="005E2F6F">
          <w:rPr>
            <w:rStyle w:val="Hyperlink"/>
            <w:szCs w:val="24"/>
          </w:rPr>
          <w:t xml:space="preserve"> </w:t>
        </w:r>
        <w:r w:rsidR="00DD12A4" w:rsidRPr="00DD12A4">
          <w:rPr>
            <w:rStyle w:val="Hyperlink"/>
            <w:szCs w:val="24"/>
          </w:rPr>
          <w:t>000</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lastRenderedPageBreak/>
          <w:t>membri</w:t>
        </w:r>
      </w:hyperlink>
      <w:hyperlink r:id="rId117" w:anchor="modal" w:history="1"/>
      <w:r w:rsidR="005E2F6F">
        <w:t xml:space="preserve"> </w:t>
      </w:r>
      <w:r w:rsidR="00DD12A4" w:rsidRPr="00DD12A4">
        <w:t>și</w:t>
      </w:r>
      <w:r w:rsidR="005E2F6F">
        <w:t xml:space="preserve"> </w:t>
      </w:r>
      <w:r w:rsidR="00DD12A4" w:rsidRPr="00DD12A4">
        <w:t>și-a</w:t>
      </w:r>
      <w:r w:rsidR="005E2F6F">
        <w:t xml:space="preserve"> </w:t>
      </w:r>
      <w:r w:rsidR="00DD12A4" w:rsidRPr="00DD12A4">
        <w:t>asumat</w:t>
      </w:r>
      <w:r w:rsidR="005E2F6F">
        <w:t xml:space="preserve"> </w:t>
      </w:r>
      <w:r w:rsidR="00DD12A4" w:rsidRPr="00DD12A4">
        <w:t>deja</w:t>
      </w:r>
      <w:r w:rsidR="005E2F6F">
        <w:t xml:space="preserve"> </w:t>
      </w:r>
      <w:r w:rsidR="00DD12A4" w:rsidRPr="00DD12A4">
        <w:t>angajamente</w:t>
      </w:r>
      <w:r w:rsidR="005E2F6F">
        <w:t xml:space="preserve"> </w:t>
      </w:r>
      <w:r w:rsidR="00DD12A4" w:rsidRPr="00DD12A4">
        <w:t>pentru</w:t>
      </w:r>
      <w:r w:rsidR="005E2F6F">
        <w:t xml:space="preserve"> </w:t>
      </w:r>
      <w:r w:rsidR="00DD12A4" w:rsidRPr="00DD12A4">
        <w:t>a</w:t>
      </w:r>
      <w:r w:rsidR="005E2F6F">
        <w:t xml:space="preserve"> </w:t>
      </w:r>
      <w:r w:rsidR="00DD12A4" w:rsidRPr="00DD12A4">
        <w:t>contribui</w:t>
      </w:r>
      <w:r w:rsidR="005E2F6F">
        <w:t xml:space="preserve"> </w:t>
      </w:r>
      <w:r w:rsidR="00DD12A4" w:rsidRPr="00DD12A4">
        <w:t>la</w:t>
      </w:r>
      <w:r w:rsidR="005E2F6F">
        <w:t xml:space="preserve"> </w:t>
      </w:r>
      <w:r w:rsidR="00DD12A4" w:rsidRPr="00DD12A4">
        <w:t>formarea</w:t>
      </w:r>
      <w:r w:rsidR="005E2F6F">
        <w:t xml:space="preserve"> </w:t>
      </w:r>
      <w:r w:rsidR="00DD12A4" w:rsidRPr="00DD12A4">
        <w:t>a</w:t>
      </w:r>
      <w:r w:rsidR="005E2F6F">
        <w:t xml:space="preserve"> </w:t>
      </w:r>
      <w:r w:rsidR="00DD12A4" w:rsidRPr="00DD12A4">
        <w:t>șase</w:t>
      </w:r>
      <w:r w:rsidR="005E2F6F">
        <w:t xml:space="preserve"> </w:t>
      </w:r>
      <w:r w:rsidR="00DD12A4" w:rsidRPr="00DD12A4">
        <w:t>milioane</w:t>
      </w:r>
      <w:r w:rsidR="005E2F6F">
        <w:t xml:space="preserve"> </w:t>
      </w:r>
      <w:r w:rsidR="00DD12A4" w:rsidRPr="00DD12A4">
        <w:t>de</w:t>
      </w:r>
      <w:r w:rsidR="005E2F6F">
        <w:t xml:space="preserve"> </w:t>
      </w:r>
      <w:r w:rsidR="00DD12A4" w:rsidRPr="00DD12A4">
        <w:t>persoane.</w:t>
      </w:r>
      <w:r w:rsidR="005E2F6F">
        <w:t xml:space="preserve"> </w:t>
      </w:r>
      <w:r w:rsidR="00DD12A4" w:rsidRPr="00DD12A4">
        <w:t>Pactul</w:t>
      </w:r>
      <w:r w:rsidR="005E2F6F">
        <w:t xml:space="preserve"> </w:t>
      </w:r>
      <w:r w:rsidR="00DD12A4" w:rsidRPr="00DD12A4">
        <w:t>este</w:t>
      </w:r>
      <w:r w:rsidR="005E2F6F">
        <w:t xml:space="preserve"> </w:t>
      </w:r>
      <w:r w:rsidR="00DD12A4" w:rsidRPr="00DD12A4">
        <w:t>un</w:t>
      </w:r>
      <w:r w:rsidR="005E2F6F">
        <w:t xml:space="preserve"> </w:t>
      </w:r>
      <w:r w:rsidR="00DD12A4" w:rsidRPr="00DD12A4">
        <w:t>element</w:t>
      </w:r>
      <w:r w:rsidR="005E2F6F">
        <w:t xml:space="preserve"> </w:t>
      </w:r>
      <w:r w:rsidR="00DD12A4" w:rsidRPr="00DD12A4">
        <w:t>central</w:t>
      </w:r>
      <w:r w:rsidR="005E2F6F">
        <w:t xml:space="preserve"> </w:t>
      </w:r>
      <w:r w:rsidR="00DD12A4" w:rsidRPr="00DD12A4">
        <w:t>al</w:t>
      </w:r>
      <w:r w:rsidR="005E2F6F">
        <w:t xml:space="preserve"> </w:t>
      </w:r>
      <w:hyperlink r:id="rId118" w:history="1">
        <w:r w:rsidR="00DD12A4" w:rsidRPr="00DD12A4">
          <w:rPr>
            <w:rStyle w:val="Hyperlink"/>
            <w:szCs w:val="24"/>
          </w:rPr>
          <w:t>Agendei</w:t>
        </w:r>
        <w:r w:rsidR="005E2F6F">
          <w:rPr>
            <w:rStyle w:val="Hyperlink"/>
            <w:szCs w:val="24"/>
          </w:rPr>
          <w:t xml:space="preserve"> </w:t>
        </w:r>
        <w:r w:rsidR="00DD12A4" w:rsidRPr="00DD12A4">
          <w:rPr>
            <w:rStyle w:val="Hyperlink"/>
            <w:szCs w:val="24"/>
          </w:rPr>
          <w:t>europene</w:t>
        </w:r>
        <w:r w:rsidR="005E2F6F">
          <w:rPr>
            <w:rStyle w:val="Hyperlink"/>
            <w:szCs w:val="24"/>
          </w:rPr>
          <w:t xml:space="preserve"> </w:t>
        </w:r>
        <w:r w:rsidR="00DD12A4" w:rsidRPr="00DD12A4">
          <w:rPr>
            <w:rStyle w:val="Hyperlink"/>
            <w:szCs w:val="24"/>
          </w:rPr>
          <w:t>pentru</w:t>
        </w:r>
        <w:r w:rsidR="005E2F6F">
          <w:rPr>
            <w:rStyle w:val="Hyperlink"/>
            <w:szCs w:val="24"/>
          </w:rPr>
          <w:t xml:space="preserve"> </w:t>
        </w:r>
        <w:r w:rsidR="00DD12A4" w:rsidRPr="00DD12A4">
          <w:rPr>
            <w:rStyle w:val="Hyperlink"/>
            <w:szCs w:val="24"/>
          </w:rPr>
          <w:t>competențe</w:t>
        </w:r>
      </w:hyperlink>
      <w:hyperlink r:id="rId119" w:anchor="modal" w:history="1"/>
      <w:r w:rsidR="00DD12A4" w:rsidRPr="00DD12A4">
        <w:t>.</w:t>
      </w:r>
    </w:p>
    <w:p w14:paraId="4F475C4B" w14:textId="706B0852" w:rsidR="00DD12A4" w:rsidRPr="00DD12A4" w:rsidRDefault="00DD12A4" w:rsidP="00DF59EA">
      <w:pPr>
        <w:numPr>
          <w:ilvl w:val="0"/>
          <w:numId w:val="11"/>
        </w:numPr>
        <w:jc w:val="both"/>
      </w:pPr>
      <w:r w:rsidRPr="00DD12A4">
        <w:t>Statele</w:t>
      </w:r>
      <w:r w:rsidR="005E2F6F">
        <w:t xml:space="preserve"> </w:t>
      </w:r>
      <w:r w:rsidRPr="00DD12A4">
        <w:t>membre</w:t>
      </w:r>
      <w:r w:rsidR="005E2F6F">
        <w:t xml:space="preserve"> </w:t>
      </w:r>
      <w:r w:rsidRPr="00DD12A4">
        <w:t>au</w:t>
      </w:r>
      <w:r w:rsidR="005E2F6F">
        <w:t xml:space="preserve"> </w:t>
      </w:r>
      <w:r w:rsidRPr="00DD12A4">
        <w:t>adoptat</w:t>
      </w:r>
      <w:r w:rsidR="005E2F6F">
        <w:t xml:space="preserve"> </w:t>
      </w:r>
      <w:hyperlink r:id="rId120" w:history="1">
        <w:r w:rsidRPr="00DD12A4">
          <w:rPr>
            <w:rStyle w:val="Hyperlink"/>
            <w:szCs w:val="24"/>
          </w:rPr>
          <w:t>recomandări</w:t>
        </w:r>
        <w:r w:rsidR="005E2F6F">
          <w:rPr>
            <w:rStyle w:val="Hyperlink"/>
            <w:szCs w:val="24"/>
          </w:rPr>
          <w:t xml:space="preserve"> </w:t>
        </w:r>
        <w:r w:rsidRPr="00DD12A4">
          <w:rPr>
            <w:rStyle w:val="Hyperlink"/>
            <w:szCs w:val="24"/>
          </w:rPr>
          <w:t>ale</w:t>
        </w:r>
        <w:r w:rsidR="005E2F6F">
          <w:rPr>
            <w:rStyle w:val="Hyperlink"/>
            <w:szCs w:val="24"/>
          </w:rPr>
          <w:t xml:space="preserve"> </w:t>
        </w:r>
        <w:r w:rsidRPr="00DD12A4">
          <w:rPr>
            <w:rStyle w:val="Hyperlink"/>
            <w:szCs w:val="24"/>
          </w:rPr>
          <w:t>Consiliului</w:t>
        </w:r>
      </w:hyperlink>
      <w:hyperlink r:id="rId121" w:anchor="modal" w:history="1"/>
      <w:r w:rsidR="005E2F6F">
        <w:t xml:space="preserve"> </w:t>
      </w:r>
      <w:r w:rsidRPr="00DD12A4">
        <w:t>privind</w:t>
      </w:r>
      <w:r w:rsidR="005E2F6F">
        <w:t xml:space="preserve"> </w:t>
      </w:r>
      <w:r w:rsidRPr="00DD12A4">
        <w:t>micro-certificatele</w:t>
      </w:r>
      <w:r w:rsidR="005E2F6F">
        <w:t xml:space="preserve"> </w:t>
      </w:r>
      <w:r w:rsidRPr="00DD12A4">
        <w:t>și</w:t>
      </w:r>
      <w:r w:rsidR="005E2F6F">
        <w:t xml:space="preserve"> </w:t>
      </w:r>
      <w:r w:rsidRPr="00DD12A4">
        <w:t>conturile</w:t>
      </w:r>
      <w:r w:rsidR="005E2F6F">
        <w:t xml:space="preserve"> </w:t>
      </w:r>
      <w:r w:rsidRPr="00DD12A4">
        <w:t>personale</w:t>
      </w:r>
      <w:r w:rsidR="005E2F6F">
        <w:t xml:space="preserve"> </w:t>
      </w:r>
      <w:r w:rsidRPr="00DD12A4">
        <w:t>de</w:t>
      </w:r>
      <w:r w:rsidR="005E2F6F">
        <w:t xml:space="preserve"> </w:t>
      </w:r>
      <w:r w:rsidRPr="00DD12A4">
        <w:t>învățare.</w:t>
      </w:r>
      <w:r w:rsidR="005E2F6F">
        <w:t xml:space="preserve"> </w:t>
      </w:r>
      <w:r w:rsidRPr="00DD12A4">
        <w:t>Comisia</w:t>
      </w:r>
      <w:r w:rsidR="005E2F6F">
        <w:t xml:space="preserve"> </w:t>
      </w:r>
      <w:hyperlink r:id="rId122" w:history="1">
        <w:r w:rsidRPr="00DD12A4">
          <w:rPr>
            <w:rStyle w:val="Hyperlink"/>
            <w:szCs w:val="24"/>
          </w:rPr>
          <w:t>a</w:t>
        </w:r>
        <w:r w:rsidR="005E2F6F">
          <w:rPr>
            <w:rStyle w:val="Hyperlink"/>
            <w:szCs w:val="24"/>
          </w:rPr>
          <w:t xml:space="preserve"> </w:t>
        </w:r>
        <w:r w:rsidRPr="00DD12A4">
          <w:rPr>
            <w:rStyle w:val="Hyperlink"/>
            <w:szCs w:val="24"/>
          </w:rPr>
          <w:t>propus</w:t>
        </w:r>
        <w:r w:rsidR="005E2F6F">
          <w:rPr>
            <w:rStyle w:val="Hyperlink"/>
            <w:szCs w:val="24"/>
          </w:rPr>
          <w:t xml:space="preserve"> </w:t>
        </w:r>
        <w:r w:rsidRPr="00DD12A4">
          <w:rPr>
            <w:rStyle w:val="Hyperlink"/>
            <w:szCs w:val="24"/>
          </w:rPr>
          <w:t>ca</w:t>
        </w:r>
        <w:r w:rsidR="005E2F6F">
          <w:rPr>
            <w:rStyle w:val="Hyperlink"/>
            <w:szCs w:val="24"/>
          </w:rPr>
          <w:t xml:space="preserve"> </w:t>
        </w:r>
        <w:r w:rsidRPr="00DD12A4">
          <w:rPr>
            <w:rStyle w:val="Hyperlink"/>
            <w:szCs w:val="24"/>
          </w:rPr>
          <w:t>anul</w:t>
        </w:r>
        <w:r w:rsidR="005E2F6F">
          <w:rPr>
            <w:rStyle w:val="Hyperlink"/>
            <w:szCs w:val="24"/>
          </w:rPr>
          <w:t xml:space="preserve"> </w:t>
        </w:r>
        <w:r w:rsidRPr="00DD12A4">
          <w:rPr>
            <w:rStyle w:val="Hyperlink"/>
            <w:szCs w:val="24"/>
          </w:rPr>
          <w:t>2023</w:t>
        </w:r>
        <w:r w:rsidR="005E2F6F">
          <w:rPr>
            <w:rStyle w:val="Hyperlink"/>
            <w:szCs w:val="24"/>
          </w:rPr>
          <w:t xml:space="preserve"> </w:t>
        </w:r>
        <w:r w:rsidRPr="00DD12A4">
          <w:rPr>
            <w:rStyle w:val="Hyperlink"/>
            <w:szCs w:val="24"/>
          </w:rPr>
          <w:t>să</w:t>
        </w:r>
        <w:r w:rsidR="005E2F6F">
          <w:rPr>
            <w:rStyle w:val="Hyperlink"/>
            <w:szCs w:val="24"/>
          </w:rPr>
          <w:t xml:space="preserve"> </w:t>
        </w:r>
        <w:r w:rsidRPr="00DD12A4">
          <w:rPr>
            <w:rStyle w:val="Hyperlink"/>
            <w:szCs w:val="24"/>
          </w:rPr>
          <w:t>devină</w:t>
        </w:r>
        <w:r w:rsidR="005E2F6F">
          <w:rPr>
            <w:rStyle w:val="Hyperlink"/>
            <w:szCs w:val="24"/>
          </w:rPr>
          <w:t xml:space="preserve"> </w:t>
        </w:r>
        <w:r w:rsidRPr="00DD12A4">
          <w:rPr>
            <w:rStyle w:val="Hyperlink"/>
            <w:szCs w:val="24"/>
          </w:rPr>
          <w:t>Anul</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competențelor</w:t>
        </w:r>
      </w:hyperlink>
      <w:hyperlink r:id="rId123" w:anchor="modal" w:history="1"/>
      <w:r w:rsidRPr="00DD12A4">
        <w:t>,</w:t>
      </w:r>
      <w:r w:rsidR="005E2F6F">
        <w:t xml:space="preserve"> </w:t>
      </w:r>
      <w:r w:rsidRPr="00DD12A4">
        <w:t>dând</w:t>
      </w:r>
      <w:r w:rsidR="005E2F6F">
        <w:t xml:space="preserve"> </w:t>
      </w:r>
      <w:r w:rsidRPr="00DD12A4">
        <w:t>un</w:t>
      </w:r>
      <w:r w:rsidR="005E2F6F">
        <w:t xml:space="preserve"> </w:t>
      </w:r>
      <w:r w:rsidRPr="00DD12A4">
        <w:t>nou</w:t>
      </w:r>
      <w:r w:rsidR="005E2F6F">
        <w:t xml:space="preserve"> </w:t>
      </w:r>
      <w:r w:rsidRPr="00DD12A4">
        <w:t>impuls</w:t>
      </w:r>
      <w:r w:rsidR="005E2F6F">
        <w:t xml:space="preserve"> </w:t>
      </w:r>
      <w:r w:rsidRPr="00DD12A4">
        <w:t>investițiilor</w:t>
      </w:r>
      <w:r w:rsidR="005E2F6F">
        <w:t xml:space="preserve"> </w:t>
      </w:r>
      <w:r w:rsidRPr="00DD12A4">
        <w:t>în</w:t>
      </w:r>
      <w:r w:rsidR="005E2F6F">
        <w:t xml:space="preserve"> </w:t>
      </w:r>
      <w:r w:rsidRPr="00DD12A4">
        <w:t>competențe</w:t>
      </w:r>
      <w:r w:rsidR="005E2F6F">
        <w:t xml:space="preserve"> </w:t>
      </w:r>
      <w:r w:rsidRPr="00DD12A4">
        <w:t>în</w:t>
      </w:r>
      <w:r w:rsidR="005E2F6F">
        <w:t xml:space="preserve"> </w:t>
      </w:r>
      <w:r w:rsidRPr="00DD12A4">
        <w:t>întreaga</w:t>
      </w:r>
      <w:r w:rsidR="005E2F6F">
        <w:t xml:space="preserve"> </w:t>
      </w:r>
      <w:r w:rsidRPr="00DD12A4">
        <w:t>UE.</w:t>
      </w:r>
    </w:p>
    <w:p w14:paraId="7FAC8C86" w14:textId="6DB73568" w:rsidR="00DD12A4" w:rsidRPr="00DD12A4" w:rsidRDefault="00DD12A4" w:rsidP="00DF59EA">
      <w:pPr>
        <w:numPr>
          <w:ilvl w:val="0"/>
          <w:numId w:val="11"/>
        </w:numPr>
        <w:jc w:val="both"/>
      </w:pPr>
      <w:r w:rsidRPr="00DD12A4">
        <w:t>Inegalitățile</w:t>
      </w:r>
      <w:r w:rsidR="005E2F6F">
        <w:t xml:space="preserve"> </w:t>
      </w:r>
      <w:r w:rsidRPr="00DD12A4">
        <w:t>existente</w:t>
      </w:r>
      <w:r w:rsidR="005E2F6F">
        <w:t xml:space="preserve"> </w:t>
      </w:r>
      <w:r w:rsidRPr="00DD12A4">
        <w:t>sunt</w:t>
      </w:r>
      <w:r w:rsidR="005E2F6F">
        <w:t xml:space="preserve"> </w:t>
      </w:r>
      <w:r w:rsidRPr="00DD12A4">
        <w:t>abordate</w:t>
      </w:r>
      <w:r w:rsidR="005E2F6F">
        <w:t xml:space="preserve"> </w:t>
      </w:r>
      <w:r w:rsidRPr="00DD12A4">
        <w:t>în</w:t>
      </w:r>
      <w:r w:rsidR="005E2F6F">
        <w:t xml:space="preserve"> </w:t>
      </w:r>
      <w:hyperlink r:id="rId124" w:history="1">
        <w:r w:rsidRPr="00DD12A4">
          <w:rPr>
            <w:rStyle w:val="Hyperlink"/>
            <w:szCs w:val="24"/>
          </w:rPr>
          <w:t>Strategia</w:t>
        </w:r>
        <w:r w:rsidR="005E2F6F">
          <w:rPr>
            <w:rStyle w:val="Hyperlink"/>
            <w:szCs w:val="24"/>
          </w:rPr>
          <w:t xml:space="preserve"> </w:t>
        </w:r>
        <w:r w:rsidRPr="00DD12A4">
          <w:rPr>
            <w:rStyle w:val="Hyperlink"/>
            <w:szCs w:val="24"/>
          </w:rPr>
          <w:t>europeană</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egalitatea</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gen</w:t>
        </w:r>
      </w:hyperlink>
      <w:hyperlink r:id="rId125" w:anchor="modal" w:history="1"/>
      <w:r w:rsidR="005E2F6F">
        <w:t xml:space="preserve"> </w:t>
      </w:r>
      <w:r w:rsidRPr="00DD12A4">
        <w:t>și</w:t>
      </w:r>
      <w:r w:rsidR="005E2F6F">
        <w:t xml:space="preserve"> </w:t>
      </w:r>
      <w:r w:rsidRPr="00DD12A4">
        <w:t>în</w:t>
      </w:r>
      <w:r w:rsidR="005E2F6F">
        <w:t xml:space="preserve"> </w:t>
      </w:r>
      <w:r w:rsidRPr="00DD12A4">
        <w:t>alte</w:t>
      </w:r>
      <w:r w:rsidR="005E2F6F">
        <w:t xml:space="preserve"> </w:t>
      </w:r>
      <w:r w:rsidRPr="00DD12A4">
        <w:t>câteva</w:t>
      </w:r>
      <w:r w:rsidR="005E2F6F">
        <w:t xml:space="preserve"> </w:t>
      </w:r>
      <w:r w:rsidRPr="00DD12A4">
        <w:t>inițiative,</w:t>
      </w:r>
      <w:r w:rsidR="005E2F6F">
        <w:t xml:space="preserve"> </w:t>
      </w:r>
      <w:r w:rsidRPr="00DD12A4">
        <w:t>inclusiv</w:t>
      </w:r>
      <w:r w:rsidR="005E2F6F">
        <w:t xml:space="preserve"> </w:t>
      </w:r>
      <w:r w:rsidRPr="00DD12A4">
        <w:t>combaterea</w:t>
      </w:r>
      <w:r w:rsidR="005E2F6F">
        <w:t xml:space="preserve"> </w:t>
      </w:r>
      <w:r w:rsidRPr="00DD12A4">
        <w:t>subreprezentării</w:t>
      </w:r>
      <w:r w:rsidR="005E2F6F">
        <w:t xml:space="preserve"> </w:t>
      </w:r>
      <w:r w:rsidRPr="00DD12A4">
        <w:t>femeilor</w:t>
      </w:r>
      <w:r w:rsidR="005E2F6F">
        <w:t xml:space="preserve"> </w:t>
      </w:r>
      <w:r w:rsidRPr="00DD12A4">
        <w:t>pe</w:t>
      </w:r>
      <w:r w:rsidR="005E2F6F">
        <w:t xml:space="preserve"> </w:t>
      </w:r>
      <w:r w:rsidRPr="00DD12A4">
        <w:t>piața</w:t>
      </w:r>
      <w:r w:rsidR="005E2F6F">
        <w:t xml:space="preserve"> </w:t>
      </w:r>
      <w:r w:rsidRPr="00DD12A4">
        <w:t>forței</w:t>
      </w:r>
      <w:r w:rsidR="005E2F6F">
        <w:t xml:space="preserve"> </w:t>
      </w:r>
      <w:r w:rsidRPr="00DD12A4">
        <w:t>de</w:t>
      </w:r>
      <w:r w:rsidR="005E2F6F">
        <w:t xml:space="preserve"> </w:t>
      </w:r>
      <w:r w:rsidRPr="00DD12A4">
        <w:t>muncă</w:t>
      </w:r>
      <w:r w:rsidR="005E2F6F">
        <w:t xml:space="preserve"> </w:t>
      </w:r>
      <w:r w:rsidRPr="00DD12A4">
        <w:t>și</w:t>
      </w:r>
      <w:r w:rsidR="005E2F6F">
        <w:t xml:space="preserve"> </w:t>
      </w:r>
      <w:r w:rsidRPr="00DD12A4">
        <w:t>a</w:t>
      </w:r>
      <w:r w:rsidR="005E2F6F">
        <w:t xml:space="preserve"> </w:t>
      </w:r>
      <w:r w:rsidRPr="00DD12A4">
        <w:t>diferenței</w:t>
      </w:r>
      <w:r w:rsidR="005E2F6F">
        <w:t xml:space="preserve"> </w:t>
      </w:r>
      <w:r w:rsidRPr="00DD12A4">
        <w:t>de</w:t>
      </w:r>
      <w:r w:rsidR="005E2F6F">
        <w:t xml:space="preserve"> </w:t>
      </w:r>
      <w:r w:rsidRPr="00DD12A4">
        <w:t>remunerare</w:t>
      </w:r>
      <w:r w:rsidR="005E2F6F">
        <w:t xml:space="preserve"> </w:t>
      </w:r>
      <w:r w:rsidRPr="00DD12A4">
        <w:t>între</w:t>
      </w:r>
      <w:r w:rsidR="005E2F6F">
        <w:t xml:space="preserve"> </w:t>
      </w:r>
      <w:r w:rsidRPr="00DD12A4">
        <w:t>femei</w:t>
      </w:r>
      <w:r w:rsidR="005E2F6F">
        <w:t xml:space="preserve"> </w:t>
      </w:r>
      <w:r w:rsidRPr="00DD12A4">
        <w:t>și</w:t>
      </w:r>
      <w:r w:rsidR="005E2F6F">
        <w:t xml:space="preserve"> </w:t>
      </w:r>
      <w:r w:rsidRPr="00DD12A4">
        <w:t>bărbați</w:t>
      </w:r>
      <w:r w:rsidR="005E2F6F">
        <w:t xml:space="preserve"> </w:t>
      </w:r>
      <w:r w:rsidRPr="00DD12A4">
        <w:t>prin</w:t>
      </w:r>
      <w:r w:rsidR="005E2F6F">
        <w:t xml:space="preserve"> </w:t>
      </w:r>
      <w:hyperlink r:id="rId126" w:history="1">
        <w:r w:rsidRPr="00DD12A4">
          <w:rPr>
            <w:rStyle w:val="Hyperlink"/>
            <w:szCs w:val="24"/>
          </w:rPr>
          <w:t>propunerea</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transparența</w:t>
        </w:r>
        <w:r w:rsidR="005E2F6F">
          <w:rPr>
            <w:rStyle w:val="Hyperlink"/>
            <w:szCs w:val="24"/>
          </w:rPr>
          <w:t xml:space="preserve"> </w:t>
        </w:r>
        <w:r w:rsidRPr="00DD12A4">
          <w:rPr>
            <w:rStyle w:val="Hyperlink"/>
            <w:szCs w:val="24"/>
          </w:rPr>
          <w:t>salarială</w:t>
        </w:r>
      </w:hyperlink>
      <w:hyperlink r:id="rId127" w:anchor="modal" w:history="1"/>
      <w:r w:rsidRPr="00DD12A4">
        <w:t>,</w:t>
      </w:r>
      <w:r w:rsidR="005E2F6F">
        <w:t xml:space="preserve"> </w:t>
      </w:r>
      <w:r w:rsidRPr="00DD12A4">
        <w:t>noi</w:t>
      </w:r>
      <w:r w:rsidR="005E2F6F">
        <w:t xml:space="preserve"> </w:t>
      </w:r>
      <w:hyperlink r:id="rId128" w:history="1">
        <w:r w:rsidRPr="00DD12A4">
          <w:rPr>
            <w:rStyle w:val="Hyperlink"/>
            <w:szCs w:val="24"/>
          </w:rPr>
          <w:t>norme</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echilibrul</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gen</w:t>
        </w:r>
        <w:r w:rsidR="005E2F6F">
          <w:rPr>
            <w:rStyle w:val="Hyperlink"/>
            <w:szCs w:val="24"/>
          </w:rPr>
          <w:t xml:space="preserve"> </w:t>
        </w:r>
        <w:r w:rsidRPr="00DD12A4">
          <w:rPr>
            <w:rStyle w:val="Hyperlink"/>
            <w:szCs w:val="24"/>
          </w:rPr>
          <w:t>în</w:t>
        </w:r>
        <w:r w:rsidR="005E2F6F">
          <w:rPr>
            <w:rStyle w:val="Hyperlink"/>
            <w:szCs w:val="24"/>
          </w:rPr>
          <w:t xml:space="preserve"> </w:t>
        </w:r>
        <w:r w:rsidRPr="00DD12A4">
          <w:rPr>
            <w:rStyle w:val="Hyperlink"/>
            <w:szCs w:val="24"/>
          </w:rPr>
          <w:t>organele</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conducere</w:t>
        </w:r>
        <w:r w:rsidR="005E2F6F">
          <w:rPr>
            <w:rStyle w:val="Hyperlink"/>
            <w:szCs w:val="24"/>
          </w:rPr>
          <w:t xml:space="preserve"> </w:t>
        </w:r>
        <w:r w:rsidRPr="00DD12A4">
          <w:rPr>
            <w:rStyle w:val="Hyperlink"/>
            <w:szCs w:val="24"/>
          </w:rPr>
          <w:t>ale</w:t>
        </w:r>
        <w:r w:rsidR="005E2F6F">
          <w:rPr>
            <w:rStyle w:val="Hyperlink"/>
            <w:szCs w:val="24"/>
          </w:rPr>
          <w:t xml:space="preserve"> </w:t>
        </w:r>
        <w:r w:rsidRPr="00DD12A4">
          <w:rPr>
            <w:rStyle w:val="Hyperlink"/>
            <w:szCs w:val="24"/>
          </w:rPr>
          <w:t>societăților</w:t>
        </w:r>
      </w:hyperlink>
      <w:hyperlink r:id="rId129" w:anchor="modal" w:history="1"/>
      <w:r w:rsidR="005E2F6F">
        <w:t xml:space="preserve"> </w:t>
      </w:r>
      <w:r w:rsidRPr="00DD12A4">
        <w:t>și</w:t>
      </w:r>
      <w:r w:rsidR="005E2F6F">
        <w:t xml:space="preserve"> </w:t>
      </w:r>
      <w:r w:rsidRPr="00DD12A4">
        <w:t>noua</w:t>
      </w:r>
      <w:r w:rsidR="005E2F6F">
        <w:t xml:space="preserve"> </w:t>
      </w:r>
      <w:hyperlink r:id="rId130" w:history="1">
        <w:r w:rsidRPr="00DD12A4">
          <w:rPr>
            <w:rStyle w:val="Hyperlink"/>
            <w:szCs w:val="24"/>
          </w:rPr>
          <w:t>directivă</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echilibrul</w:t>
        </w:r>
        <w:r w:rsidR="005E2F6F">
          <w:rPr>
            <w:rStyle w:val="Hyperlink"/>
            <w:szCs w:val="24"/>
          </w:rPr>
          <w:t xml:space="preserve"> </w:t>
        </w:r>
        <w:r w:rsidRPr="00DD12A4">
          <w:rPr>
            <w:rStyle w:val="Hyperlink"/>
            <w:szCs w:val="24"/>
          </w:rPr>
          <w:t>dintre</w:t>
        </w:r>
        <w:r w:rsidR="005E2F6F">
          <w:rPr>
            <w:rStyle w:val="Hyperlink"/>
            <w:szCs w:val="24"/>
          </w:rPr>
          <w:t xml:space="preserve"> </w:t>
        </w:r>
        <w:r w:rsidRPr="00DD12A4">
          <w:rPr>
            <w:rStyle w:val="Hyperlink"/>
            <w:szCs w:val="24"/>
          </w:rPr>
          <w:t>viața</w:t>
        </w:r>
        <w:r w:rsidR="005E2F6F">
          <w:rPr>
            <w:rStyle w:val="Hyperlink"/>
            <w:szCs w:val="24"/>
          </w:rPr>
          <w:t xml:space="preserve"> </w:t>
        </w:r>
        <w:r w:rsidRPr="00DD12A4">
          <w:rPr>
            <w:rStyle w:val="Hyperlink"/>
            <w:szCs w:val="24"/>
          </w:rPr>
          <w:t>profesională</w:t>
        </w:r>
        <w:r w:rsidR="005E2F6F">
          <w:rPr>
            <w:rStyle w:val="Hyperlink"/>
            <w:szCs w:val="24"/>
          </w:rPr>
          <w:t xml:space="preserve"> </w:t>
        </w:r>
        <w:r w:rsidRPr="00DD12A4">
          <w:rPr>
            <w:rStyle w:val="Hyperlink"/>
            <w:szCs w:val="24"/>
          </w:rPr>
          <w:t>și</w:t>
        </w:r>
        <w:r w:rsidR="005E2F6F">
          <w:rPr>
            <w:rStyle w:val="Hyperlink"/>
            <w:szCs w:val="24"/>
          </w:rPr>
          <w:t xml:space="preserve"> </w:t>
        </w:r>
        <w:r w:rsidRPr="00DD12A4">
          <w:rPr>
            <w:rStyle w:val="Hyperlink"/>
            <w:szCs w:val="24"/>
          </w:rPr>
          <w:t>cea</w:t>
        </w:r>
        <w:r w:rsidR="005E2F6F">
          <w:rPr>
            <w:rStyle w:val="Hyperlink"/>
            <w:szCs w:val="24"/>
          </w:rPr>
          <w:t xml:space="preserve"> </w:t>
        </w:r>
        <w:r w:rsidRPr="00DD12A4">
          <w:rPr>
            <w:rStyle w:val="Hyperlink"/>
            <w:szCs w:val="24"/>
          </w:rPr>
          <w:t>privată</w:t>
        </w:r>
      </w:hyperlink>
      <w:hyperlink r:id="rId131" w:anchor="modal" w:history="1"/>
      <w:r w:rsidR="005E2F6F">
        <w:t xml:space="preserve"> </w:t>
      </w:r>
      <w:r w:rsidRPr="00DD12A4">
        <w:t>a</w:t>
      </w:r>
      <w:r w:rsidR="005E2F6F">
        <w:t xml:space="preserve"> </w:t>
      </w:r>
      <w:r w:rsidRPr="00DD12A4">
        <w:t>părinților</w:t>
      </w:r>
      <w:r w:rsidR="005E2F6F">
        <w:t xml:space="preserve"> </w:t>
      </w:r>
      <w:r w:rsidRPr="00DD12A4">
        <w:t>care</w:t>
      </w:r>
      <w:r w:rsidR="005E2F6F">
        <w:t xml:space="preserve"> </w:t>
      </w:r>
      <w:r w:rsidRPr="00DD12A4">
        <w:t>lucrează.</w:t>
      </w:r>
    </w:p>
    <w:p w14:paraId="1997E45F" w14:textId="51447328" w:rsidR="00DD12A4" w:rsidRPr="00DD12A4" w:rsidRDefault="00DD12A4" w:rsidP="00DF59EA">
      <w:pPr>
        <w:numPr>
          <w:ilvl w:val="0"/>
          <w:numId w:val="11"/>
        </w:numPr>
        <w:jc w:val="both"/>
      </w:pPr>
      <w:r w:rsidRPr="00DD12A4">
        <w:t>În</w:t>
      </w:r>
      <w:r w:rsidR="005E2F6F">
        <w:t xml:space="preserve"> </w:t>
      </w:r>
      <w:r w:rsidRPr="00DD12A4">
        <w:t>plus,</w:t>
      </w:r>
      <w:r w:rsidR="005E2F6F">
        <w:t xml:space="preserve"> </w:t>
      </w:r>
      <w:r w:rsidRPr="00DD12A4">
        <w:t>pentru</w:t>
      </w:r>
      <w:r w:rsidR="005E2F6F">
        <w:t xml:space="preserve"> </w:t>
      </w:r>
      <w:r w:rsidRPr="00DD12A4">
        <w:t>a</w:t>
      </w:r>
      <w:r w:rsidR="005E2F6F">
        <w:t xml:space="preserve"> </w:t>
      </w:r>
      <w:r w:rsidRPr="00DD12A4">
        <w:t>consolida</w:t>
      </w:r>
      <w:r w:rsidR="005E2F6F">
        <w:t xml:space="preserve"> </w:t>
      </w:r>
      <w:r w:rsidRPr="00DD12A4">
        <w:t>Uniunea</w:t>
      </w:r>
      <w:r w:rsidR="005E2F6F">
        <w:t xml:space="preserve"> </w:t>
      </w:r>
      <w:r w:rsidRPr="00DD12A4">
        <w:t>egalității,</w:t>
      </w:r>
      <w:r w:rsidR="005E2F6F">
        <w:t xml:space="preserve"> </w:t>
      </w:r>
      <w:r w:rsidRPr="00DD12A4">
        <w:t>Comisia</w:t>
      </w:r>
      <w:r w:rsidR="005E2F6F">
        <w:t xml:space="preserve"> </w:t>
      </w:r>
      <w:r w:rsidRPr="00DD12A4">
        <w:t>a</w:t>
      </w:r>
      <w:r w:rsidR="005E2F6F">
        <w:t xml:space="preserve"> </w:t>
      </w:r>
      <w:r w:rsidRPr="00DD12A4">
        <w:t>prezentat</w:t>
      </w:r>
      <w:r w:rsidR="005E2F6F">
        <w:t xml:space="preserve"> </w:t>
      </w:r>
      <w:r w:rsidRPr="00DD12A4">
        <w:t>un</w:t>
      </w:r>
      <w:r w:rsidR="005E2F6F">
        <w:t xml:space="preserve"> </w:t>
      </w:r>
      <w:hyperlink r:id="rId132" w:history="1">
        <w:r w:rsidRPr="00DD12A4">
          <w:rPr>
            <w:rStyle w:val="Hyperlink"/>
            <w:szCs w:val="24"/>
          </w:rPr>
          <w:t>Plan</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acțiune</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combatere</w:t>
        </w:r>
        <w:r w:rsidR="005E2F6F">
          <w:rPr>
            <w:rStyle w:val="Hyperlink"/>
            <w:szCs w:val="24"/>
          </w:rPr>
          <w:t xml:space="preserve"> </w:t>
        </w:r>
        <w:r w:rsidRPr="00DD12A4">
          <w:rPr>
            <w:rStyle w:val="Hyperlink"/>
            <w:szCs w:val="24"/>
          </w:rPr>
          <w:t>a</w:t>
        </w:r>
        <w:r w:rsidR="005E2F6F">
          <w:rPr>
            <w:rStyle w:val="Hyperlink"/>
            <w:szCs w:val="24"/>
          </w:rPr>
          <w:t xml:space="preserve"> </w:t>
        </w:r>
        <w:r w:rsidRPr="00DD12A4">
          <w:rPr>
            <w:rStyle w:val="Hyperlink"/>
            <w:szCs w:val="24"/>
          </w:rPr>
          <w:t>rasismului</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perioada</w:t>
        </w:r>
        <w:r w:rsidR="005E2F6F">
          <w:rPr>
            <w:rStyle w:val="Hyperlink"/>
            <w:szCs w:val="24"/>
          </w:rPr>
          <w:t xml:space="preserve"> </w:t>
        </w:r>
        <w:r w:rsidRPr="00DD12A4">
          <w:rPr>
            <w:rStyle w:val="Hyperlink"/>
            <w:szCs w:val="24"/>
          </w:rPr>
          <w:t>2020-2025</w:t>
        </w:r>
      </w:hyperlink>
      <w:hyperlink r:id="rId133" w:anchor="modal" w:history="1"/>
      <w:r w:rsidRPr="00DD12A4">
        <w:t>,</w:t>
      </w:r>
      <w:r w:rsidR="005E2F6F">
        <w:t xml:space="preserve"> </w:t>
      </w:r>
      <w:r w:rsidRPr="00DD12A4">
        <w:t>o</w:t>
      </w:r>
      <w:hyperlink r:id="rId134" w:history="1">
        <w:r w:rsidR="005E2F6F">
          <w:rPr>
            <w:rStyle w:val="Hyperlink"/>
            <w:szCs w:val="24"/>
          </w:rPr>
          <w:t xml:space="preserve"> </w:t>
        </w:r>
        <w:r w:rsidRPr="00DD12A4">
          <w:rPr>
            <w:rStyle w:val="Hyperlink"/>
            <w:szCs w:val="24"/>
          </w:rPr>
          <w:t>strategie</w:t>
        </w:r>
        <w:r w:rsidR="005E2F6F">
          <w:rPr>
            <w:rStyle w:val="Hyperlink"/>
            <w:szCs w:val="24"/>
          </w:rPr>
          <w:t xml:space="preserve"> </w:t>
        </w:r>
        <w:r w:rsidRPr="00DD12A4">
          <w:rPr>
            <w:rStyle w:val="Hyperlink"/>
            <w:szCs w:val="24"/>
          </w:rPr>
          <w:t>privind</w:t>
        </w:r>
        <w:r w:rsidR="005E2F6F">
          <w:rPr>
            <w:rStyle w:val="Hyperlink"/>
            <w:szCs w:val="24"/>
          </w:rPr>
          <w:t xml:space="preserve"> </w:t>
        </w:r>
        <w:r w:rsidRPr="00DD12A4">
          <w:rPr>
            <w:rStyle w:val="Hyperlink"/>
            <w:szCs w:val="24"/>
          </w:rPr>
          <w:t>egalitatea</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persoanele</w:t>
        </w:r>
        <w:r w:rsidR="005E2F6F">
          <w:rPr>
            <w:rStyle w:val="Hyperlink"/>
            <w:szCs w:val="24"/>
          </w:rPr>
          <w:t xml:space="preserve"> </w:t>
        </w:r>
        <w:r w:rsidRPr="00DD12A4">
          <w:rPr>
            <w:rStyle w:val="Hyperlink"/>
            <w:szCs w:val="24"/>
          </w:rPr>
          <w:t>LGBTIQ</w:t>
        </w:r>
      </w:hyperlink>
      <w:hyperlink r:id="rId135" w:anchor="modal" w:history="1"/>
      <w:r w:rsidR="005E2F6F">
        <w:t xml:space="preserve"> </w:t>
      </w:r>
      <w:r w:rsidRPr="00DD12A4">
        <w:t>și</w:t>
      </w:r>
      <w:r w:rsidR="005E2F6F">
        <w:t xml:space="preserve"> </w:t>
      </w:r>
      <w:r w:rsidRPr="00DD12A4">
        <w:t>un</w:t>
      </w:r>
      <w:r w:rsidR="005E2F6F">
        <w:t xml:space="preserve"> </w:t>
      </w:r>
      <w:hyperlink r:id="rId136" w:history="1">
        <w:r w:rsidRPr="00DD12A4">
          <w:rPr>
            <w:rStyle w:val="Hyperlink"/>
            <w:szCs w:val="24"/>
          </w:rPr>
          <w:t>cadru</w:t>
        </w:r>
        <w:r w:rsidR="005E2F6F">
          <w:rPr>
            <w:rStyle w:val="Hyperlink"/>
            <w:szCs w:val="24"/>
          </w:rPr>
          <w:t xml:space="preserve"> </w:t>
        </w:r>
        <w:r w:rsidRPr="00DD12A4">
          <w:rPr>
            <w:rStyle w:val="Hyperlink"/>
            <w:szCs w:val="24"/>
          </w:rPr>
          <w:t>strategic</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UE</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egalitatea,</w:t>
        </w:r>
        <w:r w:rsidR="005E2F6F">
          <w:rPr>
            <w:rStyle w:val="Hyperlink"/>
            <w:szCs w:val="24"/>
          </w:rPr>
          <w:t xml:space="preserve"> </w:t>
        </w:r>
        <w:r w:rsidRPr="00DD12A4">
          <w:rPr>
            <w:rStyle w:val="Hyperlink"/>
            <w:szCs w:val="24"/>
          </w:rPr>
          <w:t>incluziunea</w:t>
        </w:r>
        <w:r w:rsidR="005E2F6F">
          <w:rPr>
            <w:rStyle w:val="Hyperlink"/>
            <w:szCs w:val="24"/>
          </w:rPr>
          <w:t xml:space="preserve"> </w:t>
        </w:r>
        <w:r w:rsidRPr="00DD12A4">
          <w:rPr>
            <w:rStyle w:val="Hyperlink"/>
            <w:szCs w:val="24"/>
          </w:rPr>
          <w:t>și</w:t>
        </w:r>
        <w:r w:rsidR="005E2F6F">
          <w:rPr>
            <w:rStyle w:val="Hyperlink"/>
            <w:szCs w:val="24"/>
          </w:rPr>
          <w:t xml:space="preserve"> </w:t>
        </w:r>
        <w:r w:rsidRPr="00DD12A4">
          <w:rPr>
            <w:rStyle w:val="Hyperlink"/>
            <w:szCs w:val="24"/>
          </w:rPr>
          <w:t>participarea</w:t>
        </w:r>
        <w:r w:rsidR="005E2F6F">
          <w:rPr>
            <w:rStyle w:val="Hyperlink"/>
            <w:szCs w:val="24"/>
          </w:rPr>
          <w:t xml:space="preserve"> </w:t>
        </w:r>
        <w:r w:rsidRPr="00DD12A4">
          <w:rPr>
            <w:rStyle w:val="Hyperlink"/>
            <w:szCs w:val="24"/>
          </w:rPr>
          <w:t>romilor</w:t>
        </w:r>
      </w:hyperlink>
      <w:hyperlink r:id="rId137" w:anchor="modal" w:history="1"/>
      <w:r w:rsidRPr="00DD12A4">
        <w:t>,</w:t>
      </w:r>
      <w:r w:rsidR="005E2F6F">
        <w:t xml:space="preserve"> </w:t>
      </w:r>
      <w:r w:rsidRPr="00DD12A4">
        <w:t>precum</w:t>
      </w:r>
      <w:r w:rsidR="005E2F6F">
        <w:t xml:space="preserve"> </w:t>
      </w:r>
      <w:r w:rsidRPr="00DD12A4">
        <w:t>și</w:t>
      </w:r>
      <w:r w:rsidR="005E2F6F">
        <w:t xml:space="preserve"> </w:t>
      </w:r>
      <w:r w:rsidRPr="00DD12A4">
        <w:t>prima</w:t>
      </w:r>
      <w:r w:rsidR="005E2F6F">
        <w:t xml:space="preserve"> </w:t>
      </w:r>
      <w:hyperlink r:id="rId138" w:history="1">
        <w:r w:rsidRPr="00DD12A4">
          <w:rPr>
            <w:rStyle w:val="Hyperlink"/>
            <w:szCs w:val="24"/>
          </w:rPr>
          <w:t>strategie</w:t>
        </w:r>
        <w:r w:rsidR="005E2F6F">
          <w:rPr>
            <w:rStyle w:val="Hyperlink"/>
            <w:szCs w:val="24"/>
          </w:rPr>
          <w:t xml:space="preserve"> </w:t>
        </w:r>
        <w:r w:rsidRPr="00DD12A4">
          <w:rPr>
            <w:rStyle w:val="Hyperlink"/>
            <w:szCs w:val="24"/>
          </w:rPr>
          <w:t>a</w:t>
        </w:r>
        <w:r w:rsidR="005E2F6F">
          <w:rPr>
            <w:rStyle w:val="Hyperlink"/>
            <w:szCs w:val="24"/>
          </w:rPr>
          <w:t xml:space="preserve"> </w:t>
        </w:r>
        <w:r w:rsidRPr="00DD12A4">
          <w:rPr>
            <w:rStyle w:val="Hyperlink"/>
            <w:szCs w:val="24"/>
          </w:rPr>
          <w:t>UE</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combatere</w:t>
        </w:r>
        <w:r w:rsidR="005E2F6F">
          <w:rPr>
            <w:rStyle w:val="Hyperlink"/>
            <w:szCs w:val="24"/>
          </w:rPr>
          <w:t xml:space="preserve"> </w:t>
        </w:r>
        <w:r w:rsidRPr="00DD12A4">
          <w:rPr>
            <w:rStyle w:val="Hyperlink"/>
            <w:szCs w:val="24"/>
          </w:rPr>
          <w:t>a</w:t>
        </w:r>
        <w:r w:rsidR="005E2F6F">
          <w:rPr>
            <w:rStyle w:val="Hyperlink"/>
            <w:szCs w:val="24"/>
          </w:rPr>
          <w:t xml:space="preserve"> </w:t>
        </w:r>
        <w:r w:rsidRPr="00DD12A4">
          <w:rPr>
            <w:rStyle w:val="Hyperlink"/>
            <w:szCs w:val="24"/>
          </w:rPr>
          <w:t>antisemitismului</w:t>
        </w:r>
      </w:hyperlink>
      <w:hyperlink r:id="rId139" w:anchor="modal" w:history="1"/>
      <w:r w:rsidR="005E2F6F">
        <w:t xml:space="preserve"> </w:t>
      </w:r>
      <w:r w:rsidRPr="00DD12A4">
        <w:t>și</w:t>
      </w:r>
      <w:r w:rsidR="005E2F6F">
        <w:t xml:space="preserve"> </w:t>
      </w:r>
      <w:r w:rsidRPr="00DD12A4">
        <w:rPr>
          <w:u w:val="single"/>
        </w:rPr>
        <w:t>de</w:t>
      </w:r>
      <w:r w:rsidR="005E2F6F">
        <w:rPr>
          <w:u w:val="single"/>
        </w:rPr>
        <w:t xml:space="preserve"> </w:t>
      </w:r>
      <w:r w:rsidRPr="00DD12A4">
        <w:rPr>
          <w:u w:val="single"/>
        </w:rPr>
        <w:t>sprijinire</w:t>
      </w:r>
      <w:r w:rsidR="005E2F6F">
        <w:rPr>
          <w:u w:val="single"/>
        </w:rPr>
        <w:t xml:space="preserve"> </w:t>
      </w:r>
      <w:r w:rsidRPr="00DD12A4">
        <w:rPr>
          <w:u w:val="single"/>
        </w:rPr>
        <w:t>a</w:t>
      </w:r>
      <w:r w:rsidR="005E2F6F">
        <w:rPr>
          <w:u w:val="single"/>
        </w:rPr>
        <w:t xml:space="preserve"> </w:t>
      </w:r>
      <w:r w:rsidRPr="00DD12A4">
        <w:rPr>
          <w:u w:val="single"/>
        </w:rPr>
        <w:t>vieții</w:t>
      </w:r>
      <w:r w:rsidR="005E2F6F">
        <w:rPr>
          <w:u w:val="single"/>
        </w:rPr>
        <w:t xml:space="preserve"> </w:t>
      </w:r>
      <w:r w:rsidRPr="00DD12A4">
        <w:rPr>
          <w:u w:val="single"/>
        </w:rPr>
        <w:t>evreiești</w:t>
      </w:r>
      <w:r w:rsidRPr="00DD12A4">
        <w:t>.</w:t>
      </w:r>
    </w:p>
    <w:p w14:paraId="7320D55E" w14:textId="01128FAC" w:rsidR="00DD12A4" w:rsidRPr="00DD12A4" w:rsidRDefault="005E2F6F" w:rsidP="00DF59EA">
      <w:pPr>
        <w:numPr>
          <w:ilvl w:val="0"/>
          <w:numId w:val="11"/>
        </w:numPr>
        <w:jc w:val="both"/>
      </w:pPr>
      <w:r>
        <w:t xml:space="preserve"> </w:t>
      </w:r>
      <w:hyperlink r:id="rId140" w:history="1">
        <w:r w:rsidR="00DD12A4" w:rsidRPr="00DD12A4">
          <w:rPr>
            <w:rStyle w:val="Hyperlink"/>
            <w:szCs w:val="24"/>
          </w:rPr>
          <w:t>Strategia</w:t>
        </w:r>
        <w:r>
          <w:rPr>
            <w:rStyle w:val="Hyperlink"/>
            <w:szCs w:val="24"/>
          </w:rPr>
          <w:t xml:space="preserve"> </w:t>
        </w:r>
        <w:r w:rsidR="00DD12A4" w:rsidRPr="00DD12A4">
          <w:rPr>
            <w:rStyle w:val="Hyperlink"/>
            <w:szCs w:val="24"/>
          </w:rPr>
          <w:t>privind</w:t>
        </w:r>
        <w:r>
          <w:rPr>
            <w:rStyle w:val="Hyperlink"/>
            <w:szCs w:val="24"/>
          </w:rPr>
          <w:t xml:space="preserve"> </w:t>
        </w:r>
        <w:r w:rsidR="00DD12A4" w:rsidRPr="00DD12A4">
          <w:rPr>
            <w:rStyle w:val="Hyperlink"/>
            <w:szCs w:val="24"/>
          </w:rPr>
          <w:t>drepturile</w:t>
        </w:r>
        <w:r>
          <w:rPr>
            <w:rStyle w:val="Hyperlink"/>
            <w:szCs w:val="24"/>
          </w:rPr>
          <w:t xml:space="preserve"> </w:t>
        </w:r>
        <w:r w:rsidR="00DD12A4" w:rsidRPr="00DD12A4">
          <w:rPr>
            <w:rStyle w:val="Hyperlink"/>
            <w:szCs w:val="24"/>
          </w:rPr>
          <w:t>persoanelor</w:t>
        </w:r>
        <w:r>
          <w:rPr>
            <w:rStyle w:val="Hyperlink"/>
            <w:szCs w:val="24"/>
          </w:rPr>
          <w:t xml:space="preserve"> </w:t>
        </w:r>
        <w:r w:rsidR="00DD12A4" w:rsidRPr="00DD12A4">
          <w:rPr>
            <w:rStyle w:val="Hyperlink"/>
            <w:szCs w:val="24"/>
          </w:rPr>
          <w:t>cu</w:t>
        </w:r>
        <w:r>
          <w:rPr>
            <w:rStyle w:val="Hyperlink"/>
            <w:szCs w:val="24"/>
          </w:rPr>
          <w:t xml:space="preserve"> </w:t>
        </w:r>
        <w:r w:rsidR="00DD12A4" w:rsidRPr="00DD12A4">
          <w:rPr>
            <w:rStyle w:val="Hyperlink"/>
            <w:szCs w:val="24"/>
          </w:rPr>
          <w:t>handicap</w:t>
        </w:r>
        <w:r>
          <w:rPr>
            <w:rStyle w:val="Hyperlink"/>
            <w:szCs w:val="24"/>
          </w:rPr>
          <w:t xml:space="preserve"> </w:t>
        </w:r>
        <w:r w:rsidR="00DD12A4" w:rsidRPr="00DD12A4">
          <w:rPr>
            <w:rStyle w:val="Hyperlink"/>
            <w:szCs w:val="24"/>
          </w:rPr>
          <w:t>2021-2030</w:t>
        </w:r>
      </w:hyperlink>
      <w:r>
        <w:t xml:space="preserve"> </w:t>
      </w:r>
      <w:r w:rsidR="00DD12A4" w:rsidRPr="00DD12A4">
        <w:t>și</w:t>
      </w:r>
      <w:r>
        <w:t xml:space="preserve"> </w:t>
      </w:r>
      <w:hyperlink r:id="rId141" w:history="1">
        <w:r w:rsidR="00DD12A4" w:rsidRPr="00DD12A4">
          <w:rPr>
            <w:rStyle w:val="Hyperlink"/>
            <w:szCs w:val="24"/>
          </w:rPr>
          <w:t>Actul</w:t>
        </w:r>
        <w:r>
          <w:rPr>
            <w:rStyle w:val="Hyperlink"/>
            <w:szCs w:val="24"/>
          </w:rPr>
          <w:t xml:space="preserve"> </w:t>
        </w:r>
        <w:r w:rsidR="00DD12A4" w:rsidRPr="00DD12A4">
          <w:rPr>
            <w:rStyle w:val="Hyperlink"/>
            <w:szCs w:val="24"/>
          </w:rPr>
          <w:t>european</w:t>
        </w:r>
        <w:r>
          <w:rPr>
            <w:rStyle w:val="Hyperlink"/>
            <w:szCs w:val="24"/>
          </w:rPr>
          <w:t xml:space="preserve"> </w:t>
        </w:r>
        <w:r w:rsidR="00DD12A4" w:rsidRPr="00DD12A4">
          <w:rPr>
            <w:rStyle w:val="Hyperlink"/>
            <w:szCs w:val="24"/>
          </w:rPr>
          <w:t>privind</w:t>
        </w:r>
        <w:r>
          <w:rPr>
            <w:rStyle w:val="Hyperlink"/>
            <w:szCs w:val="24"/>
          </w:rPr>
          <w:t xml:space="preserve"> </w:t>
        </w:r>
        <w:r w:rsidR="00DD12A4" w:rsidRPr="00DD12A4">
          <w:rPr>
            <w:rStyle w:val="Hyperlink"/>
            <w:szCs w:val="24"/>
          </w:rPr>
          <w:t>accesibilitatea</w:t>
        </w:r>
      </w:hyperlink>
      <w:r>
        <w:t xml:space="preserve"> </w:t>
      </w:r>
      <w:r w:rsidR="00DD12A4" w:rsidRPr="00DD12A4">
        <w:t>contribuie</w:t>
      </w:r>
      <w:r>
        <w:t xml:space="preserve"> </w:t>
      </w:r>
      <w:r w:rsidR="00DD12A4" w:rsidRPr="00DD12A4">
        <w:t>la</w:t>
      </w:r>
      <w:r>
        <w:t xml:space="preserve"> </w:t>
      </w:r>
      <w:r w:rsidR="00DD12A4" w:rsidRPr="00DD12A4">
        <w:t>asigurarea</w:t>
      </w:r>
      <w:r>
        <w:t xml:space="preserve"> </w:t>
      </w:r>
      <w:r w:rsidR="00DD12A4" w:rsidRPr="00DD12A4">
        <w:t>faptului</w:t>
      </w:r>
      <w:r>
        <w:t xml:space="preserve"> </w:t>
      </w:r>
      <w:r w:rsidR="00DD12A4" w:rsidRPr="00DD12A4">
        <w:t>că</w:t>
      </w:r>
      <w:r>
        <w:t xml:space="preserve"> </w:t>
      </w:r>
      <w:r w:rsidR="00DD12A4" w:rsidRPr="00DD12A4">
        <w:t>persoanele</w:t>
      </w:r>
      <w:r>
        <w:t xml:space="preserve"> </w:t>
      </w:r>
      <w:r w:rsidR="00DD12A4" w:rsidRPr="00DD12A4">
        <w:t>cu</w:t>
      </w:r>
      <w:r>
        <w:t xml:space="preserve"> </w:t>
      </w:r>
      <w:r w:rsidR="00DD12A4" w:rsidRPr="00DD12A4">
        <w:t>handicap</w:t>
      </w:r>
      <w:r>
        <w:t xml:space="preserve"> </w:t>
      </w:r>
      <w:r w:rsidR="00DD12A4" w:rsidRPr="00DD12A4">
        <w:t>se</w:t>
      </w:r>
      <w:r>
        <w:t xml:space="preserve"> </w:t>
      </w:r>
      <w:r w:rsidR="00DD12A4" w:rsidRPr="00DD12A4">
        <w:t>bucură</w:t>
      </w:r>
      <w:r>
        <w:t xml:space="preserve"> </w:t>
      </w:r>
      <w:r w:rsidR="00DD12A4" w:rsidRPr="00DD12A4">
        <w:t>de</w:t>
      </w:r>
      <w:r>
        <w:t xml:space="preserve"> </w:t>
      </w:r>
      <w:r w:rsidR="00DD12A4" w:rsidRPr="00DD12A4">
        <w:t>incluziune</w:t>
      </w:r>
      <w:r>
        <w:t xml:space="preserve"> </w:t>
      </w:r>
      <w:r w:rsidR="00DD12A4" w:rsidRPr="00DD12A4">
        <w:t>socială</w:t>
      </w:r>
      <w:r>
        <w:t xml:space="preserve"> </w:t>
      </w:r>
      <w:r w:rsidR="00DD12A4" w:rsidRPr="00DD12A4">
        <w:t>și</w:t>
      </w:r>
      <w:r>
        <w:t xml:space="preserve"> </w:t>
      </w:r>
      <w:r w:rsidR="00DD12A4" w:rsidRPr="00DD12A4">
        <w:t>de</w:t>
      </w:r>
      <w:r>
        <w:t xml:space="preserve"> </w:t>
      </w:r>
      <w:r w:rsidR="00DD12A4" w:rsidRPr="00DD12A4">
        <w:t>autonomie</w:t>
      </w:r>
      <w:r>
        <w:t xml:space="preserve"> </w:t>
      </w:r>
      <w:r w:rsidR="00DD12A4" w:rsidRPr="00DD12A4">
        <w:t>economică</w:t>
      </w:r>
      <w:r>
        <w:t xml:space="preserve"> </w:t>
      </w:r>
      <w:r w:rsidR="00DD12A4" w:rsidRPr="00DD12A4">
        <w:t>prin</w:t>
      </w:r>
      <w:r>
        <w:t xml:space="preserve"> </w:t>
      </w:r>
      <w:r w:rsidR="00DD12A4" w:rsidRPr="00DD12A4">
        <w:t>ocuparea</w:t>
      </w:r>
      <w:r>
        <w:t xml:space="preserve"> </w:t>
      </w:r>
      <w:r w:rsidR="00DD12A4" w:rsidRPr="00DD12A4">
        <w:t>forței</w:t>
      </w:r>
      <w:r>
        <w:t xml:space="preserve"> </w:t>
      </w:r>
      <w:r w:rsidR="00DD12A4" w:rsidRPr="00DD12A4">
        <w:t>de</w:t>
      </w:r>
      <w:r>
        <w:t xml:space="preserve"> </w:t>
      </w:r>
      <w:r w:rsidR="00DD12A4" w:rsidRPr="00DD12A4">
        <w:t>muncă,</w:t>
      </w:r>
      <w:r>
        <w:t xml:space="preserve"> </w:t>
      </w:r>
      <w:r w:rsidR="00DD12A4" w:rsidRPr="00DD12A4">
        <w:t>de</w:t>
      </w:r>
      <w:r>
        <w:t xml:space="preserve"> </w:t>
      </w:r>
      <w:r w:rsidR="00DD12A4" w:rsidRPr="00DD12A4">
        <w:t>exemplu</w:t>
      </w:r>
      <w:r>
        <w:t xml:space="preserve"> </w:t>
      </w:r>
      <w:r w:rsidR="00DD12A4" w:rsidRPr="00DD12A4">
        <w:t>prin</w:t>
      </w:r>
      <w:r>
        <w:t xml:space="preserve"> </w:t>
      </w:r>
      <w:hyperlink r:id="rId142" w:history="1">
        <w:r w:rsidR="00DD12A4" w:rsidRPr="00DD12A4">
          <w:rPr>
            <w:rStyle w:val="Hyperlink"/>
            <w:szCs w:val="24"/>
          </w:rPr>
          <w:t>pachetul</w:t>
        </w:r>
        <w:r>
          <w:rPr>
            <w:rStyle w:val="Hyperlink"/>
            <w:szCs w:val="24"/>
          </w:rPr>
          <w:t xml:space="preserve"> </w:t>
        </w:r>
        <w:r w:rsidR="00DD12A4" w:rsidRPr="00DD12A4">
          <w:rPr>
            <w:rStyle w:val="Hyperlink"/>
            <w:szCs w:val="24"/>
          </w:rPr>
          <w:t>privind</w:t>
        </w:r>
        <w:r>
          <w:rPr>
            <w:rStyle w:val="Hyperlink"/>
            <w:szCs w:val="24"/>
          </w:rPr>
          <w:t xml:space="preserve"> </w:t>
        </w:r>
        <w:r w:rsidR="00DD12A4" w:rsidRPr="00DD12A4">
          <w:rPr>
            <w:rStyle w:val="Hyperlink"/>
            <w:szCs w:val="24"/>
          </w:rPr>
          <w:t>ocuparea</w:t>
        </w:r>
        <w:r>
          <w:rPr>
            <w:rStyle w:val="Hyperlink"/>
            <w:szCs w:val="24"/>
          </w:rPr>
          <w:t xml:space="preserve"> </w:t>
        </w:r>
        <w:r w:rsidR="00DD12A4" w:rsidRPr="00DD12A4">
          <w:rPr>
            <w:rStyle w:val="Hyperlink"/>
            <w:szCs w:val="24"/>
          </w:rPr>
          <w:t>forței</w:t>
        </w:r>
        <w:r>
          <w:rPr>
            <w:rStyle w:val="Hyperlink"/>
            <w:szCs w:val="24"/>
          </w:rPr>
          <w:t xml:space="preserve"> </w:t>
        </w:r>
        <w:r w:rsidR="00DD12A4" w:rsidRPr="00DD12A4">
          <w:rPr>
            <w:rStyle w:val="Hyperlink"/>
            <w:szCs w:val="24"/>
          </w:rPr>
          <w:t>de</w:t>
        </w:r>
        <w:r>
          <w:rPr>
            <w:rStyle w:val="Hyperlink"/>
            <w:szCs w:val="24"/>
          </w:rPr>
          <w:t xml:space="preserve"> </w:t>
        </w:r>
        <w:r w:rsidR="00DD12A4" w:rsidRPr="00DD12A4">
          <w:rPr>
            <w:rStyle w:val="Hyperlink"/>
            <w:szCs w:val="24"/>
          </w:rPr>
          <w:t>muncă</w:t>
        </w:r>
        <w:r>
          <w:rPr>
            <w:rStyle w:val="Hyperlink"/>
            <w:szCs w:val="24"/>
          </w:rPr>
          <w:t xml:space="preserve"> </w:t>
        </w:r>
        <w:r w:rsidR="00DD12A4" w:rsidRPr="00DD12A4">
          <w:rPr>
            <w:rStyle w:val="Hyperlink"/>
            <w:szCs w:val="24"/>
          </w:rPr>
          <w:t>pentru</w:t>
        </w:r>
        <w:r>
          <w:rPr>
            <w:rStyle w:val="Hyperlink"/>
            <w:szCs w:val="24"/>
          </w:rPr>
          <w:t xml:space="preserve"> </w:t>
        </w:r>
        <w:r w:rsidR="00DD12A4" w:rsidRPr="00DD12A4">
          <w:rPr>
            <w:rStyle w:val="Hyperlink"/>
            <w:szCs w:val="24"/>
          </w:rPr>
          <w:t>persoanele</w:t>
        </w:r>
        <w:r>
          <w:rPr>
            <w:rStyle w:val="Hyperlink"/>
            <w:szCs w:val="24"/>
          </w:rPr>
          <w:t xml:space="preserve"> </w:t>
        </w:r>
        <w:r w:rsidR="00DD12A4" w:rsidRPr="00DD12A4">
          <w:rPr>
            <w:rStyle w:val="Hyperlink"/>
            <w:szCs w:val="24"/>
          </w:rPr>
          <w:t>cu</w:t>
        </w:r>
        <w:r>
          <w:rPr>
            <w:rStyle w:val="Hyperlink"/>
            <w:szCs w:val="24"/>
          </w:rPr>
          <w:t xml:space="preserve"> </w:t>
        </w:r>
        <w:r w:rsidR="00DD12A4" w:rsidRPr="00DD12A4">
          <w:rPr>
            <w:rStyle w:val="Hyperlink"/>
            <w:szCs w:val="24"/>
          </w:rPr>
          <w:t>handicap</w:t>
        </w:r>
      </w:hyperlink>
      <w:r w:rsidR="00DD12A4" w:rsidRPr="00DD12A4">
        <w:t>.</w:t>
      </w:r>
    </w:p>
    <w:p w14:paraId="4DA67494" w14:textId="63900CE2" w:rsidR="00DD12A4" w:rsidRPr="00DD12A4" w:rsidRDefault="00DD12A4" w:rsidP="00DF59EA">
      <w:pPr>
        <w:numPr>
          <w:ilvl w:val="0"/>
          <w:numId w:val="11"/>
        </w:numPr>
        <w:jc w:val="both"/>
      </w:pPr>
      <w:r w:rsidRPr="00DD12A4">
        <w:t>Pentru</w:t>
      </w:r>
      <w:r w:rsidR="005E2F6F">
        <w:t xml:space="preserve"> </w:t>
      </w:r>
      <w:r w:rsidRPr="00DD12A4">
        <w:t>a</w:t>
      </w:r>
      <w:r w:rsidR="005E2F6F">
        <w:t xml:space="preserve"> </w:t>
      </w:r>
      <w:r w:rsidRPr="00DD12A4">
        <w:t>stimula</w:t>
      </w:r>
      <w:r w:rsidR="005E2F6F">
        <w:t xml:space="preserve"> </w:t>
      </w:r>
      <w:r w:rsidRPr="00DD12A4">
        <w:t>ocuparea</w:t>
      </w:r>
      <w:r w:rsidR="005E2F6F">
        <w:t xml:space="preserve"> </w:t>
      </w:r>
      <w:r w:rsidRPr="00DD12A4">
        <w:t>forței</w:t>
      </w:r>
      <w:r w:rsidR="005E2F6F">
        <w:t xml:space="preserve"> </w:t>
      </w:r>
      <w:r w:rsidRPr="00DD12A4">
        <w:t>de</w:t>
      </w:r>
      <w:r w:rsidR="005E2F6F">
        <w:t xml:space="preserve"> </w:t>
      </w:r>
      <w:r w:rsidRPr="00DD12A4">
        <w:t>muncă</w:t>
      </w:r>
      <w:r w:rsidR="005E2F6F">
        <w:t xml:space="preserve"> </w:t>
      </w:r>
      <w:r w:rsidRPr="00DD12A4">
        <w:t>în</w:t>
      </w:r>
      <w:r w:rsidR="005E2F6F">
        <w:t xml:space="preserve"> </w:t>
      </w:r>
      <w:r w:rsidRPr="00DD12A4">
        <w:t>rândul</w:t>
      </w:r>
      <w:r w:rsidR="005E2F6F">
        <w:t xml:space="preserve"> </w:t>
      </w:r>
      <w:r w:rsidRPr="00DD12A4">
        <w:t>tinerilor,</w:t>
      </w:r>
      <w:r w:rsidR="005E2F6F">
        <w:t xml:space="preserve"> </w:t>
      </w:r>
      <w:r w:rsidRPr="00DD12A4">
        <w:t>Comisia</w:t>
      </w:r>
      <w:r w:rsidR="005E2F6F">
        <w:t xml:space="preserve"> </w:t>
      </w:r>
      <w:r w:rsidRPr="00DD12A4">
        <w:t>a</w:t>
      </w:r>
      <w:r w:rsidR="005E2F6F">
        <w:t xml:space="preserve"> </w:t>
      </w:r>
      <w:r w:rsidRPr="00DD12A4">
        <w:t>prezentat,</w:t>
      </w:r>
      <w:r w:rsidR="005E2F6F">
        <w:t xml:space="preserve"> </w:t>
      </w:r>
      <w:r w:rsidRPr="00DD12A4">
        <w:t>în</w:t>
      </w:r>
      <w:r w:rsidR="005E2F6F">
        <w:t xml:space="preserve"> </w:t>
      </w:r>
      <w:r w:rsidRPr="00DD12A4">
        <w:t>iulie</w:t>
      </w:r>
      <w:r w:rsidR="005E2F6F">
        <w:t xml:space="preserve"> </w:t>
      </w:r>
      <w:r w:rsidRPr="00DD12A4">
        <w:t>2020,</w:t>
      </w:r>
      <w:r w:rsidR="005E2F6F">
        <w:t xml:space="preserve"> </w:t>
      </w:r>
      <w:r w:rsidRPr="00DD12A4">
        <w:t>un</w:t>
      </w:r>
      <w:r w:rsidR="005E2F6F">
        <w:t xml:space="preserve"> </w:t>
      </w:r>
      <w:hyperlink r:id="rId143" w:history="1">
        <w:r w:rsidRPr="00DD12A4">
          <w:rPr>
            <w:rStyle w:val="Hyperlink"/>
            <w:szCs w:val="24"/>
          </w:rPr>
          <w:t>pachet</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sprijin</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ocuparea</w:t>
        </w:r>
        <w:r w:rsidR="005E2F6F">
          <w:rPr>
            <w:rStyle w:val="Hyperlink"/>
            <w:szCs w:val="24"/>
          </w:rPr>
          <w:t xml:space="preserve"> </w:t>
        </w:r>
        <w:r w:rsidRPr="00DD12A4">
          <w:rPr>
            <w:rStyle w:val="Hyperlink"/>
            <w:szCs w:val="24"/>
          </w:rPr>
          <w:t>forței</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muncă</w:t>
        </w:r>
        <w:r w:rsidR="005E2F6F">
          <w:rPr>
            <w:rStyle w:val="Hyperlink"/>
            <w:szCs w:val="24"/>
          </w:rPr>
          <w:t xml:space="preserve"> </w:t>
        </w:r>
        <w:r w:rsidRPr="00DD12A4">
          <w:rPr>
            <w:rStyle w:val="Hyperlink"/>
            <w:szCs w:val="24"/>
          </w:rPr>
          <w:t>în</w:t>
        </w:r>
        <w:r w:rsidR="005E2F6F">
          <w:rPr>
            <w:rStyle w:val="Hyperlink"/>
            <w:szCs w:val="24"/>
          </w:rPr>
          <w:t xml:space="preserve"> </w:t>
        </w:r>
        <w:r w:rsidRPr="00DD12A4">
          <w:rPr>
            <w:rStyle w:val="Hyperlink"/>
            <w:szCs w:val="24"/>
          </w:rPr>
          <w:t>rândul</w:t>
        </w:r>
        <w:r w:rsidR="005E2F6F">
          <w:rPr>
            <w:rStyle w:val="Hyperlink"/>
            <w:szCs w:val="24"/>
          </w:rPr>
          <w:t xml:space="preserve"> </w:t>
        </w:r>
        <w:r w:rsidRPr="00DD12A4">
          <w:rPr>
            <w:rStyle w:val="Hyperlink"/>
            <w:szCs w:val="24"/>
          </w:rPr>
          <w:t>tinerilor</w:t>
        </w:r>
      </w:hyperlink>
      <w:hyperlink r:id="rId144" w:anchor="modal" w:history="1"/>
      <w:r w:rsidRPr="00DD12A4">
        <w:t>.</w:t>
      </w:r>
      <w:r w:rsidR="005E2F6F">
        <w:t xml:space="preserve"> </w:t>
      </w:r>
      <w:r w:rsidRPr="00DD12A4">
        <w:t>Aceasta</w:t>
      </w:r>
      <w:r w:rsidR="005E2F6F">
        <w:t xml:space="preserve"> </w:t>
      </w:r>
      <w:r w:rsidRPr="00DD12A4">
        <w:t>a</w:t>
      </w:r>
      <w:r w:rsidR="005E2F6F">
        <w:t xml:space="preserve"> </w:t>
      </w:r>
      <w:r w:rsidRPr="00DD12A4">
        <w:t>inclus</w:t>
      </w:r>
      <w:r w:rsidR="005E2F6F">
        <w:t xml:space="preserve"> </w:t>
      </w:r>
      <w:r w:rsidRPr="00DD12A4">
        <w:t>o</w:t>
      </w:r>
      <w:r w:rsidR="005E2F6F">
        <w:t xml:space="preserve"> </w:t>
      </w:r>
      <w:r w:rsidRPr="00DD12A4">
        <w:t>actualizare</w:t>
      </w:r>
      <w:r w:rsidR="005E2F6F">
        <w:t xml:space="preserve"> </w:t>
      </w:r>
      <w:r w:rsidRPr="00DD12A4">
        <w:t>a</w:t>
      </w:r>
      <w:r w:rsidR="005E2F6F">
        <w:t xml:space="preserve"> </w:t>
      </w:r>
      <w:r w:rsidRPr="00DD12A4">
        <w:t>Garanției</w:t>
      </w:r>
      <w:r w:rsidR="005E2F6F">
        <w:t xml:space="preserve"> </w:t>
      </w:r>
      <w:r w:rsidRPr="00DD12A4">
        <w:t>pentru</w:t>
      </w:r>
      <w:r w:rsidR="005E2F6F">
        <w:t xml:space="preserve"> </w:t>
      </w:r>
      <w:r w:rsidRPr="00DD12A4">
        <w:t>tineret,</w:t>
      </w:r>
      <w:r w:rsidR="005E2F6F">
        <w:t xml:space="preserve"> </w:t>
      </w:r>
      <w:r w:rsidRPr="00DD12A4">
        <w:t>o</w:t>
      </w:r>
      <w:r w:rsidR="005E2F6F">
        <w:t xml:space="preserve"> </w:t>
      </w:r>
      <w:r w:rsidRPr="00DD12A4">
        <w:t>recomandare</w:t>
      </w:r>
      <w:r w:rsidR="005E2F6F">
        <w:t xml:space="preserve"> </w:t>
      </w:r>
      <w:r w:rsidRPr="00DD12A4">
        <w:t>de</w:t>
      </w:r>
      <w:r w:rsidR="005E2F6F">
        <w:t xml:space="preserve"> </w:t>
      </w:r>
      <w:r w:rsidRPr="00DD12A4">
        <w:t>a</w:t>
      </w:r>
      <w:r w:rsidR="005E2F6F">
        <w:t xml:space="preserve"> </w:t>
      </w:r>
      <w:r w:rsidRPr="00DD12A4">
        <w:t>face</w:t>
      </w:r>
      <w:r w:rsidR="005E2F6F">
        <w:t xml:space="preserve"> </w:t>
      </w:r>
      <w:r w:rsidRPr="00DD12A4">
        <w:t>educația</w:t>
      </w:r>
      <w:r w:rsidR="005E2F6F">
        <w:t xml:space="preserve"> </w:t>
      </w:r>
      <w:r w:rsidRPr="00DD12A4">
        <w:t>și</w:t>
      </w:r>
      <w:r w:rsidR="005E2F6F">
        <w:t xml:space="preserve"> </w:t>
      </w:r>
      <w:r w:rsidRPr="00DD12A4">
        <w:t>formarea</w:t>
      </w:r>
      <w:r w:rsidR="005E2F6F">
        <w:t xml:space="preserve"> </w:t>
      </w:r>
      <w:r w:rsidRPr="00DD12A4">
        <w:t>profesională</w:t>
      </w:r>
      <w:r w:rsidR="005E2F6F">
        <w:t xml:space="preserve"> </w:t>
      </w:r>
      <w:r w:rsidRPr="00DD12A4">
        <w:t>mai</w:t>
      </w:r>
      <w:r w:rsidR="005E2F6F">
        <w:t xml:space="preserve"> </w:t>
      </w:r>
      <w:r w:rsidRPr="00DD12A4">
        <w:t>moderne,</w:t>
      </w:r>
      <w:r w:rsidR="005E2F6F">
        <w:t xml:space="preserve"> </w:t>
      </w:r>
      <w:r w:rsidRPr="00DD12A4">
        <w:t>mai</w:t>
      </w:r>
      <w:r w:rsidR="005E2F6F">
        <w:t xml:space="preserve"> </w:t>
      </w:r>
      <w:r w:rsidRPr="00DD12A4">
        <w:t>atractive</w:t>
      </w:r>
      <w:r w:rsidR="005E2F6F">
        <w:t xml:space="preserve"> </w:t>
      </w:r>
      <w:r w:rsidRPr="00DD12A4">
        <w:t>și</w:t>
      </w:r>
      <w:r w:rsidR="005E2F6F">
        <w:t xml:space="preserve"> </w:t>
      </w:r>
      <w:r w:rsidRPr="00DD12A4">
        <w:t>mai</w:t>
      </w:r>
      <w:r w:rsidR="005E2F6F">
        <w:t xml:space="preserve"> </w:t>
      </w:r>
      <w:r w:rsidRPr="00DD12A4">
        <w:t>flexibile,</w:t>
      </w:r>
      <w:r w:rsidR="005E2F6F">
        <w:t xml:space="preserve"> </w:t>
      </w:r>
      <w:r w:rsidRPr="00DD12A4">
        <w:t>precum</w:t>
      </w:r>
      <w:r w:rsidR="005E2F6F">
        <w:t xml:space="preserve"> </w:t>
      </w:r>
      <w:r w:rsidRPr="00DD12A4">
        <w:t>și</w:t>
      </w:r>
      <w:r w:rsidR="005E2F6F">
        <w:t xml:space="preserve"> </w:t>
      </w:r>
      <w:r w:rsidRPr="00DD12A4">
        <w:t>un</w:t>
      </w:r>
      <w:r w:rsidR="005E2F6F">
        <w:t xml:space="preserve"> </w:t>
      </w:r>
      <w:r w:rsidRPr="00DD12A4">
        <w:t>nou</w:t>
      </w:r>
      <w:r w:rsidR="005E2F6F">
        <w:t xml:space="preserve"> </w:t>
      </w:r>
      <w:r w:rsidRPr="00DD12A4">
        <w:t>impuls</w:t>
      </w:r>
      <w:r w:rsidR="005E2F6F">
        <w:t xml:space="preserve"> </w:t>
      </w:r>
      <w:r w:rsidRPr="00DD12A4">
        <w:t>pentru</w:t>
      </w:r>
      <w:r w:rsidR="005E2F6F">
        <w:t xml:space="preserve"> </w:t>
      </w:r>
      <w:r w:rsidRPr="00DD12A4">
        <w:t>ucenicii.</w:t>
      </w:r>
    </w:p>
    <w:p w14:paraId="05D32E4E" w14:textId="0B5A8C35" w:rsidR="00DD12A4" w:rsidRPr="00DD12A4" w:rsidRDefault="00DD12A4" w:rsidP="00DD12A4">
      <w:pPr>
        <w:jc w:val="both"/>
      </w:pPr>
      <w:r w:rsidRPr="00DD12A4">
        <w:rPr>
          <w:b/>
          <w:bCs/>
        </w:rPr>
        <w:t>Condiții</w:t>
      </w:r>
      <w:r w:rsidR="005E2F6F">
        <w:rPr>
          <w:b/>
          <w:bCs/>
        </w:rPr>
        <w:t xml:space="preserve"> </w:t>
      </w:r>
      <w:r w:rsidRPr="00DD12A4">
        <w:rPr>
          <w:b/>
          <w:bCs/>
        </w:rPr>
        <w:t>de</w:t>
      </w:r>
      <w:r w:rsidR="005E2F6F">
        <w:rPr>
          <w:b/>
          <w:bCs/>
        </w:rPr>
        <w:t xml:space="preserve"> </w:t>
      </w:r>
      <w:r w:rsidRPr="00DD12A4">
        <w:rPr>
          <w:b/>
          <w:bCs/>
        </w:rPr>
        <w:t>muncă</w:t>
      </w:r>
      <w:r w:rsidR="005E2F6F">
        <w:rPr>
          <w:b/>
          <w:bCs/>
        </w:rPr>
        <w:t xml:space="preserve"> </w:t>
      </w:r>
      <w:r w:rsidRPr="00DD12A4">
        <w:rPr>
          <w:b/>
          <w:bCs/>
        </w:rPr>
        <w:t>echitabile</w:t>
      </w:r>
    </w:p>
    <w:p w14:paraId="11A42654" w14:textId="6E3DDF3A" w:rsidR="00DD12A4" w:rsidRPr="00DD12A4" w:rsidRDefault="00034870" w:rsidP="00DF59EA">
      <w:pPr>
        <w:numPr>
          <w:ilvl w:val="0"/>
          <w:numId w:val="12"/>
        </w:numPr>
        <w:jc w:val="both"/>
      </w:pPr>
      <w:hyperlink r:id="rId145" w:history="1">
        <w:r w:rsidR="00DD12A4" w:rsidRPr="00DD12A4">
          <w:rPr>
            <w:rStyle w:val="Hyperlink"/>
            <w:szCs w:val="24"/>
          </w:rPr>
          <w:t>Directiva</w:t>
        </w:r>
      </w:hyperlink>
      <w:hyperlink r:id="rId146" w:anchor="modal" w:history="1"/>
      <w:r w:rsidR="005E2F6F">
        <w:t xml:space="preserve"> </w:t>
      </w:r>
      <w:r w:rsidR="00DD12A4" w:rsidRPr="00DD12A4">
        <w:t>privind</w:t>
      </w:r>
      <w:r w:rsidR="005E2F6F">
        <w:t xml:space="preserve"> </w:t>
      </w:r>
      <w:r w:rsidR="00DD12A4" w:rsidRPr="00DD12A4">
        <w:t>salariile</w:t>
      </w:r>
      <w:r w:rsidR="005E2F6F">
        <w:t xml:space="preserve"> </w:t>
      </w:r>
      <w:r w:rsidR="00DD12A4" w:rsidRPr="00DD12A4">
        <w:t>minime</w:t>
      </w:r>
      <w:r w:rsidR="005E2F6F">
        <w:t xml:space="preserve"> </w:t>
      </w:r>
      <w:r w:rsidR="00DD12A4" w:rsidRPr="00DD12A4">
        <w:t>adecvate</w:t>
      </w:r>
      <w:r w:rsidR="005E2F6F">
        <w:t xml:space="preserve"> </w:t>
      </w:r>
      <w:r w:rsidR="00DD12A4" w:rsidRPr="00DD12A4">
        <w:t>în</w:t>
      </w:r>
      <w:r w:rsidR="005E2F6F">
        <w:t xml:space="preserve"> </w:t>
      </w:r>
      <w:r w:rsidR="00DD12A4" w:rsidRPr="00DD12A4">
        <w:t>UE</w:t>
      </w:r>
      <w:r w:rsidR="005E2F6F">
        <w:t xml:space="preserve"> </w:t>
      </w:r>
      <w:r w:rsidR="00DD12A4" w:rsidRPr="00DD12A4">
        <w:t>a</w:t>
      </w:r>
      <w:r w:rsidR="005E2F6F">
        <w:t xml:space="preserve"> </w:t>
      </w:r>
      <w:r w:rsidR="00DD12A4" w:rsidRPr="00DD12A4">
        <w:t>intrat</w:t>
      </w:r>
      <w:r w:rsidR="005E2F6F">
        <w:t xml:space="preserve"> </w:t>
      </w:r>
      <w:r w:rsidR="00DD12A4" w:rsidRPr="00DD12A4">
        <w:t>deja</w:t>
      </w:r>
      <w:r w:rsidR="005E2F6F">
        <w:t xml:space="preserve"> </w:t>
      </w:r>
      <w:r w:rsidR="00DD12A4" w:rsidRPr="00DD12A4">
        <w:t>în</w:t>
      </w:r>
      <w:r w:rsidR="005E2F6F">
        <w:t xml:space="preserve"> </w:t>
      </w:r>
      <w:r w:rsidR="00DD12A4" w:rsidRPr="00DD12A4">
        <w:t>vigoare</w:t>
      </w:r>
      <w:r w:rsidR="005E2F6F">
        <w:t xml:space="preserve"> </w:t>
      </w:r>
      <w:r w:rsidR="00DD12A4" w:rsidRPr="00DD12A4">
        <w:t>și</w:t>
      </w:r>
      <w:r w:rsidR="005E2F6F">
        <w:t xml:space="preserve"> </w:t>
      </w:r>
      <w:r w:rsidR="00DD12A4" w:rsidRPr="00DD12A4">
        <w:t>urmărește</w:t>
      </w:r>
      <w:r w:rsidR="005E2F6F">
        <w:t xml:space="preserve"> </w:t>
      </w:r>
      <w:r w:rsidR="00DD12A4" w:rsidRPr="00DD12A4">
        <w:t>să</w:t>
      </w:r>
      <w:r w:rsidR="005E2F6F">
        <w:t xml:space="preserve"> </w:t>
      </w:r>
      <w:r w:rsidR="00DD12A4" w:rsidRPr="00DD12A4">
        <w:t>asigure</w:t>
      </w:r>
      <w:r w:rsidR="005E2F6F">
        <w:t xml:space="preserve"> </w:t>
      </w:r>
      <w:r w:rsidR="00DD12A4" w:rsidRPr="00DD12A4">
        <w:t>atractivitatea</w:t>
      </w:r>
      <w:r w:rsidR="005E2F6F">
        <w:t xml:space="preserve"> </w:t>
      </w:r>
      <w:r w:rsidR="00DD12A4" w:rsidRPr="00DD12A4">
        <w:t>financiară</w:t>
      </w:r>
      <w:r w:rsidR="005E2F6F">
        <w:t xml:space="preserve"> </w:t>
      </w:r>
      <w:r w:rsidR="00DD12A4" w:rsidRPr="00DD12A4">
        <w:t>a</w:t>
      </w:r>
      <w:r w:rsidR="005E2F6F">
        <w:t xml:space="preserve"> </w:t>
      </w:r>
      <w:r w:rsidR="00DD12A4" w:rsidRPr="00DD12A4">
        <w:t>muncii.</w:t>
      </w:r>
      <w:r w:rsidR="005E2F6F">
        <w:t xml:space="preserve"> </w:t>
      </w:r>
      <w:r w:rsidR="00DD12A4" w:rsidRPr="00DD12A4">
        <w:t>Directiva</w:t>
      </w:r>
      <w:r w:rsidR="005E2F6F">
        <w:t xml:space="preserve"> </w:t>
      </w:r>
      <w:r w:rsidR="00DD12A4" w:rsidRPr="00DD12A4">
        <w:t>creează</w:t>
      </w:r>
      <w:r w:rsidR="005E2F6F">
        <w:t xml:space="preserve"> </w:t>
      </w:r>
      <w:r w:rsidR="00DD12A4" w:rsidRPr="00DD12A4">
        <w:t>un</w:t>
      </w:r>
      <w:r w:rsidR="005E2F6F">
        <w:t xml:space="preserve"> </w:t>
      </w:r>
      <w:r w:rsidR="00DD12A4" w:rsidRPr="00DD12A4">
        <w:t>cadru</w:t>
      </w:r>
      <w:r w:rsidR="005E2F6F">
        <w:t xml:space="preserve"> </w:t>
      </w:r>
      <w:r w:rsidR="00DD12A4" w:rsidRPr="00DD12A4">
        <w:t>pentru</w:t>
      </w:r>
      <w:r w:rsidR="005E2F6F">
        <w:t xml:space="preserve"> </w:t>
      </w:r>
      <w:r w:rsidR="00DD12A4" w:rsidRPr="00DD12A4">
        <w:t>îmbunătățirea</w:t>
      </w:r>
      <w:r w:rsidR="005E2F6F">
        <w:t xml:space="preserve"> </w:t>
      </w:r>
      <w:r w:rsidR="00DD12A4" w:rsidRPr="00DD12A4">
        <w:t>gradului</w:t>
      </w:r>
      <w:r w:rsidR="005E2F6F">
        <w:t xml:space="preserve"> </w:t>
      </w:r>
      <w:r w:rsidR="00DD12A4" w:rsidRPr="00DD12A4">
        <w:t>de</w:t>
      </w:r>
      <w:r w:rsidR="005E2F6F">
        <w:t xml:space="preserve"> </w:t>
      </w:r>
      <w:r w:rsidR="00DD12A4" w:rsidRPr="00DD12A4">
        <w:t>adecvare</w:t>
      </w:r>
      <w:r w:rsidR="005E2F6F">
        <w:t xml:space="preserve"> </w:t>
      </w:r>
      <w:r w:rsidR="00DD12A4" w:rsidRPr="00DD12A4">
        <w:t>al</w:t>
      </w:r>
      <w:r w:rsidR="005E2F6F">
        <w:t xml:space="preserve"> </w:t>
      </w:r>
      <w:r w:rsidR="00DD12A4" w:rsidRPr="00DD12A4">
        <w:t>salariilor</w:t>
      </w:r>
      <w:r w:rsidR="005E2F6F">
        <w:t xml:space="preserve"> </w:t>
      </w:r>
      <w:r w:rsidR="00DD12A4" w:rsidRPr="00DD12A4">
        <w:t>minime</w:t>
      </w:r>
      <w:r w:rsidR="005E2F6F">
        <w:t xml:space="preserve"> </w:t>
      </w:r>
      <w:r w:rsidR="00DD12A4" w:rsidRPr="00DD12A4">
        <w:t>în</w:t>
      </w:r>
      <w:r w:rsidR="005E2F6F">
        <w:t xml:space="preserve"> </w:t>
      </w:r>
      <w:r w:rsidR="00DD12A4" w:rsidRPr="00DD12A4">
        <w:t>țările</w:t>
      </w:r>
      <w:r w:rsidR="005E2F6F">
        <w:t xml:space="preserve"> </w:t>
      </w:r>
      <w:r w:rsidR="00DD12A4" w:rsidRPr="00DD12A4">
        <w:t>cu</w:t>
      </w:r>
      <w:r w:rsidR="005E2F6F">
        <w:t xml:space="preserve"> </w:t>
      </w:r>
      <w:r w:rsidR="00DD12A4" w:rsidRPr="00DD12A4">
        <w:t>salarii</w:t>
      </w:r>
      <w:r w:rsidR="005E2F6F">
        <w:t xml:space="preserve"> </w:t>
      </w:r>
      <w:r w:rsidR="00DD12A4" w:rsidRPr="00DD12A4">
        <w:t>minime</w:t>
      </w:r>
      <w:r w:rsidR="005E2F6F">
        <w:t xml:space="preserve"> </w:t>
      </w:r>
      <w:r w:rsidR="00DD12A4" w:rsidRPr="00DD12A4">
        <w:t>legale.</w:t>
      </w:r>
      <w:r w:rsidR="005E2F6F">
        <w:t xml:space="preserve"> </w:t>
      </w:r>
      <w:r w:rsidR="00DD12A4" w:rsidRPr="00DD12A4">
        <w:t>Aceasta</w:t>
      </w:r>
      <w:r w:rsidR="005E2F6F">
        <w:t xml:space="preserve"> </w:t>
      </w:r>
      <w:r w:rsidR="00DD12A4" w:rsidRPr="00DD12A4">
        <w:t>urmărește,</w:t>
      </w:r>
      <w:r w:rsidR="005E2F6F">
        <w:t xml:space="preserve"> </w:t>
      </w:r>
      <w:r w:rsidR="00DD12A4" w:rsidRPr="00DD12A4">
        <w:t>de</w:t>
      </w:r>
      <w:r w:rsidR="005E2F6F">
        <w:t xml:space="preserve"> </w:t>
      </w:r>
      <w:r w:rsidR="00DD12A4" w:rsidRPr="00DD12A4">
        <w:t>asemenea,</w:t>
      </w:r>
      <w:r w:rsidR="005E2F6F">
        <w:t xml:space="preserve"> </w:t>
      </w:r>
      <w:r w:rsidR="00DD12A4" w:rsidRPr="00DD12A4">
        <w:t>să</w:t>
      </w:r>
      <w:r w:rsidR="005E2F6F">
        <w:t xml:space="preserve"> </w:t>
      </w:r>
      <w:r w:rsidR="00DD12A4" w:rsidRPr="00DD12A4">
        <w:t>promoveze</w:t>
      </w:r>
      <w:r w:rsidR="005E2F6F">
        <w:t xml:space="preserve"> </w:t>
      </w:r>
      <w:r w:rsidR="00DD12A4" w:rsidRPr="00DD12A4">
        <w:t>negocierile</w:t>
      </w:r>
      <w:r w:rsidR="005E2F6F">
        <w:t xml:space="preserve"> </w:t>
      </w:r>
      <w:r w:rsidR="00DD12A4" w:rsidRPr="00DD12A4">
        <w:t>colective,</w:t>
      </w:r>
      <w:r w:rsidR="005E2F6F">
        <w:t xml:space="preserve"> </w:t>
      </w:r>
      <w:r w:rsidR="00DD12A4" w:rsidRPr="00DD12A4">
        <w:t>precum</w:t>
      </w:r>
      <w:r w:rsidR="005E2F6F">
        <w:t xml:space="preserve"> </w:t>
      </w:r>
      <w:r w:rsidR="00DD12A4" w:rsidRPr="00DD12A4">
        <w:t>și</w:t>
      </w:r>
      <w:r w:rsidR="005E2F6F">
        <w:t xml:space="preserve"> </w:t>
      </w:r>
      <w:r w:rsidR="00DD12A4" w:rsidRPr="00DD12A4">
        <w:t>o</w:t>
      </w:r>
      <w:r w:rsidR="005E2F6F">
        <w:t xml:space="preserve"> </w:t>
      </w:r>
      <w:r w:rsidR="00DD12A4" w:rsidRPr="00DD12A4">
        <w:t>mai</w:t>
      </w:r>
      <w:r w:rsidR="005E2F6F">
        <w:t xml:space="preserve"> </w:t>
      </w:r>
      <w:r w:rsidR="00DD12A4" w:rsidRPr="00DD12A4">
        <w:t>bună</w:t>
      </w:r>
      <w:r w:rsidR="005E2F6F">
        <w:t xml:space="preserve"> </w:t>
      </w:r>
      <w:r w:rsidR="00DD12A4" w:rsidRPr="00DD12A4">
        <w:t>aplicare</w:t>
      </w:r>
      <w:r w:rsidR="005E2F6F">
        <w:t xml:space="preserve"> </w:t>
      </w:r>
      <w:r w:rsidR="00DD12A4" w:rsidRPr="00DD12A4">
        <w:t>și</w:t>
      </w:r>
      <w:r w:rsidR="005E2F6F">
        <w:t xml:space="preserve"> </w:t>
      </w:r>
      <w:r w:rsidR="00DD12A4" w:rsidRPr="00DD12A4">
        <w:t>monitorizare</w:t>
      </w:r>
      <w:r w:rsidR="005E2F6F">
        <w:t xml:space="preserve"> </w:t>
      </w:r>
      <w:r w:rsidR="00DD12A4" w:rsidRPr="00DD12A4">
        <w:t>în</w:t>
      </w:r>
      <w:r w:rsidR="005E2F6F">
        <w:t xml:space="preserve"> </w:t>
      </w:r>
      <w:r w:rsidR="00DD12A4" w:rsidRPr="00DD12A4">
        <w:t>toate</w:t>
      </w:r>
      <w:r w:rsidR="005E2F6F">
        <w:t xml:space="preserve"> </w:t>
      </w:r>
      <w:r w:rsidR="00DD12A4" w:rsidRPr="00DD12A4">
        <w:t>statele</w:t>
      </w:r>
      <w:r w:rsidR="005E2F6F">
        <w:t xml:space="preserve"> </w:t>
      </w:r>
      <w:r w:rsidR="00DD12A4" w:rsidRPr="00DD12A4">
        <w:t>membre.</w:t>
      </w:r>
      <w:r w:rsidR="005E2F6F">
        <w:t xml:space="preserve"> </w:t>
      </w:r>
    </w:p>
    <w:p w14:paraId="615F1CA3" w14:textId="4810BEE7" w:rsidR="00DD12A4" w:rsidRPr="00DD12A4" w:rsidRDefault="00034870" w:rsidP="00DF59EA">
      <w:pPr>
        <w:numPr>
          <w:ilvl w:val="0"/>
          <w:numId w:val="12"/>
        </w:numPr>
        <w:jc w:val="both"/>
      </w:pPr>
      <w:hyperlink r:id="rId147" w:history="1">
        <w:r w:rsidR="00DD12A4" w:rsidRPr="00DD12A4">
          <w:rPr>
            <w:rStyle w:val="Hyperlink"/>
            <w:szCs w:val="24"/>
          </w:rPr>
          <w:t>Propunerea</w:t>
        </w:r>
        <w:r w:rsidR="005E2F6F">
          <w:rPr>
            <w:rStyle w:val="Hyperlink"/>
            <w:szCs w:val="24"/>
          </w:rPr>
          <w:t xml:space="preserve"> </w:t>
        </w:r>
        <w:r w:rsidR="00DD12A4" w:rsidRPr="00DD12A4">
          <w:rPr>
            <w:rStyle w:val="Hyperlink"/>
            <w:szCs w:val="24"/>
          </w:rPr>
          <w:t>Comisiei</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directivă</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îmbunătățirea</w:t>
        </w:r>
        <w:r w:rsidR="005E2F6F">
          <w:rPr>
            <w:rStyle w:val="Hyperlink"/>
            <w:szCs w:val="24"/>
          </w:rPr>
          <w:t xml:space="preserve"> </w:t>
        </w:r>
        <w:r w:rsidR="00DD12A4" w:rsidRPr="00DD12A4">
          <w:rPr>
            <w:rStyle w:val="Hyperlink"/>
            <w:szCs w:val="24"/>
          </w:rPr>
          <w:t>condițiilor</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muncă</w:t>
        </w:r>
        <w:r w:rsidR="005E2F6F">
          <w:rPr>
            <w:rStyle w:val="Hyperlink"/>
            <w:szCs w:val="24"/>
          </w:rPr>
          <w:t xml:space="preserve"> </w:t>
        </w:r>
        <w:r w:rsidR="00DD12A4" w:rsidRPr="00DD12A4">
          <w:rPr>
            <w:rStyle w:val="Hyperlink"/>
            <w:szCs w:val="24"/>
          </w:rPr>
          <w:t>pentru</w:t>
        </w:r>
        <w:r w:rsidR="005E2F6F">
          <w:rPr>
            <w:rStyle w:val="Hyperlink"/>
            <w:szCs w:val="24"/>
          </w:rPr>
          <w:t xml:space="preserve"> </w:t>
        </w:r>
        <w:r w:rsidR="00DD12A4" w:rsidRPr="00DD12A4">
          <w:rPr>
            <w:rStyle w:val="Hyperlink"/>
            <w:szCs w:val="24"/>
          </w:rPr>
          <w:t>lucrul</w:t>
        </w:r>
        <w:r w:rsidR="005E2F6F">
          <w:rPr>
            <w:rStyle w:val="Hyperlink"/>
            <w:szCs w:val="24"/>
          </w:rPr>
          <w:t xml:space="preserve"> </w:t>
        </w:r>
        <w:r w:rsidR="00DD12A4" w:rsidRPr="00DD12A4">
          <w:rPr>
            <w:rStyle w:val="Hyperlink"/>
            <w:szCs w:val="24"/>
          </w:rPr>
          <w:t>pe</w:t>
        </w:r>
        <w:r w:rsidR="005E2F6F">
          <w:rPr>
            <w:rStyle w:val="Hyperlink"/>
            <w:szCs w:val="24"/>
          </w:rPr>
          <w:t xml:space="preserve"> </w:t>
        </w:r>
        <w:r w:rsidR="00DD12A4" w:rsidRPr="00DD12A4">
          <w:rPr>
            <w:rStyle w:val="Hyperlink"/>
            <w:szCs w:val="24"/>
          </w:rPr>
          <w:t>platforme</w:t>
        </w:r>
      </w:hyperlink>
      <w:hyperlink r:id="rId148" w:anchor="modal" w:history="1"/>
      <w:r w:rsidR="005E2F6F">
        <w:t xml:space="preserve"> </w:t>
      </w:r>
      <w:r w:rsidR="00DD12A4" w:rsidRPr="00DD12A4">
        <w:t>va</w:t>
      </w:r>
      <w:r w:rsidR="005E2F6F">
        <w:t xml:space="preserve"> </w:t>
      </w:r>
      <w:r w:rsidR="00DD12A4" w:rsidRPr="00DD12A4">
        <w:t>asigura</w:t>
      </w:r>
      <w:r w:rsidR="005E2F6F">
        <w:t xml:space="preserve"> </w:t>
      </w:r>
      <w:r w:rsidR="00DD12A4" w:rsidRPr="00DD12A4">
        <w:t>faptul</w:t>
      </w:r>
      <w:r w:rsidR="005E2F6F">
        <w:t xml:space="preserve"> </w:t>
      </w:r>
      <w:r w:rsidR="00DD12A4" w:rsidRPr="00DD12A4">
        <w:t>că</w:t>
      </w:r>
      <w:r w:rsidR="005E2F6F">
        <w:t xml:space="preserve"> </w:t>
      </w:r>
      <w:r w:rsidR="00DD12A4" w:rsidRPr="00DD12A4">
        <w:t>persoanele</w:t>
      </w:r>
      <w:r w:rsidR="005E2F6F">
        <w:t xml:space="preserve"> </w:t>
      </w:r>
      <w:r w:rsidR="00DD12A4" w:rsidRPr="00DD12A4">
        <w:t>care</w:t>
      </w:r>
      <w:r w:rsidR="005E2F6F">
        <w:t xml:space="preserve"> </w:t>
      </w:r>
      <w:r w:rsidR="00DD12A4" w:rsidRPr="00DD12A4">
        <w:t>lucrează</w:t>
      </w:r>
      <w:r w:rsidR="005E2F6F">
        <w:t xml:space="preserve"> </w:t>
      </w:r>
      <w:r w:rsidR="00DD12A4" w:rsidRPr="00DD12A4">
        <w:t>prin</w:t>
      </w:r>
      <w:r w:rsidR="005E2F6F">
        <w:t xml:space="preserve"> </w:t>
      </w:r>
      <w:r w:rsidR="00DD12A4" w:rsidRPr="00DD12A4">
        <w:t>intermediul</w:t>
      </w:r>
      <w:r w:rsidR="005E2F6F">
        <w:t xml:space="preserve"> </w:t>
      </w:r>
      <w:r w:rsidR="00DD12A4" w:rsidRPr="00DD12A4">
        <w:t>platformelor</w:t>
      </w:r>
      <w:r w:rsidR="005E2F6F">
        <w:t xml:space="preserve"> </w:t>
      </w:r>
      <w:r w:rsidR="00DD12A4" w:rsidRPr="00DD12A4">
        <w:t>digitale</w:t>
      </w:r>
      <w:r w:rsidR="005E2F6F">
        <w:t xml:space="preserve"> </w:t>
      </w:r>
      <w:r w:rsidR="00DD12A4" w:rsidRPr="00DD12A4">
        <w:t>de</w:t>
      </w:r>
      <w:r w:rsidR="005E2F6F">
        <w:t xml:space="preserve"> </w:t>
      </w:r>
      <w:r w:rsidR="00DD12A4" w:rsidRPr="00DD12A4">
        <w:t>muncă</w:t>
      </w:r>
      <w:r w:rsidR="005E2F6F">
        <w:t xml:space="preserve"> </w:t>
      </w:r>
      <w:r w:rsidR="00DD12A4" w:rsidRPr="00DD12A4">
        <w:t>se</w:t>
      </w:r>
      <w:r w:rsidR="005E2F6F">
        <w:t xml:space="preserve"> </w:t>
      </w:r>
      <w:r w:rsidR="00DD12A4" w:rsidRPr="00DD12A4">
        <w:t>pot</w:t>
      </w:r>
      <w:r w:rsidR="005E2F6F">
        <w:t xml:space="preserve"> </w:t>
      </w:r>
      <w:r w:rsidR="00DD12A4" w:rsidRPr="00DD12A4">
        <w:t>bucura</w:t>
      </w:r>
      <w:r w:rsidR="005E2F6F">
        <w:t xml:space="preserve"> </w:t>
      </w:r>
      <w:r w:rsidR="00DD12A4" w:rsidRPr="00DD12A4">
        <w:t>de</w:t>
      </w:r>
      <w:r w:rsidR="005E2F6F">
        <w:t xml:space="preserve"> </w:t>
      </w:r>
      <w:r w:rsidR="00DD12A4" w:rsidRPr="00DD12A4">
        <w:t>drepturile</w:t>
      </w:r>
      <w:r w:rsidR="005E2F6F">
        <w:t xml:space="preserve"> </w:t>
      </w:r>
      <w:r w:rsidR="00DD12A4" w:rsidRPr="00DD12A4">
        <w:t>lucrătorilor</w:t>
      </w:r>
      <w:r w:rsidR="005E2F6F">
        <w:t xml:space="preserve"> </w:t>
      </w:r>
      <w:r w:rsidR="00DD12A4" w:rsidRPr="00DD12A4">
        <w:t>și</w:t>
      </w:r>
      <w:r w:rsidR="005E2F6F">
        <w:t xml:space="preserve"> </w:t>
      </w:r>
      <w:r w:rsidR="00DD12A4" w:rsidRPr="00DD12A4">
        <w:t>de</w:t>
      </w:r>
      <w:r w:rsidR="005E2F6F">
        <w:t xml:space="preserve"> </w:t>
      </w:r>
      <w:r w:rsidR="00DD12A4" w:rsidRPr="00DD12A4">
        <w:t>beneficiile</w:t>
      </w:r>
      <w:r w:rsidR="005E2F6F">
        <w:t xml:space="preserve"> </w:t>
      </w:r>
      <w:r w:rsidR="00DD12A4" w:rsidRPr="00DD12A4">
        <w:t>sociale</w:t>
      </w:r>
      <w:r w:rsidR="005E2F6F">
        <w:t xml:space="preserve"> </w:t>
      </w:r>
      <w:r w:rsidR="00DD12A4" w:rsidRPr="00DD12A4">
        <w:t>la</w:t>
      </w:r>
      <w:r w:rsidR="005E2F6F">
        <w:t xml:space="preserve"> </w:t>
      </w:r>
      <w:r w:rsidR="00DD12A4" w:rsidRPr="00DD12A4">
        <w:t>care</w:t>
      </w:r>
      <w:r w:rsidR="005E2F6F">
        <w:t xml:space="preserve"> </w:t>
      </w:r>
      <w:r w:rsidR="00DD12A4" w:rsidRPr="00DD12A4">
        <w:t>au</w:t>
      </w:r>
      <w:r w:rsidR="005E2F6F">
        <w:t xml:space="preserve"> </w:t>
      </w:r>
      <w:r w:rsidR="00DD12A4" w:rsidRPr="00DD12A4">
        <w:t>dreptul.</w:t>
      </w:r>
      <w:r w:rsidR="005E2F6F">
        <w:t xml:space="preserve"> </w:t>
      </w:r>
      <w:r w:rsidR="00DD12A4" w:rsidRPr="00DD12A4">
        <w:t>Aceasta</w:t>
      </w:r>
      <w:r w:rsidR="005E2F6F">
        <w:t xml:space="preserve"> </w:t>
      </w:r>
      <w:r w:rsidR="00DD12A4" w:rsidRPr="00DD12A4">
        <w:t>va</w:t>
      </w:r>
      <w:r w:rsidR="005E2F6F">
        <w:t xml:space="preserve"> </w:t>
      </w:r>
      <w:r w:rsidR="00DD12A4" w:rsidRPr="00DD12A4">
        <w:t>sprijini,</w:t>
      </w:r>
      <w:r w:rsidR="005E2F6F">
        <w:t xml:space="preserve"> </w:t>
      </w:r>
      <w:r w:rsidR="00DD12A4" w:rsidRPr="00DD12A4">
        <w:t>de</w:t>
      </w:r>
      <w:r w:rsidR="005E2F6F">
        <w:t xml:space="preserve"> </w:t>
      </w:r>
      <w:r w:rsidR="00DD12A4" w:rsidRPr="00DD12A4">
        <w:t>asemenea,</w:t>
      </w:r>
      <w:r w:rsidR="005E2F6F">
        <w:t xml:space="preserve"> </w:t>
      </w:r>
      <w:r w:rsidR="00DD12A4" w:rsidRPr="00DD12A4">
        <w:t>creșterea</w:t>
      </w:r>
      <w:r w:rsidR="005E2F6F">
        <w:t xml:space="preserve"> </w:t>
      </w:r>
      <w:r w:rsidR="00DD12A4" w:rsidRPr="00DD12A4">
        <w:t>durabilă</w:t>
      </w:r>
      <w:r w:rsidR="005E2F6F">
        <w:t xml:space="preserve"> </w:t>
      </w:r>
      <w:r w:rsidR="00DD12A4" w:rsidRPr="00DD12A4">
        <w:t>a</w:t>
      </w:r>
      <w:r w:rsidR="005E2F6F">
        <w:t xml:space="preserve"> </w:t>
      </w:r>
      <w:r w:rsidR="00DD12A4" w:rsidRPr="00DD12A4">
        <w:t>acestor</w:t>
      </w:r>
      <w:r w:rsidR="005E2F6F">
        <w:t xml:space="preserve"> </w:t>
      </w:r>
      <w:r w:rsidR="00DD12A4" w:rsidRPr="00DD12A4">
        <w:t>platforme</w:t>
      </w:r>
      <w:r w:rsidR="005E2F6F">
        <w:t xml:space="preserve"> </w:t>
      </w:r>
      <w:r w:rsidR="00DD12A4" w:rsidRPr="00DD12A4">
        <w:t>în</w:t>
      </w:r>
      <w:r w:rsidR="005E2F6F">
        <w:t xml:space="preserve"> </w:t>
      </w:r>
      <w:r w:rsidR="00DD12A4" w:rsidRPr="00DD12A4">
        <w:t>UE.</w:t>
      </w:r>
    </w:p>
    <w:p w14:paraId="18DA74EE" w14:textId="3363E06A" w:rsidR="00DD12A4" w:rsidRPr="00DD12A4" w:rsidRDefault="00034870" w:rsidP="00DF59EA">
      <w:pPr>
        <w:numPr>
          <w:ilvl w:val="0"/>
          <w:numId w:val="12"/>
        </w:numPr>
        <w:jc w:val="both"/>
      </w:pPr>
      <w:hyperlink r:id="rId149" w:history="1">
        <w:r w:rsidR="00DD12A4" w:rsidRPr="00DD12A4">
          <w:rPr>
            <w:rStyle w:val="Hyperlink"/>
            <w:szCs w:val="24"/>
          </w:rPr>
          <w:t>Cadrul</w:t>
        </w:r>
        <w:r w:rsidR="005E2F6F">
          <w:rPr>
            <w:rStyle w:val="Hyperlink"/>
            <w:szCs w:val="24"/>
          </w:rPr>
          <w:t xml:space="preserve"> </w:t>
        </w:r>
        <w:r w:rsidR="00DD12A4" w:rsidRPr="00DD12A4">
          <w:rPr>
            <w:rStyle w:val="Hyperlink"/>
            <w:szCs w:val="24"/>
          </w:rPr>
          <w:t>strategic</w:t>
        </w:r>
        <w:r w:rsidR="005E2F6F">
          <w:rPr>
            <w:rStyle w:val="Hyperlink"/>
            <w:szCs w:val="24"/>
          </w:rPr>
          <w:t xml:space="preserve"> </w:t>
        </w:r>
        <w:r w:rsidR="00DD12A4" w:rsidRPr="00DD12A4">
          <w:rPr>
            <w:rStyle w:val="Hyperlink"/>
            <w:szCs w:val="24"/>
          </w:rPr>
          <w:t>al</w:t>
        </w:r>
        <w:r w:rsidR="005E2F6F">
          <w:rPr>
            <w:rStyle w:val="Hyperlink"/>
            <w:szCs w:val="24"/>
          </w:rPr>
          <w:t xml:space="preserve"> </w:t>
        </w:r>
        <w:r w:rsidR="00DD12A4" w:rsidRPr="00DD12A4">
          <w:rPr>
            <w:rStyle w:val="Hyperlink"/>
            <w:szCs w:val="24"/>
          </w:rPr>
          <w:t>UE</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sănătatea</w:t>
        </w:r>
        <w:r w:rsidR="005E2F6F">
          <w:rPr>
            <w:rStyle w:val="Hyperlink"/>
            <w:szCs w:val="24"/>
          </w:rPr>
          <w:t xml:space="preserve"> </w:t>
        </w:r>
        <w:r w:rsidR="00DD12A4" w:rsidRPr="00DD12A4">
          <w:rPr>
            <w:rStyle w:val="Hyperlink"/>
            <w:szCs w:val="24"/>
          </w:rPr>
          <w:t>și</w:t>
        </w:r>
        <w:r w:rsidR="005E2F6F">
          <w:rPr>
            <w:rStyle w:val="Hyperlink"/>
            <w:szCs w:val="24"/>
          </w:rPr>
          <w:t xml:space="preserve"> </w:t>
        </w:r>
        <w:r w:rsidR="00DD12A4" w:rsidRPr="00DD12A4">
          <w:rPr>
            <w:rStyle w:val="Hyperlink"/>
            <w:szCs w:val="24"/>
          </w:rPr>
          <w:t>securitatea</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locul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muncă</w:t>
        </w:r>
        <w:r w:rsidR="005E2F6F">
          <w:rPr>
            <w:rStyle w:val="Hyperlink"/>
            <w:szCs w:val="24"/>
          </w:rPr>
          <w:t xml:space="preserve"> </w:t>
        </w:r>
        <w:r w:rsidR="00DD12A4" w:rsidRPr="00DD12A4">
          <w:rPr>
            <w:rStyle w:val="Hyperlink"/>
            <w:szCs w:val="24"/>
          </w:rPr>
          <w:t>2021-2027</w:t>
        </w:r>
      </w:hyperlink>
      <w:hyperlink r:id="rId150" w:anchor="modal" w:history="1"/>
      <w:r w:rsidR="005E2F6F">
        <w:t xml:space="preserve"> </w:t>
      </w:r>
      <w:r w:rsidR="00DD12A4" w:rsidRPr="00DD12A4">
        <w:t>stabilește</w:t>
      </w:r>
      <w:r w:rsidR="005E2F6F">
        <w:t xml:space="preserve"> </w:t>
      </w:r>
      <w:r w:rsidR="00DD12A4" w:rsidRPr="00DD12A4">
        <w:t>acțiunile-cheie</w:t>
      </w:r>
      <w:r w:rsidR="005E2F6F">
        <w:t xml:space="preserve"> </w:t>
      </w:r>
      <w:r w:rsidR="00DD12A4" w:rsidRPr="00DD12A4">
        <w:t>necesare</w:t>
      </w:r>
      <w:r w:rsidR="005E2F6F">
        <w:t xml:space="preserve"> </w:t>
      </w:r>
      <w:r w:rsidR="00DD12A4" w:rsidRPr="00DD12A4">
        <w:t>pentru</w:t>
      </w:r>
      <w:r w:rsidR="005E2F6F">
        <w:t xml:space="preserve"> </w:t>
      </w:r>
      <w:r w:rsidR="00DD12A4" w:rsidRPr="00DD12A4">
        <w:t>îmbunătățirea</w:t>
      </w:r>
      <w:r w:rsidR="005E2F6F">
        <w:t xml:space="preserve"> </w:t>
      </w:r>
      <w:r w:rsidR="00DD12A4" w:rsidRPr="00DD12A4">
        <w:t>sănătății</w:t>
      </w:r>
      <w:r w:rsidR="005E2F6F">
        <w:t xml:space="preserve"> </w:t>
      </w:r>
      <w:r w:rsidR="00DD12A4" w:rsidRPr="00DD12A4">
        <w:t>și</w:t>
      </w:r>
      <w:r w:rsidR="005E2F6F">
        <w:t xml:space="preserve"> </w:t>
      </w:r>
      <w:r w:rsidR="00DD12A4" w:rsidRPr="00DD12A4">
        <w:t>securității</w:t>
      </w:r>
      <w:r w:rsidR="005E2F6F">
        <w:t xml:space="preserve"> </w:t>
      </w:r>
      <w:r w:rsidR="00DD12A4" w:rsidRPr="00DD12A4">
        <w:t>lucrătorilor</w:t>
      </w:r>
      <w:r w:rsidR="005E2F6F">
        <w:t xml:space="preserve"> </w:t>
      </w:r>
      <w:r w:rsidR="00DD12A4" w:rsidRPr="00DD12A4">
        <w:t>în</w:t>
      </w:r>
      <w:r w:rsidR="005E2F6F">
        <w:t xml:space="preserve"> </w:t>
      </w:r>
      <w:r w:rsidR="00DD12A4" w:rsidRPr="00DD12A4">
        <w:t>următorii</w:t>
      </w:r>
      <w:r w:rsidR="005E2F6F">
        <w:t xml:space="preserve"> </w:t>
      </w:r>
      <w:r w:rsidR="00DD12A4" w:rsidRPr="00DD12A4">
        <w:t>ani.</w:t>
      </w:r>
      <w:r w:rsidR="005E2F6F">
        <w:t xml:space="preserve"> </w:t>
      </w:r>
      <w:r w:rsidR="00DD12A4" w:rsidRPr="00DD12A4">
        <w:t>De</w:t>
      </w:r>
      <w:r w:rsidR="005E2F6F">
        <w:t xml:space="preserve"> </w:t>
      </w:r>
      <w:r w:rsidR="00DD12A4" w:rsidRPr="00DD12A4">
        <w:t>exemplu,</w:t>
      </w:r>
      <w:r w:rsidR="005E2F6F">
        <w:t xml:space="preserve"> </w:t>
      </w:r>
      <w:r w:rsidR="00DD12A4" w:rsidRPr="00DD12A4">
        <w:t>pentru</w:t>
      </w:r>
      <w:r w:rsidR="005E2F6F">
        <w:t xml:space="preserve"> </w:t>
      </w:r>
      <w:r w:rsidR="00DD12A4" w:rsidRPr="00DD12A4">
        <w:t>a</w:t>
      </w:r>
      <w:r w:rsidR="005E2F6F">
        <w:t xml:space="preserve"> </w:t>
      </w:r>
      <w:r w:rsidR="00DD12A4" w:rsidRPr="00DD12A4">
        <w:t>reduce</w:t>
      </w:r>
      <w:r w:rsidR="005E2F6F">
        <w:t xml:space="preserve"> </w:t>
      </w:r>
      <w:r w:rsidR="00DD12A4" w:rsidRPr="00DD12A4">
        <w:t>în</w:t>
      </w:r>
      <w:r w:rsidR="005E2F6F">
        <w:t xml:space="preserve"> </w:t>
      </w:r>
      <w:r w:rsidR="00DD12A4" w:rsidRPr="00DD12A4">
        <w:t>mod</w:t>
      </w:r>
      <w:r w:rsidR="005E2F6F">
        <w:t xml:space="preserve"> </w:t>
      </w:r>
      <w:r w:rsidR="00DD12A4" w:rsidRPr="00DD12A4">
        <w:t>eficace</w:t>
      </w:r>
      <w:r w:rsidR="005E2F6F">
        <w:t xml:space="preserve"> </w:t>
      </w:r>
      <w:r w:rsidR="00DD12A4" w:rsidRPr="00DD12A4">
        <w:t>expunerea</w:t>
      </w:r>
      <w:r w:rsidR="005E2F6F">
        <w:t xml:space="preserve"> </w:t>
      </w:r>
      <w:r w:rsidR="00DD12A4" w:rsidRPr="00DD12A4">
        <w:t>la</w:t>
      </w:r>
      <w:r w:rsidR="005E2F6F">
        <w:t xml:space="preserve"> </w:t>
      </w:r>
      <w:r w:rsidR="00DD12A4" w:rsidRPr="00DD12A4">
        <w:t>azbest,</w:t>
      </w:r>
      <w:r w:rsidR="005E2F6F">
        <w:t xml:space="preserve"> </w:t>
      </w:r>
      <w:r w:rsidR="00DD12A4" w:rsidRPr="00DD12A4">
        <w:t>care</w:t>
      </w:r>
      <w:r w:rsidR="005E2F6F">
        <w:t xml:space="preserve"> </w:t>
      </w:r>
      <w:r w:rsidR="00DD12A4" w:rsidRPr="00DD12A4">
        <w:t>poate</w:t>
      </w:r>
      <w:r w:rsidR="005E2F6F">
        <w:t xml:space="preserve"> </w:t>
      </w:r>
      <w:r w:rsidR="00DD12A4" w:rsidRPr="00DD12A4">
        <w:t>cauza</w:t>
      </w:r>
      <w:r w:rsidR="005E2F6F">
        <w:t xml:space="preserve"> </w:t>
      </w:r>
      <w:r w:rsidR="00DD12A4" w:rsidRPr="00DD12A4">
        <w:t>cancer,</w:t>
      </w:r>
      <w:r w:rsidR="005E2F6F">
        <w:t xml:space="preserve"> </w:t>
      </w:r>
      <w:r w:rsidR="00DD12A4" w:rsidRPr="00DD12A4">
        <w:t>Comisia</w:t>
      </w:r>
      <w:r w:rsidR="005E2F6F">
        <w:t xml:space="preserve"> </w:t>
      </w:r>
      <w:hyperlink r:id="rId151" w:anchor="navItem-relatedDocuments" w:history="1">
        <w:r w:rsidR="00DD12A4" w:rsidRPr="00DD12A4">
          <w:rPr>
            <w:rStyle w:val="Hyperlink"/>
            <w:szCs w:val="24"/>
          </w:rPr>
          <w:t>a</w:t>
        </w:r>
        <w:r w:rsidR="005E2F6F">
          <w:rPr>
            <w:rStyle w:val="Hyperlink"/>
            <w:szCs w:val="24"/>
          </w:rPr>
          <w:t xml:space="preserve"> </w:t>
        </w:r>
        <w:r w:rsidR="00DD12A4" w:rsidRPr="00DD12A4">
          <w:rPr>
            <w:rStyle w:val="Hyperlink"/>
            <w:szCs w:val="24"/>
          </w:rPr>
          <w:t>propus</w:t>
        </w:r>
        <w:r w:rsidR="005E2F6F">
          <w:rPr>
            <w:rStyle w:val="Hyperlink"/>
            <w:szCs w:val="24"/>
          </w:rPr>
          <w:t xml:space="preserve"> </w:t>
        </w:r>
        <w:r w:rsidR="00DD12A4" w:rsidRPr="00DD12A4">
          <w:rPr>
            <w:rStyle w:val="Hyperlink"/>
            <w:szCs w:val="24"/>
          </w:rPr>
          <w:t>revizuirea</w:t>
        </w:r>
        <w:r w:rsidR="005E2F6F">
          <w:rPr>
            <w:rStyle w:val="Hyperlink"/>
            <w:szCs w:val="24"/>
          </w:rPr>
          <w:t xml:space="preserve"> </w:t>
        </w:r>
        <w:r w:rsidR="00DD12A4" w:rsidRPr="00DD12A4">
          <w:rPr>
            <w:rStyle w:val="Hyperlink"/>
            <w:szCs w:val="24"/>
          </w:rPr>
          <w:t>Directivei</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azbestul</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locul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muncă</w:t>
        </w:r>
      </w:hyperlink>
      <w:r w:rsidR="005E2F6F">
        <w:t xml:space="preserve"> </w:t>
      </w:r>
      <w:r w:rsidR="00DD12A4" w:rsidRPr="00DD12A4">
        <w:t>și</w:t>
      </w:r>
      <w:r w:rsidR="005E2F6F">
        <w:t xml:space="preserve"> </w:t>
      </w:r>
      <w:r w:rsidR="00DD12A4" w:rsidRPr="00DD12A4">
        <w:t>introducerea</w:t>
      </w:r>
      <w:r w:rsidR="005E2F6F">
        <w:t xml:space="preserve"> </w:t>
      </w:r>
      <w:r w:rsidR="00DD12A4" w:rsidRPr="00DD12A4">
        <w:t>unei</w:t>
      </w:r>
      <w:r w:rsidR="005E2F6F">
        <w:t xml:space="preserve"> </w:t>
      </w:r>
      <w:r w:rsidR="00DD12A4" w:rsidRPr="00DD12A4">
        <w:t>limite</w:t>
      </w:r>
      <w:r w:rsidR="005E2F6F">
        <w:t xml:space="preserve"> </w:t>
      </w:r>
      <w:r w:rsidR="00DD12A4" w:rsidRPr="00DD12A4">
        <w:t>și</w:t>
      </w:r>
      <w:r w:rsidR="005E2F6F">
        <w:t xml:space="preserve"> </w:t>
      </w:r>
      <w:r w:rsidR="00DD12A4" w:rsidRPr="00DD12A4">
        <w:t>mai</w:t>
      </w:r>
      <w:r w:rsidR="005E2F6F">
        <w:t xml:space="preserve"> </w:t>
      </w:r>
      <w:r w:rsidR="00DD12A4" w:rsidRPr="00DD12A4">
        <w:t>stricte</w:t>
      </w:r>
      <w:r w:rsidR="005E2F6F">
        <w:t xml:space="preserve"> </w:t>
      </w:r>
      <w:r w:rsidR="00DD12A4" w:rsidRPr="00DD12A4">
        <w:t>privind</w:t>
      </w:r>
      <w:r w:rsidR="005E2F6F">
        <w:t xml:space="preserve"> </w:t>
      </w:r>
      <w:r w:rsidR="00DD12A4" w:rsidRPr="00DD12A4">
        <w:t>expunerea</w:t>
      </w:r>
      <w:r w:rsidR="005E2F6F">
        <w:t xml:space="preserve"> </w:t>
      </w:r>
      <w:r w:rsidR="00DD12A4" w:rsidRPr="00DD12A4">
        <w:t>profesională</w:t>
      </w:r>
      <w:r w:rsidR="005E2F6F">
        <w:t xml:space="preserve"> </w:t>
      </w:r>
      <w:r w:rsidR="00DD12A4" w:rsidRPr="00DD12A4">
        <w:t>la</w:t>
      </w:r>
      <w:r w:rsidR="005E2F6F">
        <w:t xml:space="preserve"> </w:t>
      </w:r>
      <w:r w:rsidR="00DD12A4" w:rsidRPr="00DD12A4">
        <w:t>azbest.</w:t>
      </w:r>
      <w:r w:rsidR="005E2F6F">
        <w:t xml:space="preserve"> </w:t>
      </w:r>
    </w:p>
    <w:p w14:paraId="0FC48E87" w14:textId="75F63431" w:rsidR="00DD12A4" w:rsidRPr="00DD12A4" w:rsidRDefault="00DD12A4" w:rsidP="00DD12A4">
      <w:pPr>
        <w:jc w:val="both"/>
      </w:pPr>
      <w:r w:rsidRPr="00DD12A4">
        <w:rPr>
          <w:b/>
          <w:bCs/>
        </w:rPr>
        <w:t>Protecție</w:t>
      </w:r>
      <w:r w:rsidR="005E2F6F">
        <w:rPr>
          <w:b/>
          <w:bCs/>
        </w:rPr>
        <w:t xml:space="preserve"> </w:t>
      </w:r>
      <w:r w:rsidRPr="00DD12A4">
        <w:rPr>
          <w:b/>
          <w:bCs/>
        </w:rPr>
        <w:t>și</w:t>
      </w:r>
      <w:r w:rsidR="005E2F6F">
        <w:rPr>
          <w:b/>
          <w:bCs/>
        </w:rPr>
        <w:t xml:space="preserve"> </w:t>
      </w:r>
      <w:r w:rsidRPr="00DD12A4">
        <w:rPr>
          <w:b/>
          <w:bCs/>
        </w:rPr>
        <w:t>incluziune</w:t>
      </w:r>
      <w:r w:rsidR="005E2F6F">
        <w:rPr>
          <w:b/>
          <w:bCs/>
        </w:rPr>
        <w:t xml:space="preserve"> </w:t>
      </w:r>
      <w:r w:rsidRPr="00DD12A4">
        <w:rPr>
          <w:b/>
          <w:bCs/>
        </w:rPr>
        <w:t>socială</w:t>
      </w:r>
    </w:p>
    <w:p w14:paraId="029C9023" w14:textId="13DFBF36" w:rsidR="00DD12A4" w:rsidRPr="00DD12A4" w:rsidRDefault="00034870" w:rsidP="00DF59EA">
      <w:pPr>
        <w:numPr>
          <w:ilvl w:val="0"/>
          <w:numId w:val="13"/>
        </w:numPr>
        <w:jc w:val="both"/>
      </w:pPr>
      <w:hyperlink r:id="rId152" w:history="1">
        <w:r w:rsidR="00DD12A4" w:rsidRPr="00DD12A4">
          <w:rPr>
            <w:rStyle w:val="Hyperlink"/>
            <w:szCs w:val="24"/>
          </w:rPr>
          <w:t>Propunerea</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recomandare</w:t>
        </w:r>
        <w:r w:rsidR="005E2F6F">
          <w:rPr>
            <w:rStyle w:val="Hyperlink"/>
            <w:szCs w:val="24"/>
          </w:rPr>
          <w:t xml:space="preserve"> </w:t>
        </w:r>
        <w:r w:rsidR="00DD12A4" w:rsidRPr="00DD12A4">
          <w:rPr>
            <w:rStyle w:val="Hyperlink"/>
            <w:szCs w:val="24"/>
          </w:rPr>
          <w:t>a</w:t>
        </w:r>
        <w:r w:rsidR="005E2F6F">
          <w:rPr>
            <w:rStyle w:val="Hyperlink"/>
            <w:szCs w:val="24"/>
          </w:rPr>
          <w:t xml:space="preserve"> </w:t>
        </w:r>
        <w:r w:rsidR="00DD12A4" w:rsidRPr="00DD12A4">
          <w:rPr>
            <w:rStyle w:val="Hyperlink"/>
            <w:szCs w:val="24"/>
          </w:rPr>
          <w:t>Consiliului</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un</w:t>
        </w:r>
        <w:r w:rsidR="005E2F6F">
          <w:rPr>
            <w:rStyle w:val="Hyperlink"/>
            <w:szCs w:val="24"/>
          </w:rPr>
          <w:t xml:space="preserve"> </w:t>
        </w:r>
        <w:r w:rsidR="00DD12A4" w:rsidRPr="00DD12A4">
          <w:rPr>
            <w:rStyle w:val="Hyperlink"/>
            <w:szCs w:val="24"/>
          </w:rPr>
          <w:t>venit</w:t>
        </w:r>
        <w:r w:rsidR="005E2F6F">
          <w:rPr>
            <w:rStyle w:val="Hyperlink"/>
            <w:szCs w:val="24"/>
          </w:rPr>
          <w:t xml:space="preserve"> </w:t>
        </w:r>
        <w:r w:rsidR="00DD12A4" w:rsidRPr="00DD12A4">
          <w:rPr>
            <w:rStyle w:val="Hyperlink"/>
            <w:szCs w:val="24"/>
          </w:rPr>
          <w:t>minim</w:t>
        </w:r>
        <w:r w:rsidR="005E2F6F">
          <w:rPr>
            <w:rStyle w:val="Hyperlink"/>
            <w:szCs w:val="24"/>
          </w:rPr>
          <w:t xml:space="preserve"> </w:t>
        </w:r>
        <w:r w:rsidR="00DD12A4" w:rsidRPr="00DD12A4">
          <w:rPr>
            <w:rStyle w:val="Hyperlink"/>
            <w:szCs w:val="24"/>
          </w:rPr>
          <w:t>adecvat</w:t>
        </w:r>
        <w:r w:rsidR="005E2F6F">
          <w:rPr>
            <w:rStyle w:val="Hyperlink"/>
            <w:szCs w:val="24"/>
          </w:rPr>
          <w:t xml:space="preserve"> </w:t>
        </w:r>
        <w:r w:rsidR="00DD12A4" w:rsidRPr="00DD12A4">
          <w:rPr>
            <w:rStyle w:val="Hyperlink"/>
            <w:szCs w:val="24"/>
          </w:rPr>
          <w:t>care</w:t>
        </w:r>
        <w:r w:rsidR="005E2F6F">
          <w:rPr>
            <w:rStyle w:val="Hyperlink"/>
            <w:szCs w:val="24"/>
          </w:rPr>
          <w:t xml:space="preserve"> </w:t>
        </w:r>
        <w:r w:rsidR="00DD12A4" w:rsidRPr="00DD12A4">
          <w:rPr>
            <w:rStyle w:val="Hyperlink"/>
            <w:szCs w:val="24"/>
          </w:rPr>
          <w:t>să</w:t>
        </w:r>
        <w:r w:rsidR="005E2F6F">
          <w:rPr>
            <w:rStyle w:val="Hyperlink"/>
            <w:szCs w:val="24"/>
          </w:rPr>
          <w:t xml:space="preserve"> </w:t>
        </w:r>
        <w:r w:rsidR="00DD12A4" w:rsidRPr="00DD12A4">
          <w:rPr>
            <w:rStyle w:val="Hyperlink"/>
            <w:szCs w:val="24"/>
          </w:rPr>
          <w:t>asigure</w:t>
        </w:r>
        <w:r w:rsidR="005E2F6F">
          <w:rPr>
            <w:rStyle w:val="Hyperlink"/>
            <w:szCs w:val="24"/>
          </w:rPr>
          <w:t xml:space="preserve"> </w:t>
        </w:r>
        <w:r w:rsidR="00DD12A4" w:rsidRPr="00DD12A4">
          <w:rPr>
            <w:rStyle w:val="Hyperlink"/>
            <w:szCs w:val="24"/>
          </w:rPr>
          <w:t>incluziunea</w:t>
        </w:r>
        <w:r w:rsidR="005E2F6F">
          <w:rPr>
            <w:rStyle w:val="Hyperlink"/>
            <w:szCs w:val="24"/>
          </w:rPr>
          <w:t xml:space="preserve"> </w:t>
        </w:r>
        <w:r w:rsidR="00DD12A4" w:rsidRPr="00DD12A4">
          <w:rPr>
            <w:rStyle w:val="Hyperlink"/>
            <w:szCs w:val="24"/>
          </w:rPr>
          <w:t>activă</w:t>
        </w:r>
      </w:hyperlink>
      <w:hyperlink r:id="rId153" w:anchor="modal" w:history="1"/>
      <w:r w:rsidR="005E2F6F">
        <w:t xml:space="preserve"> </w:t>
      </w:r>
      <w:r w:rsidR="00DD12A4" w:rsidRPr="00DD12A4">
        <w:t>solicită</w:t>
      </w:r>
      <w:r w:rsidR="005E2F6F">
        <w:t xml:space="preserve"> </w:t>
      </w:r>
      <w:r w:rsidR="00DD12A4" w:rsidRPr="00DD12A4">
        <w:t>statelor</w:t>
      </w:r>
      <w:r w:rsidR="005E2F6F">
        <w:t xml:space="preserve"> </w:t>
      </w:r>
      <w:r w:rsidR="00DD12A4" w:rsidRPr="00DD12A4">
        <w:t>membre</w:t>
      </w:r>
      <w:r w:rsidR="005E2F6F">
        <w:t xml:space="preserve"> </w:t>
      </w:r>
      <w:r w:rsidR="00DD12A4" w:rsidRPr="00DD12A4">
        <w:t>să</w:t>
      </w:r>
      <w:r w:rsidR="005E2F6F">
        <w:t xml:space="preserve"> </w:t>
      </w:r>
      <w:r w:rsidR="00DD12A4" w:rsidRPr="00DD12A4">
        <w:t>își</w:t>
      </w:r>
      <w:r w:rsidR="005E2F6F">
        <w:t xml:space="preserve"> </w:t>
      </w:r>
      <w:r w:rsidR="00DD12A4" w:rsidRPr="00DD12A4">
        <w:t>modernizeze</w:t>
      </w:r>
      <w:r w:rsidR="005E2F6F">
        <w:t xml:space="preserve"> </w:t>
      </w:r>
      <w:r w:rsidR="00DD12A4" w:rsidRPr="00DD12A4">
        <w:t>sistemele</w:t>
      </w:r>
      <w:r w:rsidR="005E2F6F">
        <w:t xml:space="preserve"> </w:t>
      </w:r>
      <w:r w:rsidR="00DD12A4" w:rsidRPr="00DD12A4">
        <w:t>de</w:t>
      </w:r>
      <w:r w:rsidR="005E2F6F">
        <w:t xml:space="preserve"> </w:t>
      </w:r>
      <w:r w:rsidR="00DD12A4" w:rsidRPr="00DD12A4">
        <w:t>venit</w:t>
      </w:r>
      <w:r w:rsidR="005E2F6F">
        <w:t xml:space="preserve"> </w:t>
      </w:r>
      <w:r w:rsidR="00DD12A4" w:rsidRPr="00DD12A4">
        <w:t>minim</w:t>
      </w:r>
      <w:r w:rsidR="005E2F6F">
        <w:t xml:space="preserve"> </w:t>
      </w:r>
      <w:r w:rsidR="00DD12A4" w:rsidRPr="00DD12A4">
        <w:t>pentru</w:t>
      </w:r>
      <w:r w:rsidR="005E2F6F">
        <w:t xml:space="preserve"> </w:t>
      </w:r>
      <w:r w:rsidR="00DD12A4" w:rsidRPr="00DD12A4">
        <w:t>a</w:t>
      </w:r>
      <w:r w:rsidR="005E2F6F">
        <w:t xml:space="preserve"> </w:t>
      </w:r>
      <w:r w:rsidR="00DD12A4" w:rsidRPr="00DD12A4">
        <w:t>le</w:t>
      </w:r>
      <w:r w:rsidR="005E2F6F">
        <w:t xml:space="preserve"> </w:t>
      </w:r>
      <w:r w:rsidR="00DD12A4" w:rsidRPr="00DD12A4">
        <w:t>face</w:t>
      </w:r>
      <w:r w:rsidR="005E2F6F">
        <w:t xml:space="preserve"> </w:t>
      </w:r>
      <w:r w:rsidR="00DD12A4" w:rsidRPr="00DD12A4">
        <w:t>mai</w:t>
      </w:r>
      <w:r w:rsidR="005E2F6F">
        <w:t xml:space="preserve"> </w:t>
      </w:r>
      <w:r w:rsidR="00DD12A4" w:rsidRPr="00DD12A4">
        <w:t>eficace,</w:t>
      </w:r>
      <w:r w:rsidR="005E2F6F">
        <w:t xml:space="preserve"> </w:t>
      </w:r>
      <w:r w:rsidR="00DD12A4" w:rsidRPr="00DD12A4">
        <w:t>cu</w:t>
      </w:r>
      <w:r w:rsidR="005E2F6F">
        <w:t xml:space="preserve"> </w:t>
      </w:r>
      <w:r w:rsidR="00DD12A4" w:rsidRPr="00DD12A4">
        <w:t>scopul</w:t>
      </w:r>
      <w:r w:rsidR="005E2F6F">
        <w:t xml:space="preserve"> </w:t>
      </w:r>
      <w:r w:rsidR="00DD12A4" w:rsidRPr="00DD12A4">
        <w:t>de</w:t>
      </w:r>
      <w:r w:rsidR="005E2F6F">
        <w:t xml:space="preserve"> </w:t>
      </w:r>
      <w:r w:rsidR="00DD12A4" w:rsidRPr="00DD12A4">
        <w:t>a-i</w:t>
      </w:r>
      <w:r w:rsidR="005E2F6F">
        <w:t xml:space="preserve"> </w:t>
      </w:r>
      <w:r w:rsidR="00DD12A4" w:rsidRPr="00DD12A4">
        <w:t>ajuta</w:t>
      </w:r>
      <w:r w:rsidR="005E2F6F">
        <w:t xml:space="preserve"> </w:t>
      </w:r>
      <w:r w:rsidR="00DD12A4" w:rsidRPr="00DD12A4">
        <w:t>pe</w:t>
      </w:r>
      <w:r w:rsidR="005E2F6F">
        <w:t xml:space="preserve"> </w:t>
      </w:r>
      <w:r w:rsidR="00DD12A4" w:rsidRPr="00DD12A4">
        <w:t>oameni</w:t>
      </w:r>
      <w:r w:rsidR="005E2F6F">
        <w:t xml:space="preserve"> </w:t>
      </w:r>
      <w:r w:rsidR="00DD12A4" w:rsidRPr="00DD12A4">
        <w:t>să</w:t>
      </w:r>
      <w:r w:rsidR="005E2F6F">
        <w:t xml:space="preserve"> </w:t>
      </w:r>
      <w:r w:rsidR="00DD12A4" w:rsidRPr="00DD12A4">
        <w:t>iasă</w:t>
      </w:r>
      <w:r w:rsidR="005E2F6F">
        <w:t xml:space="preserve"> </w:t>
      </w:r>
      <w:r w:rsidR="00DD12A4" w:rsidRPr="00DD12A4">
        <w:t>din</w:t>
      </w:r>
      <w:r w:rsidR="005E2F6F">
        <w:t xml:space="preserve"> </w:t>
      </w:r>
      <w:r w:rsidR="00DD12A4" w:rsidRPr="00DD12A4">
        <w:t>sărăcie,</w:t>
      </w:r>
      <w:r w:rsidR="005E2F6F">
        <w:t xml:space="preserve"> </w:t>
      </w:r>
      <w:r w:rsidR="00DD12A4" w:rsidRPr="00DD12A4">
        <w:t>promovând</w:t>
      </w:r>
      <w:r w:rsidR="005E2F6F">
        <w:t xml:space="preserve"> </w:t>
      </w:r>
      <w:r w:rsidR="00DD12A4" w:rsidRPr="00DD12A4">
        <w:t>în</w:t>
      </w:r>
      <w:r w:rsidR="005E2F6F">
        <w:t xml:space="preserve"> </w:t>
      </w:r>
      <w:r w:rsidR="00DD12A4" w:rsidRPr="00DD12A4">
        <w:t>același</w:t>
      </w:r>
      <w:r w:rsidR="005E2F6F">
        <w:t xml:space="preserve"> </w:t>
      </w:r>
      <w:r w:rsidR="00DD12A4" w:rsidRPr="00DD12A4">
        <w:t>timp</w:t>
      </w:r>
      <w:r w:rsidR="005E2F6F">
        <w:t xml:space="preserve"> </w:t>
      </w:r>
      <w:r w:rsidR="00DD12A4" w:rsidRPr="00DD12A4">
        <w:t>integrarea</w:t>
      </w:r>
      <w:r w:rsidR="005E2F6F">
        <w:t xml:space="preserve"> </w:t>
      </w:r>
      <w:r w:rsidR="00DD12A4" w:rsidRPr="00DD12A4">
        <w:t>pe</w:t>
      </w:r>
      <w:r w:rsidR="005E2F6F">
        <w:t xml:space="preserve"> </w:t>
      </w:r>
      <w:r w:rsidR="00DD12A4" w:rsidRPr="00DD12A4">
        <w:t>piața</w:t>
      </w:r>
      <w:r w:rsidR="005E2F6F">
        <w:t xml:space="preserve"> </w:t>
      </w:r>
      <w:r w:rsidR="00DD12A4" w:rsidRPr="00DD12A4">
        <w:t>muncii</w:t>
      </w:r>
      <w:r w:rsidR="005E2F6F">
        <w:t xml:space="preserve"> </w:t>
      </w:r>
      <w:r w:rsidR="00DD12A4" w:rsidRPr="00DD12A4">
        <w:t>a</w:t>
      </w:r>
      <w:r w:rsidR="005E2F6F">
        <w:t xml:space="preserve"> </w:t>
      </w:r>
      <w:r w:rsidR="00DD12A4" w:rsidRPr="00DD12A4">
        <w:t>persoanelor</w:t>
      </w:r>
      <w:r w:rsidR="005E2F6F">
        <w:t xml:space="preserve"> </w:t>
      </w:r>
      <w:r w:rsidR="00DD12A4" w:rsidRPr="00DD12A4">
        <w:t>care</w:t>
      </w:r>
      <w:r w:rsidR="005E2F6F">
        <w:t xml:space="preserve"> </w:t>
      </w:r>
      <w:r w:rsidR="00DD12A4" w:rsidRPr="00DD12A4">
        <w:t>pot</w:t>
      </w:r>
      <w:r w:rsidR="005E2F6F">
        <w:t xml:space="preserve"> </w:t>
      </w:r>
      <w:r w:rsidR="00DD12A4" w:rsidRPr="00DD12A4">
        <w:t>lucra.</w:t>
      </w:r>
      <w:r w:rsidR="005E2F6F">
        <w:t xml:space="preserve"> </w:t>
      </w:r>
      <w:r w:rsidR="00DD12A4" w:rsidRPr="00DD12A4">
        <w:t>Consiliul</w:t>
      </w:r>
      <w:r w:rsidR="005E2F6F">
        <w:t xml:space="preserve"> </w:t>
      </w:r>
      <w:r w:rsidR="00DD12A4" w:rsidRPr="00DD12A4">
        <w:t>a</w:t>
      </w:r>
      <w:r w:rsidR="005E2F6F">
        <w:t xml:space="preserve"> </w:t>
      </w:r>
      <w:r w:rsidR="00DD12A4" w:rsidRPr="00DD12A4">
        <w:t>adoptat</w:t>
      </w:r>
      <w:r w:rsidR="005E2F6F">
        <w:t xml:space="preserve"> </w:t>
      </w:r>
      <w:r w:rsidR="00DD12A4" w:rsidRPr="00DD12A4">
        <w:t>de</w:t>
      </w:r>
      <w:r w:rsidR="005E2F6F">
        <w:t xml:space="preserve"> </w:t>
      </w:r>
      <w:r w:rsidR="00DD12A4" w:rsidRPr="00DD12A4">
        <w:t>asemenea</w:t>
      </w:r>
      <w:r w:rsidR="005E2F6F">
        <w:t xml:space="preserve"> </w:t>
      </w:r>
      <w:hyperlink r:id="rId154" w:history="1">
        <w:r w:rsidR="00DD12A4" w:rsidRPr="00DD12A4">
          <w:rPr>
            <w:rStyle w:val="Hyperlink"/>
            <w:szCs w:val="24"/>
          </w:rPr>
          <w:t>Recomandarea</w:t>
        </w:r>
      </w:hyperlink>
      <w:hyperlink r:id="rId155" w:anchor="modal" w:history="1"/>
      <w:r w:rsidR="005E2F6F">
        <w:t xml:space="preserve"> </w:t>
      </w:r>
      <w:r w:rsidR="00DD12A4" w:rsidRPr="00DD12A4">
        <w:t>privind</w:t>
      </w:r>
      <w:r w:rsidR="005E2F6F">
        <w:t xml:space="preserve"> </w:t>
      </w:r>
      <w:r w:rsidR="00DD12A4" w:rsidRPr="00DD12A4">
        <w:t>asigurarea</w:t>
      </w:r>
      <w:r w:rsidR="005E2F6F">
        <w:t xml:space="preserve"> </w:t>
      </w:r>
      <w:r w:rsidR="00DD12A4" w:rsidRPr="00DD12A4">
        <w:t>unei</w:t>
      </w:r>
      <w:r w:rsidR="005E2F6F">
        <w:t xml:space="preserve"> </w:t>
      </w:r>
      <w:r w:rsidR="00DD12A4" w:rsidRPr="00DD12A4">
        <w:t>tranziții</w:t>
      </w:r>
      <w:r w:rsidR="005E2F6F">
        <w:t xml:space="preserve"> </w:t>
      </w:r>
      <w:r w:rsidR="00DD12A4" w:rsidRPr="00DD12A4">
        <w:t>echitabile</w:t>
      </w:r>
      <w:r w:rsidR="005E2F6F">
        <w:t xml:space="preserve"> </w:t>
      </w:r>
      <w:r w:rsidR="00DD12A4" w:rsidRPr="00DD12A4">
        <w:t>către</w:t>
      </w:r>
      <w:r w:rsidR="005E2F6F">
        <w:t xml:space="preserve"> </w:t>
      </w:r>
      <w:r w:rsidR="00DD12A4" w:rsidRPr="00DD12A4">
        <w:t>neutralitatea</w:t>
      </w:r>
      <w:r w:rsidR="005E2F6F">
        <w:t xml:space="preserve"> </w:t>
      </w:r>
      <w:r w:rsidR="00DD12A4" w:rsidRPr="00DD12A4">
        <w:t>climatică.</w:t>
      </w:r>
    </w:p>
    <w:p w14:paraId="4B523FF1" w14:textId="7B0859BF" w:rsidR="00DD12A4" w:rsidRPr="00DD12A4" w:rsidRDefault="00034870" w:rsidP="00DF59EA">
      <w:pPr>
        <w:numPr>
          <w:ilvl w:val="0"/>
          <w:numId w:val="13"/>
        </w:numPr>
        <w:jc w:val="both"/>
      </w:pPr>
      <w:hyperlink r:id="rId156" w:history="1">
        <w:r w:rsidR="00DD12A4" w:rsidRPr="00DD12A4">
          <w:rPr>
            <w:rStyle w:val="Hyperlink"/>
            <w:szCs w:val="24"/>
          </w:rPr>
          <w:t>Strategia</w:t>
        </w:r>
        <w:r w:rsidR="005E2F6F">
          <w:rPr>
            <w:rStyle w:val="Hyperlink"/>
            <w:szCs w:val="24"/>
          </w:rPr>
          <w:t xml:space="preserve"> </w:t>
        </w:r>
        <w:r w:rsidR="00DD12A4" w:rsidRPr="00DD12A4">
          <w:rPr>
            <w:rStyle w:val="Hyperlink"/>
            <w:szCs w:val="24"/>
          </w:rPr>
          <w:t>europeană</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serviciile</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îngrijire</w:t>
        </w:r>
      </w:hyperlink>
      <w:hyperlink r:id="rId157" w:anchor="modal" w:history="1"/>
      <w:r w:rsidR="005E2F6F">
        <w:t xml:space="preserve"> </w:t>
      </w:r>
      <w:r w:rsidR="00DD12A4" w:rsidRPr="00DD12A4">
        <w:t>urmărește</w:t>
      </w:r>
      <w:r w:rsidR="005E2F6F">
        <w:t xml:space="preserve"> </w:t>
      </w:r>
      <w:r w:rsidR="00DD12A4" w:rsidRPr="00DD12A4">
        <w:t>să</w:t>
      </w:r>
      <w:r w:rsidR="005E2F6F">
        <w:t xml:space="preserve"> </w:t>
      </w:r>
      <w:r w:rsidR="00DD12A4" w:rsidRPr="00DD12A4">
        <w:t>asigure</w:t>
      </w:r>
      <w:r w:rsidR="005E2F6F">
        <w:t xml:space="preserve"> </w:t>
      </w:r>
      <w:r w:rsidR="00DD12A4" w:rsidRPr="00DD12A4">
        <w:t>servicii</w:t>
      </w:r>
      <w:r w:rsidR="005E2F6F">
        <w:t xml:space="preserve"> </w:t>
      </w:r>
      <w:r w:rsidR="00DD12A4" w:rsidRPr="00DD12A4">
        <w:t>de</w:t>
      </w:r>
      <w:r w:rsidR="005E2F6F">
        <w:t xml:space="preserve"> </w:t>
      </w:r>
      <w:r w:rsidR="00DD12A4" w:rsidRPr="00DD12A4">
        <w:t>îngrijire</w:t>
      </w:r>
      <w:r w:rsidR="005E2F6F">
        <w:t xml:space="preserve"> </w:t>
      </w:r>
      <w:r w:rsidR="00DD12A4" w:rsidRPr="00DD12A4">
        <w:t>de</w:t>
      </w:r>
      <w:r w:rsidR="005E2F6F">
        <w:t xml:space="preserve"> </w:t>
      </w:r>
      <w:r w:rsidR="00DD12A4" w:rsidRPr="00DD12A4">
        <w:t>calitate,</w:t>
      </w:r>
      <w:r w:rsidR="005E2F6F">
        <w:t xml:space="preserve"> </w:t>
      </w:r>
      <w:r w:rsidR="00DD12A4" w:rsidRPr="00DD12A4">
        <w:t>abordabile</w:t>
      </w:r>
      <w:r w:rsidR="005E2F6F">
        <w:t xml:space="preserve"> </w:t>
      </w:r>
      <w:r w:rsidR="00DD12A4" w:rsidRPr="00DD12A4">
        <w:t>ca</w:t>
      </w:r>
      <w:r w:rsidR="005E2F6F">
        <w:t xml:space="preserve"> </w:t>
      </w:r>
      <w:r w:rsidR="00DD12A4" w:rsidRPr="00DD12A4">
        <w:t>preț</w:t>
      </w:r>
      <w:r w:rsidR="005E2F6F">
        <w:t xml:space="preserve"> </w:t>
      </w:r>
      <w:r w:rsidR="00DD12A4" w:rsidRPr="00DD12A4">
        <w:t>și</w:t>
      </w:r>
      <w:r w:rsidR="005E2F6F">
        <w:t xml:space="preserve"> </w:t>
      </w:r>
      <w:r w:rsidR="00DD12A4" w:rsidRPr="00DD12A4">
        <w:t>accesibile</w:t>
      </w:r>
      <w:r w:rsidR="005E2F6F">
        <w:t xml:space="preserve"> </w:t>
      </w:r>
      <w:r w:rsidR="00DD12A4" w:rsidRPr="00DD12A4">
        <w:t>în</w:t>
      </w:r>
      <w:r w:rsidR="005E2F6F">
        <w:t xml:space="preserve"> </w:t>
      </w:r>
      <w:r w:rsidR="00DD12A4" w:rsidRPr="00DD12A4">
        <w:t>întreaga</w:t>
      </w:r>
      <w:r w:rsidR="005E2F6F">
        <w:t xml:space="preserve"> </w:t>
      </w:r>
      <w:r w:rsidR="00DD12A4" w:rsidRPr="00DD12A4">
        <w:t>UE</w:t>
      </w:r>
      <w:r w:rsidR="005E2F6F">
        <w:t xml:space="preserve"> </w:t>
      </w:r>
      <w:r w:rsidR="00DD12A4" w:rsidRPr="00DD12A4">
        <w:t>și</w:t>
      </w:r>
      <w:r w:rsidR="005E2F6F">
        <w:t xml:space="preserve"> </w:t>
      </w:r>
      <w:r w:rsidR="00DD12A4" w:rsidRPr="00DD12A4">
        <w:t>să</w:t>
      </w:r>
      <w:r w:rsidR="005E2F6F">
        <w:t xml:space="preserve"> </w:t>
      </w:r>
      <w:r w:rsidR="00DD12A4" w:rsidRPr="00DD12A4">
        <w:t>îmbunătățească</w:t>
      </w:r>
      <w:r w:rsidR="005E2F6F">
        <w:t xml:space="preserve"> </w:t>
      </w:r>
      <w:r w:rsidR="00DD12A4" w:rsidRPr="00DD12A4">
        <w:t>situația</w:t>
      </w:r>
      <w:r w:rsidR="005E2F6F">
        <w:t xml:space="preserve"> </w:t>
      </w:r>
      <w:r w:rsidR="00DD12A4" w:rsidRPr="00DD12A4">
        <w:t>atât</w:t>
      </w:r>
      <w:r w:rsidR="005E2F6F">
        <w:t xml:space="preserve"> </w:t>
      </w:r>
      <w:r w:rsidR="00DD12A4" w:rsidRPr="00DD12A4">
        <w:t>pentru</w:t>
      </w:r>
      <w:r w:rsidR="005E2F6F">
        <w:t xml:space="preserve"> </w:t>
      </w:r>
      <w:r w:rsidR="00DD12A4" w:rsidRPr="00DD12A4">
        <w:t>beneficiarii</w:t>
      </w:r>
      <w:r w:rsidR="005E2F6F">
        <w:t xml:space="preserve"> </w:t>
      </w:r>
      <w:r w:rsidR="00DD12A4" w:rsidRPr="00DD12A4">
        <w:t>serviciilor</w:t>
      </w:r>
      <w:r w:rsidR="005E2F6F">
        <w:t xml:space="preserve"> </w:t>
      </w:r>
      <w:r w:rsidR="00DD12A4" w:rsidRPr="00DD12A4">
        <w:t>de</w:t>
      </w:r>
      <w:r w:rsidR="005E2F6F">
        <w:t xml:space="preserve"> </w:t>
      </w:r>
      <w:r w:rsidR="00DD12A4" w:rsidRPr="00DD12A4">
        <w:t>îngrijire,</w:t>
      </w:r>
      <w:r w:rsidR="005E2F6F">
        <w:t xml:space="preserve"> </w:t>
      </w:r>
      <w:r w:rsidR="00DD12A4" w:rsidRPr="00DD12A4">
        <w:t>cât</w:t>
      </w:r>
      <w:r w:rsidR="005E2F6F">
        <w:t xml:space="preserve"> </w:t>
      </w:r>
      <w:r w:rsidR="00DD12A4" w:rsidRPr="00DD12A4">
        <w:t>și</w:t>
      </w:r>
      <w:r w:rsidR="005E2F6F">
        <w:t xml:space="preserve"> </w:t>
      </w:r>
      <w:r w:rsidR="00DD12A4" w:rsidRPr="00DD12A4">
        <w:t>pentru</w:t>
      </w:r>
      <w:r w:rsidR="005E2F6F">
        <w:t xml:space="preserve"> </w:t>
      </w:r>
      <w:r w:rsidR="00DD12A4" w:rsidRPr="00DD12A4">
        <w:t>cei</w:t>
      </w:r>
      <w:r w:rsidR="005E2F6F">
        <w:t xml:space="preserve"> </w:t>
      </w:r>
      <w:r w:rsidR="00DD12A4" w:rsidRPr="00DD12A4">
        <w:t>care</w:t>
      </w:r>
      <w:r w:rsidR="005E2F6F">
        <w:t xml:space="preserve"> </w:t>
      </w:r>
      <w:r w:rsidR="00DD12A4" w:rsidRPr="00DD12A4">
        <w:t>furnizează</w:t>
      </w:r>
      <w:r w:rsidR="005E2F6F">
        <w:t xml:space="preserve"> </w:t>
      </w:r>
      <w:r w:rsidR="00DD12A4" w:rsidRPr="00DD12A4">
        <w:t>aceste</w:t>
      </w:r>
      <w:r w:rsidR="005E2F6F">
        <w:t xml:space="preserve"> </w:t>
      </w:r>
      <w:r w:rsidR="00DD12A4" w:rsidRPr="00DD12A4">
        <w:t>servicii.</w:t>
      </w:r>
      <w:r w:rsidR="005E2F6F">
        <w:t xml:space="preserve"> </w:t>
      </w:r>
      <w:r w:rsidR="00DD12A4" w:rsidRPr="00DD12A4">
        <w:t>Acesta</w:t>
      </w:r>
      <w:r w:rsidR="005E2F6F">
        <w:t xml:space="preserve"> </w:t>
      </w:r>
      <w:r w:rsidR="00DD12A4" w:rsidRPr="00DD12A4">
        <w:t>include</w:t>
      </w:r>
      <w:r w:rsidR="005E2F6F">
        <w:t xml:space="preserve"> </w:t>
      </w:r>
      <w:r w:rsidR="00DD12A4" w:rsidRPr="00DD12A4">
        <w:t>propuneri</w:t>
      </w:r>
      <w:r w:rsidR="005E2F6F">
        <w:t xml:space="preserve"> </w:t>
      </w:r>
      <w:r w:rsidR="00DD12A4" w:rsidRPr="00DD12A4">
        <w:t>de</w:t>
      </w:r>
      <w:r w:rsidR="005E2F6F">
        <w:t xml:space="preserve"> </w:t>
      </w:r>
      <w:r w:rsidR="00DD12A4" w:rsidRPr="00DD12A4">
        <w:t>recomandări</w:t>
      </w:r>
      <w:r w:rsidR="005E2F6F">
        <w:t xml:space="preserve"> </w:t>
      </w:r>
      <w:r w:rsidR="00DD12A4" w:rsidRPr="00DD12A4">
        <w:t>ale</w:t>
      </w:r>
      <w:r w:rsidR="005E2F6F">
        <w:t xml:space="preserve"> </w:t>
      </w:r>
      <w:r w:rsidR="00DD12A4" w:rsidRPr="00DD12A4">
        <w:t>Consiliului</w:t>
      </w:r>
      <w:r w:rsidR="005E2F6F">
        <w:t xml:space="preserve"> </w:t>
      </w:r>
      <w:r w:rsidR="00DD12A4" w:rsidRPr="00DD12A4">
        <w:t>privind</w:t>
      </w:r>
      <w:r w:rsidR="005E2F6F">
        <w:t xml:space="preserve"> </w:t>
      </w:r>
      <w:hyperlink r:id="rId158" w:history="1">
        <w:r w:rsidR="00DD12A4" w:rsidRPr="00DD12A4">
          <w:rPr>
            <w:rStyle w:val="Hyperlink"/>
            <w:szCs w:val="24"/>
          </w:rPr>
          <w:t>revizuirea</w:t>
        </w:r>
        <w:r w:rsidR="005E2F6F">
          <w:rPr>
            <w:rStyle w:val="Hyperlink"/>
            <w:szCs w:val="24"/>
          </w:rPr>
          <w:t xml:space="preserve"> </w:t>
        </w:r>
        <w:r w:rsidR="00DD12A4" w:rsidRPr="00DD12A4">
          <w:rPr>
            <w:rStyle w:val="Hyperlink"/>
            <w:szCs w:val="24"/>
          </w:rPr>
          <w:t>obiectivelor</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Barcelona</w:t>
        </w:r>
        <w:r w:rsidR="005E2F6F">
          <w:rPr>
            <w:rStyle w:val="Hyperlink"/>
            <w:szCs w:val="24"/>
          </w:rPr>
          <w:t xml:space="preserve"> </w:t>
        </w:r>
        <w:r w:rsidR="00DD12A4" w:rsidRPr="00DD12A4">
          <w:rPr>
            <w:rStyle w:val="Hyperlink"/>
            <w:szCs w:val="24"/>
          </w:rPr>
          <w:t>referitoare</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educația</w:t>
        </w:r>
        <w:r w:rsidR="005E2F6F">
          <w:rPr>
            <w:rStyle w:val="Hyperlink"/>
            <w:szCs w:val="24"/>
          </w:rPr>
          <w:t xml:space="preserve"> </w:t>
        </w:r>
        <w:r w:rsidR="00DD12A4" w:rsidRPr="00DD12A4">
          <w:rPr>
            <w:rStyle w:val="Hyperlink"/>
            <w:szCs w:val="24"/>
          </w:rPr>
          <w:t>și</w:t>
        </w:r>
        <w:r w:rsidR="005E2F6F">
          <w:rPr>
            <w:rStyle w:val="Hyperlink"/>
            <w:szCs w:val="24"/>
          </w:rPr>
          <w:t xml:space="preserve"> </w:t>
        </w:r>
        <w:r w:rsidR="00DD12A4" w:rsidRPr="00DD12A4">
          <w:rPr>
            <w:rStyle w:val="Hyperlink"/>
            <w:szCs w:val="24"/>
          </w:rPr>
          <w:t>îngrijirea</w:t>
        </w:r>
        <w:r w:rsidR="005E2F6F">
          <w:rPr>
            <w:rStyle w:val="Hyperlink"/>
            <w:szCs w:val="24"/>
          </w:rPr>
          <w:t xml:space="preserve"> </w:t>
        </w:r>
        <w:r w:rsidR="00DD12A4" w:rsidRPr="00DD12A4">
          <w:rPr>
            <w:rStyle w:val="Hyperlink"/>
            <w:szCs w:val="24"/>
          </w:rPr>
          <w:t>copiilor</w:t>
        </w:r>
        <w:r w:rsidR="005E2F6F">
          <w:rPr>
            <w:rStyle w:val="Hyperlink"/>
            <w:szCs w:val="24"/>
          </w:rPr>
          <w:t xml:space="preserve"> </w:t>
        </w:r>
        <w:r w:rsidR="00DD12A4" w:rsidRPr="00DD12A4">
          <w:rPr>
            <w:rStyle w:val="Hyperlink"/>
            <w:szCs w:val="24"/>
          </w:rPr>
          <w:t>preșcolari</w:t>
        </w:r>
      </w:hyperlink>
      <w:hyperlink r:id="rId159" w:anchor="modal" w:history="1"/>
      <w:r w:rsidR="005E2F6F">
        <w:t xml:space="preserve"> </w:t>
      </w:r>
      <w:r w:rsidR="00DD12A4" w:rsidRPr="00DD12A4">
        <w:t>și</w:t>
      </w:r>
      <w:r w:rsidR="005E2F6F">
        <w:t xml:space="preserve"> </w:t>
      </w:r>
      <w:hyperlink r:id="rId160" w:anchor="navItem-relatedDocuments" w:history="1">
        <w:r w:rsidR="00DD12A4" w:rsidRPr="00DD12A4">
          <w:rPr>
            <w:rStyle w:val="Hyperlink"/>
            <w:szCs w:val="24"/>
          </w:rPr>
          <w:t>la</w:t>
        </w:r>
        <w:r w:rsidR="005E2F6F">
          <w:rPr>
            <w:rStyle w:val="Hyperlink"/>
            <w:szCs w:val="24"/>
          </w:rPr>
          <w:t xml:space="preserve"> </w:t>
        </w:r>
        <w:r w:rsidR="00DD12A4" w:rsidRPr="00DD12A4">
          <w:rPr>
            <w:rStyle w:val="Hyperlink"/>
            <w:szCs w:val="24"/>
          </w:rPr>
          <w:t>accesul</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servicii</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îngrijire</w:t>
        </w:r>
        <w:r w:rsidR="005E2F6F">
          <w:rPr>
            <w:rStyle w:val="Hyperlink"/>
            <w:szCs w:val="24"/>
          </w:rPr>
          <w:t xml:space="preserve"> </w:t>
        </w:r>
        <w:r w:rsidR="00DD12A4" w:rsidRPr="00DD12A4">
          <w:rPr>
            <w:rStyle w:val="Hyperlink"/>
            <w:szCs w:val="24"/>
          </w:rPr>
          <w:t>pe</w:t>
        </w:r>
        <w:r w:rsidR="005E2F6F">
          <w:rPr>
            <w:rStyle w:val="Hyperlink"/>
            <w:szCs w:val="24"/>
          </w:rPr>
          <w:t xml:space="preserve"> </w:t>
        </w:r>
        <w:r w:rsidR="00DD12A4" w:rsidRPr="00DD12A4">
          <w:rPr>
            <w:rStyle w:val="Hyperlink"/>
            <w:szCs w:val="24"/>
          </w:rPr>
          <w:t>termen</w:t>
        </w:r>
        <w:r w:rsidR="005E2F6F">
          <w:rPr>
            <w:rStyle w:val="Hyperlink"/>
            <w:szCs w:val="24"/>
          </w:rPr>
          <w:t xml:space="preserve"> </w:t>
        </w:r>
        <w:r w:rsidR="00DD12A4" w:rsidRPr="00DD12A4">
          <w:rPr>
            <w:rStyle w:val="Hyperlink"/>
            <w:szCs w:val="24"/>
          </w:rPr>
          <w:t>lung</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înaltă</w:t>
        </w:r>
        <w:r w:rsidR="005E2F6F">
          <w:rPr>
            <w:rStyle w:val="Hyperlink"/>
            <w:szCs w:val="24"/>
          </w:rPr>
          <w:t xml:space="preserve"> </w:t>
        </w:r>
        <w:r w:rsidR="00DD12A4" w:rsidRPr="00DD12A4">
          <w:rPr>
            <w:rStyle w:val="Hyperlink"/>
            <w:szCs w:val="24"/>
          </w:rPr>
          <w:t>calitate</w:t>
        </w:r>
        <w:r w:rsidR="005E2F6F">
          <w:rPr>
            <w:rStyle w:val="Hyperlink"/>
            <w:szCs w:val="24"/>
          </w:rPr>
          <w:t xml:space="preserve"> </w:t>
        </w:r>
        <w:r w:rsidR="00DD12A4" w:rsidRPr="00DD12A4">
          <w:rPr>
            <w:rStyle w:val="Hyperlink"/>
            <w:szCs w:val="24"/>
          </w:rPr>
          <w:t>și</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prețuri</w:t>
        </w:r>
        <w:r w:rsidR="005E2F6F">
          <w:rPr>
            <w:rStyle w:val="Hyperlink"/>
            <w:szCs w:val="24"/>
          </w:rPr>
          <w:t xml:space="preserve"> </w:t>
        </w:r>
        <w:r w:rsidR="00DD12A4" w:rsidRPr="00DD12A4">
          <w:rPr>
            <w:rStyle w:val="Hyperlink"/>
            <w:szCs w:val="24"/>
          </w:rPr>
          <w:t>accesibile</w:t>
        </w:r>
      </w:hyperlink>
      <w:r w:rsidR="00DD12A4" w:rsidRPr="00DD12A4">
        <w:t>.</w:t>
      </w:r>
    </w:p>
    <w:p w14:paraId="2D6BE75B" w14:textId="275F840A" w:rsidR="00DD12A4" w:rsidRPr="00DD12A4" w:rsidRDefault="00DD12A4" w:rsidP="00DF59EA">
      <w:pPr>
        <w:numPr>
          <w:ilvl w:val="0"/>
          <w:numId w:val="13"/>
        </w:numPr>
        <w:jc w:val="both"/>
      </w:pPr>
      <w:r w:rsidRPr="00DD12A4">
        <w:lastRenderedPageBreak/>
        <w:t>Statele</w:t>
      </w:r>
      <w:r w:rsidR="005E2F6F">
        <w:t xml:space="preserve"> </w:t>
      </w:r>
      <w:r w:rsidRPr="00DD12A4">
        <w:t>membre</w:t>
      </w:r>
      <w:r w:rsidR="005E2F6F">
        <w:t xml:space="preserve"> </w:t>
      </w:r>
      <w:r w:rsidRPr="00DD12A4">
        <w:t>au</w:t>
      </w:r>
      <w:r w:rsidR="005E2F6F">
        <w:t xml:space="preserve"> </w:t>
      </w:r>
      <w:r w:rsidRPr="00DD12A4">
        <w:t>adoptat</w:t>
      </w:r>
      <w:r w:rsidR="005E2F6F">
        <w:t xml:space="preserve"> </w:t>
      </w:r>
      <w:r w:rsidRPr="00DD12A4">
        <w:t>propunerea</w:t>
      </w:r>
      <w:r w:rsidR="005E2F6F">
        <w:t xml:space="preserve"> </w:t>
      </w:r>
      <w:r w:rsidRPr="00DD12A4">
        <w:t>Comisiei</w:t>
      </w:r>
      <w:r w:rsidR="005E2F6F">
        <w:t xml:space="preserve"> </w:t>
      </w:r>
      <w:r w:rsidRPr="00DD12A4">
        <w:t>privind</w:t>
      </w:r>
      <w:r w:rsidR="005E2F6F">
        <w:t xml:space="preserve"> </w:t>
      </w:r>
      <w:r w:rsidRPr="00DD12A4">
        <w:t>o</w:t>
      </w:r>
      <w:r w:rsidR="005E2F6F">
        <w:t xml:space="preserve"> </w:t>
      </w:r>
      <w:hyperlink r:id="rId161" w:history="1">
        <w:r w:rsidRPr="00DD12A4">
          <w:rPr>
            <w:rStyle w:val="Hyperlink"/>
            <w:szCs w:val="24"/>
          </w:rPr>
          <w:t>garanție</w:t>
        </w:r>
        <w:r w:rsidR="005E2F6F">
          <w:rPr>
            <w:rStyle w:val="Hyperlink"/>
            <w:szCs w:val="24"/>
          </w:rPr>
          <w:t xml:space="preserve"> </w:t>
        </w:r>
        <w:r w:rsidRPr="00DD12A4">
          <w:rPr>
            <w:rStyle w:val="Hyperlink"/>
            <w:szCs w:val="24"/>
          </w:rPr>
          <w:t>europeană</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copii</w:t>
        </w:r>
      </w:hyperlink>
      <w:hyperlink r:id="rId162" w:anchor="modal" w:history="1"/>
      <w:r w:rsidRPr="00DD12A4">
        <w:t>.</w:t>
      </w:r>
      <w:r w:rsidR="005E2F6F">
        <w:t xml:space="preserve"> </w:t>
      </w:r>
      <w:r w:rsidRPr="00DD12A4">
        <w:t>Scopul</w:t>
      </w:r>
      <w:r w:rsidR="005E2F6F">
        <w:t xml:space="preserve"> </w:t>
      </w:r>
      <w:r w:rsidRPr="00DD12A4">
        <w:t>său</w:t>
      </w:r>
      <w:r w:rsidR="005E2F6F">
        <w:t xml:space="preserve"> </w:t>
      </w:r>
      <w:r w:rsidRPr="00DD12A4">
        <w:t>este</w:t>
      </w:r>
      <w:r w:rsidR="005E2F6F">
        <w:t xml:space="preserve"> </w:t>
      </w:r>
      <w:r w:rsidRPr="00DD12A4">
        <w:t>de</w:t>
      </w:r>
      <w:r w:rsidR="005E2F6F">
        <w:t xml:space="preserve"> </w:t>
      </w:r>
      <w:r w:rsidRPr="00DD12A4">
        <w:t>a</w:t>
      </w:r>
      <w:r w:rsidR="005E2F6F">
        <w:t xml:space="preserve"> </w:t>
      </w:r>
      <w:r w:rsidRPr="00DD12A4">
        <w:t>oferi</w:t>
      </w:r>
      <w:r w:rsidR="005E2F6F">
        <w:t xml:space="preserve"> </w:t>
      </w:r>
      <w:r w:rsidRPr="00DD12A4">
        <w:t>copiilor</w:t>
      </w:r>
      <w:r w:rsidR="005E2F6F">
        <w:t xml:space="preserve"> </w:t>
      </w:r>
      <w:r w:rsidRPr="00DD12A4">
        <w:t>acces</w:t>
      </w:r>
      <w:r w:rsidR="005E2F6F">
        <w:t xml:space="preserve"> </w:t>
      </w:r>
      <w:r w:rsidRPr="00DD12A4">
        <w:t>gratuit</w:t>
      </w:r>
      <w:r w:rsidR="005E2F6F">
        <w:t xml:space="preserve"> </w:t>
      </w:r>
      <w:r w:rsidRPr="00DD12A4">
        <w:t>și</w:t>
      </w:r>
      <w:r w:rsidR="005E2F6F">
        <w:t xml:space="preserve"> </w:t>
      </w:r>
      <w:r w:rsidRPr="00DD12A4">
        <w:t>efectiv</w:t>
      </w:r>
      <w:r w:rsidR="005E2F6F">
        <w:t xml:space="preserve"> </w:t>
      </w:r>
      <w:r w:rsidRPr="00DD12A4">
        <w:t>la</w:t>
      </w:r>
      <w:r w:rsidR="005E2F6F">
        <w:t xml:space="preserve"> </w:t>
      </w:r>
      <w:r w:rsidRPr="00DD12A4">
        <w:t>servicii</w:t>
      </w:r>
      <w:r w:rsidR="005E2F6F">
        <w:t xml:space="preserve"> </w:t>
      </w:r>
      <w:r w:rsidRPr="00DD12A4">
        <w:t>esențiale</w:t>
      </w:r>
      <w:r w:rsidR="005E2F6F">
        <w:t xml:space="preserve"> </w:t>
      </w:r>
      <w:r w:rsidRPr="00DD12A4">
        <w:t>și</w:t>
      </w:r>
      <w:r w:rsidR="005E2F6F">
        <w:t xml:space="preserve"> </w:t>
      </w:r>
      <w:r w:rsidRPr="00DD12A4">
        <w:t>de</w:t>
      </w:r>
      <w:r w:rsidR="005E2F6F">
        <w:t xml:space="preserve"> </w:t>
      </w:r>
      <w:r w:rsidRPr="00DD12A4">
        <w:t>a</w:t>
      </w:r>
      <w:r w:rsidR="005E2F6F">
        <w:t xml:space="preserve"> </w:t>
      </w:r>
      <w:r w:rsidRPr="00DD12A4">
        <w:t>promova</w:t>
      </w:r>
      <w:r w:rsidR="005E2F6F">
        <w:t xml:space="preserve"> </w:t>
      </w:r>
      <w:r w:rsidRPr="00DD12A4">
        <w:t>egalitatea</w:t>
      </w:r>
      <w:r w:rsidR="005E2F6F">
        <w:t xml:space="preserve"> </w:t>
      </w:r>
      <w:r w:rsidRPr="00DD12A4">
        <w:t>de</w:t>
      </w:r>
      <w:r w:rsidR="005E2F6F">
        <w:t xml:space="preserve"> </w:t>
      </w:r>
      <w:r w:rsidRPr="00DD12A4">
        <w:t>șanse</w:t>
      </w:r>
      <w:r w:rsidR="005E2F6F">
        <w:t xml:space="preserve"> </w:t>
      </w:r>
      <w:r w:rsidRPr="00DD12A4">
        <w:t>pentru</w:t>
      </w:r>
      <w:r w:rsidR="005E2F6F">
        <w:t xml:space="preserve"> </w:t>
      </w:r>
      <w:r w:rsidRPr="00DD12A4">
        <w:t>copiii</w:t>
      </w:r>
      <w:r w:rsidR="005E2F6F">
        <w:t xml:space="preserve"> </w:t>
      </w:r>
      <w:r w:rsidRPr="00DD12A4">
        <w:t>expuși</w:t>
      </w:r>
      <w:r w:rsidR="005E2F6F">
        <w:t xml:space="preserve"> </w:t>
      </w:r>
      <w:r w:rsidRPr="00DD12A4">
        <w:t>riscului</w:t>
      </w:r>
      <w:r w:rsidR="005E2F6F">
        <w:t xml:space="preserve"> </w:t>
      </w:r>
      <w:r w:rsidRPr="00DD12A4">
        <w:t>de</w:t>
      </w:r>
      <w:r w:rsidR="005E2F6F">
        <w:t xml:space="preserve"> </w:t>
      </w:r>
      <w:r w:rsidRPr="00DD12A4">
        <w:t>sărăcie</w:t>
      </w:r>
      <w:r w:rsidR="005E2F6F">
        <w:t xml:space="preserve"> </w:t>
      </w:r>
      <w:r w:rsidRPr="00DD12A4">
        <w:t>sau</w:t>
      </w:r>
      <w:r w:rsidR="005E2F6F">
        <w:t xml:space="preserve"> </w:t>
      </w:r>
      <w:r w:rsidRPr="00DD12A4">
        <w:t>de</w:t>
      </w:r>
      <w:r w:rsidR="005E2F6F">
        <w:t xml:space="preserve"> </w:t>
      </w:r>
      <w:r w:rsidRPr="00DD12A4">
        <w:t>excluziune</w:t>
      </w:r>
      <w:r w:rsidR="005E2F6F">
        <w:t xml:space="preserve"> </w:t>
      </w:r>
      <w:r w:rsidRPr="00DD12A4">
        <w:t>socială.</w:t>
      </w:r>
      <w:r w:rsidR="005E2F6F">
        <w:t xml:space="preserve"> </w:t>
      </w:r>
      <w:r w:rsidRPr="00DD12A4">
        <w:t>De</w:t>
      </w:r>
      <w:r w:rsidR="005E2F6F">
        <w:t xml:space="preserve"> </w:t>
      </w:r>
      <w:r w:rsidRPr="00DD12A4">
        <w:t>asemenea,</w:t>
      </w:r>
      <w:r w:rsidR="005E2F6F">
        <w:t xml:space="preserve"> </w:t>
      </w:r>
      <w:r w:rsidRPr="00DD12A4">
        <w:t>Comisia</w:t>
      </w:r>
      <w:r w:rsidR="005E2F6F">
        <w:t xml:space="preserve"> </w:t>
      </w:r>
      <w:r w:rsidRPr="00DD12A4">
        <w:t>a</w:t>
      </w:r>
      <w:r w:rsidR="005E2F6F">
        <w:t xml:space="preserve"> </w:t>
      </w:r>
      <w:r w:rsidRPr="00DD12A4">
        <w:t>creat</w:t>
      </w:r>
      <w:r w:rsidR="005E2F6F">
        <w:t xml:space="preserve"> </w:t>
      </w:r>
      <w:hyperlink r:id="rId163" w:history="1">
        <w:r w:rsidRPr="00DD12A4">
          <w:rPr>
            <w:rStyle w:val="Hyperlink"/>
            <w:szCs w:val="24"/>
          </w:rPr>
          <w:t>Platforma</w:t>
        </w:r>
        <w:r w:rsidR="005E2F6F">
          <w:rPr>
            <w:rStyle w:val="Hyperlink"/>
            <w:szCs w:val="24"/>
          </w:rPr>
          <w:t xml:space="preserve"> </w:t>
        </w:r>
        <w:r w:rsidRPr="00DD12A4">
          <w:rPr>
            <w:rStyle w:val="Hyperlink"/>
            <w:szCs w:val="24"/>
          </w:rPr>
          <w:t>europeană</w:t>
        </w:r>
        <w:r w:rsidR="005E2F6F">
          <w:rPr>
            <w:rStyle w:val="Hyperlink"/>
            <w:szCs w:val="24"/>
          </w:rPr>
          <w:t xml:space="preserve"> </w:t>
        </w:r>
        <w:r w:rsidRPr="00DD12A4">
          <w:rPr>
            <w:rStyle w:val="Hyperlink"/>
            <w:szCs w:val="24"/>
          </w:rPr>
          <w:t>pentru</w:t>
        </w:r>
        <w:r w:rsidR="005E2F6F">
          <w:rPr>
            <w:rStyle w:val="Hyperlink"/>
            <w:szCs w:val="24"/>
          </w:rPr>
          <w:t xml:space="preserve"> </w:t>
        </w:r>
        <w:r w:rsidRPr="00DD12A4">
          <w:rPr>
            <w:rStyle w:val="Hyperlink"/>
            <w:szCs w:val="24"/>
          </w:rPr>
          <w:t>combaterea</w:t>
        </w:r>
        <w:r w:rsidR="005E2F6F">
          <w:rPr>
            <w:rStyle w:val="Hyperlink"/>
            <w:szCs w:val="24"/>
          </w:rPr>
          <w:t xml:space="preserve"> </w:t>
        </w:r>
        <w:r w:rsidRPr="00DD12A4">
          <w:rPr>
            <w:rStyle w:val="Hyperlink"/>
            <w:szCs w:val="24"/>
          </w:rPr>
          <w:t>fenomenului</w:t>
        </w:r>
        <w:r w:rsidR="005E2F6F">
          <w:rPr>
            <w:rStyle w:val="Hyperlink"/>
            <w:szCs w:val="24"/>
          </w:rPr>
          <w:t xml:space="preserve"> </w:t>
        </w:r>
        <w:r w:rsidRPr="00DD12A4">
          <w:rPr>
            <w:rStyle w:val="Hyperlink"/>
            <w:szCs w:val="24"/>
          </w:rPr>
          <w:t>lipsei</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adăpost</w:t>
        </w:r>
      </w:hyperlink>
      <w:hyperlink r:id="rId164" w:anchor="modal" w:history="1"/>
      <w:r w:rsidRPr="00DD12A4">
        <w:t>,</w:t>
      </w:r>
      <w:r w:rsidR="005E2F6F">
        <w:t xml:space="preserve"> </w:t>
      </w:r>
      <w:r w:rsidRPr="00DD12A4">
        <w:t>care</w:t>
      </w:r>
      <w:r w:rsidR="005E2F6F">
        <w:t xml:space="preserve"> </w:t>
      </w:r>
      <w:r w:rsidRPr="00DD12A4">
        <w:t>reunește</w:t>
      </w:r>
      <w:r w:rsidR="005E2F6F">
        <w:t xml:space="preserve"> </w:t>
      </w:r>
      <w:r w:rsidRPr="00DD12A4">
        <w:t>statele</w:t>
      </w:r>
      <w:r w:rsidR="005E2F6F">
        <w:t xml:space="preserve"> </w:t>
      </w:r>
      <w:r w:rsidRPr="00DD12A4">
        <w:t>membre,</w:t>
      </w:r>
      <w:r w:rsidR="005E2F6F">
        <w:t xml:space="preserve"> </w:t>
      </w:r>
      <w:r w:rsidRPr="00DD12A4">
        <w:t>orașele</w:t>
      </w:r>
      <w:r w:rsidR="005E2F6F">
        <w:t xml:space="preserve"> </w:t>
      </w:r>
      <w:r w:rsidRPr="00DD12A4">
        <w:t>și</w:t>
      </w:r>
      <w:r w:rsidR="005E2F6F">
        <w:t xml:space="preserve"> </w:t>
      </w:r>
      <w:r w:rsidRPr="00DD12A4">
        <w:t>societatea</w:t>
      </w:r>
      <w:r w:rsidR="005E2F6F">
        <w:t xml:space="preserve"> </w:t>
      </w:r>
      <w:r w:rsidRPr="00DD12A4">
        <w:t>civilă</w:t>
      </w:r>
      <w:r w:rsidR="005E2F6F">
        <w:t xml:space="preserve"> </w:t>
      </w:r>
      <w:r w:rsidRPr="00DD12A4">
        <w:t>pentru</w:t>
      </w:r>
      <w:r w:rsidR="005E2F6F">
        <w:t xml:space="preserve"> </w:t>
      </w:r>
      <w:r w:rsidRPr="00DD12A4">
        <w:t>a</w:t>
      </w:r>
      <w:r w:rsidR="005E2F6F">
        <w:t xml:space="preserve"> </w:t>
      </w:r>
      <w:r w:rsidRPr="00DD12A4">
        <w:t>facilita</w:t>
      </w:r>
      <w:r w:rsidR="005E2F6F">
        <w:t xml:space="preserve"> </w:t>
      </w:r>
      <w:r w:rsidRPr="00DD12A4">
        <w:t>învățarea</w:t>
      </w:r>
      <w:r w:rsidR="005E2F6F">
        <w:t xml:space="preserve"> </w:t>
      </w:r>
      <w:r w:rsidRPr="00DD12A4">
        <w:t>reciprocă,</w:t>
      </w:r>
      <w:r w:rsidR="005E2F6F">
        <w:t xml:space="preserve"> </w:t>
      </w:r>
      <w:r w:rsidRPr="00DD12A4">
        <w:t>a</w:t>
      </w:r>
      <w:r w:rsidR="005E2F6F">
        <w:t xml:space="preserve"> </w:t>
      </w:r>
      <w:r w:rsidRPr="00DD12A4">
        <w:t>îmbunătăți</w:t>
      </w:r>
      <w:r w:rsidR="005E2F6F">
        <w:t xml:space="preserve"> </w:t>
      </w:r>
      <w:r w:rsidRPr="00DD12A4">
        <w:t>colectarea</w:t>
      </w:r>
      <w:r w:rsidR="005E2F6F">
        <w:t xml:space="preserve"> </w:t>
      </w:r>
      <w:r w:rsidRPr="00DD12A4">
        <w:t>de</w:t>
      </w:r>
      <w:r w:rsidR="005E2F6F">
        <w:t xml:space="preserve"> </w:t>
      </w:r>
      <w:r w:rsidRPr="00DD12A4">
        <w:t>date</w:t>
      </w:r>
      <w:r w:rsidR="005E2F6F">
        <w:t xml:space="preserve"> </w:t>
      </w:r>
      <w:r w:rsidRPr="00DD12A4">
        <w:t>concrete</w:t>
      </w:r>
      <w:r w:rsidR="005E2F6F">
        <w:t xml:space="preserve"> </w:t>
      </w:r>
      <w:r w:rsidRPr="00DD12A4">
        <w:t>și</w:t>
      </w:r>
      <w:r w:rsidR="005E2F6F">
        <w:t xml:space="preserve"> </w:t>
      </w:r>
      <w:r w:rsidRPr="00DD12A4">
        <w:t>monitorizarea</w:t>
      </w:r>
      <w:r w:rsidR="005E2F6F">
        <w:t xml:space="preserve"> </w:t>
      </w:r>
      <w:r w:rsidRPr="00DD12A4">
        <w:t>și</w:t>
      </w:r>
      <w:r w:rsidR="005E2F6F">
        <w:t xml:space="preserve"> </w:t>
      </w:r>
      <w:r w:rsidRPr="00DD12A4">
        <w:t>a</w:t>
      </w:r>
      <w:r w:rsidR="005E2F6F">
        <w:t xml:space="preserve"> </w:t>
      </w:r>
      <w:r w:rsidRPr="00DD12A4">
        <w:t>consolida</w:t>
      </w:r>
      <w:r w:rsidR="005E2F6F">
        <w:t xml:space="preserve"> </w:t>
      </w:r>
      <w:r w:rsidRPr="00DD12A4">
        <w:t>cooperarea</w:t>
      </w:r>
      <w:r w:rsidR="005E2F6F">
        <w:t xml:space="preserve"> </w:t>
      </w:r>
      <w:r w:rsidRPr="00DD12A4">
        <w:t>în</w:t>
      </w:r>
      <w:r w:rsidR="005E2F6F">
        <w:t xml:space="preserve"> </w:t>
      </w:r>
      <w:r w:rsidRPr="00DD12A4">
        <w:t>vederea</w:t>
      </w:r>
      <w:r w:rsidR="005E2F6F">
        <w:t xml:space="preserve"> </w:t>
      </w:r>
      <w:r w:rsidRPr="00DD12A4">
        <w:t>combaterii</w:t>
      </w:r>
      <w:r w:rsidR="005E2F6F">
        <w:t xml:space="preserve"> </w:t>
      </w:r>
      <w:r w:rsidRPr="00DD12A4">
        <w:t>fenomenului</w:t>
      </w:r>
      <w:r w:rsidR="005E2F6F">
        <w:t xml:space="preserve"> </w:t>
      </w:r>
      <w:r w:rsidRPr="00DD12A4">
        <w:t>lipsei</w:t>
      </w:r>
      <w:r w:rsidR="005E2F6F">
        <w:t xml:space="preserve"> </w:t>
      </w:r>
      <w:r w:rsidRPr="00DD12A4">
        <w:t>de</w:t>
      </w:r>
      <w:r w:rsidR="005E2F6F">
        <w:t xml:space="preserve"> </w:t>
      </w:r>
      <w:r w:rsidRPr="00DD12A4">
        <w:t>adăpost</w:t>
      </w:r>
      <w:r w:rsidR="005E2F6F">
        <w:t xml:space="preserve"> </w:t>
      </w:r>
      <w:r w:rsidRPr="00DD12A4">
        <w:t>în</w:t>
      </w:r>
      <w:r w:rsidR="005E2F6F">
        <w:t xml:space="preserve"> </w:t>
      </w:r>
      <w:r w:rsidRPr="00DD12A4">
        <w:t>întreaga</w:t>
      </w:r>
      <w:r w:rsidR="005E2F6F">
        <w:t xml:space="preserve"> </w:t>
      </w:r>
      <w:r w:rsidRPr="00DD12A4">
        <w:t>UE.</w:t>
      </w:r>
    </w:p>
    <w:p w14:paraId="1F9760A2" w14:textId="77777777" w:rsidR="00DD12A4" w:rsidRPr="00DD12A4" w:rsidRDefault="00DD12A4" w:rsidP="00DD12A4">
      <w:pPr>
        <w:jc w:val="both"/>
      </w:pPr>
      <w:r w:rsidRPr="00DD12A4">
        <w:rPr>
          <w:b/>
          <w:bCs/>
        </w:rPr>
        <w:t>Context</w:t>
      </w:r>
    </w:p>
    <w:p w14:paraId="0D62E0C6" w14:textId="2C44BCC8" w:rsidR="00DD12A4" w:rsidRPr="00DD12A4" w:rsidRDefault="00DD12A4" w:rsidP="00DD12A4">
      <w:pPr>
        <w:jc w:val="both"/>
      </w:pPr>
      <w:r w:rsidRPr="00DD12A4">
        <w:t>Parlamentul</w:t>
      </w:r>
      <w:r w:rsidR="005E2F6F">
        <w:t xml:space="preserve"> </w:t>
      </w:r>
      <w:r w:rsidRPr="00DD12A4">
        <w:t>European,</w:t>
      </w:r>
      <w:r w:rsidR="005E2F6F">
        <w:t xml:space="preserve"> </w:t>
      </w:r>
      <w:r w:rsidRPr="00DD12A4">
        <w:t>Consiliul</w:t>
      </w:r>
      <w:r w:rsidR="005E2F6F">
        <w:t xml:space="preserve"> </w:t>
      </w:r>
      <w:r w:rsidRPr="00DD12A4">
        <w:t>și</w:t>
      </w:r>
      <w:r w:rsidR="005E2F6F">
        <w:t xml:space="preserve"> </w:t>
      </w:r>
      <w:r w:rsidRPr="00DD12A4">
        <w:t>Comisia</w:t>
      </w:r>
      <w:r w:rsidR="005E2F6F">
        <w:t xml:space="preserve"> </w:t>
      </w:r>
      <w:r w:rsidRPr="00DD12A4">
        <w:t>au</w:t>
      </w:r>
      <w:r w:rsidR="005E2F6F">
        <w:t xml:space="preserve"> </w:t>
      </w:r>
      <w:r w:rsidRPr="00DD12A4">
        <w:t>proclamat</w:t>
      </w:r>
      <w:r w:rsidR="005E2F6F">
        <w:t xml:space="preserve"> </w:t>
      </w:r>
      <w:hyperlink r:id="rId165" w:history="1">
        <w:r w:rsidRPr="00DD12A4">
          <w:rPr>
            <w:rStyle w:val="Hyperlink"/>
            <w:szCs w:val="24"/>
          </w:rPr>
          <w:t>Pilonul</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al</w:t>
        </w:r>
        <w:r w:rsidR="005E2F6F">
          <w:rPr>
            <w:rStyle w:val="Hyperlink"/>
            <w:szCs w:val="24"/>
          </w:rPr>
          <w:t xml:space="preserve"> </w:t>
        </w:r>
        <w:r w:rsidRPr="00DD12A4">
          <w:rPr>
            <w:rStyle w:val="Hyperlink"/>
            <w:szCs w:val="24"/>
          </w:rPr>
          <w:t>drepturilor</w:t>
        </w:r>
        <w:r w:rsidR="005E2F6F">
          <w:rPr>
            <w:rStyle w:val="Hyperlink"/>
            <w:szCs w:val="24"/>
          </w:rPr>
          <w:t xml:space="preserve"> </w:t>
        </w:r>
        <w:r w:rsidRPr="00DD12A4">
          <w:rPr>
            <w:rStyle w:val="Hyperlink"/>
            <w:szCs w:val="24"/>
          </w:rPr>
          <w:t>sociale</w:t>
        </w:r>
      </w:hyperlink>
      <w:hyperlink r:id="rId166" w:anchor="modal" w:history="1"/>
      <w:r w:rsidR="005E2F6F">
        <w:t xml:space="preserve"> </w:t>
      </w:r>
      <w:r w:rsidRPr="00DD12A4">
        <w:t>la</w:t>
      </w:r>
      <w:r w:rsidR="005E2F6F">
        <w:t xml:space="preserve"> </w:t>
      </w:r>
      <w:r w:rsidRPr="00DD12A4">
        <w:t>17</w:t>
      </w:r>
      <w:r w:rsidR="005E2F6F">
        <w:t xml:space="preserve"> </w:t>
      </w:r>
      <w:r w:rsidRPr="00DD12A4">
        <w:t>noiembrie</w:t>
      </w:r>
      <w:r w:rsidR="005E2F6F">
        <w:t xml:space="preserve"> </w:t>
      </w:r>
      <w:r w:rsidRPr="00DD12A4">
        <w:t>2017,</w:t>
      </w:r>
      <w:r w:rsidR="005E2F6F">
        <w:t xml:space="preserve"> </w:t>
      </w:r>
      <w:r w:rsidRPr="00DD12A4">
        <w:t>cu</w:t>
      </w:r>
      <w:r w:rsidR="005E2F6F">
        <w:t xml:space="preserve"> </w:t>
      </w:r>
      <w:r w:rsidRPr="00DD12A4">
        <w:t>ocazia</w:t>
      </w:r>
      <w:r w:rsidR="005E2F6F">
        <w:t xml:space="preserve"> </w:t>
      </w:r>
      <w:proofErr w:type="spellStart"/>
      <w:r w:rsidRPr="00DD12A4">
        <w:t>Summitului</w:t>
      </w:r>
      <w:proofErr w:type="spellEnd"/>
      <w:r w:rsidR="005E2F6F">
        <w:t xml:space="preserve"> </w:t>
      </w:r>
      <w:r w:rsidRPr="00DD12A4">
        <w:t>social</w:t>
      </w:r>
      <w:r w:rsidR="005E2F6F">
        <w:t xml:space="preserve"> </w:t>
      </w:r>
      <w:r w:rsidRPr="00DD12A4">
        <w:t>de</w:t>
      </w:r>
      <w:r w:rsidR="005E2F6F">
        <w:t xml:space="preserve"> </w:t>
      </w:r>
      <w:r w:rsidRPr="00DD12A4">
        <w:t>la</w:t>
      </w:r>
      <w:r w:rsidR="005E2F6F">
        <w:t xml:space="preserve"> </w:t>
      </w:r>
      <w:proofErr w:type="spellStart"/>
      <w:r w:rsidRPr="00DD12A4">
        <w:t>Göteborg</w:t>
      </w:r>
      <w:proofErr w:type="spellEnd"/>
      <w:r w:rsidRPr="00DD12A4">
        <w:t>.</w:t>
      </w:r>
      <w:r w:rsidR="005E2F6F">
        <w:t xml:space="preserve"> </w:t>
      </w:r>
      <w:r w:rsidRPr="00DD12A4">
        <w:t>Pilonul</w:t>
      </w:r>
      <w:r w:rsidR="005E2F6F">
        <w:t xml:space="preserve"> </w:t>
      </w:r>
      <w:r w:rsidRPr="00DD12A4">
        <w:t>stabilește</w:t>
      </w:r>
      <w:r w:rsidR="005E2F6F">
        <w:t xml:space="preserve"> </w:t>
      </w:r>
      <w:r w:rsidRPr="00DD12A4">
        <w:t>20</w:t>
      </w:r>
      <w:r w:rsidR="005E2F6F">
        <w:t xml:space="preserve"> </w:t>
      </w:r>
      <w:r w:rsidRPr="00DD12A4">
        <w:t>de</w:t>
      </w:r>
      <w:r w:rsidR="005E2F6F">
        <w:t xml:space="preserve"> </w:t>
      </w:r>
      <w:r w:rsidRPr="00DD12A4">
        <w:t>drepturi</w:t>
      </w:r>
      <w:r w:rsidR="005E2F6F">
        <w:t xml:space="preserve"> </w:t>
      </w:r>
      <w:r w:rsidRPr="00DD12A4">
        <w:t>și</w:t>
      </w:r>
      <w:r w:rsidR="005E2F6F">
        <w:t xml:space="preserve"> </w:t>
      </w:r>
      <w:r w:rsidRPr="00DD12A4">
        <w:t>principii</w:t>
      </w:r>
      <w:r w:rsidR="005E2F6F">
        <w:t xml:space="preserve"> </w:t>
      </w:r>
      <w:r w:rsidRPr="00DD12A4">
        <w:t>directoare</w:t>
      </w:r>
      <w:r w:rsidR="005E2F6F">
        <w:t xml:space="preserve"> </w:t>
      </w:r>
      <w:r w:rsidRPr="00DD12A4">
        <w:t>pentru</w:t>
      </w:r>
      <w:r w:rsidR="005E2F6F">
        <w:t xml:space="preserve"> </w:t>
      </w:r>
      <w:r w:rsidRPr="00DD12A4">
        <w:t>o</w:t>
      </w:r>
      <w:r w:rsidR="005E2F6F">
        <w:t xml:space="preserve"> </w:t>
      </w:r>
      <w:proofErr w:type="spellStart"/>
      <w:r w:rsidRPr="00DD12A4">
        <w:t>Europă</w:t>
      </w:r>
      <w:proofErr w:type="spellEnd"/>
      <w:r w:rsidR="005E2F6F">
        <w:t xml:space="preserve"> </w:t>
      </w:r>
      <w:r w:rsidRPr="00DD12A4">
        <w:t>socială</w:t>
      </w:r>
      <w:r w:rsidR="005E2F6F">
        <w:t xml:space="preserve"> </w:t>
      </w:r>
      <w:r w:rsidRPr="00DD12A4">
        <w:t>puternică</w:t>
      </w:r>
      <w:r w:rsidR="005E2F6F">
        <w:t xml:space="preserve"> </w:t>
      </w:r>
      <w:r w:rsidRPr="00DD12A4">
        <w:t>în</w:t>
      </w:r>
      <w:r w:rsidR="005E2F6F">
        <w:t xml:space="preserve"> </w:t>
      </w:r>
      <w:r w:rsidRPr="00DD12A4">
        <w:t>secolul</w:t>
      </w:r>
      <w:r w:rsidR="005E2F6F">
        <w:t xml:space="preserve"> </w:t>
      </w:r>
      <w:r w:rsidRPr="00DD12A4">
        <w:t>21,</w:t>
      </w:r>
      <w:r w:rsidR="005E2F6F">
        <w:t xml:space="preserve"> </w:t>
      </w:r>
      <w:r w:rsidRPr="00DD12A4">
        <w:t>care</w:t>
      </w:r>
      <w:r w:rsidR="005E2F6F">
        <w:t xml:space="preserve"> </w:t>
      </w:r>
      <w:r w:rsidRPr="00DD12A4">
        <w:t>să</w:t>
      </w:r>
      <w:r w:rsidR="005E2F6F">
        <w:t xml:space="preserve"> </w:t>
      </w:r>
      <w:r w:rsidRPr="00DD12A4">
        <w:t>fie</w:t>
      </w:r>
      <w:r w:rsidR="005E2F6F">
        <w:t xml:space="preserve"> </w:t>
      </w:r>
      <w:r w:rsidRPr="00DD12A4">
        <w:t>echitabilă,</w:t>
      </w:r>
      <w:r w:rsidR="005E2F6F">
        <w:t xml:space="preserve"> </w:t>
      </w:r>
      <w:r w:rsidRPr="00DD12A4">
        <w:t>favorabilă</w:t>
      </w:r>
      <w:r w:rsidR="005E2F6F">
        <w:t xml:space="preserve"> </w:t>
      </w:r>
      <w:r w:rsidRPr="00DD12A4">
        <w:t>incluziunii</w:t>
      </w:r>
      <w:r w:rsidR="005E2F6F">
        <w:t xml:space="preserve"> </w:t>
      </w:r>
      <w:r w:rsidRPr="00DD12A4">
        <w:t>și</w:t>
      </w:r>
      <w:r w:rsidR="005E2F6F">
        <w:t xml:space="preserve"> </w:t>
      </w:r>
      <w:r w:rsidRPr="00DD12A4">
        <w:t>plină</w:t>
      </w:r>
      <w:r w:rsidR="005E2F6F">
        <w:t xml:space="preserve"> </w:t>
      </w:r>
      <w:r w:rsidRPr="00DD12A4">
        <w:t>de</w:t>
      </w:r>
      <w:r w:rsidR="005E2F6F">
        <w:t xml:space="preserve"> </w:t>
      </w:r>
      <w:r w:rsidRPr="00DD12A4">
        <w:t>oportunități.</w:t>
      </w:r>
    </w:p>
    <w:p w14:paraId="2555CF11" w14:textId="002AA5B5" w:rsidR="00DD12A4" w:rsidRPr="00DD12A4" w:rsidRDefault="00034870" w:rsidP="00DD12A4">
      <w:pPr>
        <w:jc w:val="both"/>
      </w:pPr>
      <w:hyperlink r:id="rId167" w:history="1">
        <w:proofErr w:type="spellStart"/>
        <w:r w:rsidR="00DD12A4" w:rsidRPr="00DD12A4">
          <w:rPr>
            <w:rStyle w:val="Hyperlink"/>
            <w:szCs w:val="24"/>
          </w:rPr>
          <w:t>Summitul</w:t>
        </w:r>
        <w:proofErr w:type="spellEnd"/>
        <w:r w:rsidR="005E2F6F">
          <w:rPr>
            <w:rStyle w:val="Hyperlink"/>
            <w:szCs w:val="24"/>
          </w:rPr>
          <w:t xml:space="preserve"> </w:t>
        </w:r>
        <w:r w:rsidR="00DD12A4" w:rsidRPr="00DD12A4">
          <w:rPr>
            <w:rStyle w:val="Hyperlink"/>
            <w:szCs w:val="24"/>
          </w:rPr>
          <w:t>social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la</w:t>
        </w:r>
        <w:r w:rsidR="005E2F6F">
          <w:rPr>
            <w:rStyle w:val="Hyperlink"/>
            <w:szCs w:val="24"/>
          </w:rPr>
          <w:t xml:space="preserve"> </w:t>
        </w:r>
        <w:r w:rsidR="00DD12A4" w:rsidRPr="00DD12A4">
          <w:rPr>
            <w:rStyle w:val="Hyperlink"/>
            <w:szCs w:val="24"/>
          </w:rPr>
          <w:t>Porto</w:t>
        </w:r>
      </w:hyperlink>
      <w:hyperlink r:id="rId168" w:anchor="modal" w:history="1"/>
      <w:r w:rsidR="005E2F6F">
        <w:t xml:space="preserve"> </w:t>
      </w:r>
      <w:r w:rsidR="00DD12A4" w:rsidRPr="00DD12A4">
        <w:t>din</w:t>
      </w:r>
      <w:r w:rsidR="005E2F6F">
        <w:t xml:space="preserve"> </w:t>
      </w:r>
      <w:r w:rsidR="00DD12A4" w:rsidRPr="00DD12A4">
        <w:t>7-8</w:t>
      </w:r>
      <w:r w:rsidR="005E2F6F">
        <w:t xml:space="preserve"> </w:t>
      </w:r>
      <w:r w:rsidR="00DD12A4" w:rsidRPr="00DD12A4">
        <w:t>mai</w:t>
      </w:r>
      <w:r w:rsidR="005E2F6F">
        <w:t xml:space="preserve"> </w:t>
      </w:r>
      <w:r w:rsidR="00DD12A4" w:rsidRPr="00DD12A4">
        <w:t>2021</w:t>
      </w:r>
      <w:r w:rsidR="005E2F6F">
        <w:t xml:space="preserve"> </w:t>
      </w:r>
      <w:r w:rsidR="00DD12A4" w:rsidRPr="00DD12A4">
        <w:t>a</w:t>
      </w:r>
      <w:r w:rsidR="005E2F6F">
        <w:t xml:space="preserve"> </w:t>
      </w:r>
      <w:r w:rsidR="00DD12A4" w:rsidRPr="00DD12A4">
        <w:t>oferit</w:t>
      </w:r>
      <w:r w:rsidR="005E2F6F">
        <w:t xml:space="preserve"> </w:t>
      </w:r>
      <w:r w:rsidR="00DD12A4" w:rsidRPr="00DD12A4">
        <w:t>ocazia</w:t>
      </w:r>
      <w:r w:rsidR="005E2F6F">
        <w:t xml:space="preserve"> </w:t>
      </w:r>
      <w:r w:rsidR="00DD12A4" w:rsidRPr="00DD12A4">
        <w:t>de</w:t>
      </w:r>
      <w:r w:rsidR="005E2F6F">
        <w:t xml:space="preserve"> </w:t>
      </w:r>
      <w:r w:rsidR="00DD12A4" w:rsidRPr="00DD12A4">
        <w:t>a</w:t>
      </w:r>
      <w:r w:rsidR="005E2F6F">
        <w:t xml:space="preserve"> </w:t>
      </w:r>
      <w:r w:rsidR="00DD12A4" w:rsidRPr="00DD12A4">
        <w:t>reafirma</w:t>
      </w:r>
      <w:r w:rsidR="005E2F6F">
        <w:t xml:space="preserve"> </w:t>
      </w:r>
      <w:r w:rsidR="00DD12A4" w:rsidRPr="00DD12A4">
        <w:t>angajamentul</w:t>
      </w:r>
      <w:r w:rsidR="005E2F6F">
        <w:t xml:space="preserve"> </w:t>
      </w:r>
      <w:r w:rsidR="00DD12A4" w:rsidRPr="00DD12A4">
        <w:t>și</w:t>
      </w:r>
      <w:r w:rsidR="005E2F6F">
        <w:t xml:space="preserve"> </w:t>
      </w:r>
      <w:r w:rsidR="00DD12A4" w:rsidRPr="00DD12A4">
        <w:t>ambiția</w:t>
      </w:r>
      <w:r w:rsidR="005E2F6F">
        <w:t xml:space="preserve"> </w:t>
      </w:r>
      <w:r w:rsidR="00DD12A4" w:rsidRPr="00DD12A4">
        <w:t>statelor</w:t>
      </w:r>
      <w:r w:rsidR="005E2F6F">
        <w:t xml:space="preserve"> </w:t>
      </w:r>
      <w:r w:rsidR="00DD12A4" w:rsidRPr="00DD12A4">
        <w:t>membre.</w:t>
      </w:r>
      <w:r w:rsidR="005E2F6F">
        <w:t xml:space="preserve"> </w:t>
      </w:r>
      <w:r w:rsidR="00DD12A4" w:rsidRPr="00DD12A4">
        <w:t>La</w:t>
      </w:r>
      <w:r w:rsidR="005E2F6F">
        <w:t xml:space="preserve"> </w:t>
      </w:r>
      <w:r w:rsidR="00DD12A4" w:rsidRPr="00DD12A4">
        <w:t>7</w:t>
      </w:r>
      <w:r w:rsidR="005E2F6F">
        <w:t xml:space="preserve"> </w:t>
      </w:r>
      <w:r w:rsidR="00DD12A4" w:rsidRPr="00DD12A4">
        <w:t>mai</w:t>
      </w:r>
      <w:r w:rsidR="005E2F6F">
        <w:t xml:space="preserve"> </w:t>
      </w:r>
      <w:r w:rsidR="00DD12A4" w:rsidRPr="00DD12A4">
        <w:t>2021,</w:t>
      </w:r>
      <w:r w:rsidR="005E2F6F">
        <w:t xml:space="preserve"> </w:t>
      </w:r>
      <w:r w:rsidR="00DD12A4" w:rsidRPr="00DD12A4">
        <w:t>partenerii</w:t>
      </w:r>
      <w:r w:rsidR="005E2F6F">
        <w:t xml:space="preserve"> </w:t>
      </w:r>
      <w:r w:rsidR="00DD12A4" w:rsidRPr="00DD12A4">
        <w:t>UE</w:t>
      </w:r>
      <w:r w:rsidR="005E2F6F">
        <w:t xml:space="preserve"> </w:t>
      </w:r>
      <w:r w:rsidR="00DD12A4" w:rsidRPr="00DD12A4">
        <w:t>(instituțiile</w:t>
      </w:r>
      <w:r w:rsidR="005E2F6F">
        <w:t xml:space="preserve"> </w:t>
      </w:r>
      <w:r w:rsidR="00DD12A4" w:rsidRPr="00DD12A4">
        <w:t>UE,</w:t>
      </w:r>
      <w:r w:rsidR="005E2F6F">
        <w:t xml:space="preserve"> </w:t>
      </w:r>
      <w:r w:rsidR="00DD12A4" w:rsidRPr="00DD12A4">
        <w:t>partenerii</w:t>
      </w:r>
      <w:r w:rsidR="005E2F6F">
        <w:t xml:space="preserve"> </w:t>
      </w:r>
      <w:r w:rsidR="00DD12A4" w:rsidRPr="00DD12A4">
        <w:t>sociali</w:t>
      </w:r>
      <w:r w:rsidR="005E2F6F">
        <w:t xml:space="preserve"> </w:t>
      </w:r>
      <w:r w:rsidR="00DD12A4" w:rsidRPr="00DD12A4">
        <w:t>din</w:t>
      </w:r>
      <w:r w:rsidR="005E2F6F">
        <w:t xml:space="preserve"> </w:t>
      </w:r>
      <w:r w:rsidR="00DD12A4" w:rsidRPr="00DD12A4">
        <w:t>UE</w:t>
      </w:r>
      <w:r w:rsidR="005E2F6F">
        <w:t xml:space="preserve"> </w:t>
      </w:r>
      <w:r w:rsidR="00DD12A4" w:rsidRPr="00DD12A4">
        <w:t>și</w:t>
      </w:r>
      <w:r w:rsidR="005E2F6F">
        <w:t xml:space="preserve"> </w:t>
      </w:r>
      <w:r w:rsidR="00DD12A4" w:rsidRPr="00DD12A4">
        <w:t>organizații</w:t>
      </w:r>
      <w:r w:rsidR="005E2F6F">
        <w:t xml:space="preserve"> </w:t>
      </w:r>
      <w:r w:rsidR="00DD12A4" w:rsidRPr="00DD12A4">
        <w:t>ale</w:t>
      </w:r>
      <w:r w:rsidR="005E2F6F">
        <w:t xml:space="preserve"> </w:t>
      </w:r>
      <w:r w:rsidR="00DD12A4" w:rsidRPr="00DD12A4">
        <w:t>societății</w:t>
      </w:r>
      <w:r w:rsidR="005E2F6F">
        <w:t xml:space="preserve"> </w:t>
      </w:r>
      <w:r w:rsidR="00DD12A4" w:rsidRPr="00DD12A4">
        <w:t>civile)</w:t>
      </w:r>
      <w:r w:rsidR="005E2F6F">
        <w:t xml:space="preserve"> </w:t>
      </w:r>
      <w:r w:rsidR="00DD12A4" w:rsidRPr="00DD12A4">
        <w:t>au</w:t>
      </w:r>
      <w:r w:rsidR="005E2F6F">
        <w:t xml:space="preserve"> </w:t>
      </w:r>
      <w:r w:rsidR="00DD12A4" w:rsidRPr="00DD12A4">
        <w:t>subscris,</w:t>
      </w:r>
      <w:r w:rsidR="005E2F6F">
        <w:t xml:space="preserve"> </w:t>
      </w:r>
      <w:r w:rsidR="00DD12A4" w:rsidRPr="00DD12A4">
        <w:t>în</w:t>
      </w:r>
      <w:r w:rsidR="005E2F6F">
        <w:t xml:space="preserve"> </w:t>
      </w:r>
      <w:r w:rsidR="00DD12A4" w:rsidRPr="00DD12A4">
        <w:t>cadrul</w:t>
      </w:r>
      <w:r w:rsidR="005E2F6F">
        <w:t xml:space="preserve"> </w:t>
      </w:r>
      <w:r w:rsidR="00DD12A4" w:rsidRPr="00DD12A4">
        <w:t>Angajamentului</w:t>
      </w:r>
      <w:r w:rsidR="005E2F6F">
        <w:t xml:space="preserve"> </w:t>
      </w:r>
      <w:r w:rsidR="00DD12A4" w:rsidRPr="00DD12A4">
        <w:t>social</w:t>
      </w:r>
      <w:r w:rsidR="005E2F6F">
        <w:t xml:space="preserve"> </w:t>
      </w:r>
      <w:r w:rsidR="00DD12A4" w:rsidRPr="00DD12A4">
        <w:t>comun</w:t>
      </w:r>
      <w:r w:rsidR="005E2F6F">
        <w:t xml:space="preserve"> </w:t>
      </w:r>
      <w:r w:rsidR="00DD12A4" w:rsidRPr="00DD12A4">
        <w:t>de</w:t>
      </w:r>
      <w:r w:rsidR="005E2F6F">
        <w:t xml:space="preserve"> </w:t>
      </w:r>
      <w:r w:rsidR="00DD12A4" w:rsidRPr="00DD12A4">
        <w:t>la</w:t>
      </w:r>
      <w:r w:rsidR="005E2F6F">
        <w:t xml:space="preserve"> </w:t>
      </w:r>
      <w:r w:rsidR="00DD12A4" w:rsidRPr="00DD12A4">
        <w:t>Porto,</w:t>
      </w:r>
      <w:r w:rsidR="005E2F6F">
        <w:t xml:space="preserve"> </w:t>
      </w:r>
      <w:r w:rsidR="00DD12A4" w:rsidRPr="00DD12A4">
        <w:t>la</w:t>
      </w:r>
      <w:r w:rsidR="005E2F6F">
        <w:t xml:space="preserve"> </w:t>
      </w:r>
      <w:r w:rsidR="00DD12A4" w:rsidRPr="00DD12A4">
        <w:t>cele</w:t>
      </w:r>
      <w:r w:rsidR="005E2F6F">
        <w:t xml:space="preserve"> </w:t>
      </w:r>
      <w:r w:rsidR="00DD12A4" w:rsidRPr="00DD12A4">
        <w:t>trei</w:t>
      </w:r>
      <w:r w:rsidR="005E2F6F">
        <w:t xml:space="preserve"> </w:t>
      </w:r>
      <w:r w:rsidR="00DD12A4" w:rsidRPr="00DD12A4">
        <w:t>obiective</w:t>
      </w:r>
      <w:r w:rsidR="005E2F6F">
        <w:t xml:space="preserve"> </w:t>
      </w:r>
      <w:r w:rsidR="00DD12A4" w:rsidRPr="00DD12A4">
        <w:t>principale</w:t>
      </w:r>
      <w:r w:rsidR="005E2F6F">
        <w:t xml:space="preserve"> </w:t>
      </w:r>
      <w:r w:rsidR="00DD12A4" w:rsidRPr="00DD12A4">
        <w:t>pentru</w:t>
      </w:r>
      <w:r w:rsidR="005E2F6F">
        <w:t xml:space="preserve"> </w:t>
      </w:r>
      <w:r w:rsidR="00DD12A4" w:rsidRPr="00DD12A4">
        <w:t>2030.</w:t>
      </w:r>
      <w:r w:rsidR="005E2F6F">
        <w:t xml:space="preserve"> </w:t>
      </w:r>
      <w:r w:rsidR="00DD12A4" w:rsidRPr="00DD12A4">
        <w:t>La</w:t>
      </w:r>
      <w:r w:rsidR="005E2F6F">
        <w:t xml:space="preserve"> </w:t>
      </w:r>
      <w:r w:rsidR="00DD12A4" w:rsidRPr="00DD12A4">
        <w:t>8</w:t>
      </w:r>
      <w:r w:rsidR="005E2F6F">
        <w:t xml:space="preserve"> </w:t>
      </w:r>
      <w:r w:rsidR="00DD12A4" w:rsidRPr="00DD12A4">
        <w:t>mai</w:t>
      </w:r>
      <w:r w:rsidR="005E2F6F">
        <w:t xml:space="preserve"> </w:t>
      </w:r>
      <w:r w:rsidR="00DD12A4" w:rsidRPr="00DD12A4">
        <w:t>2021,</w:t>
      </w:r>
      <w:r w:rsidR="005E2F6F">
        <w:t xml:space="preserve"> </w:t>
      </w:r>
      <w:r w:rsidR="00DD12A4" w:rsidRPr="00DD12A4">
        <w:t>șefii</w:t>
      </w:r>
      <w:r w:rsidR="005E2F6F">
        <w:t xml:space="preserve"> </w:t>
      </w:r>
      <w:r w:rsidR="00DD12A4" w:rsidRPr="00DD12A4">
        <w:t>de</w:t>
      </w:r>
      <w:r w:rsidR="005E2F6F">
        <w:t xml:space="preserve"> </w:t>
      </w:r>
      <w:r w:rsidR="00DD12A4" w:rsidRPr="00DD12A4">
        <w:t>stat</w:t>
      </w:r>
      <w:r w:rsidR="005E2F6F">
        <w:t xml:space="preserve"> </w:t>
      </w:r>
      <w:r w:rsidR="00DD12A4" w:rsidRPr="00DD12A4">
        <w:t>sau</w:t>
      </w:r>
      <w:r w:rsidR="005E2F6F">
        <w:t xml:space="preserve"> </w:t>
      </w:r>
      <w:r w:rsidR="00DD12A4" w:rsidRPr="00DD12A4">
        <w:t>de</w:t>
      </w:r>
      <w:r w:rsidR="005E2F6F">
        <w:t xml:space="preserve"> </w:t>
      </w:r>
      <w:r w:rsidR="00DD12A4" w:rsidRPr="00DD12A4">
        <w:t>guvern</w:t>
      </w:r>
      <w:r w:rsidR="005E2F6F">
        <w:t xml:space="preserve"> </w:t>
      </w:r>
      <w:r w:rsidR="00DD12A4" w:rsidRPr="00DD12A4">
        <w:t>din</w:t>
      </w:r>
      <w:r w:rsidR="005E2F6F">
        <w:t xml:space="preserve"> </w:t>
      </w:r>
      <w:r w:rsidR="00DD12A4" w:rsidRPr="00DD12A4">
        <w:t>UE</w:t>
      </w:r>
      <w:r w:rsidR="005E2F6F">
        <w:t xml:space="preserve"> </w:t>
      </w:r>
      <w:r w:rsidR="00DD12A4" w:rsidRPr="00DD12A4">
        <w:t>au</w:t>
      </w:r>
      <w:r w:rsidR="005E2F6F">
        <w:t xml:space="preserve"> </w:t>
      </w:r>
      <w:r w:rsidR="00DD12A4" w:rsidRPr="00DD12A4">
        <w:t>adoptat</w:t>
      </w:r>
      <w:r w:rsidR="005E2F6F">
        <w:t xml:space="preserve"> </w:t>
      </w:r>
      <w:r w:rsidR="00DD12A4" w:rsidRPr="00DD12A4">
        <w:t>Declarația</w:t>
      </w:r>
      <w:r w:rsidR="005E2F6F">
        <w:t xml:space="preserve"> </w:t>
      </w:r>
      <w:r w:rsidR="00DD12A4" w:rsidRPr="00DD12A4">
        <w:t>de</w:t>
      </w:r>
      <w:r w:rsidR="005E2F6F">
        <w:t xml:space="preserve"> </w:t>
      </w:r>
      <w:r w:rsidR="00DD12A4" w:rsidRPr="00DD12A4">
        <w:t>la</w:t>
      </w:r>
      <w:r w:rsidR="005E2F6F">
        <w:t xml:space="preserve"> </w:t>
      </w:r>
      <w:r w:rsidR="00DD12A4" w:rsidRPr="00DD12A4">
        <w:t>Porto,</w:t>
      </w:r>
      <w:r w:rsidR="005E2F6F">
        <w:t xml:space="preserve"> </w:t>
      </w:r>
      <w:r w:rsidR="00DD12A4" w:rsidRPr="00DD12A4">
        <w:t>axată</w:t>
      </w:r>
      <w:r w:rsidR="005E2F6F">
        <w:t xml:space="preserve"> </w:t>
      </w:r>
      <w:r w:rsidR="00DD12A4" w:rsidRPr="00DD12A4">
        <w:t>pe</w:t>
      </w:r>
      <w:r w:rsidR="005E2F6F">
        <w:t xml:space="preserve"> </w:t>
      </w:r>
      <w:r w:rsidR="00DD12A4" w:rsidRPr="00DD12A4">
        <w:t>o</w:t>
      </w:r>
      <w:r w:rsidR="005E2F6F">
        <w:t xml:space="preserve"> </w:t>
      </w:r>
      <w:proofErr w:type="spellStart"/>
      <w:r w:rsidR="00DD12A4" w:rsidRPr="00DD12A4">
        <w:t>Europă</w:t>
      </w:r>
      <w:proofErr w:type="spellEnd"/>
      <w:r w:rsidR="005E2F6F">
        <w:t xml:space="preserve"> </w:t>
      </w:r>
      <w:r w:rsidR="00DD12A4" w:rsidRPr="00DD12A4">
        <w:t>socială.</w:t>
      </w:r>
      <w:r w:rsidR="005E2F6F">
        <w:t xml:space="preserve"> </w:t>
      </w:r>
      <w:r w:rsidR="00DD12A4" w:rsidRPr="00DD12A4">
        <w:t>La</w:t>
      </w:r>
      <w:r w:rsidR="005E2F6F">
        <w:t xml:space="preserve"> </w:t>
      </w:r>
      <w:r w:rsidR="00DD12A4" w:rsidRPr="00DD12A4">
        <w:t>25</w:t>
      </w:r>
      <w:r w:rsidR="005E2F6F">
        <w:t xml:space="preserve"> </w:t>
      </w:r>
      <w:r w:rsidR="00DD12A4" w:rsidRPr="00DD12A4">
        <w:t>iunie</w:t>
      </w:r>
      <w:r w:rsidR="005E2F6F">
        <w:t xml:space="preserve"> </w:t>
      </w:r>
      <w:r w:rsidR="00DD12A4" w:rsidRPr="00DD12A4">
        <w:t>2021,</w:t>
      </w:r>
      <w:r w:rsidR="005E2F6F">
        <w:t xml:space="preserve"> </w:t>
      </w:r>
      <w:r w:rsidR="00DD12A4" w:rsidRPr="00DD12A4">
        <w:t>Consiliul</w:t>
      </w:r>
      <w:r w:rsidR="005E2F6F">
        <w:t xml:space="preserve"> </w:t>
      </w:r>
      <w:r w:rsidR="00DD12A4" w:rsidRPr="00DD12A4">
        <w:t>European</w:t>
      </w:r>
      <w:r w:rsidR="005E2F6F">
        <w:t xml:space="preserve"> </w:t>
      </w:r>
      <w:r w:rsidR="00DD12A4" w:rsidRPr="00DD12A4">
        <w:t>a</w:t>
      </w:r>
      <w:r w:rsidR="005E2F6F">
        <w:t xml:space="preserve"> </w:t>
      </w:r>
      <w:r w:rsidR="00DD12A4" w:rsidRPr="00DD12A4">
        <w:t>salutat</w:t>
      </w:r>
      <w:r w:rsidR="005E2F6F">
        <w:t xml:space="preserve"> </w:t>
      </w:r>
      <w:r w:rsidR="00DD12A4" w:rsidRPr="00DD12A4">
        <w:t>obiectivele</w:t>
      </w:r>
      <w:r w:rsidR="005E2F6F">
        <w:t xml:space="preserve"> </w:t>
      </w:r>
      <w:r w:rsidR="00DD12A4" w:rsidRPr="00DD12A4">
        <w:t>principale</w:t>
      </w:r>
      <w:r w:rsidR="005E2F6F">
        <w:t xml:space="preserve"> </w:t>
      </w:r>
      <w:r w:rsidR="00DD12A4" w:rsidRPr="00DD12A4">
        <w:t>ale</w:t>
      </w:r>
      <w:r w:rsidR="005E2F6F">
        <w:t xml:space="preserve"> </w:t>
      </w:r>
      <w:r w:rsidR="00DD12A4" w:rsidRPr="00DD12A4">
        <w:t>UE</w:t>
      </w:r>
      <w:r w:rsidR="005E2F6F">
        <w:t xml:space="preserve"> </w:t>
      </w:r>
      <w:r w:rsidR="00DD12A4" w:rsidRPr="00DD12A4">
        <w:t>din</w:t>
      </w:r>
      <w:r w:rsidR="005E2F6F">
        <w:t xml:space="preserve"> </w:t>
      </w:r>
      <w:hyperlink r:id="rId169" w:history="1">
        <w:r w:rsidR="00DD12A4" w:rsidRPr="00DD12A4">
          <w:rPr>
            <w:rStyle w:val="Hyperlink"/>
            <w:szCs w:val="24"/>
          </w:rPr>
          <w:t>Planul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acțiune</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Pilonul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al</w:t>
        </w:r>
        <w:r w:rsidR="005E2F6F">
          <w:rPr>
            <w:rStyle w:val="Hyperlink"/>
            <w:szCs w:val="24"/>
          </w:rPr>
          <w:t xml:space="preserve"> </w:t>
        </w:r>
        <w:r w:rsidR="00DD12A4" w:rsidRPr="00DD12A4">
          <w:rPr>
            <w:rStyle w:val="Hyperlink"/>
            <w:szCs w:val="24"/>
          </w:rPr>
          <w:t>drepturilor</w:t>
        </w:r>
        <w:r w:rsidR="005E2F6F">
          <w:rPr>
            <w:rStyle w:val="Hyperlink"/>
            <w:szCs w:val="24"/>
          </w:rPr>
          <w:t xml:space="preserve"> </w:t>
        </w:r>
        <w:r w:rsidR="00DD12A4" w:rsidRPr="00DD12A4">
          <w:rPr>
            <w:rStyle w:val="Hyperlink"/>
            <w:szCs w:val="24"/>
          </w:rPr>
          <w:t>sociale</w:t>
        </w:r>
      </w:hyperlink>
      <w:hyperlink r:id="rId170" w:anchor="modal" w:history="1"/>
      <w:r w:rsidR="00DD12A4" w:rsidRPr="00DD12A4">
        <w:t>,</w:t>
      </w:r>
      <w:r w:rsidR="005E2F6F">
        <w:t xml:space="preserve"> </w:t>
      </w:r>
      <w:r w:rsidR="00DD12A4" w:rsidRPr="00DD12A4">
        <w:t>în</w:t>
      </w:r>
      <w:r w:rsidR="005E2F6F">
        <w:t xml:space="preserve"> </w:t>
      </w:r>
      <w:r w:rsidR="00DD12A4" w:rsidRPr="00DD12A4">
        <w:t>concordanță</w:t>
      </w:r>
      <w:r w:rsidR="005E2F6F">
        <w:t xml:space="preserve"> </w:t>
      </w:r>
      <w:r w:rsidR="00DD12A4" w:rsidRPr="00DD12A4">
        <w:t>cu</w:t>
      </w:r>
      <w:r w:rsidR="005E2F6F">
        <w:t xml:space="preserve"> </w:t>
      </w:r>
      <w:r w:rsidR="00DD12A4" w:rsidRPr="00DD12A4">
        <w:t>Declarația</w:t>
      </w:r>
      <w:r w:rsidR="005E2F6F">
        <w:t xml:space="preserve"> </w:t>
      </w:r>
      <w:r w:rsidR="00DD12A4" w:rsidRPr="00DD12A4">
        <w:t>de</w:t>
      </w:r>
      <w:r w:rsidR="005E2F6F">
        <w:t xml:space="preserve"> </w:t>
      </w:r>
      <w:r w:rsidR="00DD12A4" w:rsidRPr="00DD12A4">
        <w:t>la</w:t>
      </w:r>
      <w:r w:rsidR="005E2F6F">
        <w:t xml:space="preserve"> </w:t>
      </w:r>
      <w:r w:rsidR="00DD12A4" w:rsidRPr="00DD12A4">
        <w:t>Porto.</w:t>
      </w:r>
    </w:p>
    <w:p w14:paraId="67F58F6C" w14:textId="4474E972" w:rsidR="00DD12A4" w:rsidRPr="00DD12A4" w:rsidRDefault="00DD12A4" w:rsidP="00DD12A4">
      <w:pPr>
        <w:jc w:val="both"/>
      </w:pPr>
      <w:r w:rsidRPr="00DD12A4">
        <w:t>Este</w:t>
      </w:r>
      <w:r w:rsidR="005E2F6F">
        <w:t xml:space="preserve"> </w:t>
      </w:r>
      <w:r w:rsidRPr="00DD12A4">
        <w:t>disponibilă</w:t>
      </w:r>
      <w:r w:rsidR="005E2F6F">
        <w:t xml:space="preserve"> </w:t>
      </w:r>
      <w:r w:rsidRPr="00DD12A4">
        <w:t>finanțare</w:t>
      </w:r>
      <w:r w:rsidR="005E2F6F">
        <w:t xml:space="preserve"> </w:t>
      </w:r>
      <w:r w:rsidRPr="00DD12A4">
        <w:t>din</w:t>
      </w:r>
      <w:r w:rsidR="005E2F6F">
        <w:t xml:space="preserve"> </w:t>
      </w:r>
      <w:r w:rsidRPr="00DD12A4">
        <w:t>partea</w:t>
      </w:r>
      <w:r w:rsidR="005E2F6F">
        <w:t xml:space="preserve"> </w:t>
      </w:r>
      <w:r w:rsidRPr="00DD12A4">
        <w:t>UE</w:t>
      </w:r>
      <w:r w:rsidR="005E2F6F">
        <w:t xml:space="preserve"> </w:t>
      </w:r>
      <w:r w:rsidRPr="00DD12A4">
        <w:t>pentru</w:t>
      </w:r>
      <w:r w:rsidR="005E2F6F">
        <w:t xml:space="preserve"> </w:t>
      </w:r>
      <w:r w:rsidRPr="00DD12A4">
        <w:t>punerea</w:t>
      </w:r>
      <w:r w:rsidR="005E2F6F">
        <w:t xml:space="preserve"> </w:t>
      </w:r>
      <w:r w:rsidRPr="00DD12A4">
        <w:t>în</w:t>
      </w:r>
      <w:r w:rsidR="005E2F6F">
        <w:t xml:space="preserve"> </w:t>
      </w:r>
      <w:r w:rsidRPr="00DD12A4">
        <w:t>aplicare</w:t>
      </w:r>
      <w:r w:rsidR="005E2F6F">
        <w:t xml:space="preserve"> </w:t>
      </w:r>
      <w:r w:rsidRPr="00DD12A4">
        <w:t>a</w:t>
      </w:r>
      <w:r w:rsidR="005E2F6F">
        <w:t xml:space="preserve"> </w:t>
      </w:r>
      <w:r w:rsidRPr="00DD12A4">
        <w:t>Pilonului</w:t>
      </w:r>
      <w:r w:rsidR="005E2F6F">
        <w:t xml:space="preserve"> </w:t>
      </w:r>
      <w:r w:rsidRPr="00DD12A4">
        <w:t>european</w:t>
      </w:r>
      <w:r w:rsidR="005E2F6F">
        <w:t xml:space="preserve"> </w:t>
      </w:r>
      <w:r w:rsidRPr="00DD12A4">
        <w:t>al</w:t>
      </w:r>
      <w:r w:rsidR="005E2F6F">
        <w:t xml:space="preserve"> </w:t>
      </w:r>
      <w:r w:rsidRPr="00DD12A4">
        <w:t>drepturilor</w:t>
      </w:r>
      <w:r w:rsidR="005E2F6F">
        <w:t xml:space="preserve"> </w:t>
      </w:r>
      <w:r w:rsidRPr="00DD12A4">
        <w:t>sociale,</w:t>
      </w:r>
      <w:r w:rsidR="005E2F6F">
        <w:t xml:space="preserve"> </w:t>
      </w:r>
      <w:r w:rsidRPr="00DD12A4">
        <w:t>în</w:t>
      </w:r>
      <w:r w:rsidR="005E2F6F">
        <w:t xml:space="preserve"> </w:t>
      </w:r>
      <w:r w:rsidRPr="00DD12A4">
        <w:t>special</w:t>
      </w:r>
      <w:r w:rsidR="005E2F6F">
        <w:t xml:space="preserve"> </w:t>
      </w:r>
      <w:r w:rsidRPr="00DD12A4">
        <w:t>în</w:t>
      </w:r>
      <w:r w:rsidR="005E2F6F">
        <w:t xml:space="preserve"> </w:t>
      </w:r>
      <w:r w:rsidRPr="00DD12A4">
        <w:t>cadrul</w:t>
      </w:r>
      <w:r w:rsidR="005E2F6F">
        <w:t xml:space="preserve"> </w:t>
      </w:r>
      <w:hyperlink r:id="rId171" w:history="1">
        <w:r w:rsidRPr="00DD12A4">
          <w:rPr>
            <w:rStyle w:val="Hyperlink"/>
            <w:szCs w:val="24"/>
          </w:rPr>
          <w:t>Fondului</w:t>
        </w:r>
        <w:r w:rsidR="005E2F6F">
          <w:rPr>
            <w:rStyle w:val="Hyperlink"/>
            <w:szCs w:val="24"/>
          </w:rPr>
          <w:t xml:space="preserve"> </w:t>
        </w:r>
        <w:r w:rsidRPr="00DD12A4">
          <w:rPr>
            <w:rStyle w:val="Hyperlink"/>
            <w:szCs w:val="24"/>
          </w:rPr>
          <w:t>social</w:t>
        </w:r>
        <w:r w:rsidR="005E2F6F">
          <w:rPr>
            <w:rStyle w:val="Hyperlink"/>
            <w:szCs w:val="24"/>
          </w:rPr>
          <w:t xml:space="preserve"> </w:t>
        </w:r>
        <w:r w:rsidRPr="00DD12A4">
          <w:rPr>
            <w:rStyle w:val="Hyperlink"/>
            <w:szCs w:val="24"/>
          </w:rPr>
          <w:t>european</w:t>
        </w:r>
        <w:r w:rsidR="005E2F6F">
          <w:rPr>
            <w:rStyle w:val="Hyperlink"/>
            <w:szCs w:val="24"/>
          </w:rPr>
          <w:t xml:space="preserve"> </w:t>
        </w:r>
        <w:r w:rsidRPr="00DD12A4">
          <w:rPr>
            <w:rStyle w:val="Hyperlink"/>
            <w:szCs w:val="24"/>
          </w:rPr>
          <w:t>Plus</w:t>
        </w:r>
        <w:r w:rsidR="005E2F6F">
          <w:rPr>
            <w:rStyle w:val="Hyperlink"/>
            <w:szCs w:val="24"/>
          </w:rPr>
          <w:t xml:space="preserve"> </w:t>
        </w:r>
        <w:r w:rsidRPr="00DD12A4">
          <w:rPr>
            <w:rStyle w:val="Hyperlink"/>
            <w:szCs w:val="24"/>
          </w:rPr>
          <w:t>(FSE+)</w:t>
        </w:r>
      </w:hyperlink>
      <w:hyperlink r:id="rId172" w:anchor="modal" w:history="1"/>
      <w:r w:rsidRPr="00DD12A4">
        <w:t>,</w:t>
      </w:r>
      <w:r w:rsidR="005E2F6F">
        <w:t xml:space="preserve"> </w:t>
      </w:r>
      <w:r w:rsidRPr="00DD12A4">
        <w:t>care</w:t>
      </w:r>
      <w:r w:rsidR="005E2F6F">
        <w:t xml:space="preserve"> </w:t>
      </w:r>
      <w:r w:rsidRPr="00DD12A4">
        <w:t>finanțează</w:t>
      </w:r>
      <w:r w:rsidR="005E2F6F">
        <w:t xml:space="preserve"> </w:t>
      </w:r>
      <w:r w:rsidRPr="00DD12A4">
        <w:t>proiecte</w:t>
      </w:r>
      <w:r w:rsidR="005E2F6F">
        <w:t xml:space="preserve"> </w:t>
      </w:r>
      <w:r w:rsidRPr="00DD12A4">
        <w:t>care</w:t>
      </w:r>
      <w:r w:rsidR="005E2F6F">
        <w:t xml:space="preserve"> </w:t>
      </w:r>
      <w:r w:rsidRPr="00DD12A4">
        <w:t>promovează</w:t>
      </w:r>
      <w:r w:rsidR="005E2F6F">
        <w:t xml:space="preserve"> </w:t>
      </w:r>
      <w:r w:rsidRPr="00DD12A4">
        <w:t>incluziunea</w:t>
      </w:r>
      <w:r w:rsidR="005E2F6F">
        <w:t xml:space="preserve"> </w:t>
      </w:r>
      <w:r w:rsidRPr="00DD12A4">
        <w:t>socială,</w:t>
      </w:r>
      <w:r w:rsidR="005E2F6F">
        <w:t xml:space="preserve"> </w:t>
      </w:r>
      <w:r w:rsidRPr="00DD12A4">
        <w:t>combate</w:t>
      </w:r>
      <w:r w:rsidR="005E2F6F">
        <w:t xml:space="preserve"> </w:t>
      </w:r>
      <w:r w:rsidRPr="00DD12A4">
        <w:t>sărăcia</w:t>
      </w:r>
      <w:r w:rsidR="005E2F6F">
        <w:t xml:space="preserve"> </w:t>
      </w:r>
      <w:r w:rsidRPr="00DD12A4">
        <w:t>și</w:t>
      </w:r>
      <w:r w:rsidR="005E2F6F">
        <w:t xml:space="preserve"> </w:t>
      </w:r>
      <w:r w:rsidRPr="00DD12A4">
        <w:t>investesc</w:t>
      </w:r>
      <w:r w:rsidR="005E2F6F">
        <w:t xml:space="preserve"> </w:t>
      </w:r>
      <w:r w:rsidRPr="00DD12A4">
        <w:t>în</w:t>
      </w:r>
      <w:r w:rsidR="005E2F6F">
        <w:t xml:space="preserve"> </w:t>
      </w:r>
      <w:r w:rsidRPr="00DD12A4">
        <w:t>oameni,</w:t>
      </w:r>
      <w:r w:rsidR="005E2F6F">
        <w:t xml:space="preserve"> </w:t>
      </w:r>
      <w:r w:rsidRPr="00DD12A4">
        <w:t>precum</w:t>
      </w:r>
      <w:r w:rsidR="005E2F6F">
        <w:t xml:space="preserve"> </w:t>
      </w:r>
      <w:r w:rsidRPr="00DD12A4">
        <w:t>și</w:t>
      </w:r>
      <w:r w:rsidR="005E2F6F">
        <w:t xml:space="preserve"> </w:t>
      </w:r>
      <w:r w:rsidRPr="00DD12A4">
        <w:t>în</w:t>
      </w:r>
      <w:r w:rsidR="005E2F6F">
        <w:t xml:space="preserve"> </w:t>
      </w:r>
      <w:r w:rsidRPr="00DD12A4">
        <w:t>cadrul</w:t>
      </w:r>
      <w:r w:rsidR="005E2F6F">
        <w:t xml:space="preserve"> </w:t>
      </w:r>
      <w:r w:rsidRPr="00DD12A4">
        <w:t>altor</w:t>
      </w:r>
      <w:r w:rsidR="005E2F6F">
        <w:t xml:space="preserve"> </w:t>
      </w:r>
      <w:r w:rsidRPr="00DD12A4">
        <w:t>fonduri</w:t>
      </w:r>
      <w:r w:rsidR="005E2F6F">
        <w:t xml:space="preserve"> </w:t>
      </w:r>
      <w:r w:rsidRPr="00DD12A4">
        <w:t>ale</w:t>
      </w:r>
      <w:r w:rsidR="005E2F6F">
        <w:t xml:space="preserve"> </w:t>
      </w:r>
      <w:r w:rsidRPr="00DD12A4">
        <w:t>politicii</w:t>
      </w:r>
      <w:r w:rsidR="005E2F6F">
        <w:t xml:space="preserve"> </w:t>
      </w:r>
      <w:r w:rsidRPr="00DD12A4">
        <w:t>de</w:t>
      </w:r>
      <w:r w:rsidR="005E2F6F">
        <w:t xml:space="preserve"> </w:t>
      </w:r>
      <w:r w:rsidRPr="00DD12A4">
        <w:t>coeziune,</w:t>
      </w:r>
      <w:r w:rsidR="005E2F6F">
        <w:t xml:space="preserve"> </w:t>
      </w:r>
      <w:r w:rsidRPr="00DD12A4">
        <w:t>al</w:t>
      </w:r>
      <w:r w:rsidR="005E2F6F">
        <w:t xml:space="preserve"> </w:t>
      </w:r>
      <w:hyperlink r:id="rId173" w:history="1">
        <w:r w:rsidRPr="00DD12A4">
          <w:rPr>
            <w:rStyle w:val="Hyperlink"/>
            <w:szCs w:val="24"/>
          </w:rPr>
          <w:t>Mecanismului</w:t>
        </w:r>
        <w:r w:rsidR="005E2F6F">
          <w:rPr>
            <w:rStyle w:val="Hyperlink"/>
            <w:szCs w:val="24"/>
          </w:rPr>
          <w:t xml:space="preserve"> </w:t>
        </w:r>
        <w:r w:rsidRPr="00DD12A4">
          <w:rPr>
            <w:rStyle w:val="Hyperlink"/>
            <w:szCs w:val="24"/>
          </w:rPr>
          <w:t>de</w:t>
        </w:r>
        <w:r w:rsidR="005E2F6F">
          <w:rPr>
            <w:rStyle w:val="Hyperlink"/>
            <w:szCs w:val="24"/>
          </w:rPr>
          <w:t xml:space="preserve"> </w:t>
        </w:r>
        <w:r w:rsidRPr="00DD12A4">
          <w:rPr>
            <w:rStyle w:val="Hyperlink"/>
            <w:szCs w:val="24"/>
          </w:rPr>
          <w:t>redresare</w:t>
        </w:r>
        <w:r w:rsidR="005E2F6F">
          <w:rPr>
            <w:rStyle w:val="Hyperlink"/>
            <w:szCs w:val="24"/>
          </w:rPr>
          <w:t xml:space="preserve"> </w:t>
        </w:r>
        <w:r w:rsidRPr="00DD12A4">
          <w:rPr>
            <w:rStyle w:val="Hyperlink"/>
            <w:szCs w:val="24"/>
          </w:rPr>
          <w:t>și</w:t>
        </w:r>
        <w:r w:rsidR="005E2F6F">
          <w:rPr>
            <w:rStyle w:val="Hyperlink"/>
            <w:szCs w:val="24"/>
          </w:rPr>
          <w:t xml:space="preserve"> </w:t>
        </w:r>
        <w:r w:rsidRPr="00DD12A4">
          <w:rPr>
            <w:rStyle w:val="Hyperlink"/>
            <w:szCs w:val="24"/>
          </w:rPr>
          <w:t>reziliență</w:t>
        </w:r>
      </w:hyperlink>
      <w:hyperlink r:id="rId174" w:anchor="modal" w:history="1"/>
      <w:r w:rsidR="005E2F6F">
        <w:t xml:space="preserve"> </w:t>
      </w:r>
      <w:r w:rsidRPr="00DD12A4">
        <w:t>și</w:t>
      </w:r>
      <w:r w:rsidR="005E2F6F">
        <w:t xml:space="preserve"> </w:t>
      </w:r>
      <w:r w:rsidRPr="00DD12A4">
        <w:t>al</w:t>
      </w:r>
      <w:r w:rsidR="005E2F6F">
        <w:t xml:space="preserve"> </w:t>
      </w:r>
      <w:hyperlink r:id="rId175" w:history="1">
        <w:proofErr w:type="spellStart"/>
        <w:r w:rsidRPr="00DD12A4">
          <w:rPr>
            <w:rStyle w:val="Hyperlink"/>
            <w:szCs w:val="24"/>
          </w:rPr>
          <w:t>InvestEU</w:t>
        </w:r>
        <w:proofErr w:type="spellEnd"/>
      </w:hyperlink>
      <w:hyperlink r:id="rId176" w:anchor="modal" w:history="1"/>
      <w:r w:rsidRPr="00DD12A4">
        <w:t>.</w:t>
      </w:r>
    </w:p>
    <w:p w14:paraId="528C10AE" w14:textId="1A0139CD" w:rsidR="00DD12A4" w:rsidRPr="00DD12A4" w:rsidRDefault="00034870" w:rsidP="00DD12A4">
      <w:pPr>
        <w:jc w:val="both"/>
      </w:pPr>
      <w:hyperlink r:id="rId177" w:history="1">
        <w:r w:rsidR="00DD12A4" w:rsidRPr="00DD12A4">
          <w:rPr>
            <w:rStyle w:val="Hyperlink"/>
            <w:szCs w:val="24"/>
          </w:rPr>
          <w:t>Forumul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pentru</w:t>
        </w:r>
        <w:r w:rsidR="005E2F6F">
          <w:rPr>
            <w:rStyle w:val="Hyperlink"/>
            <w:szCs w:val="24"/>
          </w:rPr>
          <w:t xml:space="preserve"> </w:t>
        </w:r>
        <w:r w:rsidR="00DD12A4" w:rsidRPr="00DD12A4">
          <w:rPr>
            <w:rStyle w:val="Hyperlink"/>
            <w:szCs w:val="24"/>
          </w:rPr>
          <w:t>drepturile</w:t>
        </w:r>
        <w:r w:rsidR="005E2F6F">
          <w:rPr>
            <w:rStyle w:val="Hyperlink"/>
            <w:szCs w:val="24"/>
          </w:rPr>
          <w:t xml:space="preserve"> </w:t>
        </w:r>
        <w:r w:rsidR="00DD12A4" w:rsidRPr="00DD12A4">
          <w:rPr>
            <w:rStyle w:val="Hyperlink"/>
            <w:szCs w:val="24"/>
          </w:rPr>
          <w:t>sociale</w:t>
        </w:r>
        <w:r w:rsidR="005E2F6F">
          <w:rPr>
            <w:rStyle w:val="Hyperlink"/>
            <w:szCs w:val="24"/>
          </w:rPr>
          <w:t xml:space="preserve"> </w:t>
        </w:r>
        <w:r w:rsidR="00DD12A4" w:rsidRPr="00DD12A4">
          <w:rPr>
            <w:rStyle w:val="Hyperlink"/>
            <w:szCs w:val="24"/>
          </w:rPr>
          <w:t>și</w:t>
        </w:r>
        <w:r w:rsidR="005E2F6F">
          <w:rPr>
            <w:rStyle w:val="Hyperlink"/>
            <w:szCs w:val="24"/>
          </w:rPr>
          <w:t xml:space="preserve"> </w:t>
        </w:r>
        <w:r w:rsidR="00DD12A4" w:rsidRPr="00DD12A4">
          <w:rPr>
            <w:rStyle w:val="Hyperlink"/>
            <w:szCs w:val="24"/>
          </w:rPr>
          <w:t>ocuparea</w:t>
        </w:r>
        <w:r w:rsidR="005E2F6F">
          <w:rPr>
            <w:rStyle w:val="Hyperlink"/>
            <w:szCs w:val="24"/>
          </w:rPr>
          <w:t xml:space="preserve"> </w:t>
        </w:r>
        <w:r w:rsidR="00DD12A4" w:rsidRPr="00DD12A4">
          <w:rPr>
            <w:rStyle w:val="Hyperlink"/>
            <w:szCs w:val="24"/>
          </w:rPr>
          <w:t>forței</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muncă</w:t>
        </w:r>
      </w:hyperlink>
      <w:r w:rsidR="005E2F6F">
        <w:t xml:space="preserve"> </w:t>
      </w:r>
      <w:r w:rsidR="00DD12A4" w:rsidRPr="00DD12A4">
        <w:t>este</w:t>
      </w:r>
      <w:r w:rsidR="005E2F6F">
        <w:t xml:space="preserve"> </w:t>
      </w:r>
      <w:r w:rsidR="00DD12A4" w:rsidRPr="00DD12A4">
        <w:t>evenimentul</w:t>
      </w:r>
      <w:r w:rsidR="005E2F6F">
        <w:t xml:space="preserve"> </w:t>
      </w:r>
      <w:r w:rsidR="00DD12A4" w:rsidRPr="00DD12A4">
        <w:t>anual</w:t>
      </w:r>
      <w:r w:rsidR="005E2F6F">
        <w:t xml:space="preserve"> </w:t>
      </w:r>
      <w:r w:rsidR="00DD12A4" w:rsidRPr="00DD12A4">
        <w:t>emblematic</w:t>
      </w:r>
      <w:r w:rsidR="005E2F6F">
        <w:t xml:space="preserve"> </w:t>
      </w:r>
      <w:r w:rsidR="00DD12A4" w:rsidRPr="00DD12A4">
        <w:t>al</w:t>
      </w:r>
      <w:r w:rsidR="005E2F6F">
        <w:t xml:space="preserve"> </w:t>
      </w:r>
      <w:r w:rsidR="00DD12A4" w:rsidRPr="00DD12A4">
        <w:t>Direcției</w:t>
      </w:r>
      <w:r w:rsidR="005E2F6F">
        <w:t xml:space="preserve"> </w:t>
      </w:r>
      <w:r w:rsidR="00DD12A4" w:rsidRPr="00DD12A4">
        <w:t>Generale</w:t>
      </w:r>
      <w:r w:rsidR="005E2F6F">
        <w:t xml:space="preserve"> </w:t>
      </w:r>
      <w:r w:rsidR="00DD12A4" w:rsidRPr="00DD12A4">
        <w:t>Ocuparea</w:t>
      </w:r>
      <w:r w:rsidR="005E2F6F">
        <w:t xml:space="preserve"> </w:t>
      </w:r>
      <w:r w:rsidR="00DD12A4" w:rsidRPr="00DD12A4">
        <w:t>Forței</w:t>
      </w:r>
      <w:r w:rsidR="005E2F6F">
        <w:t xml:space="preserve"> </w:t>
      </w:r>
      <w:r w:rsidR="00DD12A4" w:rsidRPr="00DD12A4">
        <w:t>de</w:t>
      </w:r>
      <w:r w:rsidR="005E2F6F">
        <w:t xml:space="preserve"> </w:t>
      </w:r>
      <w:r w:rsidR="00DD12A4" w:rsidRPr="00DD12A4">
        <w:t>Muncă,</w:t>
      </w:r>
      <w:r w:rsidR="005E2F6F">
        <w:t xml:space="preserve"> </w:t>
      </w:r>
      <w:r w:rsidR="00DD12A4" w:rsidRPr="00DD12A4">
        <w:t>Afaceri</w:t>
      </w:r>
      <w:r w:rsidR="005E2F6F">
        <w:t xml:space="preserve"> </w:t>
      </w:r>
      <w:r w:rsidR="00DD12A4" w:rsidRPr="00DD12A4">
        <w:t>Sociale</w:t>
      </w:r>
      <w:r w:rsidR="005E2F6F">
        <w:t xml:space="preserve"> </w:t>
      </w:r>
      <w:r w:rsidR="00DD12A4" w:rsidRPr="00DD12A4">
        <w:t>și</w:t>
      </w:r>
      <w:r w:rsidR="005E2F6F">
        <w:t xml:space="preserve"> </w:t>
      </w:r>
      <w:r w:rsidR="00DD12A4" w:rsidRPr="00DD12A4">
        <w:t>Incluziune</w:t>
      </w:r>
      <w:r w:rsidR="005E2F6F">
        <w:t xml:space="preserve"> </w:t>
      </w:r>
      <w:r w:rsidR="00DD12A4" w:rsidRPr="00DD12A4">
        <w:t>(DG</w:t>
      </w:r>
      <w:r w:rsidR="005E2F6F">
        <w:t xml:space="preserve"> </w:t>
      </w:r>
      <w:r w:rsidR="00DD12A4" w:rsidRPr="00DD12A4">
        <w:t>EMPL)</w:t>
      </w:r>
      <w:r w:rsidR="005E2F6F">
        <w:t xml:space="preserve"> </w:t>
      </w:r>
      <w:r w:rsidR="00DD12A4" w:rsidRPr="00DD12A4">
        <w:t>din</w:t>
      </w:r>
      <w:r w:rsidR="005E2F6F">
        <w:t xml:space="preserve"> </w:t>
      </w:r>
      <w:r w:rsidR="00DD12A4" w:rsidRPr="00DD12A4">
        <w:t>cadrul</w:t>
      </w:r>
      <w:r w:rsidR="005E2F6F">
        <w:t xml:space="preserve"> </w:t>
      </w:r>
      <w:r w:rsidR="00DD12A4" w:rsidRPr="00DD12A4">
        <w:t>Comisiei.</w:t>
      </w:r>
      <w:r w:rsidR="005E2F6F">
        <w:t xml:space="preserve"> </w:t>
      </w:r>
      <w:r w:rsidR="00DD12A4" w:rsidRPr="00DD12A4">
        <w:t>Acesta</w:t>
      </w:r>
      <w:r w:rsidR="005E2F6F">
        <w:t xml:space="preserve"> </w:t>
      </w:r>
      <w:r w:rsidR="00DD12A4" w:rsidRPr="00DD12A4">
        <w:t>are</w:t>
      </w:r>
      <w:r w:rsidR="005E2F6F">
        <w:t xml:space="preserve"> </w:t>
      </w:r>
      <w:r w:rsidR="00DD12A4" w:rsidRPr="00DD12A4">
        <w:t>loc</w:t>
      </w:r>
      <w:r w:rsidR="005E2F6F">
        <w:t xml:space="preserve"> </w:t>
      </w:r>
      <w:r w:rsidR="00DD12A4" w:rsidRPr="00DD12A4">
        <w:t>pentru</w:t>
      </w:r>
      <w:r w:rsidR="005E2F6F">
        <w:t xml:space="preserve"> </w:t>
      </w:r>
      <w:r w:rsidR="00DD12A4" w:rsidRPr="00DD12A4">
        <w:t>prima</w:t>
      </w:r>
      <w:r w:rsidR="005E2F6F">
        <w:t xml:space="preserve"> </w:t>
      </w:r>
      <w:r w:rsidR="00DD12A4" w:rsidRPr="00DD12A4">
        <w:t>dată</w:t>
      </w:r>
      <w:r w:rsidR="005E2F6F">
        <w:t xml:space="preserve"> </w:t>
      </w:r>
      <w:r w:rsidR="00DD12A4" w:rsidRPr="00DD12A4">
        <w:t>în</w:t>
      </w:r>
      <w:r w:rsidR="005E2F6F">
        <w:t xml:space="preserve"> </w:t>
      </w:r>
      <w:r w:rsidR="00DD12A4" w:rsidRPr="00DD12A4">
        <w:t>acest</w:t>
      </w:r>
      <w:r w:rsidR="005E2F6F">
        <w:t xml:space="preserve"> </w:t>
      </w:r>
      <w:r w:rsidR="00DD12A4" w:rsidRPr="00DD12A4">
        <w:t>an,</w:t>
      </w:r>
      <w:r w:rsidR="005E2F6F">
        <w:t xml:space="preserve"> </w:t>
      </w:r>
      <w:r w:rsidR="00DD12A4" w:rsidRPr="00DD12A4">
        <w:t>oferind</w:t>
      </w:r>
      <w:r w:rsidR="005E2F6F">
        <w:t xml:space="preserve"> </w:t>
      </w:r>
      <w:r w:rsidR="00DD12A4" w:rsidRPr="00DD12A4">
        <w:t>ocazia</w:t>
      </w:r>
      <w:r w:rsidR="005E2F6F">
        <w:t xml:space="preserve"> </w:t>
      </w:r>
      <w:r w:rsidR="00DD12A4" w:rsidRPr="00DD12A4">
        <w:t>de</w:t>
      </w:r>
      <w:r w:rsidR="005E2F6F">
        <w:t xml:space="preserve"> </w:t>
      </w:r>
      <w:r w:rsidR="00DD12A4" w:rsidRPr="00DD12A4">
        <w:t>a</w:t>
      </w:r>
      <w:r w:rsidR="005E2F6F">
        <w:t xml:space="preserve"> </w:t>
      </w:r>
      <w:r w:rsidR="00DD12A4" w:rsidRPr="00DD12A4">
        <w:t>marca</w:t>
      </w:r>
      <w:r w:rsidR="005E2F6F">
        <w:t xml:space="preserve"> </w:t>
      </w:r>
      <w:r w:rsidR="00DD12A4" w:rsidRPr="00DD12A4">
        <w:t>cea</w:t>
      </w:r>
      <w:r w:rsidR="005E2F6F">
        <w:t xml:space="preserve"> </w:t>
      </w:r>
      <w:r w:rsidR="00DD12A4" w:rsidRPr="00DD12A4">
        <w:t>de</w:t>
      </w:r>
      <w:r w:rsidR="005E2F6F">
        <w:t xml:space="preserve"> </w:t>
      </w:r>
      <w:r w:rsidR="00DD12A4" w:rsidRPr="00DD12A4">
        <w:t>a</w:t>
      </w:r>
      <w:r w:rsidR="005E2F6F">
        <w:t xml:space="preserve"> </w:t>
      </w:r>
      <w:r w:rsidR="00DD12A4" w:rsidRPr="00DD12A4">
        <w:t>cincea</w:t>
      </w:r>
      <w:r w:rsidR="005E2F6F">
        <w:t xml:space="preserve"> </w:t>
      </w:r>
      <w:r w:rsidR="00DD12A4" w:rsidRPr="00DD12A4">
        <w:t>aniversare</w:t>
      </w:r>
      <w:r w:rsidR="005E2F6F">
        <w:t xml:space="preserve"> </w:t>
      </w:r>
      <w:r w:rsidR="00DD12A4" w:rsidRPr="00DD12A4">
        <w:t>a</w:t>
      </w:r>
      <w:r w:rsidR="005E2F6F">
        <w:t xml:space="preserve"> </w:t>
      </w:r>
      <w:r w:rsidR="00DD12A4" w:rsidRPr="00DD12A4">
        <w:t>Pilonului</w:t>
      </w:r>
      <w:r w:rsidR="005E2F6F">
        <w:t xml:space="preserve"> </w:t>
      </w:r>
      <w:r w:rsidR="00DD12A4" w:rsidRPr="00DD12A4">
        <w:t>european</w:t>
      </w:r>
      <w:r w:rsidR="005E2F6F">
        <w:t xml:space="preserve"> </w:t>
      </w:r>
      <w:r w:rsidR="00DD12A4" w:rsidRPr="00DD12A4">
        <w:t>al</w:t>
      </w:r>
      <w:r w:rsidR="005E2F6F">
        <w:t xml:space="preserve"> </w:t>
      </w:r>
      <w:r w:rsidR="00DD12A4" w:rsidRPr="00DD12A4">
        <w:t>drepturilor</w:t>
      </w:r>
      <w:r w:rsidR="005E2F6F">
        <w:t xml:space="preserve"> </w:t>
      </w:r>
      <w:r w:rsidR="00DD12A4" w:rsidRPr="00DD12A4">
        <w:t>sociale.</w:t>
      </w:r>
    </w:p>
    <w:p w14:paraId="6268B302" w14:textId="3BF15BFF" w:rsidR="00DD12A4" w:rsidRPr="00DD12A4" w:rsidRDefault="00DD12A4" w:rsidP="00DD12A4">
      <w:pPr>
        <w:jc w:val="both"/>
      </w:pPr>
      <w:r w:rsidRPr="00DD12A4">
        <w:rPr>
          <w:b/>
          <w:bCs/>
        </w:rPr>
        <w:t>Pentru</w:t>
      </w:r>
      <w:r w:rsidR="005E2F6F">
        <w:rPr>
          <w:b/>
          <w:bCs/>
        </w:rPr>
        <w:t xml:space="preserve"> </w:t>
      </w:r>
      <w:r w:rsidRPr="00DD12A4">
        <w:rPr>
          <w:b/>
          <w:bCs/>
        </w:rPr>
        <w:t>informații</w:t>
      </w:r>
      <w:r w:rsidR="005E2F6F">
        <w:rPr>
          <w:b/>
          <w:bCs/>
        </w:rPr>
        <w:t xml:space="preserve"> </w:t>
      </w:r>
      <w:r w:rsidRPr="00DD12A4">
        <w:rPr>
          <w:b/>
          <w:bCs/>
        </w:rPr>
        <w:t>suplimentare</w:t>
      </w:r>
    </w:p>
    <w:p w14:paraId="65A83EB9" w14:textId="6AC24CB5" w:rsidR="00DD12A4" w:rsidRPr="00DD12A4" w:rsidRDefault="00034870" w:rsidP="00DD12A4">
      <w:pPr>
        <w:jc w:val="both"/>
      </w:pPr>
      <w:hyperlink r:id="rId178" w:history="1">
        <w:r w:rsidR="00DD12A4" w:rsidRPr="00DD12A4">
          <w:rPr>
            <w:rStyle w:val="Hyperlink"/>
            <w:szCs w:val="24"/>
          </w:rPr>
          <w:t>Pilonul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al</w:t>
        </w:r>
        <w:r w:rsidR="005E2F6F">
          <w:rPr>
            <w:rStyle w:val="Hyperlink"/>
            <w:szCs w:val="24"/>
          </w:rPr>
          <w:t xml:space="preserve"> </w:t>
        </w:r>
        <w:r w:rsidR="00DD12A4" w:rsidRPr="00DD12A4">
          <w:rPr>
            <w:rStyle w:val="Hyperlink"/>
            <w:szCs w:val="24"/>
          </w:rPr>
          <w:t>drepturilor</w:t>
        </w:r>
        <w:r w:rsidR="005E2F6F">
          <w:rPr>
            <w:rStyle w:val="Hyperlink"/>
            <w:szCs w:val="24"/>
          </w:rPr>
          <w:t xml:space="preserve"> </w:t>
        </w:r>
        <w:r w:rsidR="00DD12A4" w:rsidRPr="00DD12A4">
          <w:rPr>
            <w:rStyle w:val="Hyperlink"/>
            <w:szCs w:val="24"/>
          </w:rPr>
          <w:t>sociale.</w:t>
        </w:r>
      </w:hyperlink>
      <w:r w:rsidR="005E2F6F">
        <w:t xml:space="preserve"> </w:t>
      </w:r>
    </w:p>
    <w:p w14:paraId="027B27BC" w14:textId="01416E2B" w:rsidR="00DD12A4" w:rsidRPr="00DD12A4" w:rsidRDefault="00034870" w:rsidP="00DD12A4">
      <w:pPr>
        <w:jc w:val="both"/>
      </w:pPr>
      <w:hyperlink r:id="rId179" w:history="1">
        <w:r w:rsidR="00DD12A4" w:rsidRPr="00DD12A4">
          <w:rPr>
            <w:rStyle w:val="Hyperlink"/>
            <w:szCs w:val="24"/>
          </w:rPr>
          <w:t>Planul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acțiune</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Pilonul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al</w:t>
        </w:r>
        <w:r w:rsidR="005E2F6F">
          <w:rPr>
            <w:rStyle w:val="Hyperlink"/>
            <w:szCs w:val="24"/>
          </w:rPr>
          <w:t xml:space="preserve"> </w:t>
        </w:r>
        <w:r w:rsidR="00DD12A4" w:rsidRPr="00DD12A4">
          <w:rPr>
            <w:rStyle w:val="Hyperlink"/>
            <w:szCs w:val="24"/>
          </w:rPr>
          <w:t>drepturilor</w:t>
        </w:r>
        <w:r w:rsidR="005E2F6F">
          <w:rPr>
            <w:rStyle w:val="Hyperlink"/>
            <w:szCs w:val="24"/>
          </w:rPr>
          <w:t xml:space="preserve"> </w:t>
        </w:r>
        <w:r w:rsidR="00DD12A4" w:rsidRPr="00DD12A4">
          <w:rPr>
            <w:rStyle w:val="Hyperlink"/>
            <w:szCs w:val="24"/>
          </w:rPr>
          <w:t>sociale</w:t>
        </w:r>
      </w:hyperlink>
    </w:p>
    <w:p w14:paraId="49B019AF" w14:textId="767D2A63" w:rsidR="00DD12A4" w:rsidRPr="00DD12A4" w:rsidRDefault="00034870" w:rsidP="00DD12A4">
      <w:pPr>
        <w:jc w:val="both"/>
      </w:pPr>
      <w:hyperlink r:id="rId180" w:history="1">
        <w:r w:rsidR="00DD12A4" w:rsidRPr="00DD12A4">
          <w:rPr>
            <w:rStyle w:val="Hyperlink"/>
            <w:szCs w:val="24"/>
          </w:rPr>
          <w:t>Forumul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ocuparea</w:t>
        </w:r>
        <w:r w:rsidR="005E2F6F">
          <w:rPr>
            <w:rStyle w:val="Hyperlink"/>
            <w:szCs w:val="24"/>
          </w:rPr>
          <w:t xml:space="preserve"> </w:t>
        </w:r>
        <w:r w:rsidR="00DD12A4" w:rsidRPr="00DD12A4">
          <w:rPr>
            <w:rStyle w:val="Hyperlink"/>
            <w:szCs w:val="24"/>
          </w:rPr>
          <w:t>forței</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muncă</w:t>
        </w:r>
        <w:r w:rsidR="005E2F6F">
          <w:rPr>
            <w:rStyle w:val="Hyperlink"/>
            <w:szCs w:val="24"/>
          </w:rPr>
          <w:t xml:space="preserve"> </w:t>
        </w:r>
        <w:r w:rsidR="00DD12A4" w:rsidRPr="00DD12A4">
          <w:rPr>
            <w:rStyle w:val="Hyperlink"/>
            <w:szCs w:val="24"/>
          </w:rPr>
          <w:t>și</w:t>
        </w:r>
        <w:r w:rsidR="005E2F6F">
          <w:rPr>
            <w:rStyle w:val="Hyperlink"/>
            <w:szCs w:val="24"/>
          </w:rPr>
          <w:t xml:space="preserve"> </w:t>
        </w:r>
        <w:r w:rsidR="00DD12A4" w:rsidRPr="00DD12A4">
          <w:rPr>
            <w:rStyle w:val="Hyperlink"/>
            <w:szCs w:val="24"/>
          </w:rPr>
          <w:t>drepturile</w:t>
        </w:r>
        <w:r w:rsidR="005E2F6F">
          <w:rPr>
            <w:rStyle w:val="Hyperlink"/>
            <w:szCs w:val="24"/>
          </w:rPr>
          <w:t xml:space="preserve"> </w:t>
        </w:r>
        <w:r w:rsidR="00DD12A4" w:rsidRPr="00DD12A4">
          <w:rPr>
            <w:rStyle w:val="Hyperlink"/>
            <w:szCs w:val="24"/>
          </w:rPr>
          <w:t>sociale</w:t>
        </w:r>
      </w:hyperlink>
    </w:p>
    <w:p w14:paraId="03D625DF" w14:textId="683B15DE" w:rsidR="00DD12A4" w:rsidRPr="00DD12A4" w:rsidRDefault="00034870" w:rsidP="00DD12A4">
      <w:pPr>
        <w:jc w:val="both"/>
      </w:pPr>
      <w:hyperlink r:id="rId181" w:history="1">
        <w:r w:rsidR="00DD12A4" w:rsidRPr="00DD12A4">
          <w:rPr>
            <w:rStyle w:val="Hyperlink"/>
            <w:szCs w:val="24"/>
          </w:rPr>
          <w:t>Fișă</w:t>
        </w:r>
        <w:r w:rsidR="005E2F6F">
          <w:rPr>
            <w:rStyle w:val="Hyperlink"/>
            <w:szCs w:val="24"/>
          </w:rPr>
          <w:t xml:space="preserve"> </w:t>
        </w:r>
        <w:r w:rsidR="00DD12A4" w:rsidRPr="00DD12A4">
          <w:rPr>
            <w:rStyle w:val="Hyperlink"/>
            <w:szCs w:val="24"/>
          </w:rPr>
          <w:t>informativă:</w:t>
        </w:r>
        <w:r w:rsidR="005E2F6F">
          <w:rPr>
            <w:rStyle w:val="Hyperlink"/>
            <w:szCs w:val="24"/>
          </w:rPr>
          <w:t xml:space="preserve"> </w:t>
        </w:r>
        <w:r w:rsidR="00DD12A4" w:rsidRPr="00DD12A4">
          <w:rPr>
            <w:rStyle w:val="Hyperlink"/>
            <w:szCs w:val="24"/>
          </w:rPr>
          <w:t>Planul</w:t>
        </w:r>
        <w:r w:rsidR="005E2F6F">
          <w:rPr>
            <w:rStyle w:val="Hyperlink"/>
            <w:szCs w:val="24"/>
          </w:rPr>
          <w:t xml:space="preserve"> </w:t>
        </w:r>
        <w:r w:rsidR="00DD12A4" w:rsidRPr="00DD12A4">
          <w:rPr>
            <w:rStyle w:val="Hyperlink"/>
            <w:szCs w:val="24"/>
          </w:rPr>
          <w:t>de</w:t>
        </w:r>
        <w:r w:rsidR="005E2F6F">
          <w:rPr>
            <w:rStyle w:val="Hyperlink"/>
            <w:szCs w:val="24"/>
          </w:rPr>
          <w:t xml:space="preserve"> </w:t>
        </w:r>
        <w:r w:rsidR="00DD12A4" w:rsidRPr="00DD12A4">
          <w:rPr>
            <w:rStyle w:val="Hyperlink"/>
            <w:szCs w:val="24"/>
          </w:rPr>
          <w:t>acțiune</w:t>
        </w:r>
        <w:r w:rsidR="005E2F6F">
          <w:rPr>
            <w:rStyle w:val="Hyperlink"/>
            <w:szCs w:val="24"/>
          </w:rPr>
          <w:t xml:space="preserve"> </w:t>
        </w:r>
        <w:r w:rsidR="00DD12A4" w:rsidRPr="00DD12A4">
          <w:rPr>
            <w:rStyle w:val="Hyperlink"/>
            <w:szCs w:val="24"/>
          </w:rPr>
          <w:t>privind</w:t>
        </w:r>
        <w:r w:rsidR="005E2F6F">
          <w:rPr>
            <w:rStyle w:val="Hyperlink"/>
            <w:szCs w:val="24"/>
          </w:rPr>
          <w:t xml:space="preserve"> </w:t>
        </w:r>
        <w:r w:rsidR="00DD12A4" w:rsidRPr="00DD12A4">
          <w:rPr>
            <w:rStyle w:val="Hyperlink"/>
            <w:szCs w:val="24"/>
          </w:rPr>
          <w:t>Pilonul</w:t>
        </w:r>
        <w:r w:rsidR="005E2F6F">
          <w:rPr>
            <w:rStyle w:val="Hyperlink"/>
            <w:szCs w:val="24"/>
          </w:rPr>
          <w:t xml:space="preserve"> </w:t>
        </w:r>
        <w:r w:rsidR="00DD12A4" w:rsidRPr="00DD12A4">
          <w:rPr>
            <w:rStyle w:val="Hyperlink"/>
            <w:szCs w:val="24"/>
          </w:rPr>
          <w:t>european</w:t>
        </w:r>
        <w:r w:rsidR="005E2F6F">
          <w:rPr>
            <w:rStyle w:val="Hyperlink"/>
            <w:szCs w:val="24"/>
          </w:rPr>
          <w:t xml:space="preserve"> </w:t>
        </w:r>
        <w:r w:rsidR="00DD12A4" w:rsidRPr="00DD12A4">
          <w:rPr>
            <w:rStyle w:val="Hyperlink"/>
            <w:szCs w:val="24"/>
          </w:rPr>
          <w:t>al</w:t>
        </w:r>
        <w:r w:rsidR="005E2F6F">
          <w:rPr>
            <w:rStyle w:val="Hyperlink"/>
            <w:szCs w:val="24"/>
          </w:rPr>
          <w:t xml:space="preserve"> </w:t>
        </w:r>
        <w:r w:rsidR="00DD12A4" w:rsidRPr="00DD12A4">
          <w:rPr>
            <w:rStyle w:val="Hyperlink"/>
            <w:szCs w:val="24"/>
          </w:rPr>
          <w:t>drepturilor</w:t>
        </w:r>
        <w:r w:rsidR="005E2F6F">
          <w:rPr>
            <w:rStyle w:val="Hyperlink"/>
            <w:szCs w:val="24"/>
          </w:rPr>
          <w:t xml:space="preserve"> </w:t>
        </w:r>
        <w:r w:rsidR="00DD12A4" w:rsidRPr="00DD12A4">
          <w:rPr>
            <w:rStyle w:val="Hyperlink"/>
            <w:szCs w:val="24"/>
          </w:rPr>
          <w:t>sociale</w:t>
        </w:r>
      </w:hyperlink>
    </w:p>
    <w:p w14:paraId="2E9F17BF" w14:textId="75BCD31C" w:rsidR="00DD12A4" w:rsidRDefault="00DD12A4" w:rsidP="00DD12A4">
      <w:pPr>
        <w:pStyle w:val="Stilsursa"/>
      </w:pPr>
      <w:r w:rsidRPr="00DD12A4">
        <w:t>Sursa:</w:t>
      </w:r>
      <w:r w:rsidR="005E2F6F">
        <w:t xml:space="preserve"> </w:t>
      </w:r>
      <w:hyperlink r:id="rId182" w:history="1">
        <w:r w:rsidR="00ED02FF" w:rsidRPr="005A7DE8">
          <w:rPr>
            <w:rStyle w:val="Hyperlink"/>
            <w:sz w:val="14"/>
            <w:szCs w:val="24"/>
          </w:rPr>
          <w:t>https://romania.representation.ec.europa.eu/</w:t>
        </w:r>
      </w:hyperlink>
    </w:p>
    <w:p w14:paraId="2530EFB0" w14:textId="2D910EE4" w:rsidR="00ED02FF" w:rsidRDefault="00ED02FF" w:rsidP="00ED02FF">
      <w:pPr>
        <w:pStyle w:val="separatorarticole"/>
      </w:pPr>
      <w:r>
        <w:t>*</w:t>
      </w:r>
    </w:p>
    <w:p w14:paraId="0DD5593D" w14:textId="422EDA2C" w:rsidR="00ED02FF" w:rsidRPr="00ED02FF" w:rsidRDefault="00ED02FF" w:rsidP="00ED02FF">
      <w:pPr>
        <w:pStyle w:val="TitluArticolinINFOUE"/>
        <w:jc w:val="both"/>
      </w:pPr>
      <w:bookmarkStart w:id="181" w:name="_Toc119916305"/>
      <w:r w:rsidRPr="00ED02FF">
        <w:t>Comisia</w:t>
      </w:r>
      <w:r w:rsidR="005E2F6F">
        <w:t xml:space="preserve"> </w:t>
      </w:r>
      <w:r w:rsidRPr="00ED02FF">
        <w:t>propune</w:t>
      </w:r>
      <w:r w:rsidR="005E2F6F">
        <w:t xml:space="preserve"> </w:t>
      </w:r>
      <w:r w:rsidRPr="00ED02FF">
        <w:t>măsuri</w:t>
      </w:r>
      <w:r w:rsidR="005E2F6F">
        <w:t xml:space="preserve"> </w:t>
      </w:r>
      <w:r w:rsidRPr="00ED02FF">
        <w:t>pentru</w:t>
      </w:r>
      <w:r w:rsidR="005E2F6F">
        <w:t xml:space="preserve"> </w:t>
      </w:r>
      <w:r w:rsidRPr="00ED02FF">
        <w:t>a</w:t>
      </w:r>
      <w:r w:rsidR="005E2F6F">
        <w:t xml:space="preserve"> </w:t>
      </w:r>
      <w:r w:rsidRPr="00ED02FF">
        <w:t>valorifica</w:t>
      </w:r>
      <w:r w:rsidR="005E2F6F">
        <w:t xml:space="preserve"> </w:t>
      </w:r>
      <w:r w:rsidRPr="00ED02FF">
        <w:t>pe</w:t>
      </w:r>
      <w:r w:rsidR="005E2F6F">
        <w:t xml:space="preserve"> </w:t>
      </w:r>
      <w:r w:rsidRPr="00ED02FF">
        <w:t>deplin</w:t>
      </w:r>
      <w:r w:rsidR="005E2F6F">
        <w:t xml:space="preserve"> </w:t>
      </w:r>
      <w:r w:rsidRPr="00ED02FF">
        <w:t>potențialul</w:t>
      </w:r>
      <w:r w:rsidR="005E2F6F">
        <w:t xml:space="preserve"> </w:t>
      </w:r>
      <w:r w:rsidRPr="00ED02FF">
        <w:t>algelor</w:t>
      </w:r>
      <w:r w:rsidR="005E2F6F">
        <w:t xml:space="preserve"> </w:t>
      </w:r>
      <w:r w:rsidRPr="00ED02FF">
        <w:t>în</w:t>
      </w:r>
      <w:r w:rsidR="005E2F6F">
        <w:t xml:space="preserve"> </w:t>
      </w:r>
      <w:r w:rsidRPr="00ED02FF">
        <w:t>Europa</w:t>
      </w:r>
      <w:r w:rsidR="005E2F6F">
        <w:t xml:space="preserve"> </w:t>
      </w:r>
      <w:r w:rsidRPr="00ED02FF">
        <w:t>pentru</w:t>
      </w:r>
      <w:r w:rsidR="005E2F6F">
        <w:t xml:space="preserve"> </w:t>
      </w:r>
      <w:r w:rsidRPr="00ED02FF">
        <w:t>o</w:t>
      </w:r>
      <w:r w:rsidR="005E2F6F">
        <w:t xml:space="preserve"> </w:t>
      </w:r>
      <w:r w:rsidRPr="00ED02FF">
        <w:t>alimentație</w:t>
      </w:r>
      <w:r w:rsidR="005E2F6F">
        <w:t xml:space="preserve"> </w:t>
      </w:r>
      <w:r w:rsidRPr="00ED02FF">
        <w:t>mai</w:t>
      </w:r>
      <w:r w:rsidR="005E2F6F">
        <w:t xml:space="preserve"> </w:t>
      </w:r>
      <w:r w:rsidRPr="00ED02FF">
        <w:t>sănătoasă,</w:t>
      </w:r>
      <w:r w:rsidR="005E2F6F">
        <w:t xml:space="preserve"> </w:t>
      </w:r>
      <w:r w:rsidRPr="00ED02FF">
        <w:t>reducerea</w:t>
      </w:r>
      <w:r w:rsidR="005E2F6F">
        <w:t xml:space="preserve"> </w:t>
      </w:r>
      <w:r w:rsidRPr="00ED02FF">
        <w:t>emisiilor</w:t>
      </w:r>
      <w:r w:rsidR="005E2F6F">
        <w:t xml:space="preserve"> </w:t>
      </w:r>
      <w:r w:rsidRPr="00ED02FF">
        <w:t>de</w:t>
      </w:r>
      <w:r w:rsidR="005E2F6F">
        <w:t xml:space="preserve"> </w:t>
      </w:r>
      <w:r w:rsidRPr="00ED02FF">
        <w:t>CO2</w:t>
      </w:r>
      <w:r w:rsidR="005E2F6F">
        <w:t xml:space="preserve"> </w:t>
      </w:r>
      <w:r w:rsidRPr="00ED02FF">
        <w:t>și</w:t>
      </w:r>
      <w:r w:rsidR="005E2F6F">
        <w:t xml:space="preserve"> </w:t>
      </w:r>
      <w:r w:rsidRPr="00ED02FF">
        <w:t>combaterea</w:t>
      </w:r>
      <w:r w:rsidR="005E2F6F">
        <w:t xml:space="preserve"> </w:t>
      </w:r>
      <w:r w:rsidRPr="00ED02FF">
        <w:t>poluării</w:t>
      </w:r>
      <w:r w:rsidR="005E2F6F">
        <w:t xml:space="preserve"> </w:t>
      </w:r>
      <w:r w:rsidRPr="00ED02FF">
        <w:t>apei</w:t>
      </w:r>
      <w:bookmarkEnd w:id="181"/>
    </w:p>
    <w:p w14:paraId="42BFC37F" w14:textId="48CC4280" w:rsidR="00ED02FF" w:rsidRPr="00ED02FF" w:rsidRDefault="00ED02FF" w:rsidP="00ED02FF">
      <w:pPr>
        <w:jc w:val="both"/>
      </w:pPr>
      <w:r>
        <w:rPr>
          <w:noProof/>
          <w:lang w:eastAsia="ro-RO"/>
        </w:rPr>
        <w:drawing>
          <wp:anchor distT="0" distB="0" distL="114300" distR="114300" simplePos="0" relativeHeight="252083200" behindDoc="0" locked="0" layoutInCell="1" allowOverlap="1" wp14:anchorId="709E0A31" wp14:editId="4E508C01">
            <wp:simplePos x="0" y="0"/>
            <wp:positionH relativeFrom="column">
              <wp:posOffset>2540</wp:posOffset>
            </wp:positionH>
            <wp:positionV relativeFrom="paragraph">
              <wp:posOffset>41275</wp:posOffset>
            </wp:positionV>
            <wp:extent cx="2152650" cy="448825"/>
            <wp:effectExtent l="0" t="0" r="0" b="889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52650" cy="448825"/>
                    </a:xfrm>
                    <a:prstGeom prst="rect">
                      <a:avLst/>
                    </a:prstGeom>
                    <a:noFill/>
                    <a:ln>
                      <a:noFill/>
                    </a:ln>
                  </pic:spPr>
                </pic:pic>
              </a:graphicData>
            </a:graphic>
          </wp:anchor>
        </w:drawing>
      </w:r>
      <w:r w:rsidRPr="00ED02FF">
        <w:t>Comisia</w:t>
      </w:r>
      <w:r w:rsidR="005E2F6F">
        <w:t xml:space="preserve"> </w:t>
      </w:r>
      <w:r w:rsidRPr="00ED02FF">
        <w:t>a</w:t>
      </w:r>
      <w:r w:rsidR="005E2F6F">
        <w:t xml:space="preserve"> </w:t>
      </w:r>
      <w:r w:rsidRPr="00ED02FF">
        <w:t>adoptat</w:t>
      </w:r>
      <w:r w:rsidR="005E2F6F">
        <w:t xml:space="preserve"> </w:t>
      </w:r>
      <w:r w:rsidRPr="00ED02FF">
        <w:t>Comunicarea</w:t>
      </w:r>
      <w:r w:rsidR="005E2F6F">
        <w:t xml:space="preserve"> </w:t>
      </w:r>
      <w:r w:rsidRPr="00ED02FF">
        <w:t>intitulată</w:t>
      </w:r>
      <w:r w:rsidR="005E2F6F">
        <w:t xml:space="preserve"> </w:t>
      </w:r>
      <w:hyperlink r:id="rId184" w:history="1">
        <w:r w:rsidRPr="00ED02FF">
          <w:rPr>
            <w:rStyle w:val="Hyperlink"/>
            <w:szCs w:val="24"/>
          </w:rPr>
          <w:t>„Către</w:t>
        </w:r>
        <w:r w:rsidR="005E2F6F">
          <w:rPr>
            <w:rStyle w:val="Hyperlink"/>
            <w:szCs w:val="24"/>
          </w:rPr>
          <w:t xml:space="preserve"> </w:t>
        </w:r>
        <w:r w:rsidRPr="00ED02FF">
          <w:rPr>
            <w:rStyle w:val="Hyperlink"/>
            <w:szCs w:val="24"/>
          </w:rPr>
          <w:t>un</w:t>
        </w:r>
        <w:r w:rsidR="005E2F6F">
          <w:rPr>
            <w:rStyle w:val="Hyperlink"/>
            <w:szCs w:val="24"/>
          </w:rPr>
          <w:t xml:space="preserve"> </w:t>
        </w:r>
        <w:r w:rsidRPr="00ED02FF">
          <w:rPr>
            <w:rStyle w:val="Hyperlink"/>
            <w:szCs w:val="24"/>
          </w:rPr>
          <w:t>sector</w:t>
        </w:r>
        <w:r w:rsidR="005E2F6F">
          <w:rPr>
            <w:rStyle w:val="Hyperlink"/>
            <w:szCs w:val="24"/>
          </w:rPr>
          <w:t xml:space="preserve"> </w:t>
        </w:r>
        <w:r w:rsidRPr="00ED02FF">
          <w:rPr>
            <w:rStyle w:val="Hyperlink"/>
            <w:szCs w:val="24"/>
          </w:rPr>
          <w:t>european</w:t>
        </w:r>
        <w:r w:rsidR="005E2F6F">
          <w:rPr>
            <w:rStyle w:val="Hyperlink"/>
            <w:szCs w:val="24"/>
          </w:rPr>
          <w:t xml:space="preserve"> </w:t>
        </w:r>
        <w:r w:rsidRPr="00ED02FF">
          <w:rPr>
            <w:rStyle w:val="Hyperlink"/>
            <w:szCs w:val="24"/>
          </w:rPr>
          <w:t>al</w:t>
        </w:r>
        <w:r w:rsidR="005E2F6F">
          <w:rPr>
            <w:rStyle w:val="Hyperlink"/>
            <w:szCs w:val="24"/>
          </w:rPr>
          <w:t xml:space="preserve"> </w:t>
        </w:r>
        <w:r w:rsidRPr="00ED02FF">
          <w:rPr>
            <w:rStyle w:val="Hyperlink"/>
            <w:szCs w:val="24"/>
          </w:rPr>
          <w:t>algelor</w:t>
        </w:r>
        <w:r w:rsidR="005E2F6F">
          <w:rPr>
            <w:rStyle w:val="Hyperlink"/>
            <w:szCs w:val="24"/>
          </w:rPr>
          <w:t xml:space="preserve"> </w:t>
        </w:r>
        <w:r w:rsidRPr="00ED02FF">
          <w:rPr>
            <w:rStyle w:val="Hyperlink"/>
            <w:szCs w:val="24"/>
          </w:rPr>
          <w:t>puternic</w:t>
        </w:r>
        <w:r w:rsidR="005E2F6F">
          <w:rPr>
            <w:rStyle w:val="Hyperlink"/>
            <w:szCs w:val="24"/>
          </w:rPr>
          <w:t xml:space="preserve"> </w:t>
        </w:r>
        <w:r w:rsidRPr="00ED02FF">
          <w:rPr>
            <w:rStyle w:val="Hyperlink"/>
            <w:szCs w:val="24"/>
          </w:rPr>
          <w:t>și</w:t>
        </w:r>
        <w:r w:rsidR="005E2F6F">
          <w:rPr>
            <w:rStyle w:val="Hyperlink"/>
            <w:szCs w:val="24"/>
          </w:rPr>
          <w:t xml:space="preserve"> </w:t>
        </w:r>
        <w:r w:rsidRPr="00ED02FF">
          <w:rPr>
            <w:rStyle w:val="Hyperlink"/>
            <w:szCs w:val="24"/>
          </w:rPr>
          <w:t>sustenabil”</w:t>
        </w:r>
      </w:hyperlink>
      <w:r w:rsidRPr="00ED02FF">
        <w:t>,</w:t>
      </w:r>
      <w:r w:rsidR="005E2F6F">
        <w:t xml:space="preserve"> </w:t>
      </w:r>
      <w:r w:rsidRPr="00ED02FF">
        <w:t>o</w:t>
      </w:r>
      <w:r w:rsidR="005E2F6F">
        <w:t xml:space="preserve"> </w:t>
      </w:r>
      <w:r w:rsidRPr="00ED02FF">
        <w:t>inițiativă</w:t>
      </w:r>
      <w:r w:rsidR="005E2F6F">
        <w:t xml:space="preserve"> </w:t>
      </w:r>
      <w:r w:rsidRPr="00ED02FF">
        <w:t>de</w:t>
      </w:r>
      <w:r w:rsidR="005E2F6F">
        <w:t xml:space="preserve"> </w:t>
      </w:r>
      <w:r w:rsidRPr="00ED02FF">
        <w:t>pionierat</w:t>
      </w:r>
      <w:r w:rsidR="005E2F6F">
        <w:t xml:space="preserve"> </w:t>
      </w:r>
      <w:r w:rsidRPr="00ED02FF">
        <w:t>menită</w:t>
      </w:r>
      <w:r w:rsidR="005E2F6F">
        <w:t xml:space="preserve"> </w:t>
      </w:r>
      <w:r w:rsidRPr="00ED02FF">
        <w:t>să</w:t>
      </w:r>
      <w:r w:rsidR="005E2F6F">
        <w:t xml:space="preserve"> </w:t>
      </w:r>
      <w:r w:rsidRPr="00ED02FF">
        <w:t>deblocheze</w:t>
      </w:r>
      <w:r w:rsidR="005E2F6F">
        <w:t xml:space="preserve"> </w:t>
      </w:r>
      <w:r w:rsidRPr="00ED02FF">
        <w:t>potențialul</w:t>
      </w:r>
      <w:r w:rsidR="005E2F6F">
        <w:t xml:space="preserve"> </w:t>
      </w:r>
      <w:r w:rsidRPr="00ED02FF">
        <w:t>algelor</w:t>
      </w:r>
      <w:r w:rsidR="005E2F6F">
        <w:t xml:space="preserve"> </w:t>
      </w:r>
      <w:r w:rsidRPr="00ED02FF">
        <w:t>în</w:t>
      </w:r>
      <w:r w:rsidR="005E2F6F">
        <w:t xml:space="preserve"> </w:t>
      </w:r>
      <w:r w:rsidRPr="00ED02FF">
        <w:t>Uniunea</w:t>
      </w:r>
      <w:r w:rsidR="005E2F6F">
        <w:t xml:space="preserve"> </w:t>
      </w:r>
      <w:r w:rsidRPr="00ED02FF">
        <w:t>Europeană.</w:t>
      </w:r>
      <w:r w:rsidR="005E2F6F">
        <w:t xml:space="preserve"> </w:t>
      </w:r>
      <w:r w:rsidRPr="00ED02FF">
        <w:t>Comunicarea</w:t>
      </w:r>
      <w:r w:rsidR="005E2F6F">
        <w:t xml:space="preserve"> </w:t>
      </w:r>
      <w:r w:rsidRPr="00ED02FF">
        <w:t>propune</w:t>
      </w:r>
      <w:r w:rsidR="005E2F6F">
        <w:t xml:space="preserve"> </w:t>
      </w:r>
      <w:r w:rsidRPr="00ED02FF">
        <w:t>23</w:t>
      </w:r>
      <w:r w:rsidR="005E2F6F">
        <w:t xml:space="preserve"> </w:t>
      </w:r>
      <w:r w:rsidRPr="00ED02FF">
        <w:t>de</w:t>
      </w:r>
      <w:r w:rsidR="005E2F6F">
        <w:t xml:space="preserve"> </w:t>
      </w:r>
      <w:r w:rsidRPr="00ED02FF">
        <w:t>acțiuni</w:t>
      </w:r>
      <w:r w:rsidR="005E2F6F">
        <w:t xml:space="preserve"> </w:t>
      </w:r>
      <w:r w:rsidRPr="00ED02FF">
        <w:t>prin</w:t>
      </w:r>
      <w:r w:rsidR="005E2F6F">
        <w:t xml:space="preserve"> </w:t>
      </w:r>
      <w:r w:rsidRPr="00ED02FF">
        <w:t>care</w:t>
      </w:r>
      <w:r w:rsidR="005E2F6F">
        <w:t xml:space="preserve"> </w:t>
      </w:r>
      <w:r w:rsidRPr="00ED02FF">
        <w:t>se</w:t>
      </w:r>
      <w:r w:rsidR="005E2F6F">
        <w:t xml:space="preserve"> </w:t>
      </w:r>
      <w:r w:rsidRPr="00ED02FF">
        <w:t>creează</w:t>
      </w:r>
      <w:r w:rsidR="005E2F6F">
        <w:t xml:space="preserve"> </w:t>
      </w:r>
      <w:r w:rsidRPr="00ED02FF">
        <w:t>oportunități</w:t>
      </w:r>
      <w:r w:rsidR="005E2F6F">
        <w:t xml:space="preserve"> </w:t>
      </w:r>
      <w:r w:rsidRPr="00ED02FF">
        <w:t>pentru</w:t>
      </w:r>
      <w:r w:rsidR="005E2F6F">
        <w:t xml:space="preserve"> </w:t>
      </w:r>
      <w:r w:rsidRPr="00ED02FF">
        <w:t>ca</w:t>
      </w:r>
      <w:r w:rsidR="005E2F6F">
        <w:t xml:space="preserve"> </w:t>
      </w:r>
      <w:r w:rsidRPr="00ED02FF">
        <w:t>această</w:t>
      </w:r>
      <w:r w:rsidR="005E2F6F">
        <w:t xml:space="preserve"> </w:t>
      </w:r>
      <w:r w:rsidRPr="00ED02FF">
        <w:t>industrie</w:t>
      </w:r>
      <w:r w:rsidR="005E2F6F">
        <w:t xml:space="preserve"> </w:t>
      </w:r>
      <w:r w:rsidRPr="00ED02FF">
        <w:t>să</w:t>
      </w:r>
      <w:r w:rsidR="005E2F6F">
        <w:t xml:space="preserve"> </w:t>
      </w:r>
      <w:r w:rsidRPr="00ED02FF">
        <w:t>se</w:t>
      </w:r>
      <w:r w:rsidR="005E2F6F">
        <w:t xml:space="preserve"> </w:t>
      </w:r>
      <w:r w:rsidRPr="00ED02FF">
        <w:t>transforme</w:t>
      </w:r>
      <w:r w:rsidR="005E2F6F">
        <w:t xml:space="preserve"> </w:t>
      </w:r>
      <w:r w:rsidRPr="00ED02FF">
        <w:t>într-un</w:t>
      </w:r>
      <w:r w:rsidR="005E2F6F">
        <w:t xml:space="preserve"> </w:t>
      </w:r>
      <w:r w:rsidRPr="00ED02FF">
        <w:rPr>
          <w:b/>
          <w:bCs/>
        </w:rPr>
        <w:t>sector</w:t>
      </w:r>
      <w:r w:rsidR="005E2F6F">
        <w:rPr>
          <w:b/>
          <w:bCs/>
        </w:rPr>
        <w:t xml:space="preserve"> </w:t>
      </w:r>
      <w:r w:rsidRPr="00ED02FF">
        <w:rPr>
          <w:b/>
          <w:bCs/>
        </w:rPr>
        <w:t>solid,</w:t>
      </w:r>
      <w:r w:rsidR="005E2F6F">
        <w:rPr>
          <w:b/>
          <w:bCs/>
        </w:rPr>
        <w:t xml:space="preserve"> </w:t>
      </w:r>
      <w:r w:rsidRPr="00ED02FF">
        <w:rPr>
          <w:b/>
          <w:bCs/>
        </w:rPr>
        <w:t>sustenabil</w:t>
      </w:r>
      <w:r w:rsidR="005E2F6F">
        <w:rPr>
          <w:b/>
          <w:bCs/>
        </w:rPr>
        <w:t xml:space="preserve"> </w:t>
      </w:r>
      <w:r w:rsidRPr="00ED02FF">
        <w:rPr>
          <w:b/>
          <w:bCs/>
        </w:rPr>
        <w:t>și</w:t>
      </w:r>
      <w:r w:rsidR="005E2F6F">
        <w:rPr>
          <w:b/>
          <w:bCs/>
        </w:rPr>
        <w:t xml:space="preserve"> </w:t>
      </w:r>
      <w:r w:rsidRPr="00ED02FF">
        <w:rPr>
          <w:b/>
          <w:bCs/>
        </w:rPr>
        <w:t>regenerativ,</w:t>
      </w:r>
      <w:r w:rsidR="005E2F6F">
        <w:rPr>
          <w:b/>
          <w:bCs/>
        </w:rPr>
        <w:t xml:space="preserve"> </w:t>
      </w:r>
      <w:r w:rsidRPr="00ED02FF">
        <w:rPr>
          <w:b/>
          <w:bCs/>
        </w:rPr>
        <w:t>capabil</w:t>
      </w:r>
      <w:r w:rsidR="005E2F6F">
        <w:rPr>
          <w:b/>
          <w:bCs/>
        </w:rPr>
        <w:t xml:space="preserve"> </w:t>
      </w:r>
      <w:r w:rsidRPr="00ED02FF">
        <w:rPr>
          <w:b/>
          <w:bCs/>
        </w:rPr>
        <w:t>să</w:t>
      </w:r>
      <w:r w:rsidR="005E2F6F">
        <w:rPr>
          <w:b/>
          <w:bCs/>
        </w:rPr>
        <w:t xml:space="preserve"> </w:t>
      </w:r>
      <w:r w:rsidRPr="00ED02FF">
        <w:rPr>
          <w:b/>
          <w:bCs/>
        </w:rPr>
        <w:t>răspundă</w:t>
      </w:r>
      <w:r w:rsidR="005E2F6F">
        <w:rPr>
          <w:b/>
          <w:bCs/>
        </w:rPr>
        <w:t xml:space="preserve"> </w:t>
      </w:r>
      <w:r w:rsidRPr="00ED02FF">
        <w:rPr>
          <w:b/>
          <w:bCs/>
        </w:rPr>
        <w:t>cererii</w:t>
      </w:r>
      <w:r w:rsidR="005E2F6F">
        <w:rPr>
          <w:b/>
          <w:bCs/>
        </w:rPr>
        <w:t xml:space="preserve"> </w:t>
      </w:r>
      <w:r w:rsidRPr="00ED02FF">
        <w:rPr>
          <w:b/>
          <w:bCs/>
        </w:rPr>
        <w:t>tot</w:t>
      </w:r>
      <w:r w:rsidR="005E2F6F">
        <w:rPr>
          <w:b/>
          <w:bCs/>
        </w:rPr>
        <w:t xml:space="preserve"> </w:t>
      </w:r>
      <w:r w:rsidRPr="00ED02FF">
        <w:rPr>
          <w:b/>
          <w:bCs/>
        </w:rPr>
        <w:t>mai</w:t>
      </w:r>
      <w:r w:rsidR="005E2F6F">
        <w:rPr>
          <w:b/>
          <w:bCs/>
        </w:rPr>
        <w:t xml:space="preserve"> </w:t>
      </w:r>
      <w:r w:rsidRPr="00ED02FF">
        <w:rPr>
          <w:b/>
          <w:bCs/>
        </w:rPr>
        <w:t>mari</w:t>
      </w:r>
      <w:r w:rsidR="005E2F6F">
        <w:rPr>
          <w:b/>
          <w:bCs/>
        </w:rPr>
        <w:t xml:space="preserve"> </w:t>
      </w:r>
      <w:r w:rsidRPr="00ED02FF">
        <w:rPr>
          <w:b/>
          <w:bCs/>
        </w:rPr>
        <w:t>a</w:t>
      </w:r>
      <w:r w:rsidR="005E2F6F">
        <w:rPr>
          <w:b/>
          <w:bCs/>
        </w:rPr>
        <w:t xml:space="preserve"> </w:t>
      </w:r>
      <w:r w:rsidRPr="00ED02FF">
        <w:rPr>
          <w:b/>
          <w:bCs/>
        </w:rPr>
        <w:t>UE</w:t>
      </w:r>
      <w:r w:rsidRPr="00ED02FF">
        <w:t>.</w:t>
      </w:r>
      <w:r w:rsidR="005E2F6F">
        <w:t xml:space="preserve"> </w:t>
      </w:r>
      <w:r w:rsidRPr="00ED02FF">
        <w:t>UE</w:t>
      </w:r>
      <w:r w:rsidR="005E2F6F">
        <w:t xml:space="preserve"> </w:t>
      </w:r>
      <w:r w:rsidRPr="00ED02FF">
        <w:t>este</w:t>
      </w:r>
      <w:r w:rsidR="005E2F6F">
        <w:t xml:space="preserve"> </w:t>
      </w:r>
      <w:r w:rsidRPr="00ED02FF">
        <w:rPr>
          <w:b/>
          <w:bCs/>
        </w:rPr>
        <w:t>unul</w:t>
      </w:r>
      <w:r w:rsidR="005E2F6F">
        <w:rPr>
          <w:b/>
          <w:bCs/>
        </w:rPr>
        <w:t xml:space="preserve"> </w:t>
      </w:r>
      <w:r w:rsidRPr="00ED02FF">
        <w:rPr>
          <w:b/>
          <w:bCs/>
        </w:rPr>
        <w:t>dintre</w:t>
      </w:r>
      <w:r w:rsidR="005E2F6F">
        <w:rPr>
          <w:b/>
          <w:bCs/>
        </w:rPr>
        <w:t xml:space="preserve"> </w:t>
      </w:r>
      <w:r w:rsidRPr="00ED02FF">
        <w:rPr>
          <w:b/>
          <w:bCs/>
        </w:rPr>
        <w:t>cei</w:t>
      </w:r>
      <w:r w:rsidR="005E2F6F">
        <w:rPr>
          <w:b/>
          <w:bCs/>
        </w:rPr>
        <w:t xml:space="preserve"> </w:t>
      </w:r>
      <w:r w:rsidRPr="00ED02FF">
        <w:rPr>
          <w:b/>
          <w:bCs/>
        </w:rPr>
        <w:t>mai</w:t>
      </w:r>
      <w:r w:rsidR="005E2F6F">
        <w:rPr>
          <w:b/>
          <w:bCs/>
        </w:rPr>
        <w:t xml:space="preserve"> </w:t>
      </w:r>
      <w:r w:rsidRPr="00ED02FF">
        <w:rPr>
          <w:b/>
          <w:bCs/>
        </w:rPr>
        <w:t>mari</w:t>
      </w:r>
      <w:r w:rsidR="005E2F6F">
        <w:rPr>
          <w:b/>
          <w:bCs/>
        </w:rPr>
        <w:t xml:space="preserve"> </w:t>
      </w:r>
      <w:r w:rsidRPr="00ED02FF">
        <w:rPr>
          <w:b/>
          <w:bCs/>
        </w:rPr>
        <w:t>importatori</w:t>
      </w:r>
      <w:r w:rsidR="005E2F6F">
        <w:rPr>
          <w:b/>
          <w:bCs/>
        </w:rPr>
        <w:t xml:space="preserve"> </w:t>
      </w:r>
      <w:r w:rsidRPr="00ED02FF">
        <w:rPr>
          <w:b/>
          <w:bCs/>
        </w:rPr>
        <w:t>de</w:t>
      </w:r>
      <w:r w:rsidR="005E2F6F">
        <w:rPr>
          <w:b/>
          <w:bCs/>
        </w:rPr>
        <w:t xml:space="preserve"> </w:t>
      </w:r>
      <w:r w:rsidRPr="00ED02FF">
        <w:rPr>
          <w:b/>
          <w:bCs/>
        </w:rPr>
        <w:t>produse</w:t>
      </w:r>
      <w:r w:rsidR="005E2F6F">
        <w:rPr>
          <w:b/>
          <w:bCs/>
        </w:rPr>
        <w:t xml:space="preserve"> </w:t>
      </w:r>
      <w:r w:rsidRPr="00ED02FF">
        <w:rPr>
          <w:b/>
          <w:bCs/>
        </w:rPr>
        <w:t>din</w:t>
      </w:r>
      <w:r w:rsidR="005E2F6F">
        <w:rPr>
          <w:b/>
          <w:bCs/>
        </w:rPr>
        <w:t xml:space="preserve"> </w:t>
      </w:r>
      <w:r w:rsidRPr="00ED02FF">
        <w:rPr>
          <w:b/>
          <w:bCs/>
        </w:rPr>
        <w:t>alge</w:t>
      </w:r>
      <w:r w:rsidR="005E2F6F">
        <w:rPr>
          <w:b/>
          <w:bCs/>
        </w:rPr>
        <w:t xml:space="preserve"> </w:t>
      </w:r>
      <w:r w:rsidRPr="00ED02FF">
        <w:rPr>
          <w:b/>
          <w:bCs/>
        </w:rPr>
        <w:t>marine</w:t>
      </w:r>
      <w:r w:rsidR="005E2F6F">
        <w:t xml:space="preserve"> </w:t>
      </w:r>
      <w:r w:rsidRPr="00ED02FF">
        <w:t>la</w:t>
      </w:r>
      <w:r w:rsidR="005E2F6F">
        <w:t xml:space="preserve"> </w:t>
      </w:r>
      <w:r w:rsidRPr="00ED02FF">
        <w:t>nivel</w:t>
      </w:r>
      <w:r w:rsidR="005E2F6F">
        <w:t xml:space="preserve"> </w:t>
      </w:r>
      <w:r w:rsidRPr="00ED02FF">
        <w:t>mondial</w:t>
      </w:r>
      <w:r w:rsidR="005E2F6F">
        <w:t xml:space="preserve"> </w:t>
      </w:r>
      <w:r w:rsidRPr="00ED02FF">
        <w:t>și</w:t>
      </w:r>
      <w:r w:rsidR="005E2F6F">
        <w:t xml:space="preserve"> </w:t>
      </w:r>
      <w:r w:rsidRPr="00ED02FF">
        <w:t>se</w:t>
      </w:r>
      <w:r w:rsidR="005E2F6F">
        <w:t xml:space="preserve"> </w:t>
      </w:r>
      <w:r w:rsidRPr="00ED02FF">
        <w:t>preconizează</w:t>
      </w:r>
      <w:r w:rsidR="005E2F6F">
        <w:t xml:space="preserve"> </w:t>
      </w:r>
      <w:r w:rsidRPr="00ED02FF">
        <w:t>că</w:t>
      </w:r>
      <w:r w:rsidR="005E2F6F">
        <w:t xml:space="preserve"> </w:t>
      </w:r>
      <w:r w:rsidRPr="00ED02FF">
        <w:t>cererea</w:t>
      </w:r>
      <w:r w:rsidR="005E2F6F">
        <w:t xml:space="preserve"> </w:t>
      </w:r>
      <w:r w:rsidRPr="00ED02FF">
        <w:t>va</w:t>
      </w:r>
      <w:r w:rsidR="005E2F6F">
        <w:t xml:space="preserve"> </w:t>
      </w:r>
      <w:r w:rsidRPr="00ED02FF">
        <w:t>ajunge</w:t>
      </w:r>
      <w:r w:rsidR="005E2F6F">
        <w:t xml:space="preserve"> </w:t>
      </w:r>
      <w:r w:rsidRPr="00ED02FF">
        <w:t>la</w:t>
      </w:r>
      <w:r w:rsidR="005E2F6F">
        <w:t xml:space="preserve"> </w:t>
      </w:r>
      <w:r w:rsidRPr="00ED02FF">
        <w:t>9</w:t>
      </w:r>
      <w:r w:rsidR="005E2F6F">
        <w:t xml:space="preserve"> </w:t>
      </w:r>
      <w:r w:rsidRPr="00ED02FF">
        <w:t>miliarde</w:t>
      </w:r>
      <w:r w:rsidR="005E2F6F">
        <w:t xml:space="preserve"> </w:t>
      </w:r>
      <w:r w:rsidRPr="00ED02FF">
        <w:t>EUR</w:t>
      </w:r>
      <w:r w:rsidR="005E2F6F">
        <w:t xml:space="preserve"> </w:t>
      </w:r>
      <w:r w:rsidRPr="00ED02FF">
        <w:t>în</w:t>
      </w:r>
      <w:r w:rsidR="005E2F6F">
        <w:t xml:space="preserve"> </w:t>
      </w:r>
      <w:r w:rsidRPr="00ED02FF">
        <w:t>2030,</w:t>
      </w:r>
      <w:r w:rsidR="005E2F6F">
        <w:t xml:space="preserve"> </w:t>
      </w:r>
      <w:r w:rsidRPr="00ED02FF">
        <w:t>în</w:t>
      </w:r>
      <w:r w:rsidR="005E2F6F">
        <w:t xml:space="preserve"> </w:t>
      </w:r>
      <w:r w:rsidRPr="00ED02FF">
        <w:t>special</w:t>
      </w:r>
      <w:r w:rsidR="005E2F6F">
        <w:t xml:space="preserve"> </w:t>
      </w:r>
      <w:r w:rsidRPr="00ED02FF">
        <w:t>în</w:t>
      </w:r>
      <w:r w:rsidR="005E2F6F">
        <w:t xml:space="preserve"> </w:t>
      </w:r>
      <w:r w:rsidRPr="00ED02FF">
        <w:t>sectorul</w:t>
      </w:r>
      <w:r w:rsidR="005E2F6F">
        <w:t xml:space="preserve"> </w:t>
      </w:r>
      <w:r w:rsidRPr="00ED02FF">
        <w:t>produselor</w:t>
      </w:r>
      <w:r w:rsidR="005E2F6F">
        <w:t xml:space="preserve"> </w:t>
      </w:r>
      <w:r w:rsidRPr="00ED02FF">
        <w:t>alimentare,</w:t>
      </w:r>
      <w:r w:rsidR="005E2F6F">
        <w:t xml:space="preserve"> </w:t>
      </w:r>
      <w:r w:rsidRPr="00ED02FF">
        <w:t>al</w:t>
      </w:r>
      <w:r w:rsidR="005E2F6F">
        <w:t xml:space="preserve"> </w:t>
      </w:r>
      <w:r w:rsidRPr="00ED02FF">
        <w:t>produselor</w:t>
      </w:r>
      <w:r w:rsidR="005E2F6F">
        <w:t xml:space="preserve"> </w:t>
      </w:r>
      <w:r w:rsidRPr="00ED02FF">
        <w:t>cosmetice,</w:t>
      </w:r>
      <w:r w:rsidR="005E2F6F">
        <w:t xml:space="preserve"> </w:t>
      </w:r>
      <w:r w:rsidRPr="00ED02FF">
        <w:t>al</w:t>
      </w:r>
      <w:r w:rsidR="005E2F6F">
        <w:t xml:space="preserve"> </w:t>
      </w:r>
      <w:r w:rsidRPr="00ED02FF">
        <w:t>produselor</w:t>
      </w:r>
      <w:r w:rsidR="005E2F6F">
        <w:t xml:space="preserve"> </w:t>
      </w:r>
      <w:r w:rsidRPr="00ED02FF">
        <w:t>farmaceutice</w:t>
      </w:r>
      <w:r w:rsidR="005E2F6F">
        <w:t xml:space="preserve"> </w:t>
      </w:r>
      <w:r w:rsidRPr="00ED02FF">
        <w:t>și</w:t>
      </w:r>
      <w:r w:rsidR="005E2F6F">
        <w:t xml:space="preserve"> </w:t>
      </w:r>
      <w:r w:rsidRPr="00ED02FF">
        <w:t>al</w:t>
      </w:r>
      <w:r w:rsidR="005E2F6F">
        <w:t xml:space="preserve"> </w:t>
      </w:r>
      <w:r w:rsidRPr="00ED02FF">
        <w:t>producției</w:t>
      </w:r>
      <w:r w:rsidR="005E2F6F">
        <w:t xml:space="preserve"> </w:t>
      </w:r>
      <w:r w:rsidRPr="00ED02FF">
        <w:t>de</w:t>
      </w:r>
      <w:r w:rsidR="005E2F6F">
        <w:t xml:space="preserve"> </w:t>
      </w:r>
      <w:r w:rsidRPr="00ED02FF">
        <w:t>energie.</w:t>
      </w:r>
    </w:p>
    <w:p w14:paraId="51BBB754" w14:textId="010E9780" w:rsidR="00ED02FF" w:rsidRPr="00ED02FF" w:rsidRDefault="00ED02FF" w:rsidP="00ED02FF">
      <w:pPr>
        <w:jc w:val="both"/>
      </w:pPr>
      <w:r w:rsidRPr="00ED02FF">
        <w:rPr>
          <w:b/>
          <w:bCs/>
        </w:rPr>
        <w:t>23</w:t>
      </w:r>
      <w:r w:rsidR="005E2F6F">
        <w:rPr>
          <w:b/>
          <w:bCs/>
        </w:rPr>
        <w:t xml:space="preserve"> </w:t>
      </w:r>
      <w:r w:rsidRPr="00ED02FF">
        <w:rPr>
          <w:b/>
          <w:bCs/>
        </w:rPr>
        <w:t>de</w:t>
      </w:r>
      <w:r w:rsidR="005E2F6F">
        <w:rPr>
          <w:b/>
          <w:bCs/>
        </w:rPr>
        <w:t xml:space="preserve"> </w:t>
      </w:r>
      <w:r w:rsidRPr="00ED02FF">
        <w:rPr>
          <w:b/>
          <w:bCs/>
        </w:rPr>
        <w:t>acțiuni</w:t>
      </w:r>
      <w:r w:rsidR="005E2F6F">
        <w:rPr>
          <w:b/>
          <w:bCs/>
        </w:rPr>
        <w:t xml:space="preserve"> </w:t>
      </w:r>
      <w:r w:rsidRPr="00ED02FF">
        <w:rPr>
          <w:b/>
          <w:bCs/>
        </w:rPr>
        <w:t>de</w:t>
      </w:r>
      <w:r w:rsidR="005E2F6F">
        <w:rPr>
          <w:b/>
          <w:bCs/>
        </w:rPr>
        <w:t xml:space="preserve"> </w:t>
      </w:r>
      <w:r w:rsidRPr="00ED02FF">
        <w:rPr>
          <w:b/>
          <w:bCs/>
        </w:rPr>
        <w:t>stimulare</w:t>
      </w:r>
      <w:r w:rsidR="005E2F6F">
        <w:rPr>
          <w:b/>
          <w:bCs/>
        </w:rPr>
        <w:t xml:space="preserve"> </w:t>
      </w:r>
      <w:r w:rsidRPr="00ED02FF">
        <w:rPr>
          <w:b/>
          <w:bCs/>
        </w:rPr>
        <w:t>a</w:t>
      </w:r>
      <w:r w:rsidR="005E2F6F">
        <w:rPr>
          <w:b/>
          <w:bCs/>
        </w:rPr>
        <w:t xml:space="preserve"> </w:t>
      </w:r>
      <w:r w:rsidRPr="00ED02FF">
        <w:rPr>
          <w:b/>
          <w:bCs/>
        </w:rPr>
        <w:t>sectorului</w:t>
      </w:r>
      <w:r w:rsidR="005E2F6F">
        <w:rPr>
          <w:b/>
          <w:bCs/>
        </w:rPr>
        <w:t xml:space="preserve"> </w:t>
      </w:r>
      <w:r w:rsidRPr="00ED02FF">
        <w:rPr>
          <w:b/>
          <w:bCs/>
        </w:rPr>
        <w:t>algelor</w:t>
      </w:r>
    </w:p>
    <w:p w14:paraId="2974E357" w14:textId="5F3DA75B" w:rsidR="00ED02FF" w:rsidRPr="00ED02FF" w:rsidRDefault="00ED02FF" w:rsidP="00ED02FF">
      <w:pPr>
        <w:jc w:val="both"/>
      </w:pPr>
      <w:r w:rsidRPr="00ED02FF">
        <w:t>Comisia</w:t>
      </w:r>
      <w:r w:rsidR="005E2F6F">
        <w:t xml:space="preserve"> </w:t>
      </w:r>
      <w:r w:rsidRPr="00ED02FF">
        <w:t>identifică</w:t>
      </w:r>
      <w:r w:rsidR="005E2F6F">
        <w:t xml:space="preserve"> </w:t>
      </w:r>
      <w:r w:rsidRPr="00ED02FF">
        <w:t>23</w:t>
      </w:r>
      <w:r w:rsidR="005E2F6F">
        <w:t xml:space="preserve"> </w:t>
      </w:r>
      <w:r w:rsidRPr="00ED02FF">
        <w:t>de</w:t>
      </w:r>
      <w:r w:rsidR="005E2F6F">
        <w:t xml:space="preserve"> </w:t>
      </w:r>
      <w:r w:rsidRPr="00ED02FF">
        <w:t>acțiuni</w:t>
      </w:r>
      <w:r w:rsidR="005E2F6F">
        <w:t xml:space="preserve"> </w:t>
      </w:r>
      <w:r w:rsidRPr="00ED02FF">
        <w:t>care</w:t>
      </w:r>
      <w:r w:rsidR="005E2F6F">
        <w:t xml:space="preserve"> </w:t>
      </w:r>
      <w:r w:rsidRPr="00ED02FF">
        <w:t>vizează</w:t>
      </w:r>
      <w:r w:rsidR="005E2F6F">
        <w:t xml:space="preserve"> </w:t>
      </w:r>
      <w:r w:rsidRPr="00ED02FF">
        <w:t>îmbunătățirea</w:t>
      </w:r>
      <w:r w:rsidR="005E2F6F">
        <w:t xml:space="preserve"> </w:t>
      </w:r>
      <w:r w:rsidRPr="00ED02FF">
        <w:t>mediului</w:t>
      </w:r>
      <w:r w:rsidR="005E2F6F">
        <w:t xml:space="preserve"> </w:t>
      </w:r>
      <w:r w:rsidRPr="00ED02FF">
        <w:t>de</w:t>
      </w:r>
      <w:r w:rsidR="005E2F6F">
        <w:t xml:space="preserve"> </w:t>
      </w:r>
      <w:r w:rsidRPr="00ED02FF">
        <w:t>afaceri,</w:t>
      </w:r>
      <w:r w:rsidR="005E2F6F">
        <w:t xml:space="preserve"> </w:t>
      </w:r>
      <w:r w:rsidRPr="00ED02FF">
        <w:t>creșterea</w:t>
      </w:r>
      <w:r w:rsidR="005E2F6F">
        <w:t xml:space="preserve"> </w:t>
      </w:r>
      <w:r w:rsidRPr="00ED02FF">
        <w:t>gradului</w:t>
      </w:r>
      <w:r w:rsidR="005E2F6F">
        <w:t xml:space="preserve"> </w:t>
      </w:r>
      <w:r w:rsidRPr="00ED02FF">
        <w:t>de</w:t>
      </w:r>
      <w:r w:rsidR="005E2F6F">
        <w:t xml:space="preserve"> </w:t>
      </w:r>
      <w:r w:rsidRPr="00ED02FF">
        <w:t>conștientizare</w:t>
      </w:r>
      <w:r w:rsidR="005E2F6F">
        <w:t xml:space="preserve"> </w:t>
      </w:r>
      <w:r w:rsidRPr="00ED02FF">
        <w:t>socială</w:t>
      </w:r>
      <w:r w:rsidR="005E2F6F">
        <w:t xml:space="preserve"> </w:t>
      </w:r>
      <w:r w:rsidRPr="00ED02FF">
        <w:t>și</w:t>
      </w:r>
      <w:r w:rsidR="005E2F6F">
        <w:t xml:space="preserve"> </w:t>
      </w:r>
      <w:r w:rsidRPr="00ED02FF">
        <w:t>de</w:t>
      </w:r>
      <w:r w:rsidR="005E2F6F">
        <w:t xml:space="preserve"> </w:t>
      </w:r>
      <w:r w:rsidRPr="00ED02FF">
        <w:t>acceptare</w:t>
      </w:r>
      <w:r w:rsidR="005E2F6F">
        <w:t xml:space="preserve"> </w:t>
      </w:r>
      <w:r w:rsidRPr="00ED02FF">
        <w:t>a</w:t>
      </w:r>
      <w:r w:rsidR="005E2F6F">
        <w:t xml:space="preserve"> </w:t>
      </w:r>
      <w:r w:rsidRPr="00ED02FF">
        <w:t>algelor</w:t>
      </w:r>
      <w:r w:rsidR="005E2F6F">
        <w:t xml:space="preserve"> </w:t>
      </w:r>
      <w:r w:rsidRPr="00ED02FF">
        <w:t>și</w:t>
      </w:r>
      <w:r w:rsidR="005E2F6F">
        <w:t xml:space="preserve"> </w:t>
      </w:r>
      <w:r w:rsidRPr="00ED02FF">
        <w:t>a</w:t>
      </w:r>
      <w:r w:rsidR="005E2F6F">
        <w:t xml:space="preserve"> </w:t>
      </w:r>
      <w:r w:rsidRPr="00ED02FF">
        <w:t>produselor</w:t>
      </w:r>
      <w:r w:rsidR="005E2F6F">
        <w:t xml:space="preserve"> </w:t>
      </w:r>
      <w:r w:rsidRPr="00ED02FF">
        <w:t>pe</w:t>
      </w:r>
      <w:r w:rsidR="005E2F6F">
        <w:t xml:space="preserve"> </w:t>
      </w:r>
      <w:r w:rsidRPr="00ED02FF">
        <w:t>bază</w:t>
      </w:r>
      <w:r w:rsidR="005E2F6F">
        <w:t xml:space="preserve"> </w:t>
      </w:r>
      <w:r w:rsidRPr="00ED02FF">
        <w:t>de</w:t>
      </w:r>
      <w:r w:rsidR="005E2F6F">
        <w:t xml:space="preserve"> </w:t>
      </w:r>
      <w:r w:rsidRPr="00ED02FF">
        <w:t>alge</w:t>
      </w:r>
      <w:r w:rsidR="005E2F6F">
        <w:t xml:space="preserve"> </w:t>
      </w:r>
      <w:r w:rsidRPr="00ED02FF">
        <w:t>de</w:t>
      </w:r>
      <w:r w:rsidR="005E2F6F">
        <w:t xml:space="preserve"> </w:t>
      </w:r>
      <w:r w:rsidRPr="00ED02FF">
        <w:t>către</w:t>
      </w:r>
      <w:r w:rsidR="005E2F6F">
        <w:t xml:space="preserve"> </w:t>
      </w:r>
      <w:r w:rsidRPr="00ED02FF">
        <w:t>consumatori</w:t>
      </w:r>
      <w:r w:rsidR="005E2F6F">
        <w:t xml:space="preserve"> </w:t>
      </w:r>
      <w:r w:rsidRPr="00ED02FF">
        <w:t>și</w:t>
      </w:r>
      <w:r w:rsidR="005E2F6F">
        <w:t xml:space="preserve"> </w:t>
      </w:r>
      <w:r w:rsidRPr="00ED02FF">
        <w:t>eliminarea</w:t>
      </w:r>
      <w:r w:rsidR="005E2F6F">
        <w:t xml:space="preserve"> </w:t>
      </w:r>
      <w:r w:rsidRPr="00ED02FF">
        <w:t>lacunelor</w:t>
      </w:r>
      <w:r w:rsidR="005E2F6F">
        <w:t xml:space="preserve"> </w:t>
      </w:r>
      <w:r w:rsidRPr="00ED02FF">
        <w:t>în</w:t>
      </w:r>
      <w:r w:rsidR="005E2F6F">
        <w:t xml:space="preserve"> </w:t>
      </w:r>
      <w:r w:rsidRPr="00ED02FF">
        <w:t>materie</w:t>
      </w:r>
      <w:r w:rsidR="005E2F6F">
        <w:t xml:space="preserve"> </w:t>
      </w:r>
      <w:r w:rsidRPr="00ED02FF">
        <w:t>de</w:t>
      </w:r>
      <w:r w:rsidR="005E2F6F">
        <w:t xml:space="preserve"> </w:t>
      </w:r>
      <w:r w:rsidRPr="00ED02FF">
        <w:t>cunoștințe,</w:t>
      </w:r>
      <w:r w:rsidR="005E2F6F">
        <w:t xml:space="preserve"> </w:t>
      </w:r>
      <w:r w:rsidRPr="00ED02FF">
        <w:t>cercetare</w:t>
      </w:r>
      <w:r w:rsidR="005E2F6F">
        <w:t xml:space="preserve"> </w:t>
      </w:r>
      <w:r w:rsidRPr="00ED02FF">
        <w:t>și</w:t>
      </w:r>
      <w:r w:rsidR="005E2F6F">
        <w:t xml:space="preserve"> </w:t>
      </w:r>
      <w:r w:rsidRPr="00ED02FF">
        <w:t>tehnologie.</w:t>
      </w:r>
      <w:r w:rsidR="005E2F6F">
        <w:t xml:space="preserve"> </w:t>
      </w:r>
      <w:r w:rsidRPr="00ED02FF">
        <w:t>Printre</w:t>
      </w:r>
      <w:r w:rsidR="005E2F6F">
        <w:t xml:space="preserve"> </w:t>
      </w:r>
      <w:r w:rsidRPr="00ED02FF">
        <w:t>acțiunile-cheie</w:t>
      </w:r>
      <w:r w:rsidR="005E2F6F">
        <w:t xml:space="preserve"> </w:t>
      </w:r>
      <w:r w:rsidRPr="00ED02FF">
        <w:t>se</w:t>
      </w:r>
      <w:r w:rsidR="005E2F6F">
        <w:t xml:space="preserve"> </w:t>
      </w:r>
      <w:r w:rsidRPr="00ED02FF">
        <w:t>numără:</w:t>
      </w:r>
    </w:p>
    <w:p w14:paraId="04424193" w14:textId="04BAC266" w:rsidR="00ED02FF" w:rsidRPr="00ED02FF" w:rsidRDefault="00ED02FF" w:rsidP="00DF59EA">
      <w:pPr>
        <w:numPr>
          <w:ilvl w:val="0"/>
          <w:numId w:val="14"/>
        </w:numPr>
        <w:jc w:val="both"/>
      </w:pPr>
      <w:r w:rsidRPr="00ED02FF">
        <w:lastRenderedPageBreak/>
        <w:t>elaborarea</w:t>
      </w:r>
      <w:r w:rsidR="005E2F6F">
        <w:t xml:space="preserve"> </w:t>
      </w:r>
      <w:r w:rsidRPr="00ED02FF">
        <w:t>unui</w:t>
      </w:r>
      <w:r w:rsidR="005E2F6F">
        <w:t xml:space="preserve"> </w:t>
      </w:r>
      <w:r w:rsidRPr="00ED02FF">
        <w:t>nou</w:t>
      </w:r>
      <w:r w:rsidR="005E2F6F">
        <w:t xml:space="preserve"> </w:t>
      </w:r>
      <w:r w:rsidRPr="00ED02FF">
        <w:t>set</w:t>
      </w:r>
      <w:r w:rsidR="005E2F6F">
        <w:t xml:space="preserve"> </w:t>
      </w:r>
      <w:r w:rsidRPr="00ED02FF">
        <w:t>de</w:t>
      </w:r>
      <w:r w:rsidR="005E2F6F">
        <w:t xml:space="preserve"> </w:t>
      </w:r>
      <w:r w:rsidRPr="00ED02FF">
        <w:t>instrumente</w:t>
      </w:r>
      <w:r w:rsidR="005E2F6F">
        <w:t xml:space="preserve"> </w:t>
      </w:r>
      <w:r w:rsidRPr="00ED02FF">
        <w:t>pentru</w:t>
      </w:r>
      <w:r w:rsidR="005E2F6F">
        <w:t xml:space="preserve"> </w:t>
      </w:r>
      <w:r w:rsidRPr="00ED02FF">
        <w:t>cultivatorii</w:t>
      </w:r>
      <w:r w:rsidR="005E2F6F">
        <w:t xml:space="preserve"> </w:t>
      </w:r>
      <w:r w:rsidRPr="00ED02FF">
        <w:t>de</w:t>
      </w:r>
      <w:r w:rsidR="005E2F6F">
        <w:t xml:space="preserve"> </w:t>
      </w:r>
      <w:r w:rsidRPr="00ED02FF">
        <w:t>alge;</w:t>
      </w:r>
    </w:p>
    <w:p w14:paraId="7CDA4405" w14:textId="512DF076" w:rsidR="00ED02FF" w:rsidRPr="00ED02FF" w:rsidRDefault="00ED02FF" w:rsidP="00DF59EA">
      <w:pPr>
        <w:numPr>
          <w:ilvl w:val="0"/>
          <w:numId w:val="14"/>
        </w:numPr>
        <w:jc w:val="both"/>
      </w:pPr>
      <w:r w:rsidRPr="00ED02FF">
        <w:t>facilitarea</w:t>
      </w:r>
      <w:r w:rsidR="005E2F6F">
        <w:t xml:space="preserve"> </w:t>
      </w:r>
      <w:r w:rsidRPr="00ED02FF">
        <w:t>accesului</w:t>
      </w:r>
      <w:r w:rsidR="005E2F6F">
        <w:t xml:space="preserve"> </w:t>
      </w:r>
      <w:r w:rsidRPr="00ED02FF">
        <w:t>la</w:t>
      </w:r>
      <w:r w:rsidR="005E2F6F">
        <w:t xml:space="preserve"> </w:t>
      </w:r>
      <w:r w:rsidRPr="00ED02FF">
        <w:t>spațiul</w:t>
      </w:r>
      <w:r w:rsidR="005E2F6F">
        <w:t xml:space="preserve"> </w:t>
      </w:r>
      <w:r w:rsidRPr="00ED02FF">
        <w:t>marin,</w:t>
      </w:r>
      <w:r w:rsidR="005E2F6F">
        <w:t xml:space="preserve"> </w:t>
      </w:r>
      <w:r w:rsidRPr="00ED02FF">
        <w:t>identificarea</w:t>
      </w:r>
      <w:r w:rsidR="005E2F6F">
        <w:t xml:space="preserve"> </w:t>
      </w:r>
      <w:r w:rsidRPr="00ED02FF">
        <w:t>locurilor</w:t>
      </w:r>
      <w:r w:rsidR="005E2F6F">
        <w:t xml:space="preserve"> </w:t>
      </w:r>
      <w:r w:rsidRPr="00ED02FF">
        <w:t>optime</w:t>
      </w:r>
      <w:r w:rsidR="005E2F6F">
        <w:t xml:space="preserve"> </w:t>
      </w:r>
      <w:r w:rsidRPr="00ED02FF">
        <w:t>pentru</w:t>
      </w:r>
      <w:r w:rsidR="005E2F6F">
        <w:t xml:space="preserve"> </w:t>
      </w:r>
      <w:r w:rsidRPr="00ED02FF">
        <w:t>cultura</w:t>
      </w:r>
      <w:r w:rsidR="005E2F6F">
        <w:t xml:space="preserve"> </w:t>
      </w:r>
      <w:r w:rsidRPr="00ED02FF">
        <w:t>algelor</w:t>
      </w:r>
      <w:r w:rsidR="005E2F6F">
        <w:t xml:space="preserve"> </w:t>
      </w:r>
      <w:r w:rsidRPr="00ED02FF">
        <w:t>marine</w:t>
      </w:r>
      <w:r w:rsidR="005E2F6F">
        <w:t xml:space="preserve"> </w:t>
      </w:r>
      <w:r w:rsidRPr="00ED02FF">
        <w:t>și</w:t>
      </w:r>
      <w:r w:rsidR="005E2F6F">
        <w:t xml:space="preserve"> </w:t>
      </w:r>
      <w:r w:rsidRPr="00ED02FF">
        <w:t>includerea</w:t>
      </w:r>
      <w:r w:rsidR="005E2F6F">
        <w:t xml:space="preserve"> </w:t>
      </w:r>
      <w:r w:rsidRPr="00ED02FF">
        <w:t>culturii</w:t>
      </w:r>
      <w:r w:rsidR="005E2F6F">
        <w:t xml:space="preserve"> </w:t>
      </w:r>
      <w:r w:rsidRPr="00ED02FF">
        <w:t>algelor</w:t>
      </w:r>
      <w:r w:rsidR="005E2F6F">
        <w:t xml:space="preserve"> </w:t>
      </w:r>
      <w:r w:rsidRPr="00ED02FF">
        <w:t>marine</w:t>
      </w:r>
      <w:r w:rsidR="005E2F6F">
        <w:t xml:space="preserve"> </w:t>
      </w:r>
      <w:r w:rsidRPr="00ED02FF">
        <w:t>și</w:t>
      </w:r>
      <w:r w:rsidR="005E2F6F">
        <w:t xml:space="preserve"> </w:t>
      </w:r>
      <w:r w:rsidRPr="00ED02FF">
        <w:t>a</w:t>
      </w:r>
      <w:r w:rsidR="005E2F6F">
        <w:t xml:space="preserve"> </w:t>
      </w:r>
      <w:r w:rsidRPr="00ED02FF">
        <w:t>utilizării</w:t>
      </w:r>
      <w:r w:rsidR="005E2F6F">
        <w:t xml:space="preserve"> </w:t>
      </w:r>
      <w:r w:rsidRPr="00ED02FF">
        <w:t>multiple</w:t>
      </w:r>
      <w:r w:rsidR="005E2F6F">
        <w:t xml:space="preserve"> </w:t>
      </w:r>
      <w:r w:rsidRPr="00ED02FF">
        <w:t>a</w:t>
      </w:r>
      <w:r w:rsidR="005E2F6F">
        <w:t xml:space="preserve"> </w:t>
      </w:r>
      <w:r w:rsidRPr="00ED02FF">
        <w:t>mării</w:t>
      </w:r>
      <w:r w:rsidR="005E2F6F">
        <w:t xml:space="preserve"> </w:t>
      </w:r>
      <w:r w:rsidRPr="00ED02FF">
        <w:t>în</w:t>
      </w:r>
      <w:r w:rsidR="005E2F6F">
        <w:t xml:space="preserve"> </w:t>
      </w:r>
      <w:r w:rsidRPr="00ED02FF">
        <w:t>planurile</w:t>
      </w:r>
      <w:r w:rsidR="005E2F6F">
        <w:t xml:space="preserve"> </w:t>
      </w:r>
      <w:r w:rsidRPr="00ED02FF">
        <w:t>de</w:t>
      </w:r>
      <w:r w:rsidR="005E2F6F">
        <w:t xml:space="preserve"> </w:t>
      </w:r>
      <w:r w:rsidRPr="00ED02FF">
        <w:t>amenajare</w:t>
      </w:r>
      <w:r w:rsidR="005E2F6F">
        <w:t xml:space="preserve"> </w:t>
      </w:r>
      <w:r w:rsidRPr="00ED02FF">
        <w:t>a</w:t>
      </w:r>
      <w:r w:rsidR="005E2F6F">
        <w:t xml:space="preserve"> </w:t>
      </w:r>
      <w:r w:rsidRPr="00ED02FF">
        <w:t>spațiului</w:t>
      </w:r>
      <w:r w:rsidR="005E2F6F">
        <w:t xml:space="preserve"> </w:t>
      </w:r>
      <w:r w:rsidRPr="00ED02FF">
        <w:t>maritim;</w:t>
      </w:r>
    </w:p>
    <w:p w14:paraId="5C7066AE" w14:textId="14538689" w:rsidR="00ED02FF" w:rsidRPr="00ED02FF" w:rsidRDefault="00ED02FF" w:rsidP="00DF59EA">
      <w:pPr>
        <w:numPr>
          <w:ilvl w:val="0"/>
          <w:numId w:val="14"/>
        </w:numPr>
        <w:jc w:val="both"/>
      </w:pPr>
      <w:r w:rsidRPr="00ED02FF">
        <w:t>elaborarea,</w:t>
      </w:r>
      <w:r w:rsidR="005E2F6F">
        <w:t xml:space="preserve"> </w:t>
      </w:r>
      <w:r w:rsidRPr="00ED02FF">
        <w:t>împreună</w:t>
      </w:r>
      <w:r w:rsidR="005E2F6F">
        <w:t xml:space="preserve"> </w:t>
      </w:r>
      <w:r w:rsidRPr="00ED02FF">
        <w:t>cu</w:t>
      </w:r>
      <w:r w:rsidR="005E2F6F">
        <w:t xml:space="preserve"> </w:t>
      </w:r>
      <w:r w:rsidRPr="00ED02FF">
        <w:t>Comitetul</w:t>
      </w:r>
      <w:r w:rsidR="005E2F6F">
        <w:t xml:space="preserve"> </w:t>
      </w:r>
      <w:r w:rsidRPr="00ED02FF">
        <w:t>European</w:t>
      </w:r>
      <w:r w:rsidR="005E2F6F">
        <w:t xml:space="preserve"> </w:t>
      </w:r>
      <w:r w:rsidRPr="00ED02FF">
        <w:t>de</w:t>
      </w:r>
      <w:r w:rsidR="005E2F6F">
        <w:t xml:space="preserve"> </w:t>
      </w:r>
      <w:r w:rsidRPr="00ED02FF">
        <w:t>Standardizare</w:t>
      </w:r>
      <w:r w:rsidR="005E2F6F">
        <w:t xml:space="preserve"> </w:t>
      </w:r>
      <w:r w:rsidRPr="00ED02FF">
        <w:t>(CEN),</w:t>
      </w:r>
      <w:r w:rsidR="005E2F6F">
        <w:t xml:space="preserve"> </w:t>
      </w:r>
      <w:r w:rsidRPr="00ED02FF">
        <w:t>de</w:t>
      </w:r>
      <w:r w:rsidR="005E2F6F">
        <w:t xml:space="preserve"> </w:t>
      </w:r>
      <w:r w:rsidRPr="00ED02FF">
        <w:t>standarde</w:t>
      </w:r>
      <w:r w:rsidR="005E2F6F">
        <w:t xml:space="preserve"> </w:t>
      </w:r>
      <w:r w:rsidRPr="00ED02FF">
        <w:t>pentru</w:t>
      </w:r>
      <w:r w:rsidR="005E2F6F">
        <w:t xml:space="preserve"> </w:t>
      </w:r>
      <w:r w:rsidRPr="00ED02FF">
        <w:t>ingredientele</w:t>
      </w:r>
      <w:r w:rsidR="005E2F6F">
        <w:t xml:space="preserve"> </w:t>
      </w:r>
      <w:r w:rsidRPr="00ED02FF">
        <w:t>și</w:t>
      </w:r>
      <w:r w:rsidR="005E2F6F">
        <w:t xml:space="preserve"> </w:t>
      </w:r>
      <w:r w:rsidRPr="00ED02FF">
        <w:rPr>
          <w:b/>
          <w:bCs/>
        </w:rPr>
        <w:t>contaminanții</w:t>
      </w:r>
      <w:r w:rsidR="005E2F6F">
        <w:t xml:space="preserve"> </w:t>
      </w:r>
      <w:r w:rsidRPr="00ED02FF">
        <w:t>din</w:t>
      </w:r>
      <w:r w:rsidR="005E2F6F">
        <w:t xml:space="preserve"> </w:t>
      </w:r>
      <w:r w:rsidRPr="00ED02FF">
        <w:t>alge,</w:t>
      </w:r>
      <w:r w:rsidR="005E2F6F">
        <w:t xml:space="preserve"> </w:t>
      </w:r>
      <w:r w:rsidRPr="00ED02FF">
        <w:t>precum</w:t>
      </w:r>
      <w:r w:rsidR="005E2F6F">
        <w:t xml:space="preserve"> </w:t>
      </w:r>
      <w:r w:rsidRPr="00ED02FF">
        <w:t>și</w:t>
      </w:r>
      <w:r w:rsidR="005E2F6F">
        <w:t xml:space="preserve"> </w:t>
      </w:r>
      <w:r w:rsidRPr="00ED02FF">
        <w:t>pentru</w:t>
      </w:r>
      <w:r w:rsidR="005E2F6F">
        <w:t xml:space="preserve"> </w:t>
      </w:r>
      <w:r w:rsidRPr="00ED02FF">
        <w:t>biocombustibilii</w:t>
      </w:r>
      <w:r w:rsidR="005E2F6F">
        <w:t xml:space="preserve"> </w:t>
      </w:r>
      <w:r w:rsidRPr="00ED02FF">
        <w:t>din</w:t>
      </w:r>
      <w:r w:rsidR="005E2F6F">
        <w:t xml:space="preserve"> </w:t>
      </w:r>
      <w:r w:rsidRPr="00ED02FF">
        <w:t>alge;</w:t>
      </w:r>
    </w:p>
    <w:p w14:paraId="5F200C95" w14:textId="5FA5AE32" w:rsidR="00ED02FF" w:rsidRPr="00ED02FF" w:rsidRDefault="00ED02FF" w:rsidP="00DF59EA">
      <w:pPr>
        <w:numPr>
          <w:ilvl w:val="0"/>
          <w:numId w:val="14"/>
        </w:numPr>
        <w:jc w:val="both"/>
      </w:pPr>
      <w:r w:rsidRPr="00ED02FF">
        <w:t>evaluarea</w:t>
      </w:r>
      <w:r w:rsidR="005E2F6F">
        <w:t xml:space="preserve"> </w:t>
      </w:r>
      <w:r w:rsidRPr="00ED02FF">
        <w:t>potențialului</w:t>
      </w:r>
      <w:r w:rsidR="005E2F6F">
        <w:t xml:space="preserve"> </w:t>
      </w:r>
      <w:r w:rsidRPr="00ED02FF">
        <w:t>de</w:t>
      </w:r>
      <w:r w:rsidR="005E2F6F">
        <w:t xml:space="preserve"> </w:t>
      </w:r>
      <w:r w:rsidRPr="00ED02FF">
        <w:t>piață,</w:t>
      </w:r>
      <w:r w:rsidR="005E2F6F">
        <w:t xml:space="preserve"> </w:t>
      </w:r>
      <w:r w:rsidRPr="00ED02FF">
        <w:t>a</w:t>
      </w:r>
      <w:r w:rsidR="005E2F6F">
        <w:t xml:space="preserve"> </w:t>
      </w:r>
      <w:r w:rsidRPr="00ED02FF">
        <w:t>eficienței</w:t>
      </w:r>
      <w:r w:rsidR="005E2F6F">
        <w:t xml:space="preserve"> </w:t>
      </w:r>
      <w:r w:rsidRPr="00ED02FF">
        <w:t>și</w:t>
      </w:r>
      <w:r w:rsidR="005E2F6F">
        <w:t xml:space="preserve"> </w:t>
      </w:r>
      <w:r w:rsidRPr="00ED02FF">
        <w:t>a</w:t>
      </w:r>
      <w:r w:rsidR="005E2F6F">
        <w:t xml:space="preserve"> </w:t>
      </w:r>
      <w:r w:rsidRPr="00ED02FF">
        <w:t>siguranței</w:t>
      </w:r>
      <w:r w:rsidR="005E2F6F">
        <w:t xml:space="preserve"> </w:t>
      </w:r>
      <w:r w:rsidRPr="00ED02FF">
        <w:t>materialelor</w:t>
      </w:r>
      <w:r w:rsidR="005E2F6F">
        <w:t xml:space="preserve"> </w:t>
      </w:r>
      <w:r w:rsidRPr="00ED02FF">
        <w:t>pe</w:t>
      </w:r>
      <w:r w:rsidR="005E2F6F">
        <w:t xml:space="preserve"> </w:t>
      </w:r>
      <w:r w:rsidRPr="00ED02FF">
        <w:t>bază</w:t>
      </w:r>
      <w:r w:rsidR="005E2F6F">
        <w:t xml:space="preserve"> </w:t>
      </w:r>
      <w:r w:rsidRPr="00ED02FF">
        <w:t>de</w:t>
      </w:r>
      <w:r w:rsidR="005E2F6F">
        <w:t xml:space="preserve"> </w:t>
      </w:r>
      <w:r w:rsidRPr="00ED02FF">
        <w:t>alge</w:t>
      </w:r>
      <w:r w:rsidR="005E2F6F">
        <w:t xml:space="preserve"> </w:t>
      </w:r>
      <w:r w:rsidRPr="00ED02FF">
        <w:t>atunci</w:t>
      </w:r>
      <w:r w:rsidR="005E2F6F">
        <w:t xml:space="preserve"> </w:t>
      </w:r>
      <w:r w:rsidRPr="00ED02FF">
        <w:t>când</w:t>
      </w:r>
      <w:r w:rsidR="005E2F6F">
        <w:t xml:space="preserve"> </w:t>
      </w:r>
      <w:r w:rsidRPr="00ED02FF">
        <w:t>sunt</w:t>
      </w:r>
      <w:r w:rsidR="005E2F6F">
        <w:t xml:space="preserve"> </w:t>
      </w:r>
      <w:r w:rsidRPr="00ED02FF">
        <w:t>utilizate</w:t>
      </w:r>
      <w:r w:rsidR="005E2F6F">
        <w:t xml:space="preserve"> </w:t>
      </w:r>
      <w:r w:rsidRPr="00ED02FF">
        <w:t>în</w:t>
      </w:r>
      <w:r w:rsidR="005E2F6F">
        <w:t xml:space="preserve"> </w:t>
      </w:r>
      <w:r w:rsidRPr="00ED02FF">
        <w:t>produsele</w:t>
      </w:r>
      <w:r w:rsidR="005E2F6F">
        <w:t xml:space="preserve"> </w:t>
      </w:r>
      <w:r w:rsidRPr="00ED02FF">
        <w:t>fertilizante;</w:t>
      </w:r>
    </w:p>
    <w:p w14:paraId="6B8F9521" w14:textId="17CEA92F" w:rsidR="00ED02FF" w:rsidRPr="00ED02FF" w:rsidRDefault="00ED02FF" w:rsidP="00DF59EA">
      <w:pPr>
        <w:numPr>
          <w:ilvl w:val="0"/>
          <w:numId w:val="14"/>
        </w:numPr>
        <w:jc w:val="both"/>
      </w:pPr>
      <w:r w:rsidRPr="00ED02FF">
        <w:t>examinarea</w:t>
      </w:r>
      <w:r w:rsidR="005E2F6F">
        <w:t xml:space="preserve"> </w:t>
      </w:r>
      <w:r w:rsidRPr="00ED02FF">
        <w:t>pieței</w:t>
      </w:r>
      <w:r w:rsidR="005E2F6F">
        <w:t xml:space="preserve"> </w:t>
      </w:r>
      <w:r w:rsidRPr="00ED02FF">
        <w:t>algelor</w:t>
      </w:r>
      <w:r w:rsidR="005E2F6F">
        <w:t xml:space="preserve"> </w:t>
      </w:r>
      <w:r w:rsidRPr="00ED02FF">
        <w:t>și</w:t>
      </w:r>
      <w:r w:rsidR="005E2F6F">
        <w:t xml:space="preserve"> </w:t>
      </w:r>
      <w:r w:rsidRPr="00ED02FF">
        <w:t>propunerea</w:t>
      </w:r>
      <w:r w:rsidR="005E2F6F">
        <w:t xml:space="preserve"> </w:t>
      </w:r>
      <w:r w:rsidRPr="00ED02FF">
        <w:t>unor</w:t>
      </w:r>
      <w:r w:rsidR="005E2F6F">
        <w:t xml:space="preserve"> </w:t>
      </w:r>
      <w:r w:rsidRPr="00ED02FF">
        <w:t>mecanisme</w:t>
      </w:r>
      <w:r w:rsidR="005E2F6F">
        <w:t xml:space="preserve"> </w:t>
      </w:r>
      <w:r w:rsidRPr="00ED02FF">
        <w:t>de</w:t>
      </w:r>
      <w:r w:rsidR="005E2F6F">
        <w:t xml:space="preserve"> </w:t>
      </w:r>
      <w:r w:rsidRPr="00ED02FF">
        <w:t>stimulare</w:t>
      </w:r>
      <w:r w:rsidR="005E2F6F">
        <w:t xml:space="preserve"> </w:t>
      </w:r>
      <w:r w:rsidRPr="00ED02FF">
        <w:t>a</w:t>
      </w:r>
      <w:r w:rsidR="005E2F6F">
        <w:t xml:space="preserve"> </w:t>
      </w:r>
      <w:r w:rsidRPr="00ED02FF">
        <w:t>pieței</w:t>
      </w:r>
      <w:r w:rsidR="005E2F6F">
        <w:t xml:space="preserve"> </w:t>
      </w:r>
      <w:r w:rsidRPr="00ED02FF">
        <w:t>pentru</w:t>
      </w:r>
      <w:r w:rsidR="005E2F6F">
        <w:t xml:space="preserve"> </w:t>
      </w:r>
      <w:r w:rsidRPr="00ED02FF">
        <w:t>a</w:t>
      </w:r>
      <w:r w:rsidR="005E2F6F">
        <w:t xml:space="preserve"> </w:t>
      </w:r>
      <w:r w:rsidRPr="00ED02FF">
        <w:t>sprijini</w:t>
      </w:r>
      <w:r w:rsidR="005E2F6F">
        <w:t xml:space="preserve"> </w:t>
      </w:r>
      <w:r w:rsidRPr="00ED02FF">
        <w:t>transferul</w:t>
      </w:r>
      <w:r w:rsidR="005E2F6F">
        <w:t xml:space="preserve"> </w:t>
      </w:r>
      <w:r w:rsidRPr="00ED02FF">
        <w:t>de</w:t>
      </w:r>
      <w:r w:rsidR="005E2F6F">
        <w:t xml:space="preserve"> </w:t>
      </w:r>
      <w:r w:rsidRPr="00ED02FF">
        <w:t>tehnologie</w:t>
      </w:r>
      <w:r w:rsidR="005E2F6F">
        <w:t xml:space="preserve"> </w:t>
      </w:r>
      <w:r w:rsidRPr="00ED02FF">
        <w:t>de</w:t>
      </w:r>
      <w:r w:rsidR="005E2F6F">
        <w:t xml:space="preserve"> </w:t>
      </w:r>
      <w:r w:rsidRPr="00ED02FF">
        <w:t>la</w:t>
      </w:r>
      <w:r w:rsidR="005E2F6F">
        <w:t xml:space="preserve"> </w:t>
      </w:r>
      <w:r w:rsidRPr="00ED02FF">
        <w:t>cercetare</w:t>
      </w:r>
      <w:r w:rsidR="005E2F6F">
        <w:t xml:space="preserve"> </w:t>
      </w:r>
      <w:r w:rsidRPr="00ED02FF">
        <w:t>la</w:t>
      </w:r>
      <w:r w:rsidR="005E2F6F">
        <w:t xml:space="preserve"> </w:t>
      </w:r>
      <w:r w:rsidRPr="00ED02FF">
        <w:t>piață;</w:t>
      </w:r>
    </w:p>
    <w:p w14:paraId="7E590D7E" w14:textId="2E59215B" w:rsidR="00ED02FF" w:rsidRPr="00ED02FF" w:rsidRDefault="00ED02FF" w:rsidP="00DF59EA">
      <w:pPr>
        <w:numPr>
          <w:ilvl w:val="0"/>
          <w:numId w:val="14"/>
        </w:numPr>
        <w:jc w:val="both"/>
      </w:pPr>
      <w:r w:rsidRPr="00ED02FF">
        <w:t>finanțarea</w:t>
      </w:r>
      <w:r w:rsidR="005E2F6F">
        <w:t xml:space="preserve"> </w:t>
      </w:r>
      <w:r w:rsidRPr="00ED02FF">
        <w:t>unor</w:t>
      </w:r>
      <w:r w:rsidR="005E2F6F">
        <w:t xml:space="preserve"> </w:t>
      </w:r>
      <w:r w:rsidRPr="00ED02FF">
        <w:t>proiecte-pilot</w:t>
      </w:r>
      <w:r w:rsidR="005E2F6F">
        <w:t xml:space="preserve"> </w:t>
      </w:r>
      <w:r w:rsidRPr="00ED02FF">
        <w:t>pentru</w:t>
      </w:r>
      <w:r w:rsidR="005E2F6F">
        <w:t xml:space="preserve"> </w:t>
      </w:r>
      <w:r w:rsidRPr="00ED02FF">
        <w:t>reorientarea</w:t>
      </w:r>
      <w:r w:rsidR="005E2F6F">
        <w:t xml:space="preserve"> </w:t>
      </w:r>
      <w:r w:rsidRPr="00ED02FF">
        <w:t>profesională</w:t>
      </w:r>
      <w:r w:rsidR="005E2F6F">
        <w:t xml:space="preserve"> </w:t>
      </w:r>
      <w:r w:rsidRPr="00ED02FF">
        <w:t>și</w:t>
      </w:r>
      <w:r w:rsidR="005E2F6F">
        <w:t xml:space="preserve"> </w:t>
      </w:r>
      <w:r w:rsidRPr="00ED02FF">
        <w:t>sprijinirea</w:t>
      </w:r>
      <w:r w:rsidR="005E2F6F">
        <w:t xml:space="preserve"> </w:t>
      </w:r>
      <w:r w:rsidRPr="00ED02FF">
        <w:t>IMM-urilor</w:t>
      </w:r>
      <w:r w:rsidR="005E2F6F">
        <w:t xml:space="preserve"> </w:t>
      </w:r>
      <w:r w:rsidRPr="00ED02FF">
        <w:t>și</w:t>
      </w:r>
      <w:r w:rsidR="005E2F6F">
        <w:t xml:space="preserve"> </w:t>
      </w:r>
      <w:r w:rsidRPr="00ED02FF">
        <w:t>a</w:t>
      </w:r>
      <w:r w:rsidR="005E2F6F">
        <w:t xml:space="preserve"> </w:t>
      </w:r>
      <w:r w:rsidRPr="00ED02FF">
        <w:t>proiectelor</w:t>
      </w:r>
      <w:r w:rsidR="005E2F6F">
        <w:t xml:space="preserve"> </w:t>
      </w:r>
      <w:r w:rsidRPr="00ED02FF">
        <w:t>inovatoare</w:t>
      </w:r>
      <w:r w:rsidR="005E2F6F">
        <w:t xml:space="preserve"> </w:t>
      </w:r>
      <w:r w:rsidRPr="00ED02FF">
        <w:t>din</w:t>
      </w:r>
      <w:r w:rsidR="005E2F6F">
        <w:t xml:space="preserve"> </w:t>
      </w:r>
      <w:r w:rsidRPr="00ED02FF">
        <w:t>sectorul</w:t>
      </w:r>
      <w:r w:rsidR="005E2F6F">
        <w:t xml:space="preserve"> </w:t>
      </w:r>
      <w:r w:rsidRPr="00ED02FF">
        <w:t>algelor;</w:t>
      </w:r>
    </w:p>
    <w:p w14:paraId="39679A61" w14:textId="256D9837" w:rsidR="00ED02FF" w:rsidRPr="00ED02FF" w:rsidRDefault="00ED02FF" w:rsidP="00DF59EA">
      <w:pPr>
        <w:numPr>
          <w:ilvl w:val="0"/>
          <w:numId w:val="14"/>
        </w:numPr>
        <w:jc w:val="both"/>
      </w:pPr>
      <w:r w:rsidRPr="00ED02FF">
        <w:t>realizarea</w:t>
      </w:r>
      <w:r w:rsidR="005E2F6F">
        <w:t xml:space="preserve"> </w:t>
      </w:r>
      <w:r w:rsidRPr="00ED02FF">
        <w:t>de</w:t>
      </w:r>
      <w:r w:rsidR="005E2F6F">
        <w:t xml:space="preserve"> </w:t>
      </w:r>
      <w:r w:rsidRPr="00ED02FF">
        <w:t>studii</w:t>
      </w:r>
      <w:r w:rsidR="005E2F6F">
        <w:t xml:space="preserve"> </w:t>
      </w:r>
      <w:r w:rsidRPr="00ED02FF">
        <w:t>și</w:t>
      </w:r>
      <w:r w:rsidR="005E2F6F">
        <w:t xml:space="preserve"> </w:t>
      </w:r>
      <w:r w:rsidRPr="00ED02FF">
        <w:t>organizarea</w:t>
      </w:r>
      <w:r w:rsidR="005E2F6F">
        <w:t xml:space="preserve"> </w:t>
      </w:r>
      <w:r w:rsidRPr="00ED02FF">
        <w:t>de</w:t>
      </w:r>
      <w:r w:rsidR="005E2F6F">
        <w:t xml:space="preserve"> </w:t>
      </w:r>
      <w:r w:rsidRPr="00ED02FF">
        <w:t>dezbateri</w:t>
      </w:r>
      <w:r w:rsidR="005E2F6F">
        <w:t xml:space="preserve"> </w:t>
      </w:r>
      <w:r w:rsidRPr="00ED02FF">
        <w:t>pentru</w:t>
      </w:r>
      <w:r w:rsidR="005E2F6F">
        <w:t xml:space="preserve"> </w:t>
      </w:r>
      <w:r w:rsidRPr="00ED02FF">
        <w:t>o</w:t>
      </w:r>
      <w:r w:rsidR="005E2F6F">
        <w:t xml:space="preserve"> </w:t>
      </w:r>
      <w:r w:rsidRPr="00ED02FF">
        <w:t>mai</w:t>
      </w:r>
      <w:r w:rsidR="005E2F6F">
        <w:t xml:space="preserve"> </w:t>
      </w:r>
      <w:r w:rsidRPr="00ED02FF">
        <w:t>bună</w:t>
      </w:r>
      <w:r w:rsidR="005E2F6F">
        <w:t xml:space="preserve"> </w:t>
      </w:r>
      <w:r w:rsidRPr="00ED02FF">
        <w:t>cunoaștere,</w:t>
      </w:r>
      <w:r w:rsidR="005E2F6F">
        <w:t xml:space="preserve"> </w:t>
      </w:r>
      <w:r w:rsidRPr="00ED02FF">
        <w:t>printre</w:t>
      </w:r>
      <w:r w:rsidR="005E2F6F">
        <w:t xml:space="preserve"> </w:t>
      </w:r>
      <w:r w:rsidRPr="00ED02FF">
        <w:t>altele,</w:t>
      </w:r>
      <w:r w:rsidR="005E2F6F">
        <w:t xml:space="preserve"> </w:t>
      </w:r>
      <w:r w:rsidRPr="00ED02FF">
        <w:t>a</w:t>
      </w:r>
      <w:r w:rsidR="005E2F6F">
        <w:t xml:space="preserve"> </w:t>
      </w:r>
      <w:r w:rsidRPr="00ED02FF">
        <w:t>oportunităților</w:t>
      </w:r>
      <w:r w:rsidR="005E2F6F">
        <w:t xml:space="preserve"> </w:t>
      </w:r>
      <w:r w:rsidRPr="00ED02FF">
        <w:t>de</w:t>
      </w:r>
      <w:r w:rsidR="005E2F6F">
        <w:t xml:space="preserve"> </w:t>
      </w:r>
      <w:r w:rsidRPr="00ED02FF">
        <w:t>atenuare</w:t>
      </w:r>
      <w:r w:rsidR="005E2F6F">
        <w:t xml:space="preserve"> </w:t>
      </w:r>
      <w:r w:rsidRPr="00ED02FF">
        <w:t>a</w:t>
      </w:r>
      <w:r w:rsidR="005E2F6F">
        <w:t xml:space="preserve"> </w:t>
      </w:r>
      <w:r w:rsidRPr="00ED02FF">
        <w:t>schimbărilor</w:t>
      </w:r>
      <w:r w:rsidR="005E2F6F">
        <w:t xml:space="preserve"> </w:t>
      </w:r>
      <w:r w:rsidRPr="00ED02FF">
        <w:t>climatice</w:t>
      </w:r>
      <w:r w:rsidR="005E2F6F">
        <w:t xml:space="preserve"> </w:t>
      </w:r>
      <w:r w:rsidRPr="00ED02FF">
        <w:t>oferite</w:t>
      </w:r>
      <w:r w:rsidR="005E2F6F">
        <w:t xml:space="preserve"> </w:t>
      </w:r>
      <w:r w:rsidRPr="00ED02FF">
        <w:t>de</w:t>
      </w:r>
      <w:r w:rsidR="005E2F6F">
        <w:t xml:space="preserve"> </w:t>
      </w:r>
      <w:r w:rsidRPr="00ED02FF">
        <w:t>algele</w:t>
      </w:r>
      <w:r w:rsidR="005E2F6F">
        <w:t xml:space="preserve"> </w:t>
      </w:r>
      <w:r w:rsidRPr="00ED02FF">
        <w:t>marine</w:t>
      </w:r>
      <w:r w:rsidR="005E2F6F">
        <w:t xml:space="preserve"> </w:t>
      </w:r>
      <w:r w:rsidRPr="00ED02FF">
        <w:t>și</w:t>
      </w:r>
      <w:r w:rsidR="005E2F6F">
        <w:t xml:space="preserve"> </w:t>
      </w:r>
      <w:r w:rsidRPr="00ED02FF">
        <w:t>a</w:t>
      </w:r>
      <w:r w:rsidR="005E2F6F">
        <w:t xml:space="preserve"> </w:t>
      </w:r>
      <w:r w:rsidRPr="00ED02FF">
        <w:t>rolului</w:t>
      </w:r>
      <w:r w:rsidR="005E2F6F">
        <w:t xml:space="preserve"> </w:t>
      </w:r>
      <w:r w:rsidRPr="00ED02FF">
        <w:t>algelor</w:t>
      </w:r>
      <w:r w:rsidR="005E2F6F">
        <w:t xml:space="preserve"> </w:t>
      </w:r>
      <w:r w:rsidRPr="00ED02FF">
        <w:t>marine</w:t>
      </w:r>
      <w:r w:rsidR="005E2F6F">
        <w:t xml:space="preserve"> </w:t>
      </w:r>
      <w:r w:rsidRPr="00ED02FF">
        <w:t>ca</w:t>
      </w:r>
      <w:r w:rsidR="005E2F6F">
        <w:t xml:space="preserve"> </w:t>
      </w:r>
      <w:r w:rsidRPr="00ED02FF">
        <w:t>absorbanți</w:t>
      </w:r>
      <w:r w:rsidR="005E2F6F">
        <w:t xml:space="preserve"> </w:t>
      </w:r>
      <w:r w:rsidRPr="00ED02FF">
        <w:t>de</w:t>
      </w:r>
      <w:r w:rsidR="005E2F6F">
        <w:t xml:space="preserve"> </w:t>
      </w:r>
      <w:r w:rsidRPr="00ED02FF">
        <w:t>carbon</w:t>
      </w:r>
      <w:r w:rsidR="005E2F6F">
        <w:t xml:space="preserve"> </w:t>
      </w:r>
      <w:r w:rsidRPr="00ED02FF">
        <w:t>albastru,</w:t>
      </w:r>
      <w:r w:rsidR="005E2F6F">
        <w:t xml:space="preserve"> </w:t>
      </w:r>
      <w:r w:rsidRPr="00ED02FF">
        <w:t>definirea</w:t>
      </w:r>
      <w:r w:rsidR="005E2F6F">
        <w:t xml:space="preserve"> </w:t>
      </w:r>
      <w:r w:rsidRPr="00ED02FF">
        <w:t>nivelurilor</w:t>
      </w:r>
      <w:r w:rsidR="005E2F6F">
        <w:t xml:space="preserve"> </w:t>
      </w:r>
      <w:r w:rsidRPr="00ED02FF">
        <w:t>maxime</w:t>
      </w:r>
      <w:r w:rsidR="005E2F6F">
        <w:t xml:space="preserve"> </w:t>
      </w:r>
      <w:r w:rsidRPr="00ED02FF">
        <w:t>de</w:t>
      </w:r>
      <w:r w:rsidR="005E2F6F">
        <w:t xml:space="preserve"> </w:t>
      </w:r>
      <w:r w:rsidRPr="00ED02FF">
        <w:t>contaminanți</w:t>
      </w:r>
      <w:r w:rsidR="005E2F6F">
        <w:t xml:space="preserve"> </w:t>
      </w:r>
      <w:r w:rsidRPr="00ED02FF">
        <w:t>și</w:t>
      </w:r>
      <w:r w:rsidR="005E2F6F">
        <w:t xml:space="preserve"> </w:t>
      </w:r>
      <w:r w:rsidRPr="00ED02FF">
        <w:t>iod</w:t>
      </w:r>
      <w:r w:rsidR="005E2F6F">
        <w:t xml:space="preserve"> </w:t>
      </w:r>
      <w:r w:rsidRPr="00ED02FF">
        <w:t>în</w:t>
      </w:r>
      <w:r w:rsidR="005E2F6F">
        <w:t xml:space="preserve"> </w:t>
      </w:r>
      <w:r w:rsidRPr="00ED02FF">
        <w:t>alge;</w:t>
      </w:r>
    </w:p>
    <w:p w14:paraId="569A3B9A" w14:textId="17C2F36C" w:rsidR="00ED02FF" w:rsidRPr="00ED02FF" w:rsidRDefault="00ED02FF" w:rsidP="00DF59EA">
      <w:pPr>
        <w:numPr>
          <w:ilvl w:val="0"/>
          <w:numId w:val="14"/>
        </w:numPr>
        <w:jc w:val="both"/>
      </w:pPr>
      <w:r w:rsidRPr="00ED02FF">
        <w:t>sprijinirea,</w:t>
      </w:r>
      <w:r w:rsidR="005E2F6F">
        <w:t xml:space="preserve"> </w:t>
      </w:r>
      <w:r w:rsidRPr="00ED02FF">
        <w:t>prin</w:t>
      </w:r>
      <w:r w:rsidR="005E2F6F">
        <w:t xml:space="preserve"> </w:t>
      </w:r>
      <w:r w:rsidRPr="00ED02FF">
        <w:t>intermediul</w:t>
      </w:r>
      <w:r w:rsidR="005E2F6F">
        <w:t xml:space="preserve"> </w:t>
      </w:r>
      <w:r w:rsidRPr="00ED02FF">
        <w:t>programului</w:t>
      </w:r>
      <w:r w:rsidR="005E2F6F">
        <w:t xml:space="preserve"> </w:t>
      </w:r>
      <w:r w:rsidRPr="00ED02FF">
        <w:t>Orizont</w:t>
      </w:r>
      <w:r w:rsidR="005E2F6F">
        <w:t xml:space="preserve"> </w:t>
      </w:r>
      <w:r w:rsidRPr="00ED02FF">
        <w:t>Europa</w:t>
      </w:r>
      <w:r w:rsidR="005E2F6F">
        <w:t xml:space="preserve"> </w:t>
      </w:r>
      <w:r w:rsidRPr="00ED02FF">
        <w:t>și</w:t>
      </w:r>
      <w:r w:rsidR="005E2F6F">
        <w:t xml:space="preserve"> </w:t>
      </w:r>
      <w:r w:rsidRPr="00ED02FF">
        <w:t>al</w:t>
      </w:r>
      <w:r w:rsidR="005E2F6F">
        <w:t xml:space="preserve"> </w:t>
      </w:r>
      <w:r w:rsidRPr="00ED02FF">
        <w:t>altor</w:t>
      </w:r>
      <w:r w:rsidR="005E2F6F">
        <w:t xml:space="preserve"> </w:t>
      </w:r>
      <w:r w:rsidRPr="00ED02FF">
        <w:t>programe</w:t>
      </w:r>
      <w:r w:rsidR="005E2F6F">
        <w:t xml:space="preserve"> </w:t>
      </w:r>
      <w:r w:rsidRPr="00ED02FF">
        <w:t>de</w:t>
      </w:r>
      <w:r w:rsidR="005E2F6F">
        <w:t xml:space="preserve"> </w:t>
      </w:r>
      <w:r w:rsidRPr="00ED02FF">
        <w:t>cercetare</w:t>
      </w:r>
      <w:r w:rsidR="005E2F6F">
        <w:t xml:space="preserve"> </w:t>
      </w:r>
      <w:r w:rsidRPr="00ED02FF">
        <w:t>ale</w:t>
      </w:r>
      <w:r w:rsidR="005E2F6F">
        <w:t xml:space="preserve"> </w:t>
      </w:r>
      <w:r w:rsidRPr="00ED02FF">
        <w:t>UE,</w:t>
      </w:r>
      <w:r w:rsidR="005E2F6F">
        <w:t xml:space="preserve"> </w:t>
      </w:r>
      <w:r w:rsidRPr="00ED02FF">
        <w:t>a</w:t>
      </w:r>
      <w:r w:rsidR="005E2F6F">
        <w:t xml:space="preserve"> </w:t>
      </w:r>
      <w:r w:rsidRPr="00ED02FF">
        <w:t>dezvoltării</w:t>
      </w:r>
      <w:r w:rsidR="005E2F6F">
        <w:t xml:space="preserve"> </w:t>
      </w:r>
      <w:r w:rsidRPr="00ED02FF">
        <w:t>unor</w:t>
      </w:r>
      <w:r w:rsidR="005E2F6F">
        <w:t xml:space="preserve"> </w:t>
      </w:r>
      <w:r w:rsidRPr="00ED02FF">
        <w:t>sisteme</w:t>
      </w:r>
      <w:r w:rsidR="005E2F6F">
        <w:t xml:space="preserve"> </w:t>
      </w:r>
      <w:r w:rsidRPr="00ED02FF">
        <w:t>noi</w:t>
      </w:r>
      <w:r w:rsidR="005E2F6F">
        <w:t xml:space="preserve"> </w:t>
      </w:r>
      <w:r w:rsidRPr="00ED02FF">
        <w:t>și</w:t>
      </w:r>
      <w:r w:rsidR="005E2F6F">
        <w:t xml:space="preserve"> </w:t>
      </w:r>
      <w:r w:rsidRPr="00ED02FF">
        <w:t>îmbunătățite</w:t>
      </w:r>
      <w:r w:rsidR="005E2F6F">
        <w:t xml:space="preserve"> </w:t>
      </w:r>
      <w:r w:rsidRPr="00ED02FF">
        <w:t>de</w:t>
      </w:r>
      <w:r w:rsidR="005E2F6F">
        <w:t xml:space="preserve"> </w:t>
      </w:r>
      <w:r w:rsidRPr="00ED02FF">
        <w:t>prelucrare</w:t>
      </w:r>
      <w:r w:rsidR="005E2F6F">
        <w:t xml:space="preserve"> </w:t>
      </w:r>
      <w:r w:rsidRPr="00ED02FF">
        <w:t>a</w:t>
      </w:r>
      <w:r w:rsidR="005E2F6F">
        <w:t xml:space="preserve"> </w:t>
      </w:r>
      <w:r w:rsidRPr="00ED02FF">
        <w:t>algelor</w:t>
      </w:r>
      <w:r w:rsidR="005E2F6F">
        <w:t xml:space="preserve"> </w:t>
      </w:r>
      <w:r w:rsidRPr="00ED02FF">
        <w:t>și</w:t>
      </w:r>
      <w:r w:rsidR="005E2F6F">
        <w:t xml:space="preserve"> </w:t>
      </w:r>
      <w:r w:rsidRPr="00ED02FF">
        <w:t>a</w:t>
      </w:r>
      <w:r w:rsidR="005E2F6F">
        <w:t xml:space="preserve"> </w:t>
      </w:r>
      <w:r w:rsidRPr="00ED02FF">
        <w:t>unor</w:t>
      </w:r>
      <w:r w:rsidR="005E2F6F">
        <w:t xml:space="preserve"> </w:t>
      </w:r>
      <w:r w:rsidRPr="00ED02FF">
        <w:t>noi</w:t>
      </w:r>
      <w:r w:rsidR="005E2F6F">
        <w:t xml:space="preserve"> </w:t>
      </w:r>
      <w:r w:rsidRPr="00ED02FF">
        <w:t>metode</w:t>
      </w:r>
      <w:r w:rsidR="005E2F6F">
        <w:t xml:space="preserve"> </w:t>
      </w:r>
      <w:r w:rsidRPr="00ED02FF">
        <w:t>de</w:t>
      </w:r>
      <w:r w:rsidR="005E2F6F">
        <w:t xml:space="preserve"> </w:t>
      </w:r>
      <w:r w:rsidRPr="00ED02FF">
        <w:t>producție</w:t>
      </w:r>
      <w:r w:rsidR="005E2F6F">
        <w:t xml:space="preserve"> </w:t>
      </w:r>
      <w:r w:rsidRPr="00ED02FF">
        <w:t>și</w:t>
      </w:r>
      <w:r w:rsidR="005E2F6F">
        <w:t xml:space="preserve"> </w:t>
      </w:r>
      <w:r w:rsidRPr="00ED02FF">
        <w:t>sisteme</w:t>
      </w:r>
      <w:r w:rsidR="005E2F6F">
        <w:t xml:space="preserve"> </w:t>
      </w:r>
      <w:r w:rsidRPr="00ED02FF">
        <w:t>de</w:t>
      </w:r>
      <w:r w:rsidR="005E2F6F">
        <w:t xml:space="preserve"> </w:t>
      </w:r>
      <w:r w:rsidRPr="00ED02FF">
        <w:t>cultivare</w:t>
      </w:r>
      <w:r w:rsidR="005E2F6F">
        <w:t xml:space="preserve"> </w:t>
      </w:r>
      <w:r w:rsidRPr="00ED02FF">
        <w:t>a</w:t>
      </w:r>
      <w:r w:rsidR="005E2F6F">
        <w:t xml:space="preserve"> </w:t>
      </w:r>
      <w:r w:rsidRPr="00ED02FF">
        <w:t>algelor;</w:t>
      </w:r>
    </w:p>
    <w:p w14:paraId="75ED5DE8" w14:textId="31D0F34F" w:rsidR="00ED02FF" w:rsidRPr="00ED02FF" w:rsidRDefault="00ED02FF" w:rsidP="00DF59EA">
      <w:pPr>
        <w:numPr>
          <w:ilvl w:val="0"/>
          <w:numId w:val="14"/>
        </w:numPr>
        <w:jc w:val="both"/>
      </w:pPr>
      <w:r w:rsidRPr="00ED02FF">
        <w:t>promovarea</w:t>
      </w:r>
      <w:r w:rsidR="005E2F6F">
        <w:t xml:space="preserve"> </w:t>
      </w:r>
      <w:r w:rsidRPr="00ED02FF">
        <w:t>acțiunilor</w:t>
      </w:r>
      <w:r w:rsidR="005E2F6F">
        <w:t xml:space="preserve"> </w:t>
      </w:r>
      <w:r w:rsidRPr="00ED02FF">
        <w:t>de</w:t>
      </w:r>
      <w:r w:rsidR="005E2F6F">
        <w:t xml:space="preserve"> </w:t>
      </w:r>
      <w:r w:rsidRPr="00ED02FF">
        <w:t>sensibilizare</w:t>
      </w:r>
      <w:r w:rsidR="005E2F6F">
        <w:t xml:space="preserve"> </w:t>
      </w:r>
      <w:r w:rsidRPr="00ED02FF">
        <w:t>și</w:t>
      </w:r>
      <w:r w:rsidR="005E2F6F">
        <w:t xml:space="preserve"> </w:t>
      </w:r>
      <w:r w:rsidRPr="00ED02FF">
        <w:t>analizarea</w:t>
      </w:r>
      <w:r w:rsidR="005E2F6F">
        <w:t xml:space="preserve"> </w:t>
      </w:r>
      <w:r w:rsidRPr="00ED02FF">
        <w:t>disponibilității</w:t>
      </w:r>
      <w:r w:rsidR="005E2F6F">
        <w:t xml:space="preserve"> </w:t>
      </w:r>
      <w:r w:rsidRPr="00ED02FF">
        <w:t>datelor</w:t>
      </w:r>
      <w:r w:rsidR="005E2F6F">
        <w:t xml:space="preserve"> </w:t>
      </w:r>
      <w:r w:rsidRPr="00ED02FF">
        <w:t>referitoare</w:t>
      </w:r>
      <w:r w:rsidR="005E2F6F">
        <w:t xml:space="preserve"> </w:t>
      </w:r>
      <w:r w:rsidRPr="00ED02FF">
        <w:t>la</w:t>
      </w:r>
      <w:r w:rsidR="005E2F6F">
        <w:t xml:space="preserve"> </w:t>
      </w:r>
      <w:r w:rsidRPr="00ED02FF">
        <w:t>alge.</w:t>
      </w:r>
    </w:p>
    <w:p w14:paraId="2E387AC1" w14:textId="29162705" w:rsidR="00ED02FF" w:rsidRPr="00ED02FF" w:rsidRDefault="00ED02FF" w:rsidP="00ED02FF">
      <w:pPr>
        <w:jc w:val="both"/>
      </w:pPr>
      <w:r w:rsidRPr="00ED02FF">
        <w:t>Persoanele</w:t>
      </w:r>
      <w:r w:rsidR="005E2F6F">
        <w:t xml:space="preserve"> </w:t>
      </w:r>
      <w:r w:rsidRPr="00ED02FF">
        <w:t>și</w:t>
      </w:r>
      <w:r w:rsidR="005E2F6F">
        <w:t xml:space="preserve"> </w:t>
      </w:r>
      <w:r w:rsidRPr="00ED02FF">
        <w:t>organizațiile</w:t>
      </w:r>
      <w:r w:rsidR="005E2F6F">
        <w:t xml:space="preserve"> </w:t>
      </w:r>
      <w:r w:rsidRPr="00ED02FF">
        <w:t>active</w:t>
      </w:r>
      <w:r w:rsidR="005E2F6F">
        <w:t xml:space="preserve"> </w:t>
      </w:r>
      <w:r w:rsidRPr="00ED02FF">
        <w:t>în</w:t>
      </w:r>
      <w:r w:rsidR="005E2F6F">
        <w:t xml:space="preserve"> </w:t>
      </w:r>
      <w:r w:rsidRPr="00ED02FF">
        <w:t>sectorul</w:t>
      </w:r>
      <w:r w:rsidR="005E2F6F">
        <w:t xml:space="preserve"> </w:t>
      </w:r>
      <w:r w:rsidRPr="00ED02FF">
        <w:t>algelor</w:t>
      </w:r>
      <w:r w:rsidR="005E2F6F">
        <w:t xml:space="preserve"> </w:t>
      </w:r>
      <w:r w:rsidRPr="00ED02FF">
        <w:t>vor</w:t>
      </w:r>
      <w:r w:rsidR="005E2F6F">
        <w:t xml:space="preserve"> </w:t>
      </w:r>
      <w:r w:rsidRPr="00ED02FF">
        <w:t>fi</w:t>
      </w:r>
      <w:r w:rsidR="005E2F6F">
        <w:t xml:space="preserve"> </w:t>
      </w:r>
      <w:r w:rsidRPr="00ED02FF">
        <w:t>parteneri-cheie</w:t>
      </w:r>
      <w:r w:rsidR="005E2F6F">
        <w:t xml:space="preserve"> </w:t>
      </w:r>
      <w:r w:rsidRPr="00ED02FF">
        <w:t>pentru</w:t>
      </w:r>
      <w:r w:rsidR="005E2F6F">
        <w:t xml:space="preserve"> </w:t>
      </w:r>
      <w:r w:rsidRPr="00ED02FF">
        <w:t>punerea</w:t>
      </w:r>
      <w:r w:rsidR="005E2F6F">
        <w:t xml:space="preserve"> </w:t>
      </w:r>
      <w:r w:rsidRPr="00ED02FF">
        <w:t>în</w:t>
      </w:r>
      <w:r w:rsidR="005E2F6F">
        <w:t xml:space="preserve"> </w:t>
      </w:r>
      <w:r w:rsidRPr="00ED02FF">
        <w:t>practică</w:t>
      </w:r>
      <w:r w:rsidR="005E2F6F">
        <w:t xml:space="preserve"> </w:t>
      </w:r>
      <w:r w:rsidRPr="00ED02FF">
        <w:t>a</w:t>
      </w:r>
      <w:r w:rsidR="005E2F6F">
        <w:t xml:space="preserve"> </w:t>
      </w:r>
      <w:r w:rsidRPr="00ED02FF">
        <w:t>acțiunilor</w:t>
      </w:r>
      <w:r w:rsidR="005E2F6F">
        <w:t xml:space="preserve"> </w:t>
      </w:r>
      <w:r w:rsidRPr="00ED02FF">
        <w:t>propuse.</w:t>
      </w:r>
      <w:r w:rsidR="005E2F6F">
        <w:t xml:space="preserve"> </w:t>
      </w:r>
      <w:r w:rsidRPr="00ED02FF">
        <w:t>Toate</w:t>
      </w:r>
      <w:r w:rsidR="005E2F6F">
        <w:t xml:space="preserve"> </w:t>
      </w:r>
      <w:r w:rsidRPr="00ED02FF">
        <w:t>părțile</w:t>
      </w:r>
      <w:r w:rsidR="005E2F6F">
        <w:t xml:space="preserve"> </w:t>
      </w:r>
      <w:r w:rsidRPr="00ED02FF">
        <w:t>interesate</w:t>
      </w:r>
      <w:r w:rsidR="005E2F6F">
        <w:t xml:space="preserve"> </w:t>
      </w:r>
      <w:r w:rsidRPr="00ED02FF">
        <w:t>sunt</w:t>
      </w:r>
      <w:r w:rsidR="005E2F6F">
        <w:t xml:space="preserve"> </w:t>
      </w:r>
      <w:r w:rsidRPr="00ED02FF">
        <w:t>invitate</w:t>
      </w:r>
      <w:r w:rsidR="005E2F6F">
        <w:t xml:space="preserve"> </w:t>
      </w:r>
      <w:hyperlink r:id="rId185" w:history="1">
        <w:r w:rsidRPr="00ED02FF">
          <w:rPr>
            <w:rStyle w:val="Hyperlink"/>
            <w:szCs w:val="24"/>
          </w:rPr>
          <w:t>să</w:t>
        </w:r>
        <w:r w:rsidR="005E2F6F">
          <w:rPr>
            <w:rStyle w:val="Hyperlink"/>
            <w:szCs w:val="24"/>
          </w:rPr>
          <w:t xml:space="preserve"> </w:t>
        </w:r>
        <w:r w:rsidRPr="00ED02FF">
          <w:rPr>
            <w:rStyle w:val="Hyperlink"/>
            <w:szCs w:val="24"/>
          </w:rPr>
          <w:t>se</w:t>
        </w:r>
        <w:r w:rsidR="005E2F6F">
          <w:rPr>
            <w:rStyle w:val="Hyperlink"/>
            <w:szCs w:val="24"/>
          </w:rPr>
          <w:t xml:space="preserve"> </w:t>
        </w:r>
        <w:r w:rsidRPr="00ED02FF">
          <w:rPr>
            <w:rStyle w:val="Hyperlink"/>
            <w:szCs w:val="24"/>
          </w:rPr>
          <w:t>alăture</w:t>
        </w:r>
        <w:r w:rsidR="005E2F6F">
          <w:rPr>
            <w:rStyle w:val="Hyperlink"/>
            <w:szCs w:val="24"/>
          </w:rPr>
          <w:t xml:space="preserve"> </w:t>
        </w:r>
        <w:r w:rsidRPr="00ED02FF">
          <w:rPr>
            <w:rStyle w:val="Hyperlink"/>
            <w:szCs w:val="24"/>
          </w:rPr>
          <w:t>Forumului</w:t>
        </w:r>
        <w:r w:rsidR="005E2F6F">
          <w:rPr>
            <w:rStyle w:val="Hyperlink"/>
            <w:szCs w:val="24"/>
          </w:rPr>
          <w:t xml:space="preserve"> </w:t>
        </w:r>
        <w:r w:rsidRPr="00ED02FF">
          <w:rPr>
            <w:rStyle w:val="Hyperlink"/>
            <w:szCs w:val="24"/>
          </w:rPr>
          <w:t>EU4Algae</w:t>
        </w:r>
      </w:hyperlink>
      <w:r w:rsidR="005E2F6F">
        <w:t xml:space="preserve"> </w:t>
      </w:r>
      <w:r w:rsidRPr="00ED02FF">
        <w:t>lansat</w:t>
      </w:r>
      <w:r w:rsidR="005E2F6F">
        <w:t xml:space="preserve"> </w:t>
      </w:r>
      <w:r w:rsidRPr="00ED02FF">
        <w:t>de</w:t>
      </w:r>
      <w:r w:rsidR="005E2F6F">
        <w:t xml:space="preserve"> </w:t>
      </w:r>
      <w:r w:rsidRPr="00ED02FF">
        <w:t>Comisie</w:t>
      </w:r>
      <w:r w:rsidR="005E2F6F">
        <w:t xml:space="preserve"> </w:t>
      </w:r>
      <w:r w:rsidRPr="00ED02FF">
        <w:t>în</w:t>
      </w:r>
      <w:r w:rsidR="005E2F6F">
        <w:t xml:space="preserve"> </w:t>
      </w:r>
      <w:r w:rsidRPr="00ED02FF">
        <w:t>luna</w:t>
      </w:r>
      <w:r w:rsidR="005E2F6F">
        <w:t xml:space="preserve"> </w:t>
      </w:r>
      <w:r w:rsidRPr="00ED02FF">
        <w:t>februarie</w:t>
      </w:r>
      <w:r w:rsidR="005E2F6F">
        <w:t xml:space="preserve"> </w:t>
      </w:r>
      <w:r w:rsidRPr="00ED02FF">
        <w:t>a</w:t>
      </w:r>
      <w:r w:rsidR="005E2F6F">
        <w:t xml:space="preserve"> </w:t>
      </w:r>
      <w:r w:rsidRPr="00ED02FF">
        <w:t>acestui</w:t>
      </w:r>
      <w:r w:rsidR="005E2F6F">
        <w:t xml:space="preserve"> </w:t>
      </w:r>
      <w:r w:rsidRPr="00ED02FF">
        <w:t>an.</w:t>
      </w:r>
    </w:p>
    <w:p w14:paraId="47CA0020" w14:textId="2969994D" w:rsidR="00ED02FF" w:rsidRPr="00ED02FF" w:rsidRDefault="00ED02FF" w:rsidP="00ED02FF">
      <w:pPr>
        <w:jc w:val="both"/>
      </w:pPr>
      <w:r w:rsidRPr="00ED02FF">
        <w:rPr>
          <w:b/>
          <w:bCs/>
        </w:rPr>
        <w:t>Etapele</w:t>
      </w:r>
      <w:r w:rsidR="005E2F6F">
        <w:rPr>
          <w:b/>
          <w:bCs/>
        </w:rPr>
        <w:t xml:space="preserve"> </w:t>
      </w:r>
      <w:r w:rsidRPr="00ED02FF">
        <w:rPr>
          <w:b/>
          <w:bCs/>
        </w:rPr>
        <w:t>următoare</w:t>
      </w:r>
    </w:p>
    <w:p w14:paraId="2B73A671" w14:textId="3187CFA7" w:rsidR="00ED02FF" w:rsidRPr="00ED02FF" w:rsidRDefault="00ED02FF" w:rsidP="00ED02FF">
      <w:pPr>
        <w:jc w:val="both"/>
      </w:pPr>
      <w:r w:rsidRPr="00ED02FF">
        <w:t>Comisia</w:t>
      </w:r>
      <w:r w:rsidR="005E2F6F">
        <w:t xml:space="preserve"> </w:t>
      </w:r>
      <w:r w:rsidRPr="00ED02FF">
        <w:t>va</w:t>
      </w:r>
      <w:r w:rsidR="005E2F6F">
        <w:t xml:space="preserve"> </w:t>
      </w:r>
      <w:r w:rsidRPr="00ED02FF">
        <w:t>discuta</w:t>
      </w:r>
      <w:r w:rsidR="005E2F6F">
        <w:t xml:space="preserve"> </w:t>
      </w:r>
      <w:r w:rsidRPr="00ED02FF">
        <w:t>comunicarea</w:t>
      </w:r>
      <w:r w:rsidR="005E2F6F">
        <w:t xml:space="preserve"> </w:t>
      </w:r>
      <w:r w:rsidRPr="00ED02FF">
        <w:t>de</w:t>
      </w:r>
      <w:r w:rsidR="005E2F6F">
        <w:t xml:space="preserve"> </w:t>
      </w:r>
      <w:r w:rsidRPr="00ED02FF">
        <w:t>astăzi</w:t>
      </w:r>
      <w:r w:rsidR="005E2F6F">
        <w:t xml:space="preserve"> </w:t>
      </w:r>
      <w:r w:rsidRPr="00ED02FF">
        <w:t>cu</w:t>
      </w:r>
      <w:r w:rsidR="005E2F6F">
        <w:t xml:space="preserve"> </w:t>
      </w:r>
      <w:r w:rsidRPr="00ED02FF">
        <w:t>Parlamentul</w:t>
      </w:r>
      <w:r w:rsidR="005E2F6F">
        <w:t xml:space="preserve"> </w:t>
      </w:r>
      <w:r w:rsidRPr="00ED02FF">
        <w:t>European</w:t>
      </w:r>
      <w:r w:rsidR="005E2F6F">
        <w:t xml:space="preserve"> </w:t>
      </w:r>
      <w:r w:rsidRPr="00ED02FF">
        <w:t>și</w:t>
      </w:r>
      <w:r w:rsidR="005E2F6F">
        <w:t xml:space="preserve"> </w:t>
      </w:r>
      <w:r w:rsidRPr="00ED02FF">
        <w:t>cu</w:t>
      </w:r>
      <w:r w:rsidR="005E2F6F">
        <w:t xml:space="preserve"> </w:t>
      </w:r>
      <w:r w:rsidRPr="00ED02FF">
        <w:t>Consiliul.</w:t>
      </w:r>
      <w:r w:rsidR="005E2F6F">
        <w:t xml:space="preserve"> </w:t>
      </w:r>
      <w:r w:rsidRPr="00ED02FF">
        <w:t>Comisia</w:t>
      </w:r>
      <w:r w:rsidR="005E2F6F">
        <w:t xml:space="preserve"> </w:t>
      </w:r>
      <w:r w:rsidRPr="00ED02FF">
        <w:t>va</w:t>
      </w:r>
      <w:r w:rsidR="005E2F6F">
        <w:t xml:space="preserve"> </w:t>
      </w:r>
      <w:r w:rsidRPr="00ED02FF">
        <w:t>coordona</w:t>
      </w:r>
      <w:r w:rsidR="005E2F6F">
        <w:t xml:space="preserve"> </w:t>
      </w:r>
      <w:r w:rsidRPr="00ED02FF">
        <w:t>punerea</w:t>
      </w:r>
      <w:r w:rsidR="005E2F6F">
        <w:t xml:space="preserve"> </w:t>
      </w:r>
      <w:r w:rsidRPr="00ED02FF">
        <w:t>în</w:t>
      </w:r>
      <w:r w:rsidR="005E2F6F">
        <w:t xml:space="preserve"> </w:t>
      </w:r>
      <w:r w:rsidRPr="00ED02FF">
        <w:t>practică</w:t>
      </w:r>
      <w:r w:rsidR="005E2F6F">
        <w:t xml:space="preserve"> </w:t>
      </w:r>
      <w:r w:rsidRPr="00ED02FF">
        <w:t>a</w:t>
      </w:r>
      <w:r w:rsidR="005E2F6F">
        <w:t xml:space="preserve"> </w:t>
      </w:r>
      <w:r w:rsidRPr="00ED02FF">
        <w:t>celor</w:t>
      </w:r>
      <w:r w:rsidR="005E2F6F">
        <w:t xml:space="preserve"> </w:t>
      </w:r>
      <w:r w:rsidRPr="00ED02FF">
        <w:t>23</w:t>
      </w:r>
      <w:r w:rsidR="005E2F6F">
        <w:t xml:space="preserve"> </w:t>
      </w:r>
      <w:r w:rsidRPr="00ED02FF">
        <w:t>de</w:t>
      </w:r>
      <w:r w:rsidR="005E2F6F">
        <w:t xml:space="preserve"> </w:t>
      </w:r>
      <w:r w:rsidRPr="00ED02FF">
        <w:t>acțiuni</w:t>
      </w:r>
      <w:r w:rsidR="005E2F6F">
        <w:t xml:space="preserve"> </w:t>
      </w:r>
      <w:r w:rsidRPr="00ED02FF">
        <w:t>împreună</w:t>
      </w:r>
      <w:r w:rsidR="005E2F6F">
        <w:t xml:space="preserve"> </w:t>
      </w:r>
      <w:r w:rsidRPr="00ED02FF">
        <w:t>cu</w:t>
      </w:r>
      <w:r w:rsidR="005E2F6F">
        <w:t xml:space="preserve"> </w:t>
      </w:r>
      <w:r w:rsidRPr="00ED02FF">
        <w:t>statele</w:t>
      </w:r>
      <w:r w:rsidR="005E2F6F">
        <w:t xml:space="preserve"> </w:t>
      </w:r>
      <w:r w:rsidRPr="00ED02FF">
        <w:t>membre,</w:t>
      </w:r>
      <w:r w:rsidR="005E2F6F">
        <w:t xml:space="preserve"> </w:t>
      </w:r>
      <w:r w:rsidRPr="00ED02FF">
        <w:t>cu</w:t>
      </w:r>
      <w:r w:rsidR="005E2F6F">
        <w:t xml:space="preserve"> </w:t>
      </w:r>
      <w:r w:rsidRPr="00ED02FF">
        <w:t>industria</w:t>
      </w:r>
      <w:r w:rsidR="005E2F6F">
        <w:t xml:space="preserve"> </w:t>
      </w:r>
      <w:r w:rsidRPr="00ED02FF">
        <w:t>(de</w:t>
      </w:r>
      <w:r w:rsidR="005E2F6F">
        <w:t xml:space="preserve"> </w:t>
      </w:r>
      <w:r w:rsidRPr="00ED02FF">
        <w:t>exemplu,</w:t>
      </w:r>
      <w:r w:rsidR="005E2F6F">
        <w:t xml:space="preserve"> </w:t>
      </w:r>
      <w:r w:rsidRPr="00ED02FF">
        <w:t>prin</w:t>
      </w:r>
      <w:r w:rsidR="005E2F6F">
        <w:t xml:space="preserve"> </w:t>
      </w:r>
      <w:r w:rsidRPr="00ED02FF">
        <w:t>intermediul</w:t>
      </w:r>
      <w:r w:rsidR="005E2F6F">
        <w:t xml:space="preserve"> </w:t>
      </w:r>
      <w:r w:rsidRPr="00ED02FF">
        <w:t>Forumului</w:t>
      </w:r>
      <w:r w:rsidR="005E2F6F">
        <w:t xml:space="preserve"> </w:t>
      </w:r>
      <w:r w:rsidRPr="00ED02FF">
        <w:t>EU4Algae)</w:t>
      </w:r>
      <w:r w:rsidR="005E2F6F">
        <w:t xml:space="preserve"> </w:t>
      </w:r>
      <w:r w:rsidRPr="00ED02FF">
        <w:t>și</w:t>
      </w:r>
      <w:r w:rsidR="005E2F6F">
        <w:t xml:space="preserve"> </w:t>
      </w:r>
      <w:r w:rsidRPr="00ED02FF">
        <w:t>cu</w:t>
      </w:r>
      <w:r w:rsidR="005E2F6F">
        <w:t xml:space="preserve"> </w:t>
      </w:r>
      <w:r w:rsidRPr="00ED02FF">
        <w:t>alte</w:t>
      </w:r>
      <w:r w:rsidR="005E2F6F">
        <w:t xml:space="preserve"> </w:t>
      </w:r>
      <w:r w:rsidRPr="00ED02FF">
        <w:t>părți</w:t>
      </w:r>
      <w:r w:rsidR="005E2F6F">
        <w:t xml:space="preserve"> </w:t>
      </w:r>
      <w:r w:rsidRPr="00ED02FF">
        <w:t>interesate</w:t>
      </w:r>
      <w:r w:rsidR="005E2F6F">
        <w:t xml:space="preserve"> </w:t>
      </w:r>
      <w:r w:rsidRPr="00ED02FF">
        <w:t>relevante.</w:t>
      </w:r>
    </w:p>
    <w:p w14:paraId="0EC4F639" w14:textId="1D2252D5" w:rsidR="00ED02FF" w:rsidRPr="00ED02FF" w:rsidRDefault="00ED02FF" w:rsidP="00ED02FF">
      <w:pPr>
        <w:jc w:val="both"/>
      </w:pPr>
      <w:r w:rsidRPr="00ED02FF">
        <w:t>Comisia</w:t>
      </w:r>
      <w:r w:rsidR="005E2F6F">
        <w:t xml:space="preserve"> </w:t>
      </w:r>
      <w:r w:rsidRPr="00ED02FF">
        <w:t>va</w:t>
      </w:r>
      <w:r w:rsidR="005E2F6F">
        <w:t xml:space="preserve"> </w:t>
      </w:r>
      <w:r w:rsidRPr="00ED02FF">
        <w:t>întocmi</w:t>
      </w:r>
      <w:r w:rsidR="005E2F6F">
        <w:t xml:space="preserve"> </w:t>
      </w:r>
      <w:r w:rsidRPr="00ED02FF">
        <w:t>un</w:t>
      </w:r>
      <w:r w:rsidR="005E2F6F">
        <w:t xml:space="preserve"> </w:t>
      </w:r>
      <w:r w:rsidRPr="00ED02FF">
        <w:t>raport</w:t>
      </w:r>
      <w:r w:rsidR="005E2F6F">
        <w:t xml:space="preserve"> </w:t>
      </w:r>
      <w:r w:rsidRPr="00ED02FF">
        <w:t>de</w:t>
      </w:r>
      <w:r w:rsidR="005E2F6F">
        <w:t xml:space="preserve"> </w:t>
      </w:r>
      <w:r w:rsidRPr="00ED02FF">
        <w:t>evaluare</w:t>
      </w:r>
      <w:r w:rsidR="005E2F6F">
        <w:t xml:space="preserve"> </w:t>
      </w:r>
      <w:r w:rsidRPr="00ED02FF">
        <w:t>a</w:t>
      </w:r>
      <w:r w:rsidR="005E2F6F">
        <w:t xml:space="preserve"> </w:t>
      </w:r>
      <w:r w:rsidRPr="00ED02FF">
        <w:t>progreselor</w:t>
      </w:r>
      <w:r w:rsidR="005E2F6F">
        <w:t xml:space="preserve"> </w:t>
      </w:r>
      <w:r w:rsidRPr="00ED02FF">
        <w:t>înregistrate</w:t>
      </w:r>
      <w:r w:rsidR="005E2F6F">
        <w:t xml:space="preserve"> </w:t>
      </w:r>
      <w:r w:rsidRPr="00ED02FF">
        <w:t>în</w:t>
      </w:r>
      <w:r w:rsidR="005E2F6F">
        <w:t xml:space="preserve"> </w:t>
      </w:r>
      <w:r w:rsidRPr="00ED02FF">
        <w:t>ceea</w:t>
      </w:r>
      <w:r w:rsidR="005E2F6F">
        <w:t xml:space="preserve"> </w:t>
      </w:r>
      <w:r w:rsidRPr="00ED02FF">
        <w:t>ce</w:t>
      </w:r>
      <w:r w:rsidR="005E2F6F">
        <w:t xml:space="preserve"> </w:t>
      </w:r>
      <w:r w:rsidRPr="00ED02FF">
        <w:t>privește</w:t>
      </w:r>
      <w:r w:rsidR="005E2F6F">
        <w:t xml:space="preserve"> </w:t>
      </w:r>
      <w:r w:rsidRPr="00ED02FF">
        <w:t>punerea</w:t>
      </w:r>
      <w:r w:rsidR="005E2F6F">
        <w:t xml:space="preserve"> </w:t>
      </w:r>
      <w:r w:rsidRPr="00ED02FF">
        <w:t>în</w:t>
      </w:r>
      <w:r w:rsidR="005E2F6F">
        <w:t xml:space="preserve"> </w:t>
      </w:r>
      <w:r w:rsidRPr="00ED02FF">
        <w:t>aplicare</w:t>
      </w:r>
      <w:r w:rsidR="005E2F6F">
        <w:t xml:space="preserve"> </w:t>
      </w:r>
      <w:r w:rsidRPr="00ED02FF">
        <w:t>a</w:t>
      </w:r>
      <w:r w:rsidR="005E2F6F">
        <w:t xml:space="preserve"> </w:t>
      </w:r>
      <w:r w:rsidRPr="00ED02FF">
        <w:t>comunicării</w:t>
      </w:r>
      <w:r w:rsidR="005E2F6F">
        <w:t xml:space="preserve"> </w:t>
      </w:r>
      <w:r w:rsidRPr="00ED02FF">
        <w:t>până</w:t>
      </w:r>
      <w:r w:rsidR="005E2F6F">
        <w:t xml:space="preserve"> </w:t>
      </w:r>
      <w:r w:rsidRPr="00ED02FF">
        <w:t>la</w:t>
      </w:r>
      <w:r w:rsidR="005E2F6F">
        <w:t xml:space="preserve"> </w:t>
      </w:r>
      <w:r w:rsidRPr="00ED02FF">
        <w:t>sfârșitul</w:t>
      </w:r>
      <w:r w:rsidR="005E2F6F">
        <w:t xml:space="preserve"> </w:t>
      </w:r>
      <w:r w:rsidRPr="00ED02FF">
        <w:t>anului</w:t>
      </w:r>
      <w:r w:rsidR="005E2F6F">
        <w:t xml:space="preserve"> </w:t>
      </w:r>
      <w:r w:rsidRPr="00ED02FF">
        <w:t>2027.</w:t>
      </w:r>
    </w:p>
    <w:p w14:paraId="3526B2E3" w14:textId="77777777" w:rsidR="00ED02FF" w:rsidRPr="00ED02FF" w:rsidRDefault="00ED02FF" w:rsidP="00ED02FF">
      <w:pPr>
        <w:jc w:val="both"/>
      </w:pPr>
      <w:r w:rsidRPr="00ED02FF">
        <w:rPr>
          <w:b/>
          <w:bCs/>
        </w:rPr>
        <w:t>Context</w:t>
      </w:r>
    </w:p>
    <w:p w14:paraId="28A98190" w14:textId="02833EC4" w:rsidR="00ED02FF" w:rsidRPr="00ED02FF" w:rsidRDefault="00ED02FF" w:rsidP="00ED02FF">
      <w:pPr>
        <w:jc w:val="both"/>
      </w:pPr>
      <w:r w:rsidRPr="00ED02FF">
        <w:t>La</w:t>
      </w:r>
      <w:r w:rsidR="005E2F6F">
        <w:t xml:space="preserve"> </w:t>
      </w:r>
      <w:r w:rsidRPr="00ED02FF">
        <w:t>sfârșitul</w:t>
      </w:r>
      <w:r w:rsidR="005E2F6F">
        <w:t xml:space="preserve"> </w:t>
      </w:r>
      <w:r w:rsidRPr="00ED02FF">
        <w:t>anului</w:t>
      </w:r>
      <w:r w:rsidR="005E2F6F">
        <w:t xml:space="preserve"> </w:t>
      </w:r>
      <w:r w:rsidRPr="00ED02FF">
        <w:t>2019,</w:t>
      </w:r>
      <w:r w:rsidR="005E2F6F">
        <w:t xml:space="preserve"> </w:t>
      </w:r>
      <w:r w:rsidRPr="00ED02FF">
        <w:t>Forumul</w:t>
      </w:r>
      <w:r w:rsidR="005E2F6F">
        <w:t xml:space="preserve"> </w:t>
      </w:r>
      <w:r w:rsidRPr="00ED02FF">
        <w:t>privind</w:t>
      </w:r>
      <w:r w:rsidR="005E2F6F">
        <w:t xml:space="preserve"> </w:t>
      </w:r>
      <w:r w:rsidRPr="00ED02FF">
        <w:t>bioeconomia</w:t>
      </w:r>
      <w:r w:rsidR="005E2F6F">
        <w:t xml:space="preserve"> </w:t>
      </w:r>
      <w:r w:rsidRPr="00ED02FF">
        <w:t>albastră</w:t>
      </w:r>
      <w:r w:rsidR="005E2F6F">
        <w:t xml:space="preserve"> </w:t>
      </w:r>
      <w:r w:rsidRPr="00ED02FF">
        <w:t>al</w:t>
      </w:r>
      <w:r w:rsidR="005E2F6F">
        <w:t xml:space="preserve"> </w:t>
      </w:r>
      <w:r w:rsidRPr="00ED02FF">
        <w:t>Comisiei</w:t>
      </w:r>
      <w:r w:rsidR="005E2F6F">
        <w:t xml:space="preserve"> </w:t>
      </w:r>
      <w:r w:rsidRPr="00ED02FF">
        <w:t>Europene</w:t>
      </w:r>
      <w:r w:rsidR="005E2F6F">
        <w:t xml:space="preserve"> </w:t>
      </w:r>
      <w:r w:rsidRPr="00ED02FF">
        <w:t>a</w:t>
      </w:r>
      <w:r w:rsidR="005E2F6F">
        <w:t xml:space="preserve"> </w:t>
      </w:r>
      <w:r w:rsidRPr="00ED02FF">
        <w:t>publicat</w:t>
      </w:r>
      <w:r w:rsidR="005E2F6F">
        <w:t xml:space="preserve"> </w:t>
      </w:r>
      <w:r w:rsidRPr="00ED02FF">
        <w:t>Foaia</w:t>
      </w:r>
      <w:r w:rsidR="005E2F6F">
        <w:t xml:space="preserve"> </w:t>
      </w:r>
      <w:r w:rsidRPr="00ED02FF">
        <w:t>de</w:t>
      </w:r>
      <w:r w:rsidR="005E2F6F">
        <w:t xml:space="preserve"> </w:t>
      </w:r>
      <w:r w:rsidRPr="00ED02FF">
        <w:t>parcurs</w:t>
      </w:r>
      <w:r w:rsidR="005E2F6F">
        <w:t xml:space="preserve"> </w:t>
      </w:r>
      <w:r w:rsidRPr="00ED02FF">
        <w:t>pentru</w:t>
      </w:r>
      <w:r w:rsidR="005E2F6F">
        <w:t xml:space="preserve"> </w:t>
      </w:r>
      <w:r w:rsidRPr="00ED02FF">
        <w:t>bioeconomia</w:t>
      </w:r>
      <w:r w:rsidR="005E2F6F">
        <w:t xml:space="preserve"> </w:t>
      </w:r>
      <w:r w:rsidRPr="00ED02FF">
        <w:t>albastră,</w:t>
      </w:r>
      <w:r w:rsidR="005E2F6F">
        <w:t xml:space="preserve"> </w:t>
      </w:r>
      <w:r w:rsidRPr="00ED02FF">
        <w:t>după</w:t>
      </w:r>
      <w:r w:rsidR="005E2F6F">
        <w:t xml:space="preserve"> </w:t>
      </w:r>
      <w:r w:rsidRPr="00ED02FF">
        <w:t>consultarea</w:t>
      </w:r>
      <w:r w:rsidR="005E2F6F">
        <w:t xml:space="preserve"> </w:t>
      </w:r>
      <w:r w:rsidRPr="00ED02FF">
        <w:t>a</w:t>
      </w:r>
      <w:r w:rsidR="005E2F6F">
        <w:t xml:space="preserve"> </w:t>
      </w:r>
      <w:r w:rsidRPr="00ED02FF">
        <w:t>aproximativ</w:t>
      </w:r>
      <w:r w:rsidR="005E2F6F">
        <w:t xml:space="preserve"> </w:t>
      </w:r>
      <w:r w:rsidRPr="00ED02FF">
        <w:t>300</w:t>
      </w:r>
      <w:r w:rsidR="005E2F6F">
        <w:t xml:space="preserve"> </w:t>
      </w:r>
      <w:r w:rsidRPr="00ED02FF">
        <w:t>de</w:t>
      </w:r>
      <w:r w:rsidR="005E2F6F">
        <w:t xml:space="preserve"> </w:t>
      </w:r>
      <w:r w:rsidRPr="00ED02FF">
        <w:t>părți</w:t>
      </w:r>
      <w:r w:rsidR="005E2F6F">
        <w:t xml:space="preserve"> </w:t>
      </w:r>
      <w:r w:rsidRPr="00ED02FF">
        <w:t>interesate.</w:t>
      </w:r>
      <w:r w:rsidR="005E2F6F">
        <w:t xml:space="preserve"> </w:t>
      </w:r>
      <w:r w:rsidRPr="00ED02FF">
        <w:t>Concluzia</w:t>
      </w:r>
      <w:r w:rsidR="005E2F6F">
        <w:t xml:space="preserve"> </w:t>
      </w:r>
      <w:r w:rsidRPr="00ED02FF">
        <w:t>acesteia</w:t>
      </w:r>
      <w:r w:rsidR="005E2F6F">
        <w:t xml:space="preserve"> </w:t>
      </w:r>
      <w:r w:rsidRPr="00ED02FF">
        <w:t>a</w:t>
      </w:r>
      <w:r w:rsidR="005E2F6F">
        <w:t xml:space="preserve"> </w:t>
      </w:r>
      <w:r w:rsidRPr="00ED02FF">
        <w:t>fost</w:t>
      </w:r>
      <w:r w:rsidR="005E2F6F">
        <w:t xml:space="preserve"> </w:t>
      </w:r>
      <w:r w:rsidRPr="00ED02FF">
        <w:t>că</w:t>
      </w:r>
      <w:r w:rsidR="005E2F6F">
        <w:t xml:space="preserve"> </w:t>
      </w:r>
      <w:r w:rsidRPr="00ED02FF">
        <w:t>dezvoltarea</w:t>
      </w:r>
      <w:r w:rsidR="005E2F6F">
        <w:t xml:space="preserve"> </w:t>
      </w:r>
      <w:r w:rsidRPr="00ED02FF">
        <w:t>cultivării</w:t>
      </w:r>
      <w:r w:rsidR="005E2F6F">
        <w:t xml:space="preserve"> </w:t>
      </w:r>
      <w:r w:rsidRPr="00ED02FF">
        <w:t>algelor</w:t>
      </w:r>
      <w:r w:rsidR="005E2F6F">
        <w:t xml:space="preserve"> </w:t>
      </w:r>
      <w:r w:rsidRPr="00ED02FF">
        <w:t>a</w:t>
      </w:r>
      <w:r w:rsidR="005E2F6F">
        <w:t xml:space="preserve"> </w:t>
      </w:r>
      <w:r w:rsidRPr="00ED02FF">
        <w:t>fost</w:t>
      </w:r>
      <w:r w:rsidR="005E2F6F">
        <w:t xml:space="preserve"> </w:t>
      </w:r>
      <w:r w:rsidRPr="00ED02FF">
        <w:t>împiedicată</w:t>
      </w:r>
      <w:r w:rsidR="005E2F6F">
        <w:t xml:space="preserve"> </w:t>
      </w:r>
      <w:r w:rsidRPr="00ED02FF">
        <w:t>de</w:t>
      </w:r>
      <w:r w:rsidR="005E2F6F">
        <w:t xml:space="preserve"> </w:t>
      </w:r>
      <w:r w:rsidRPr="00ED02FF">
        <w:t>factori</w:t>
      </w:r>
      <w:r w:rsidR="005E2F6F">
        <w:t xml:space="preserve"> </w:t>
      </w:r>
      <w:r w:rsidRPr="00ED02FF">
        <w:t>precum</w:t>
      </w:r>
      <w:r w:rsidR="005E2F6F">
        <w:t xml:space="preserve"> </w:t>
      </w:r>
      <w:r w:rsidRPr="00ED02FF">
        <w:t>costurile</w:t>
      </w:r>
      <w:r w:rsidR="005E2F6F">
        <w:t xml:space="preserve"> </w:t>
      </w:r>
      <w:r w:rsidRPr="00ED02FF">
        <w:t>de</w:t>
      </w:r>
      <w:r w:rsidR="005E2F6F">
        <w:t xml:space="preserve"> </w:t>
      </w:r>
      <w:r w:rsidRPr="00ED02FF">
        <w:t>producție</w:t>
      </w:r>
      <w:r w:rsidR="005E2F6F">
        <w:t xml:space="preserve"> </w:t>
      </w:r>
      <w:r w:rsidRPr="00ED02FF">
        <w:t>ridicate,</w:t>
      </w:r>
      <w:r w:rsidR="005E2F6F">
        <w:t xml:space="preserve"> </w:t>
      </w:r>
      <w:r w:rsidRPr="00ED02FF">
        <w:t>producția</w:t>
      </w:r>
      <w:r w:rsidR="005E2F6F">
        <w:t xml:space="preserve"> </w:t>
      </w:r>
      <w:r w:rsidRPr="00ED02FF">
        <w:t>la</w:t>
      </w:r>
      <w:r w:rsidR="005E2F6F">
        <w:t xml:space="preserve"> </w:t>
      </w:r>
      <w:r w:rsidRPr="00ED02FF">
        <w:t>scară</w:t>
      </w:r>
      <w:r w:rsidR="005E2F6F">
        <w:t xml:space="preserve"> </w:t>
      </w:r>
      <w:r w:rsidRPr="00ED02FF">
        <w:t>redusă,</w:t>
      </w:r>
      <w:r w:rsidR="005E2F6F">
        <w:t xml:space="preserve"> </w:t>
      </w:r>
      <w:r w:rsidRPr="00ED02FF">
        <w:t>cunoașterea</w:t>
      </w:r>
      <w:r w:rsidR="005E2F6F">
        <w:t xml:space="preserve"> </w:t>
      </w:r>
      <w:r w:rsidRPr="00ED02FF">
        <w:t>limitată</w:t>
      </w:r>
      <w:r w:rsidR="005E2F6F">
        <w:t xml:space="preserve"> </w:t>
      </w:r>
      <w:r w:rsidRPr="00ED02FF">
        <w:t>a</w:t>
      </w:r>
      <w:r w:rsidR="005E2F6F">
        <w:t xml:space="preserve"> </w:t>
      </w:r>
      <w:r w:rsidRPr="00ED02FF">
        <w:t>piețelor,</w:t>
      </w:r>
      <w:r w:rsidR="005E2F6F">
        <w:t xml:space="preserve"> </w:t>
      </w:r>
      <w:r w:rsidRPr="00ED02FF">
        <w:t>a</w:t>
      </w:r>
      <w:r w:rsidR="005E2F6F">
        <w:t xml:space="preserve"> </w:t>
      </w:r>
      <w:r w:rsidRPr="00ED02FF">
        <w:t>nevoilor</w:t>
      </w:r>
      <w:r w:rsidR="005E2F6F">
        <w:t xml:space="preserve"> </w:t>
      </w:r>
      <w:r w:rsidRPr="00ED02FF">
        <w:t>consumatorilor</w:t>
      </w:r>
      <w:r w:rsidR="005E2F6F">
        <w:t xml:space="preserve"> </w:t>
      </w:r>
      <w:r w:rsidRPr="00ED02FF">
        <w:t>și</w:t>
      </w:r>
      <w:r w:rsidR="005E2F6F">
        <w:t xml:space="preserve"> </w:t>
      </w:r>
      <w:r w:rsidRPr="00ED02FF">
        <w:t>a</w:t>
      </w:r>
      <w:r w:rsidR="005E2F6F">
        <w:t xml:space="preserve"> </w:t>
      </w:r>
      <w:r w:rsidRPr="00ED02FF">
        <w:t>impactului</w:t>
      </w:r>
      <w:r w:rsidR="005E2F6F">
        <w:t xml:space="preserve"> </w:t>
      </w:r>
      <w:r w:rsidRPr="00ED02FF">
        <w:t>cultivării</w:t>
      </w:r>
      <w:r w:rsidR="005E2F6F">
        <w:t xml:space="preserve"> </w:t>
      </w:r>
      <w:r w:rsidRPr="00ED02FF">
        <w:t>algelor</w:t>
      </w:r>
      <w:r w:rsidR="005E2F6F">
        <w:t xml:space="preserve"> </w:t>
      </w:r>
      <w:r w:rsidRPr="00ED02FF">
        <w:t>asupra</w:t>
      </w:r>
      <w:r w:rsidR="005E2F6F">
        <w:t xml:space="preserve"> </w:t>
      </w:r>
      <w:r w:rsidRPr="00ED02FF">
        <w:t>mediului</w:t>
      </w:r>
      <w:r w:rsidR="005E2F6F">
        <w:t xml:space="preserve"> </w:t>
      </w:r>
      <w:r w:rsidRPr="00ED02FF">
        <w:t>și</w:t>
      </w:r>
      <w:r w:rsidR="005E2F6F">
        <w:t xml:space="preserve"> </w:t>
      </w:r>
      <w:r w:rsidRPr="00ED02FF">
        <w:t>cadrul</w:t>
      </w:r>
      <w:r w:rsidR="005E2F6F">
        <w:t xml:space="preserve"> </w:t>
      </w:r>
      <w:r w:rsidRPr="00ED02FF">
        <w:t>de</w:t>
      </w:r>
      <w:r w:rsidR="005E2F6F">
        <w:t xml:space="preserve"> </w:t>
      </w:r>
      <w:r w:rsidRPr="00ED02FF">
        <w:t>guvernanță</w:t>
      </w:r>
      <w:r w:rsidR="005E2F6F">
        <w:t xml:space="preserve"> </w:t>
      </w:r>
      <w:r w:rsidRPr="00ED02FF">
        <w:t>fragmentat.</w:t>
      </w:r>
      <w:r w:rsidR="005E2F6F">
        <w:t xml:space="preserve"> </w:t>
      </w:r>
      <w:r w:rsidRPr="00ED02FF">
        <w:t>În</w:t>
      </w:r>
      <w:r w:rsidR="005E2F6F">
        <w:t xml:space="preserve"> </w:t>
      </w:r>
      <w:r w:rsidRPr="00ED02FF">
        <w:t>urma</w:t>
      </w:r>
      <w:r w:rsidR="005E2F6F">
        <w:t xml:space="preserve"> </w:t>
      </w:r>
      <w:r w:rsidRPr="00ED02FF">
        <w:t>publicării</w:t>
      </w:r>
      <w:r w:rsidR="005E2F6F">
        <w:t xml:space="preserve"> </w:t>
      </w:r>
      <w:r w:rsidRPr="00ED02FF">
        <w:t>foii</w:t>
      </w:r>
      <w:r w:rsidR="005E2F6F">
        <w:t xml:space="preserve"> </w:t>
      </w:r>
      <w:r w:rsidRPr="00ED02FF">
        <w:t>de</w:t>
      </w:r>
      <w:r w:rsidR="005E2F6F">
        <w:t xml:space="preserve"> </w:t>
      </w:r>
      <w:r w:rsidRPr="00ED02FF">
        <w:t>parcurs,</w:t>
      </w:r>
      <w:r w:rsidR="005E2F6F">
        <w:t xml:space="preserve"> </w:t>
      </w:r>
      <w:r w:rsidRPr="00ED02FF">
        <w:t>Comisia</w:t>
      </w:r>
      <w:r w:rsidR="005E2F6F">
        <w:t xml:space="preserve"> </w:t>
      </w:r>
      <w:r w:rsidRPr="00ED02FF">
        <w:t>a</w:t>
      </w:r>
      <w:r w:rsidR="005E2F6F">
        <w:t xml:space="preserve"> </w:t>
      </w:r>
      <w:r w:rsidRPr="00ED02FF">
        <w:t>inițiat</w:t>
      </w:r>
      <w:r w:rsidR="005E2F6F">
        <w:t xml:space="preserve"> </w:t>
      </w:r>
      <w:r w:rsidRPr="00ED02FF">
        <w:t>și</w:t>
      </w:r>
      <w:r w:rsidR="005E2F6F">
        <w:t xml:space="preserve"> </w:t>
      </w:r>
      <w:r w:rsidRPr="00ED02FF">
        <w:t>a</w:t>
      </w:r>
      <w:r w:rsidR="005E2F6F">
        <w:t xml:space="preserve"> </w:t>
      </w:r>
      <w:r w:rsidRPr="00ED02FF">
        <w:t>sprijinit</w:t>
      </w:r>
      <w:r w:rsidR="005E2F6F">
        <w:t xml:space="preserve"> </w:t>
      </w:r>
      <w:r w:rsidRPr="00ED02FF">
        <w:t>mai</w:t>
      </w:r>
      <w:r w:rsidR="005E2F6F">
        <w:t xml:space="preserve"> </w:t>
      </w:r>
      <w:r w:rsidRPr="00ED02FF">
        <w:t>multe</w:t>
      </w:r>
      <w:r w:rsidR="005E2F6F">
        <w:t xml:space="preserve"> </w:t>
      </w:r>
      <w:r w:rsidRPr="00ED02FF">
        <w:t>inițiative</w:t>
      </w:r>
      <w:r w:rsidR="005E2F6F">
        <w:t xml:space="preserve"> </w:t>
      </w:r>
      <w:r w:rsidRPr="00ED02FF">
        <w:t>legate</w:t>
      </w:r>
      <w:r w:rsidR="005E2F6F">
        <w:t xml:space="preserve"> </w:t>
      </w:r>
      <w:r w:rsidRPr="00ED02FF">
        <w:t>de</w:t>
      </w:r>
      <w:r w:rsidR="005E2F6F">
        <w:t xml:space="preserve"> </w:t>
      </w:r>
      <w:r w:rsidRPr="00ED02FF">
        <w:t>alge,</w:t>
      </w:r>
      <w:r w:rsidR="005E2F6F">
        <w:t xml:space="preserve"> </w:t>
      </w:r>
      <w:r w:rsidRPr="00ED02FF">
        <w:t>care</w:t>
      </w:r>
      <w:r w:rsidR="005E2F6F">
        <w:t xml:space="preserve"> </w:t>
      </w:r>
      <w:r w:rsidRPr="00ED02FF">
        <w:t>se</w:t>
      </w:r>
      <w:r w:rsidR="005E2F6F">
        <w:t xml:space="preserve"> </w:t>
      </w:r>
      <w:r w:rsidRPr="00ED02FF">
        <w:t>află</w:t>
      </w:r>
      <w:r w:rsidR="005E2F6F">
        <w:t xml:space="preserve"> </w:t>
      </w:r>
      <w:r w:rsidRPr="00ED02FF">
        <w:t>în</w:t>
      </w:r>
      <w:r w:rsidR="005E2F6F">
        <w:t xml:space="preserve"> </w:t>
      </w:r>
      <w:r w:rsidRPr="00ED02FF">
        <w:t>prezent</w:t>
      </w:r>
      <w:r w:rsidR="005E2F6F">
        <w:t xml:space="preserve"> </w:t>
      </w:r>
      <w:r w:rsidRPr="00ED02FF">
        <w:t>în</w:t>
      </w:r>
      <w:r w:rsidR="005E2F6F">
        <w:t xml:space="preserve"> </w:t>
      </w:r>
      <w:r w:rsidRPr="00ED02FF">
        <w:t>faza</w:t>
      </w:r>
      <w:r w:rsidR="005E2F6F">
        <w:t xml:space="preserve"> </w:t>
      </w:r>
      <w:r w:rsidRPr="00ED02FF">
        <w:t>de</w:t>
      </w:r>
      <w:r w:rsidR="005E2F6F">
        <w:t xml:space="preserve"> </w:t>
      </w:r>
      <w:r w:rsidRPr="00ED02FF">
        <w:t>punere</w:t>
      </w:r>
      <w:r w:rsidR="005E2F6F">
        <w:t xml:space="preserve"> </w:t>
      </w:r>
      <w:r w:rsidRPr="00ED02FF">
        <w:t>în</w:t>
      </w:r>
      <w:r w:rsidR="005E2F6F">
        <w:t xml:space="preserve"> </w:t>
      </w:r>
      <w:r w:rsidRPr="00ED02FF">
        <w:t>aplicare</w:t>
      </w:r>
      <w:r w:rsidR="005E2F6F">
        <w:t xml:space="preserve"> </w:t>
      </w:r>
      <w:r w:rsidRPr="00ED02FF">
        <w:t>sau</w:t>
      </w:r>
      <w:r w:rsidR="005E2F6F">
        <w:t xml:space="preserve"> </w:t>
      </w:r>
      <w:r w:rsidRPr="00ED02FF">
        <w:t>de</w:t>
      </w:r>
      <w:r w:rsidR="005E2F6F">
        <w:t xml:space="preserve"> </w:t>
      </w:r>
      <w:r w:rsidRPr="00ED02FF">
        <w:t>planificare</w:t>
      </w:r>
      <w:r w:rsidR="005E2F6F">
        <w:t xml:space="preserve"> </w:t>
      </w:r>
      <w:r w:rsidRPr="00ED02FF">
        <w:t>(2021-2023).</w:t>
      </w:r>
      <w:r w:rsidR="005E2F6F">
        <w:t xml:space="preserve"> </w:t>
      </w:r>
      <w:r w:rsidRPr="00ED02FF">
        <w:t>De</w:t>
      </w:r>
      <w:r w:rsidR="005E2F6F">
        <w:t xml:space="preserve"> </w:t>
      </w:r>
      <w:r w:rsidRPr="00ED02FF">
        <w:t>exemplu,</w:t>
      </w:r>
      <w:r w:rsidR="005E2F6F">
        <w:t xml:space="preserve"> </w:t>
      </w:r>
      <w:r w:rsidRPr="00ED02FF">
        <w:t>în</w:t>
      </w:r>
      <w:r w:rsidR="005E2F6F">
        <w:t xml:space="preserve"> </w:t>
      </w:r>
      <w:r w:rsidRPr="00ED02FF">
        <w:t>februarie</w:t>
      </w:r>
      <w:r w:rsidR="005E2F6F">
        <w:t xml:space="preserve"> </w:t>
      </w:r>
      <w:r w:rsidRPr="00ED02FF">
        <w:t>2022,</w:t>
      </w:r>
      <w:r w:rsidR="005E2F6F">
        <w:t xml:space="preserve"> </w:t>
      </w:r>
      <w:r w:rsidRPr="00ED02FF">
        <w:t>Comisia</w:t>
      </w:r>
      <w:r w:rsidR="005E2F6F">
        <w:t xml:space="preserve"> </w:t>
      </w:r>
      <w:r w:rsidRPr="00ED02FF">
        <w:t>a</w:t>
      </w:r>
      <w:r w:rsidR="005E2F6F">
        <w:t xml:space="preserve"> </w:t>
      </w:r>
      <w:r w:rsidRPr="00ED02FF">
        <w:t>creat</w:t>
      </w:r>
      <w:r w:rsidR="005E2F6F">
        <w:t xml:space="preserve"> </w:t>
      </w:r>
      <w:r w:rsidRPr="00ED02FF">
        <w:t>Forumul</w:t>
      </w:r>
      <w:r w:rsidR="005E2F6F">
        <w:t xml:space="preserve"> </w:t>
      </w:r>
      <w:r w:rsidRPr="00ED02FF">
        <w:t>european</w:t>
      </w:r>
      <w:r w:rsidR="005E2F6F">
        <w:t xml:space="preserve"> </w:t>
      </w:r>
      <w:r w:rsidRPr="00ED02FF">
        <w:t>al</w:t>
      </w:r>
      <w:r w:rsidR="005E2F6F">
        <w:t xml:space="preserve"> </w:t>
      </w:r>
      <w:r w:rsidRPr="00ED02FF">
        <w:t>părților</w:t>
      </w:r>
      <w:r w:rsidR="005E2F6F">
        <w:t xml:space="preserve"> </w:t>
      </w:r>
      <w:r w:rsidRPr="00ED02FF">
        <w:t>interesate</w:t>
      </w:r>
      <w:r w:rsidR="005E2F6F">
        <w:t xml:space="preserve"> </w:t>
      </w:r>
      <w:r w:rsidRPr="00ED02FF">
        <w:t>din</w:t>
      </w:r>
      <w:r w:rsidR="005E2F6F">
        <w:t xml:space="preserve"> </w:t>
      </w:r>
      <w:r w:rsidRPr="00ED02FF">
        <w:t>sectorul</w:t>
      </w:r>
      <w:r w:rsidR="005E2F6F">
        <w:t xml:space="preserve"> </w:t>
      </w:r>
      <w:r w:rsidRPr="00ED02FF">
        <w:t>algelor</w:t>
      </w:r>
      <w:r w:rsidR="005E2F6F">
        <w:t xml:space="preserve"> </w:t>
      </w:r>
      <w:r w:rsidRPr="00ED02FF">
        <w:t>(Forumul</w:t>
      </w:r>
      <w:r w:rsidR="005E2F6F">
        <w:t xml:space="preserve"> </w:t>
      </w:r>
      <w:r w:rsidRPr="00ED02FF">
        <w:t>EU4Algae),</w:t>
      </w:r>
      <w:r w:rsidR="005E2F6F">
        <w:t xml:space="preserve"> </w:t>
      </w:r>
      <w:r w:rsidRPr="00ED02FF">
        <w:t>care</w:t>
      </w:r>
      <w:r w:rsidR="005E2F6F">
        <w:t xml:space="preserve"> </w:t>
      </w:r>
      <w:r w:rsidRPr="00ED02FF">
        <w:t>este</w:t>
      </w:r>
      <w:r w:rsidR="005E2F6F">
        <w:t xml:space="preserve"> </w:t>
      </w:r>
      <w:r w:rsidRPr="00ED02FF">
        <w:t>un</w:t>
      </w:r>
      <w:r w:rsidR="005E2F6F">
        <w:t xml:space="preserve"> </w:t>
      </w:r>
      <w:r w:rsidRPr="00ED02FF">
        <w:t>spațiu</w:t>
      </w:r>
      <w:r w:rsidR="005E2F6F">
        <w:t xml:space="preserve"> </w:t>
      </w:r>
      <w:r w:rsidRPr="00ED02FF">
        <w:t>unic</w:t>
      </w:r>
      <w:r w:rsidR="005E2F6F">
        <w:t xml:space="preserve"> </w:t>
      </w:r>
      <w:r w:rsidRPr="00ED02FF">
        <w:t>de</w:t>
      </w:r>
      <w:r w:rsidR="005E2F6F">
        <w:t xml:space="preserve"> </w:t>
      </w:r>
      <w:r w:rsidRPr="00ED02FF">
        <w:t>colaborare</w:t>
      </w:r>
      <w:r w:rsidR="005E2F6F">
        <w:t xml:space="preserve"> </w:t>
      </w:r>
      <w:r w:rsidRPr="00ED02FF">
        <w:t>între</w:t>
      </w:r>
      <w:r w:rsidR="005E2F6F">
        <w:t xml:space="preserve"> </w:t>
      </w:r>
      <w:r w:rsidRPr="00ED02FF">
        <w:t>părțile</w:t>
      </w:r>
      <w:r w:rsidR="005E2F6F">
        <w:t xml:space="preserve"> </w:t>
      </w:r>
      <w:r w:rsidRPr="00ED02FF">
        <w:t>interesate</w:t>
      </w:r>
      <w:r w:rsidR="005E2F6F">
        <w:t xml:space="preserve"> </w:t>
      </w:r>
      <w:r w:rsidRPr="00ED02FF">
        <w:t>europene</w:t>
      </w:r>
      <w:r w:rsidR="005E2F6F">
        <w:t xml:space="preserve"> </w:t>
      </w:r>
      <w:r w:rsidRPr="00ED02FF">
        <w:t>din</w:t>
      </w:r>
      <w:r w:rsidR="005E2F6F">
        <w:t xml:space="preserve"> </w:t>
      </w:r>
      <w:r w:rsidRPr="00ED02FF">
        <w:t>sectorul</w:t>
      </w:r>
      <w:r w:rsidR="005E2F6F">
        <w:t xml:space="preserve"> </w:t>
      </w:r>
      <w:r w:rsidRPr="00ED02FF">
        <w:t>algelor</w:t>
      </w:r>
      <w:r w:rsidR="005E2F6F">
        <w:t xml:space="preserve"> </w:t>
      </w:r>
      <w:r w:rsidRPr="00ED02FF">
        <w:t>și</w:t>
      </w:r>
      <w:r w:rsidR="005E2F6F">
        <w:t xml:space="preserve"> </w:t>
      </w:r>
      <w:r w:rsidRPr="00ED02FF">
        <w:t>o</w:t>
      </w:r>
      <w:r w:rsidR="005E2F6F">
        <w:t xml:space="preserve"> </w:t>
      </w:r>
      <w:r w:rsidRPr="00ED02FF">
        <w:t>platformă</w:t>
      </w:r>
      <w:r w:rsidR="005E2F6F">
        <w:t xml:space="preserve"> </w:t>
      </w:r>
      <w:r w:rsidRPr="00ED02FF">
        <w:t>unică</w:t>
      </w:r>
      <w:r w:rsidR="005E2F6F">
        <w:t xml:space="preserve"> </w:t>
      </w:r>
      <w:r w:rsidRPr="00ED02FF">
        <w:t>de</w:t>
      </w:r>
      <w:r w:rsidR="005E2F6F">
        <w:t xml:space="preserve"> </w:t>
      </w:r>
      <w:r w:rsidRPr="00ED02FF">
        <w:t>informare</w:t>
      </w:r>
      <w:r w:rsidR="005E2F6F">
        <w:t xml:space="preserve"> </w:t>
      </w:r>
      <w:r w:rsidRPr="00ED02FF">
        <w:t>cu</w:t>
      </w:r>
      <w:r w:rsidR="005E2F6F">
        <w:t xml:space="preserve"> </w:t>
      </w:r>
      <w:r w:rsidRPr="00ED02FF">
        <w:t>privire</w:t>
      </w:r>
      <w:r w:rsidR="005E2F6F">
        <w:t xml:space="preserve"> </w:t>
      </w:r>
      <w:r w:rsidRPr="00ED02FF">
        <w:t>la</w:t>
      </w:r>
      <w:r w:rsidR="005E2F6F">
        <w:t xml:space="preserve"> </w:t>
      </w:r>
      <w:r w:rsidRPr="00ED02FF">
        <w:t>cererile</w:t>
      </w:r>
      <w:r w:rsidR="005E2F6F">
        <w:t xml:space="preserve"> </w:t>
      </w:r>
      <w:r w:rsidRPr="00ED02FF">
        <w:t>de</w:t>
      </w:r>
      <w:r w:rsidR="005E2F6F">
        <w:t xml:space="preserve"> </w:t>
      </w:r>
      <w:r w:rsidRPr="00ED02FF">
        <w:t>finanțare,</w:t>
      </w:r>
      <w:r w:rsidR="005E2F6F">
        <w:t xml:space="preserve"> </w:t>
      </w:r>
      <w:r w:rsidRPr="00ED02FF">
        <w:t>la</w:t>
      </w:r>
      <w:r w:rsidR="005E2F6F">
        <w:t xml:space="preserve"> </w:t>
      </w:r>
      <w:r w:rsidRPr="00ED02FF">
        <w:t>proiecte,</w:t>
      </w:r>
      <w:r w:rsidR="005E2F6F">
        <w:t xml:space="preserve"> </w:t>
      </w:r>
      <w:r w:rsidRPr="00ED02FF">
        <w:t>la</w:t>
      </w:r>
      <w:r w:rsidR="005E2F6F">
        <w:t xml:space="preserve"> </w:t>
      </w:r>
      <w:r w:rsidRPr="00ED02FF">
        <w:t>informații</w:t>
      </w:r>
      <w:r w:rsidR="005E2F6F">
        <w:t xml:space="preserve"> </w:t>
      </w:r>
      <w:r w:rsidRPr="00ED02FF">
        <w:t>comerciale,</w:t>
      </w:r>
      <w:r w:rsidR="005E2F6F">
        <w:t xml:space="preserve"> </w:t>
      </w:r>
      <w:r w:rsidRPr="00ED02FF">
        <w:t>la</w:t>
      </w:r>
      <w:r w:rsidR="005E2F6F">
        <w:t xml:space="preserve"> </w:t>
      </w:r>
      <w:r w:rsidRPr="00ED02FF">
        <w:t>date</w:t>
      </w:r>
      <w:r w:rsidR="005E2F6F">
        <w:t xml:space="preserve"> </w:t>
      </w:r>
      <w:r w:rsidRPr="00ED02FF">
        <w:t>operative</w:t>
      </w:r>
      <w:r w:rsidR="005E2F6F">
        <w:t xml:space="preserve"> </w:t>
      </w:r>
      <w:r w:rsidRPr="00ED02FF">
        <w:t>și</w:t>
      </w:r>
      <w:r w:rsidR="005E2F6F">
        <w:t xml:space="preserve"> </w:t>
      </w:r>
      <w:r w:rsidRPr="00ED02FF">
        <w:t>la</w:t>
      </w:r>
      <w:r w:rsidR="005E2F6F">
        <w:t xml:space="preserve"> </w:t>
      </w:r>
      <w:r w:rsidRPr="00ED02FF">
        <w:t>cele</w:t>
      </w:r>
      <w:r w:rsidR="005E2F6F">
        <w:t xml:space="preserve"> </w:t>
      </w:r>
      <w:r w:rsidRPr="00ED02FF">
        <w:t>mai</w:t>
      </w:r>
      <w:r w:rsidR="005E2F6F">
        <w:t xml:space="preserve"> </w:t>
      </w:r>
      <w:r w:rsidRPr="00ED02FF">
        <w:t>bune</w:t>
      </w:r>
      <w:r w:rsidR="005E2F6F">
        <w:t xml:space="preserve"> </w:t>
      </w:r>
      <w:r w:rsidRPr="00ED02FF">
        <w:t>practici</w:t>
      </w:r>
      <w:r w:rsidR="005E2F6F">
        <w:t xml:space="preserve"> </w:t>
      </w:r>
      <w:r w:rsidRPr="00ED02FF">
        <w:t>din</w:t>
      </w:r>
      <w:r w:rsidR="005E2F6F">
        <w:t xml:space="preserve"> </w:t>
      </w:r>
      <w:r w:rsidRPr="00ED02FF">
        <w:t>domeniul</w:t>
      </w:r>
      <w:r w:rsidR="005E2F6F">
        <w:t xml:space="preserve"> </w:t>
      </w:r>
      <w:r w:rsidRPr="00ED02FF">
        <w:t>algelor.</w:t>
      </w:r>
    </w:p>
    <w:p w14:paraId="09DC35A7" w14:textId="47B440E6" w:rsidR="00ED02FF" w:rsidRPr="00ED02FF" w:rsidRDefault="00ED02FF" w:rsidP="00ED02FF">
      <w:pPr>
        <w:jc w:val="both"/>
      </w:pPr>
      <w:r w:rsidRPr="00ED02FF">
        <w:t>Algele</w:t>
      </w:r>
      <w:r w:rsidR="005E2F6F">
        <w:t xml:space="preserve"> </w:t>
      </w:r>
      <w:r w:rsidRPr="00ED02FF">
        <w:t>pot</w:t>
      </w:r>
      <w:r w:rsidR="005E2F6F">
        <w:t xml:space="preserve"> </w:t>
      </w:r>
      <w:r w:rsidRPr="00ED02FF">
        <w:t>fi</w:t>
      </w:r>
      <w:r w:rsidR="005E2F6F">
        <w:t xml:space="preserve"> </w:t>
      </w:r>
      <w:r w:rsidRPr="00ED02FF">
        <w:t>utilizate</w:t>
      </w:r>
      <w:r w:rsidR="005E2F6F">
        <w:t xml:space="preserve"> </w:t>
      </w:r>
      <w:r w:rsidRPr="00ED02FF">
        <w:t>pe</w:t>
      </w:r>
      <w:r w:rsidR="005E2F6F">
        <w:t xml:space="preserve"> </w:t>
      </w:r>
      <w:r w:rsidRPr="00ED02FF">
        <w:t>o</w:t>
      </w:r>
      <w:r w:rsidR="005E2F6F">
        <w:t xml:space="preserve"> </w:t>
      </w:r>
      <w:r w:rsidRPr="00ED02FF">
        <w:t>gamă</w:t>
      </w:r>
      <w:r w:rsidR="005E2F6F">
        <w:t xml:space="preserve"> </w:t>
      </w:r>
      <w:r w:rsidRPr="00ED02FF">
        <w:t>largă</w:t>
      </w:r>
      <w:r w:rsidR="005E2F6F">
        <w:t xml:space="preserve"> </w:t>
      </w:r>
      <w:r w:rsidRPr="00ED02FF">
        <w:t>de</w:t>
      </w:r>
      <w:r w:rsidR="005E2F6F">
        <w:t xml:space="preserve"> </w:t>
      </w:r>
      <w:r w:rsidRPr="00ED02FF">
        <w:t>piețe,</w:t>
      </w:r>
      <w:r w:rsidR="005E2F6F">
        <w:t xml:space="preserve"> </w:t>
      </w:r>
      <w:r w:rsidRPr="00ED02FF">
        <w:t>cum</w:t>
      </w:r>
      <w:r w:rsidR="005E2F6F">
        <w:t xml:space="preserve"> </w:t>
      </w:r>
      <w:r w:rsidRPr="00ED02FF">
        <w:t>ar</w:t>
      </w:r>
      <w:r w:rsidR="005E2F6F">
        <w:t xml:space="preserve"> </w:t>
      </w:r>
      <w:r w:rsidRPr="00ED02FF">
        <w:t>fi</w:t>
      </w:r>
      <w:r w:rsidR="005E2F6F">
        <w:t xml:space="preserve"> </w:t>
      </w:r>
      <w:r w:rsidRPr="00ED02FF">
        <w:t>cea</w:t>
      </w:r>
      <w:r w:rsidR="005E2F6F">
        <w:t xml:space="preserve"> </w:t>
      </w:r>
      <w:r w:rsidRPr="00ED02FF">
        <w:t>a</w:t>
      </w:r>
      <w:r w:rsidR="005E2F6F">
        <w:t xml:space="preserve"> </w:t>
      </w:r>
      <w:r w:rsidRPr="00ED02FF">
        <w:t>alimentelor,</w:t>
      </w:r>
      <w:r w:rsidR="005E2F6F">
        <w:t xml:space="preserve"> </w:t>
      </w:r>
      <w:r w:rsidRPr="00ED02FF">
        <w:t>a</w:t>
      </w:r>
      <w:r w:rsidR="005E2F6F">
        <w:t xml:space="preserve"> </w:t>
      </w:r>
      <w:r w:rsidRPr="00ED02FF">
        <w:t>hranei</w:t>
      </w:r>
      <w:r w:rsidR="005E2F6F">
        <w:t xml:space="preserve"> </w:t>
      </w:r>
      <w:r w:rsidRPr="00ED02FF">
        <w:t>pentru</w:t>
      </w:r>
      <w:r w:rsidR="005E2F6F">
        <w:t xml:space="preserve"> </w:t>
      </w:r>
      <w:r w:rsidRPr="00ED02FF">
        <w:t>animale</w:t>
      </w:r>
      <w:r w:rsidR="005E2F6F">
        <w:t xml:space="preserve"> </w:t>
      </w:r>
      <w:r w:rsidRPr="00ED02FF">
        <w:t>și</w:t>
      </w:r>
      <w:r w:rsidR="005E2F6F">
        <w:t xml:space="preserve"> </w:t>
      </w:r>
      <w:r w:rsidRPr="00ED02FF">
        <w:t>pentru</w:t>
      </w:r>
      <w:r w:rsidR="005E2F6F">
        <w:t xml:space="preserve"> </w:t>
      </w:r>
      <w:r w:rsidRPr="00ED02FF">
        <w:t>pești,</w:t>
      </w:r>
      <w:r w:rsidR="005E2F6F">
        <w:t xml:space="preserve"> </w:t>
      </w:r>
      <w:r w:rsidRPr="00ED02FF">
        <w:t>a</w:t>
      </w:r>
      <w:r w:rsidR="005E2F6F">
        <w:t xml:space="preserve"> </w:t>
      </w:r>
      <w:r w:rsidRPr="00ED02FF">
        <w:t>produselor</w:t>
      </w:r>
      <w:r w:rsidR="005E2F6F">
        <w:t xml:space="preserve"> </w:t>
      </w:r>
      <w:r w:rsidRPr="00ED02FF">
        <w:t>farmaceutice,</w:t>
      </w:r>
      <w:r w:rsidR="005E2F6F">
        <w:t xml:space="preserve"> </w:t>
      </w:r>
      <w:r w:rsidRPr="00ED02FF">
        <w:t>a</w:t>
      </w:r>
      <w:r w:rsidR="005E2F6F">
        <w:t xml:space="preserve"> </w:t>
      </w:r>
      <w:r w:rsidRPr="00ED02FF">
        <w:t>ambalajelor</w:t>
      </w:r>
      <w:r w:rsidR="005E2F6F">
        <w:t xml:space="preserve"> </w:t>
      </w:r>
      <w:r w:rsidRPr="00ED02FF">
        <w:t>din</w:t>
      </w:r>
      <w:r w:rsidR="005E2F6F">
        <w:t xml:space="preserve"> </w:t>
      </w:r>
      <w:r w:rsidRPr="00ED02FF">
        <w:t>materiale</w:t>
      </w:r>
      <w:r w:rsidR="005E2F6F">
        <w:t xml:space="preserve"> </w:t>
      </w:r>
      <w:r w:rsidRPr="00ED02FF">
        <w:t>biologice</w:t>
      </w:r>
      <w:r w:rsidR="005E2F6F">
        <w:t xml:space="preserve"> </w:t>
      </w:r>
      <w:r w:rsidRPr="00ED02FF">
        <w:t>sau</w:t>
      </w:r>
      <w:r w:rsidR="005E2F6F">
        <w:t xml:space="preserve"> </w:t>
      </w:r>
      <w:r w:rsidRPr="00ED02FF">
        <w:t>a</w:t>
      </w:r>
      <w:r w:rsidR="005E2F6F">
        <w:t xml:space="preserve"> </w:t>
      </w:r>
      <w:r w:rsidRPr="00ED02FF">
        <w:t>biocombustibililor.</w:t>
      </w:r>
    </w:p>
    <w:p w14:paraId="6002EDF4" w14:textId="4D397C46" w:rsidR="00ED02FF" w:rsidRPr="00ED02FF" w:rsidRDefault="00ED02FF" w:rsidP="00ED02FF">
      <w:pPr>
        <w:jc w:val="both"/>
      </w:pPr>
      <w:r w:rsidRPr="00ED02FF">
        <w:t>Cultivarea</w:t>
      </w:r>
      <w:r w:rsidR="005E2F6F">
        <w:t xml:space="preserve"> </w:t>
      </w:r>
      <w:proofErr w:type="spellStart"/>
      <w:r w:rsidRPr="00ED02FF">
        <w:t>macroalgelor</w:t>
      </w:r>
      <w:proofErr w:type="spellEnd"/>
      <w:r w:rsidR="005E2F6F">
        <w:t xml:space="preserve"> </w:t>
      </w:r>
      <w:r w:rsidRPr="00ED02FF">
        <w:t>poate</w:t>
      </w:r>
      <w:r w:rsidR="005E2F6F">
        <w:t xml:space="preserve"> </w:t>
      </w:r>
      <w:r w:rsidRPr="00ED02FF">
        <w:t>contribui</w:t>
      </w:r>
      <w:r w:rsidR="005E2F6F">
        <w:t xml:space="preserve"> </w:t>
      </w:r>
      <w:r w:rsidRPr="00ED02FF">
        <w:t>la</w:t>
      </w:r>
      <w:r w:rsidR="005E2F6F">
        <w:t xml:space="preserve"> </w:t>
      </w:r>
      <w:r w:rsidRPr="00ED02FF">
        <w:t>regenerarea</w:t>
      </w:r>
      <w:r w:rsidR="005E2F6F">
        <w:t xml:space="preserve"> </w:t>
      </w:r>
      <w:r w:rsidRPr="00ED02FF">
        <w:t>oceanelor</w:t>
      </w:r>
      <w:r w:rsidR="005E2F6F">
        <w:t xml:space="preserve"> </w:t>
      </w:r>
      <w:r w:rsidRPr="00ED02FF">
        <w:t>și</w:t>
      </w:r>
      <w:r w:rsidR="005E2F6F">
        <w:t xml:space="preserve"> </w:t>
      </w:r>
      <w:r w:rsidRPr="00ED02FF">
        <w:t>a</w:t>
      </w:r>
      <w:r w:rsidR="005E2F6F">
        <w:t xml:space="preserve"> </w:t>
      </w:r>
      <w:r w:rsidRPr="00ED02FF">
        <w:t>mărilor</w:t>
      </w:r>
      <w:r w:rsidR="005E2F6F">
        <w:t xml:space="preserve"> </w:t>
      </w:r>
      <w:r w:rsidRPr="00ED02FF">
        <w:t>prin</w:t>
      </w:r>
      <w:r w:rsidR="005E2F6F">
        <w:t xml:space="preserve"> </w:t>
      </w:r>
      <w:r w:rsidRPr="00ED02FF">
        <w:t>eliminarea</w:t>
      </w:r>
      <w:r w:rsidR="005E2F6F">
        <w:t xml:space="preserve"> </w:t>
      </w:r>
      <w:proofErr w:type="spellStart"/>
      <w:r w:rsidRPr="00ED02FF">
        <w:t>nutrienților</w:t>
      </w:r>
      <w:proofErr w:type="spellEnd"/>
      <w:r w:rsidR="005E2F6F">
        <w:t xml:space="preserve"> </w:t>
      </w:r>
      <w:r w:rsidRPr="00ED02FF">
        <w:t>care</w:t>
      </w:r>
      <w:r w:rsidR="005E2F6F">
        <w:t xml:space="preserve"> </w:t>
      </w:r>
      <w:r w:rsidRPr="00ED02FF">
        <w:t>cauzează</w:t>
      </w:r>
      <w:r w:rsidR="005E2F6F">
        <w:t xml:space="preserve"> </w:t>
      </w:r>
      <w:proofErr w:type="spellStart"/>
      <w:r w:rsidRPr="00ED02FF">
        <w:t>eutrofizarea</w:t>
      </w:r>
      <w:proofErr w:type="spellEnd"/>
      <w:r w:rsidRPr="00ED02FF">
        <w:t>.</w:t>
      </w:r>
      <w:r w:rsidR="005E2F6F">
        <w:t xml:space="preserve"> </w:t>
      </w:r>
      <w:r w:rsidRPr="00ED02FF">
        <w:t>Totodată,</w:t>
      </w:r>
      <w:r w:rsidR="005E2F6F">
        <w:t xml:space="preserve"> </w:t>
      </w:r>
      <w:r w:rsidRPr="00ED02FF">
        <w:t>aceasta</w:t>
      </w:r>
      <w:r w:rsidR="005E2F6F">
        <w:t xml:space="preserve"> </w:t>
      </w:r>
      <w:r w:rsidRPr="00ED02FF">
        <w:t>are</w:t>
      </w:r>
      <w:r w:rsidR="005E2F6F">
        <w:t xml:space="preserve"> </w:t>
      </w:r>
      <w:r w:rsidRPr="00ED02FF">
        <w:t>o</w:t>
      </w:r>
      <w:r w:rsidR="005E2F6F">
        <w:t xml:space="preserve"> </w:t>
      </w:r>
      <w:r w:rsidRPr="00ED02FF">
        <w:t>amprentă</w:t>
      </w:r>
      <w:r w:rsidR="005E2F6F">
        <w:t xml:space="preserve"> </w:t>
      </w:r>
      <w:r w:rsidRPr="00ED02FF">
        <w:t>de</w:t>
      </w:r>
      <w:r w:rsidR="005E2F6F">
        <w:t xml:space="preserve"> </w:t>
      </w:r>
      <w:r w:rsidRPr="00ED02FF">
        <w:t>carbon</w:t>
      </w:r>
      <w:r w:rsidR="005E2F6F">
        <w:t xml:space="preserve"> </w:t>
      </w:r>
      <w:r w:rsidRPr="00ED02FF">
        <w:t>și</w:t>
      </w:r>
      <w:r w:rsidR="005E2F6F">
        <w:t xml:space="preserve"> </w:t>
      </w:r>
      <w:r w:rsidRPr="00ED02FF">
        <w:t>de</w:t>
      </w:r>
      <w:r w:rsidR="005E2F6F">
        <w:t xml:space="preserve"> </w:t>
      </w:r>
      <w:r w:rsidRPr="00ED02FF">
        <w:t>mediu</w:t>
      </w:r>
      <w:r w:rsidR="005E2F6F">
        <w:t xml:space="preserve"> </w:t>
      </w:r>
      <w:r w:rsidRPr="00ED02FF">
        <w:t>redusă</w:t>
      </w:r>
      <w:r w:rsidR="005E2F6F">
        <w:t xml:space="preserve"> </w:t>
      </w:r>
      <w:r w:rsidRPr="00ED02FF">
        <w:t>și</w:t>
      </w:r>
      <w:r w:rsidR="005E2F6F">
        <w:t xml:space="preserve"> </w:t>
      </w:r>
      <w:r w:rsidRPr="00ED02FF">
        <w:t>un</w:t>
      </w:r>
      <w:r w:rsidR="005E2F6F">
        <w:t xml:space="preserve"> </w:t>
      </w:r>
      <w:r w:rsidRPr="00ED02FF">
        <w:t>potențial</w:t>
      </w:r>
      <w:r w:rsidR="005E2F6F">
        <w:t xml:space="preserve"> </w:t>
      </w:r>
      <w:r w:rsidRPr="00ED02FF">
        <w:t>promițător</w:t>
      </w:r>
      <w:r w:rsidR="005E2F6F">
        <w:t xml:space="preserve"> </w:t>
      </w:r>
      <w:r w:rsidRPr="00ED02FF">
        <w:t>de</w:t>
      </w:r>
      <w:r w:rsidR="005E2F6F">
        <w:t xml:space="preserve"> </w:t>
      </w:r>
      <w:r w:rsidRPr="00ED02FF">
        <w:t>sechestrare</w:t>
      </w:r>
      <w:r w:rsidR="005E2F6F">
        <w:t xml:space="preserve"> </w:t>
      </w:r>
      <w:r w:rsidRPr="00ED02FF">
        <w:t>a</w:t>
      </w:r>
      <w:r w:rsidR="005E2F6F">
        <w:t xml:space="preserve"> </w:t>
      </w:r>
      <w:r w:rsidRPr="00ED02FF">
        <w:t>carbonului.</w:t>
      </w:r>
      <w:r w:rsidR="005E2F6F">
        <w:t xml:space="preserve"> </w:t>
      </w:r>
      <w:r w:rsidRPr="00ED02FF">
        <w:t>Producția</w:t>
      </w:r>
      <w:r w:rsidR="005E2F6F">
        <w:t xml:space="preserve"> </w:t>
      </w:r>
      <w:r w:rsidRPr="00ED02FF">
        <w:t>de</w:t>
      </w:r>
      <w:r w:rsidR="005E2F6F">
        <w:t xml:space="preserve"> </w:t>
      </w:r>
      <w:proofErr w:type="spellStart"/>
      <w:r w:rsidRPr="00ED02FF">
        <w:t>microalge</w:t>
      </w:r>
      <w:proofErr w:type="spellEnd"/>
      <w:r w:rsidR="005E2F6F">
        <w:t xml:space="preserve"> </w:t>
      </w:r>
      <w:r w:rsidRPr="00ED02FF">
        <w:t>se</w:t>
      </w:r>
      <w:r w:rsidR="005E2F6F">
        <w:t xml:space="preserve"> </w:t>
      </w:r>
      <w:r w:rsidRPr="00ED02FF">
        <w:t>poate</w:t>
      </w:r>
      <w:r w:rsidR="005E2F6F">
        <w:t xml:space="preserve"> </w:t>
      </w:r>
      <w:r w:rsidRPr="00ED02FF">
        <w:t>realiza,</w:t>
      </w:r>
      <w:r w:rsidR="005E2F6F">
        <w:t xml:space="preserve"> </w:t>
      </w:r>
      <w:r w:rsidRPr="00ED02FF">
        <w:t>de</w:t>
      </w:r>
      <w:r w:rsidR="005E2F6F">
        <w:t xml:space="preserve"> </w:t>
      </w:r>
      <w:r w:rsidRPr="00ED02FF">
        <w:t>asemenea,</w:t>
      </w:r>
      <w:r w:rsidR="005E2F6F">
        <w:t xml:space="preserve"> </w:t>
      </w:r>
      <w:r w:rsidRPr="00ED02FF">
        <w:t>pe</w:t>
      </w:r>
      <w:r w:rsidR="005E2F6F">
        <w:t xml:space="preserve"> </w:t>
      </w:r>
      <w:r w:rsidRPr="00ED02FF">
        <w:t>uscat</w:t>
      </w:r>
      <w:r w:rsidR="005E2F6F">
        <w:t xml:space="preserve"> </w:t>
      </w:r>
      <w:r w:rsidRPr="00ED02FF">
        <w:t>și</w:t>
      </w:r>
      <w:r w:rsidR="005E2F6F">
        <w:t xml:space="preserve"> </w:t>
      </w:r>
      <w:r w:rsidRPr="00ED02FF">
        <w:t>departe</w:t>
      </w:r>
      <w:r w:rsidR="005E2F6F">
        <w:t xml:space="preserve"> </w:t>
      </w:r>
      <w:r w:rsidRPr="00ED02FF">
        <w:t>de</w:t>
      </w:r>
      <w:r w:rsidR="005E2F6F">
        <w:t xml:space="preserve"> </w:t>
      </w:r>
      <w:r w:rsidRPr="00ED02FF">
        <w:t>mare.</w:t>
      </w:r>
      <w:r w:rsidR="005E2F6F">
        <w:t xml:space="preserve"> </w:t>
      </w:r>
      <w:r w:rsidRPr="00ED02FF">
        <w:t>Acestea</w:t>
      </w:r>
      <w:r w:rsidR="005E2F6F">
        <w:t xml:space="preserve"> </w:t>
      </w:r>
      <w:r w:rsidRPr="00ED02FF">
        <w:t>sunt</w:t>
      </w:r>
      <w:r w:rsidR="005E2F6F">
        <w:t xml:space="preserve"> </w:t>
      </w:r>
      <w:r w:rsidRPr="00ED02FF">
        <w:t>surse</w:t>
      </w:r>
      <w:r w:rsidR="005E2F6F">
        <w:t xml:space="preserve"> </w:t>
      </w:r>
      <w:r w:rsidRPr="00ED02FF">
        <w:t>de</w:t>
      </w:r>
      <w:r w:rsidR="005E2F6F">
        <w:t xml:space="preserve"> </w:t>
      </w:r>
      <w:r w:rsidRPr="00ED02FF">
        <w:t>compuși</w:t>
      </w:r>
      <w:r w:rsidR="005E2F6F">
        <w:t xml:space="preserve"> </w:t>
      </w:r>
      <w:r w:rsidRPr="00ED02FF">
        <w:t>ai</w:t>
      </w:r>
      <w:r w:rsidR="005E2F6F">
        <w:t xml:space="preserve"> </w:t>
      </w:r>
      <w:r w:rsidRPr="00ED02FF">
        <w:t>carbonului</w:t>
      </w:r>
      <w:r w:rsidR="005E2F6F">
        <w:t xml:space="preserve"> </w:t>
      </w:r>
      <w:r w:rsidRPr="00ED02FF">
        <w:t>și</w:t>
      </w:r>
      <w:r w:rsidR="005E2F6F">
        <w:t xml:space="preserve"> </w:t>
      </w:r>
      <w:r w:rsidRPr="00ED02FF">
        <w:t>au</w:t>
      </w:r>
      <w:r w:rsidR="005E2F6F">
        <w:t xml:space="preserve"> </w:t>
      </w:r>
      <w:r w:rsidRPr="00ED02FF">
        <w:t>aplicații</w:t>
      </w:r>
      <w:r w:rsidR="005E2F6F">
        <w:t xml:space="preserve"> </w:t>
      </w:r>
      <w:r w:rsidRPr="00ED02FF">
        <w:t>în</w:t>
      </w:r>
      <w:r w:rsidR="005E2F6F">
        <w:t xml:space="preserve"> </w:t>
      </w:r>
      <w:r w:rsidRPr="00ED02FF">
        <w:t>tratarea</w:t>
      </w:r>
      <w:r w:rsidR="005E2F6F">
        <w:t xml:space="preserve"> </w:t>
      </w:r>
      <w:r w:rsidRPr="00ED02FF">
        <w:t>apelor</w:t>
      </w:r>
      <w:r w:rsidR="005E2F6F">
        <w:t xml:space="preserve"> </w:t>
      </w:r>
      <w:r w:rsidRPr="00ED02FF">
        <w:t>reziduale</w:t>
      </w:r>
      <w:r w:rsidR="005E2F6F">
        <w:t xml:space="preserve"> </w:t>
      </w:r>
      <w:r w:rsidRPr="00ED02FF">
        <w:t>și</w:t>
      </w:r>
      <w:r w:rsidR="005E2F6F">
        <w:t xml:space="preserve"> </w:t>
      </w:r>
      <w:r w:rsidRPr="00ED02FF">
        <w:t>în</w:t>
      </w:r>
      <w:r w:rsidR="005E2F6F">
        <w:t xml:space="preserve"> </w:t>
      </w:r>
      <w:r w:rsidRPr="00ED02FF">
        <w:t>atenuarea</w:t>
      </w:r>
      <w:r w:rsidR="005E2F6F">
        <w:t xml:space="preserve"> </w:t>
      </w:r>
      <w:r w:rsidRPr="00ED02FF">
        <w:t>emisiilor</w:t>
      </w:r>
      <w:r w:rsidR="005E2F6F">
        <w:t xml:space="preserve"> </w:t>
      </w:r>
      <w:r w:rsidRPr="00ED02FF">
        <w:t>atmosferice</w:t>
      </w:r>
      <w:r w:rsidR="005E2F6F">
        <w:t xml:space="preserve"> </w:t>
      </w:r>
      <w:r w:rsidRPr="00ED02FF">
        <w:t>de</w:t>
      </w:r>
      <w:r w:rsidR="005E2F6F">
        <w:t xml:space="preserve"> </w:t>
      </w:r>
      <w:r w:rsidRPr="00ED02FF">
        <w:t>CO2.</w:t>
      </w:r>
    </w:p>
    <w:p w14:paraId="6B6FA2DF" w14:textId="0DE14CCA" w:rsidR="00ED02FF" w:rsidRPr="00ED02FF" w:rsidRDefault="00ED02FF" w:rsidP="00ED02FF">
      <w:pPr>
        <w:jc w:val="both"/>
      </w:pPr>
      <w:r w:rsidRPr="00ED02FF">
        <w:lastRenderedPageBreak/>
        <w:t>Un</w:t>
      </w:r>
      <w:r w:rsidR="005E2F6F">
        <w:t xml:space="preserve"> </w:t>
      </w:r>
      <w:r w:rsidRPr="00ED02FF">
        <w:t>sector</w:t>
      </w:r>
      <w:r w:rsidR="005E2F6F">
        <w:t xml:space="preserve"> </w:t>
      </w:r>
      <w:r w:rsidRPr="00ED02FF">
        <w:t>european</w:t>
      </w:r>
      <w:r w:rsidR="005E2F6F">
        <w:t xml:space="preserve"> </w:t>
      </w:r>
      <w:r w:rsidRPr="00ED02FF">
        <w:t>al</w:t>
      </w:r>
      <w:r w:rsidR="005E2F6F">
        <w:t xml:space="preserve"> </w:t>
      </w:r>
      <w:r w:rsidRPr="00ED02FF">
        <w:t>algelor</w:t>
      </w:r>
      <w:r w:rsidR="005E2F6F">
        <w:t xml:space="preserve"> </w:t>
      </w:r>
      <w:r w:rsidRPr="00ED02FF">
        <w:t>mai</w:t>
      </w:r>
      <w:r w:rsidR="005E2F6F">
        <w:t xml:space="preserve"> </w:t>
      </w:r>
      <w:r w:rsidRPr="00ED02FF">
        <w:t>puternic</w:t>
      </w:r>
      <w:r w:rsidR="005E2F6F">
        <w:t xml:space="preserve"> </w:t>
      </w:r>
      <w:r w:rsidRPr="00ED02FF">
        <w:t>ar</w:t>
      </w:r>
      <w:r w:rsidR="005E2F6F">
        <w:t xml:space="preserve"> </w:t>
      </w:r>
      <w:r w:rsidRPr="00ED02FF">
        <w:t>sprijini</w:t>
      </w:r>
      <w:r w:rsidR="005E2F6F">
        <w:t xml:space="preserve"> </w:t>
      </w:r>
      <w:r w:rsidRPr="00ED02FF">
        <w:t>astfel</w:t>
      </w:r>
      <w:r w:rsidR="005E2F6F">
        <w:t xml:space="preserve"> </w:t>
      </w:r>
      <w:r w:rsidRPr="00ED02FF">
        <w:t>obiectivele</w:t>
      </w:r>
      <w:r w:rsidR="005E2F6F">
        <w:t xml:space="preserve"> </w:t>
      </w:r>
      <w:hyperlink r:id="rId186" w:history="1">
        <w:r w:rsidRPr="00ED02FF">
          <w:rPr>
            <w:rStyle w:val="Hyperlink"/>
            <w:szCs w:val="24"/>
          </w:rPr>
          <w:t>Pactului</w:t>
        </w:r>
        <w:r w:rsidR="005E2F6F">
          <w:rPr>
            <w:rStyle w:val="Hyperlink"/>
            <w:szCs w:val="24"/>
          </w:rPr>
          <w:t xml:space="preserve"> </w:t>
        </w:r>
        <w:r w:rsidRPr="00ED02FF">
          <w:rPr>
            <w:rStyle w:val="Hyperlink"/>
            <w:szCs w:val="24"/>
          </w:rPr>
          <w:t>verde</w:t>
        </w:r>
        <w:r w:rsidR="005E2F6F">
          <w:rPr>
            <w:rStyle w:val="Hyperlink"/>
            <w:szCs w:val="24"/>
          </w:rPr>
          <w:t xml:space="preserve"> </w:t>
        </w:r>
        <w:r w:rsidRPr="00ED02FF">
          <w:rPr>
            <w:rStyle w:val="Hyperlink"/>
            <w:szCs w:val="24"/>
          </w:rPr>
          <w:t>european</w:t>
        </w:r>
      </w:hyperlink>
      <w:r w:rsidR="005E2F6F">
        <w:t xml:space="preserve"> </w:t>
      </w:r>
      <w:r w:rsidRPr="00ED02FF">
        <w:t>și</w:t>
      </w:r>
      <w:r w:rsidR="005E2F6F">
        <w:t xml:space="preserve"> </w:t>
      </w:r>
      <w:r w:rsidRPr="00ED02FF">
        <w:t>ale</w:t>
      </w:r>
      <w:r w:rsidR="005E2F6F">
        <w:t xml:space="preserve"> </w:t>
      </w:r>
      <w:hyperlink r:id="rId187" w:history="1">
        <w:r w:rsidRPr="00ED02FF">
          <w:rPr>
            <w:rStyle w:val="Hyperlink"/>
            <w:szCs w:val="24"/>
          </w:rPr>
          <w:t>Strategiei</w:t>
        </w:r>
        <w:r w:rsidR="005E2F6F">
          <w:rPr>
            <w:rStyle w:val="Hyperlink"/>
            <w:szCs w:val="24"/>
          </w:rPr>
          <w:t xml:space="preserve"> </w:t>
        </w:r>
        <w:r w:rsidRPr="00ED02FF">
          <w:rPr>
            <w:rStyle w:val="Hyperlink"/>
            <w:szCs w:val="24"/>
          </w:rPr>
          <w:t>„De</w:t>
        </w:r>
        <w:r w:rsidR="005E2F6F">
          <w:rPr>
            <w:rStyle w:val="Hyperlink"/>
            <w:szCs w:val="24"/>
          </w:rPr>
          <w:t xml:space="preserve"> </w:t>
        </w:r>
        <w:r w:rsidRPr="00ED02FF">
          <w:rPr>
            <w:rStyle w:val="Hyperlink"/>
            <w:szCs w:val="24"/>
          </w:rPr>
          <w:t>la</w:t>
        </w:r>
        <w:r w:rsidR="005E2F6F">
          <w:rPr>
            <w:rStyle w:val="Hyperlink"/>
            <w:szCs w:val="24"/>
          </w:rPr>
          <w:t xml:space="preserve"> </w:t>
        </w:r>
        <w:r w:rsidRPr="00ED02FF">
          <w:rPr>
            <w:rStyle w:val="Hyperlink"/>
            <w:szCs w:val="24"/>
          </w:rPr>
          <w:t>fermă</w:t>
        </w:r>
        <w:r w:rsidR="005E2F6F">
          <w:rPr>
            <w:rStyle w:val="Hyperlink"/>
            <w:szCs w:val="24"/>
          </w:rPr>
          <w:t xml:space="preserve"> </w:t>
        </w:r>
        <w:r w:rsidRPr="00ED02FF">
          <w:rPr>
            <w:rStyle w:val="Hyperlink"/>
            <w:szCs w:val="24"/>
          </w:rPr>
          <w:t>la</w:t>
        </w:r>
        <w:r w:rsidR="005E2F6F">
          <w:rPr>
            <w:rStyle w:val="Hyperlink"/>
            <w:szCs w:val="24"/>
          </w:rPr>
          <w:t xml:space="preserve"> </w:t>
        </w:r>
        <w:r w:rsidRPr="00ED02FF">
          <w:rPr>
            <w:rStyle w:val="Hyperlink"/>
            <w:szCs w:val="24"/>
          </w:rPr>
          <w:t>consumator”</w:t>
        </w:r>
      </w:hyperlink>
      <w:r w:rsidRPr="00ED02FF">
        <w:t>,</w:t>
      </w:r>
      <w:r w:rsidR="005E2F6F">
        <w:t xml:space="preserve"> </w:t>
      </w:r>
      <w:r w:rsidRPr="00ED02FF">
        <w:t>în</w:t>
      </w:r>
      <w:r w:rsidR="005E2F6F">
        <w:t xml:space="preserve"> </w:t>
      </w:r>
      <w:r w:rsidRPr="00ED02FF">
        <w:t>condițiile</w:t>
      </w:r>
      <w:r w:rsidR="005E2F6F">
        <w:t xml:space="preserve"> </w:t>
      </w:r>
      <w:r w:rsidRPr="00ED02FF">
        <w:t>în</w:t>
      </w:r>
      <w:r w:rsidR="005E2F6F">
        <w:t xml:space="preserve"> </w:t>
      </w:r>
      <w:r w:rsidRPr="00ED02FF">
        <w:t>care</w:t>
      </w:r>
      <w:r w:rsidR="005E2F6F">
        <w:t xml:space="preserve"> </w:t>
      </w:r>
      <w:r w:rsidRPr="00ED02FF">
        <w:t>trebuie</w:t>
      </w:r>
      <w:r w:rsidR="005E2F6F">
        <w:t xml:space="preserve"> </w:t>
      </w:r>
      <w:r w:rsidRPr="00ED02FF">
        <w:t>să</w:t>
      </w:r>
      <w:r w:rsidR="005E2F6F">
        <w:t xml:space="preserve"> </w:t>
      </w:r>
      <w:r w:rsidRPr="00ED02FF">
        <w:t>trecem</w:t>
      </w:r>
      <w:r w:rsidR="005E2F6F">
        <w:t xml:space="preserve"> </w:t>
      </w:r>
      <w:r w:rsidRPr="00ED02FF">
        <w:t>la</w:t>
      </w:r>
      <w:r w:rsidR="005E2F6F">
        <w:t xml:space="preserve"> </w:t>
      </w:r>
      <w:r w:rsidRPr="00ED02FF">
        <w:t>sisteme</w:t>
      </w:r>
      <w:r w:rsidR="005E2F6F">
        <w:t xml:space="preserve"> </w:t>
      </w:r>
      <w:r w:rsidRPr="00ED02FF">
        <w:t>alimentare</w:t>
      </w:r>
      <w:r w:rsidR="005E2F6F">
        <w:t xml:space="preserve"> </w:t>
      </w:r>
      <w:r w:rsidRPr="00ED02FF">
        <w:t>mai</w:t>
      </w:r>
      <w:r w:rsidR="005E2F6F">
        <w:t xml:space="preserve"> </w:t>
      </w:r>
      <w:r w:rsidRPr="00ED02FF">
        <w:t>sustenabile</w:t>
      </w:r>
      <w:r w:rsidR="005E2F6F">
        <w:t xml:space="preserve"> </w:t>
      </w:r>
      <w:r w:rsidRPr="00ED02FF">
        <w:t>și</w:t>
      </w:r>
      <w:r w:rsidR="005E2F6F">
        <w:t xml:space="preserve"> </w:t>
      </w:r>
      <w:r w:rsidRPr="00ED02FF">
        <w:t>la</w:t>
      </w:r>
      <w:r w:rsidR="005E2F6F">
        <w:t xml:space="preserve"> </w:t>
      </w:r>
      <w:r w:rsidRPr="00ED02FF">
        <w:t>o</w:t>
      </w:r>
      <w:r w:rsidR="005E2F6F">
        <w:t xml:space="preserve"> </w:t>
      </w:r>
      <w:r w:rsidRPr="00ED02FF">
        <w:t>economie</w:t>
      </w:r>
      <w:r w:rsidR="005E2F6F">
        <w:t xml:space="preserve"> </w:t>
      </w:r>
      <w:r w:rsidRPr="00ED02FF">
        <w:t>mai</w:t>
      </w:r>
      <w:r w:rsidR="005E2F6F">
        <w:t xml:space="preserve"> </w:t>
      </w:r>
      <w:r w:rsidRPr="00ED02FF">
        <w:t>circulară.</w:t>
      </w:r>
    </w:p>
    <w:p w14:paraId="34C8412B" w14:textId="1C1DEFAE" w:rsidR="00ED02FF" w:rsidRPr="00ED02FF" w:rsidRDefault="00ED02FF" w:rsidP="00ED02FF">
      <w:pPr>
        <w:jc w:val="both"/>
      </w:pPr>
      <w:r w:rsidRPr="00ED02FF">
        <w:rPr>
          <w:b/>
          <w:bCs/>
        </w:rPr>
        <w:t>Pentru</w:t>
      </w:r>
      <w:r w:rsidR="005E2F6F">
        <w:rPr>
          <w:b/>
          <w:bCs/>
        </w:rPr>
        <w:t xml:space="preserve"> </w:t>
      </w:r>
      <w:r w:rsidRPr="00ED02FF">
        <w:rPr>
          <w:b/>
          <w:bCs/>
        </w:rPr>
        <w:t>informații</w:t>
      </w:r>
      <w:r w:rsidR="005E2F6F">
        <w:rPr>
          <w:b/>
          <w:bCs/>
        </w:rPr>
        <w:t xml:space="preserve"> </w:t>
      </w:r>
      <w:r w:rsidRPr="00ED02FF">
        <w:rPr>
          <w:b/>
          <w:bCs/>
        </w:rPr>
        <w:t>suplimentare</w:t>
      </w:r>
    </w:p>
    <w:p w14:paraId="0178E7B7" w14:textId="5314CC38" w:rsidR="00ED02FF" w:rsidRPr="00ED02FF" w:rsidRDefault="00034870" w:rsidP="00ED02FF">
      <w:pPr>
        <w:jc w:val="both"/>
      </w:pPr>
      <w:hyperlink r:id="rId188" w:history="1">
        <w:r w:rsidR="00ED02FF" w:rsidRPr="00ED02FF">
          <w:rPr>
            <w:rStyle w:val="Hyperlink"/>
            <w:szCs w:val="24"/>
          </w:rPr>
          <w:t>Întrebări</w:t>
        </w:r>
        <w:r w:rsidR="005E2F6F">
          <w:rPr>
            <w:rStyle w:val="Hyperlink"/>
            <w:szCs w:val="24"/>
          </w:rPr>
          <w:t xml:space="preserve"> </w:t>
        </w:r>
        <w:r w:rsidR="00ED02FF" w:rsidRPr="00ED02FF">
          <w:rPr>
            <w:rStyle w:val="Hyperlink"/>
            <w:szCs w:val="24"/>
          </w:rPr>
          <w:t>și</w:t>
        </w:r>
        <w:r w:rsidR="005E2F6F">
          <w:rPr>
            <w:rStyle w:val="Hyperlink"/>
            <w:szCs w:val="24"/>
          </w:rPr>
          <w:t xml:space="preserve"> </w:t>
        </w:r>
        <w:r w:rsidR="00ED02FF" w:rsidRPr="00ED02FF">
          <w:rPr>
            <w:rStyle w:val="Hyperlink"/>
            <w:szCs w:val="24"/>
          </w:rPr>
          <w:t>răspunsuri</w:t>
        </w:r>
        <w:r w:rsidR="005E2F6F">
          <w:rPr>
            <w:rStyle w:val="Hyperlink"/>
            <w:szCs w:val="24"/>
          </w:rPr>
          <w:t xml:space="preserve"> </w:t>
        </w:r>
        <w:r w:rsidR="00ED02FF" w:rsidRPr="00ED02FF">
          <w:rPr>
            <w:rStyle w:val="Hyperlink"/>
            <w:szCs w:val="24"/>
          </w:rPr>
          <w:t>privind</w:t>
        </w:r>
        <w:r w:rsidR="005E2F6F">
          <w:rPr>
            <w:rStyle w:val="Hyperlink"/>
            <w:szCs w:val="24"/>
          </w:rPr>
          <w:t xml:space="preserve"> </w:t>
        </w:r>
        <w:r w:rsidR="00ED02FF" w:rsidRPr="00ED02FF">
          <w:rPr>
            <w:rStyle w:val="Hyperlink"/>
            <w:szCs w:val="24"/>
          </w:rPr>
          <w:t>un</w:t>
        </w:r>
        <w:r w:rsidR="005E2F6F">
          <w:rPr>
            <w:rStyle w:val="Hyperlink"/>
            <w:szCs w:val="24"/>
          </w:rPr>
          <w:t xml:space="preserve"> </w:t>
        </w:r>
        <w:r w:rsidR="00ED02FF" w:rsidRPr="00ED02FF">
          <w:rPr>
            <w:rStyle w:val="Hyperlink"/>
            <w:szCs w:val="24"/>
          </w:rPr>
          <w:t>sector</w:t>
        </w:r>
        <w:r w:rsidR="005E2F6F">
          <w:rPr>
            <w:rStyle w:val="Hyperlink"/>
            <w:szCs w:val="24"/>
          </w:rPr>
          <w:t xml:space="preserve"> </w:t>
        </w:r>
        <w:r w:rsidR="00ED02FF" w:rsidRPr="00ED02FF">
          <w:rPr>
            <w:rStyle w:val="Hyperlink"/>
            <w:szCs w:val="24"/>
          </w:rPr>
          <w:t>al</w:t>
        </w:r>
        <w:r w:rsidR="005E2F6F">
          <w:rPr>
            <w:rStyle w:val="Hyperlink"/>
            <w:szCs w:val="24"/>
          </w:rPr>
          <w:t xml:space="preserve"> </w:t>
        </w:r>
        <w:r w:rsidR="00ED02FF" w:rsidRPr="00ED02FF">
          <w:rPr>
            <w:rStyle w:val="Hyperlink"/>
            <w:szCs w:val="24"/>
          </w:rPr>
          <w:t>algelor</w:t>
        </w:r>
        <w:r w:rsidR="005E2F6F">
          <w:rPr>
            <w:rStyle w:val="Hyperlink"/>
            <w:szCs w:val="24"/>
          </w:rPr>
          <w:t xml:space="preserve"> </w:t>
        </w:r>
        <w:r w:rsidR="00ED02FF" w:rsidRPr="00ED02FF">
          <w:rPr>
            <w:rStyle w:val="Hyperlink"/>
            <w:szCs w:val="24"/>
          </w:rPr>
          <w:t>puternic</w:t>
        </w:r>
        <w:r w:rsidR="005E2F6F">
          <w:rPr>
            <w:rStyle w:val="Hyperlink"/>
            <w:szCs w:val="24"/>
          </w:rPr>
          <w:t xml:space="preserve"> </w:t>
        </w:r>
        <w:r w:rsidR="00ED02FF" w:rsidRPr="00ED02FF">
          <w:rPr>
            <w:rStyle w:val="Hyperlink"/>
            <w:szCs w:val="24"/>
          </w:rPr>
          <w:t>și</w:t>
        </w:r>
        <w:r w:rsidR="005E2F6F">
          <w:rPr>
            <w:rStyle w:val="Hyperlink"/>
            <w:szCs w:val="24"/>
          </w:rPr>
          <w:t xml:space="preserve"> </w:t>
        </w:r>
        <w:r w:rsidR="00ED02FF" w:rsidRPr="00ED02FF">
          <w:rPr>
            <w:rStyle w:val="Hyperlink"/>
            <w:szCs w:val="24"/>
          </w:rPr>
          <w:t>sustenabil</w:t>
        </w:r>
      </w:hyperlink>
    </w:p>
    <w:p w14:paraId="165E09D6" w14:textId="66557E77" w:rsidR="00ED02FF" w:rsidRPr="00ED02FF" w:rsidRDefault="00034870" w:rsidP="00ED02FF">
      <w:pPr>
        <w:jc w:val="both"/>
      </w:pPr>
      <w:hyperlink r:id="rId189" w:history="1">
        <w:r w:rsidR="00ED02FF" w:rsidRPr="00ED02FF">
          <w:rPr>
            <w:rStyle w:val="Hyperlink"/>
            <w:szCs w:val="24"/>
          </w:rPr>
          <w:t>Comunicarea</w:t>
        </w:r>
        <w:r w:rsidR="005E2F6F">
          <w:rPr>
            <w:rStyle w:val="Hyperlink"/>
            <w:szCs w:val="24"/>
          </w:rPr>
          <w:t xml:space="preserve"> </w:t>
        </w:r>
        <w:r w:rsidR="00ED02FF" w:rsidRPr="00ED02FF">
          <w:rPr>
            <w:rStyle w:val="Hyperlink"/>
            <w:szCs w:val="24"/>
          </w:rPr>
          <w:t>Comisiei</w:t>
        </w:r>
        <w:r w:rsidR="005E2F6F">
          <w:rPr>
            <w:rStyle w:val="Hyperlink"/>
            <w:szCs w:val="24"/>
          </w:rPr>
          <w:t xml:space="preserve"> </w:t>
        </w:r>
        <w:r w:rsidR="00ED02FF" w:rsidRPr="00ED02FF">
          <w:rPr>
            <w:rStyle w:val="Hyperlink"/>
            <w:szCs w:val="24"/>
          </w:rPr>
          <w:t>„Către</w:t>
        </w:r>
        <w:r w:rsidR="005E2F6F">
          <w:rPr>
            <w:rStyle w:val="Hyperlink"/>
            <w:szCs w:val="24"/>
          </w:rPr>
          <w:t xml:space="preserve"> </w:t>
        </w:r>
        <w:r w:rsidR="00ED02FF" w:rsidRPr="00ED02FF">
          <w:rPr>
            <w:rStyle w:val="Hyperlink"/>
            <w:szCs w:val="24"/>
          </w:rPr>
          <w:t>un</w:t>
        </w:r>
        <w:r w:rsidR="005E2F6F">
          <w:rPr>
            <w:rStyle w:val="Hyperlink"/>
            <w:szCs w:val="24"/>
          </w:rPr>
          <w:t xml:space="preserve"> </w:t>
        </w:r>
        <w:r w:rsidR="00ED02FF" w:rsidRPr="00ED02FF">
          <w:rPr>
            <w:rStyle w:val="Hyperlink"/>
            <w:szCs w:val="24"/>
          </w:rPr>
          <w:t>sector</w:t>
        </w:r>
        <w:r w:rsidR="005E2F6F">
          <w:rPr>
            <w:rStyle w:val="Hyperlink"/>
            <w:szCs w:val="24"/>
          </w:rPr>
          <w:t xml:space="preserve"> </w:t>
        </w:r>
        <w:r w:rsidR="00ED02FF" w:rsidRPr="00ED02FF">
          <w:rPr>
            <w:rStyle w:val="Hyperlink"/>
            <w:szCs w:val="24"/>
          </w:rPr>
          <w:t>european</w:t>
        </w:r>
        <w:r w:rsidR="005E2F6F">
          <w:rPr>
            <w:rStyle w:val="Hyperlink"/>
            <w:szCs w:val="24"/>
          </w:rPr>
          <w:t xml:space="preserve"> </w:t>
        </w:r>
        <w:r w:rsidR="00ED02FF" w:rsidRPr="00ED02FF">
          <w:rPr>
            <w:rStyle w:val="Hyperlink"/>
            <w:szCs w:val="24"/>
          </w:rPr>
          <w:t>al</w:t>
        </w:r>
        <w:r w:rsidR="005E2F6F">
          <w:rPr>
            <w:rStyle w:val="Hyperlink"/>
            <w:szCs w:val="24"/>
          </w:rPr>
          <w:t xml:space="preserve"> </w:t>
        </w:r>
        <w:r w:rsidR="00ED02FF" w:rsidRPr="00ED02FF">
          <w:rPr>
            <w:rStyle w:val="Hyperlink"/>
            <w:szCs w:val="24"/>
          </w:rPr>
          <w:t>algelor</w:t>
        </w:r>
        <w:r w:rsidR="005E2F6F">
          <w:rPr>
            <w:rStyle w:val="Hyperlink"/>
            <w:szCs w:val="24"/>
          </w:rPr>
          <w:t xml:space="preserve"> </w:t>
        </w:r>
        <w:r w:rsidR="00ED02FF" w:rsidRPr="00ED02FF">
          <w:rPr>
            <w:rStyle w:val="Hyperlink"/>
            <w:szCs w:val="24"/>
          </w:rPr>
          <w:t>puternic</w:t>
        </w:r>
        <w:r w:rsidR="005E2F6F">
          <w:rPr>
            <w:rStyle w:val="Hyperlink"/>
            <w:szCs w:val="24"/>
          </w:rPr>
          <w:t xml:space="preserve"> </w:t>
        </w:r>
        <w:r w:rsidR="00ED02FF" w:rsidRPr="00ED02FF">
          <w:rPr>
            <w:rStyle w:val="Hyperlink"/>
            <w:szCs w:val="24"/>
          </w:rPr>
          <w:t>și</w:t>
        </w:r>
        <w:r w:rsidR="005E2F6F">
          <w:rPr>
            <w:rStyle w:val="Hyperlink"/>
            <w:szCs w:val="24"/>
          </w:rPr>
          <w:t xml:space="preserve"> </w:t>
        </w:r>
        <w:r w:rsidR="00ED02FF" w:rsidRPr="00ED02FF">
          <w:rPr>
            <w:rStyle w:val="Hyperlink"/>
            <w:szCs w:val="24"/>
          </w:rPr>
          <w:t>sustenabil”</w:t>
        </w:r>
      </w:hyperlink>
    </w:p>
    <w:p w14:paraId="30AC0C9E" w14:textId="02094384" w:rsidR="00ED02FF" w:rsidRPr="00ED02FF" w:rsidRDefault="00034870" w:rsidP="00ED02FF">
      <w:pPr>
        <w:jc w:val="both"/>
      </w:pPr>
      <w:hyperlink r:id="rId190" w:history="1">
        <w:r w:rsidR="00ED02FF" w:rsidRPr="00ED02FF">
          <w:rPr>
            <w:rStyle w:val="Hyperlink"/>
            <w:szCs w:val="24"/>
          </w:rPr>
          <w:t>Inițiativa</w:t>
        </w:r>
        <w:r w:rsidR="005E2F6F">
          <w:rPr>
            <w:rStyle w:val="Hyperlink"/>
            <w:szCs w:val="24"/>
          </w:rPr>
          <w:t xml:space="preserve"> </w:t>
        </w:r>
        <w:r w:rsidR="00ED02FF" w:rsidRPr="00ED02FF">
          <w:rPr>
            <w:rStyle w:val="Hyperlink"/>
            <w:szCs w:val="24"/>
          </w:rPr>
          <w:t>EU4Algae</w:t>
        </w:r>
      </w:hyperlink>
    </w:p>
    <w:p w14:paraId="536CDF61" w14:textId="79E88618" w:rsidR="00ED02FF" w:rsidRPr="00ED02FF" w:rsidRDefault="00034870" w:rsidP="00ED02FF">
      <w:pPr>
        <w:jc w:val="both"/>
      </w:pPr>
      <w:hyperlink r:id="rId191" w:history="1">
        <w:r w:rsidR="00ED02FF" w:rsidRPr="00ED02FF">
          <w:rPr>
            <w:rStyle w:val="Hyperlink"/>
            <w:szCs w:val="24"/>
          </w:rPr>
          <w:t>Comunicarea</w:t>
        </w:r>
        <w:r w:rsidR="005E2F6F">
          <w:rPr>
            <w:rStyle w:val="Hyperlink"/>
            <w:szCs w:val="24"/>
          </w:rPr>
          <w:t xml:space="preserve"> </w:t>
        </w:r>
        <w:r w:rsidR="00ED02FF" w:rsidRPr="00ED02FF">
          <w:rPr>
            <w:rStyle w:val="Hyperlink"/>
            <w:szCs w:val="24"/>
          </w:rPr>
          <w:t>privind</w:t>
        </w:r>
        <w:r w:rsidR="005E2F6F">
          <w:rPr>
            <w:rStyle w:val="Hyperlink"/>
            <w:szCs w:val="24"/>
          </w:rPr>
          <w:t xml:space="preserve"> </w:t>
        </w:r>
        <w:r w:rsidR="00ED02FF" w:rsidRPr="00ED02FF">
          <w:rPr>
            <w:rStyle w:val="Hyperlink"/>
            <w:szCs w:val="24"/>
          </w:rPr>
          <w:t>economia</w:t>
        </w:r>
        <w:r w:rsidR="005E2F6F">
          <w:rPr>
            <w:rStyle w:val="Hyperlink"/>
            <w:szCs w:val="24"/>
          </w:rPr>
          <w:t xml:space="preserve"> </w:t>
        </w:r>
        <w:r w:rsidR="00ED02FF" w:rsidRPr="00ED02FF">
          <w:rPr>
            <w:rStyle w:val="Hyperlink"/>
            <w:szCs w:val="24"/>
          </w:rPr>
          <w:t>albastră</w:t>
        </w:r>
        <w:r w:rsidR="005E2F6F">
          <w:rPr>
            <w:rStyle w:val="Hyperlink"/>
            <w:szCs w:val="24"/>
          </w:rPr>
          <w:t xml:space="preserve"> </w:t>
        </w:r>
        <w:r w:rsidR="00ED02FF" w:rsidRPr="00ED02FF">
          <w:rPr>
            <w:rStyle w:val="Hyperlink"/>
            <w:szCs w:val="24"/>
          </w:rPr>
          <w:t>durabilă</w:t>
        </w:r>
      </w:hyperlink>
    </w:p>
    <w:p w14:paraId="30F51DF7" w14:textId="42244A9E" w:rsidR="00ED02FF" w:rsidRDefault="00ED02FF" w:rsidP="00ED02FF">
      <w:pPr>
        <w:pStyle w:val="Stilsursa"/>
      </w:pPr>
      <w:r w:rsidRPr="00ED02FF">
        <w:t>Sursa:</w:t>
      </w:r>
      <w:r w:rsidR="005E2F6F">
        <w:t xml:space="preserve"> </w:t>
      </w:r>
      <w:hyperlink r:id="rId192" w:history="1">
        <w:r w:rsidRPr="005A7DE8">
          <w:rPr>
            <w:rStyle w:val="Hyperlink"/>
            <w:sz w:val="14"/>
            <w:szCs w:val="24"/>
          </w:rPr>
          <w:t>https://ec.europa.eu/</w:t>
        </w:r>
      </w:hyperlink>
    </w:p>
    <w:p w14:paraId="0969AC72" w14:textId="7BCDF7BF" w:rsidR="00ED02FF" w:rsidRDefault="00ED02FF" w:rsidP="00ED02FF">
      <w:pPr>
        <w:pStyle w:val="separatorarticole"/>
      </w:pPr>
      <w:r>
        <w:t>*</w:t>
      </w:r>
    </w:p>
    <w:p w14:paraId="27A65831" w14:textId="469C077A" w:rsidR="00ED02FF" w:rsidRDefault="00ED02FF" w:rsidP="00ED02FF">
      <w:pPr>
        <w:pStyle w:val="TitluArticolinINFOUE"/>
        <w:jc w:val="both"/>
      </w:pPr>
      <w:bookmarkStart w:id="182" w:name="_Toc119916306"/>
      <w:r w:rsidRPr="00ED02FF">
        <w:t>Fondul</w:t>
      </w:r>
      <w:r w:rsidR="005E2F6F">
        <w:t xml:space="preserve"> </w:t>
      </w:r>
      <w:r w:rsidRPr="00ED02FF">
        <w:t>Consiliului</w:t>
      </w:r>
      <w:r w:rsidR="005E2F6F">
        <w:t xml:space="preserve"> </w:t>
      </w:r>
      <w:r w:rsidRPr="00ED02FF">
        <w:t>European</w:t>
      </w:r>
      <w:r w:rsidR="005E2F6F">
        <w:t xml:space="preserve"> </w:t>
      </w:r>
      <w:r w:rsidRPr="00ED02FF">
        <w:t>pentru</w:t>
      </w:r>
      <w:r w:rsidR="005E2F6F">
        <w:t xml:space="preserve"> </w:t>
      </w:r>
      <w:r w:rsidRPr="00ED02FF">
        <w:t>Inovare:</w:t>
      </w:r>
      <w:r w:rsidR="005E2F6F">
        <w:t xml:space="preserve"> </w:t>
      </w:r>
      <w:r w:rsidRPr="00ED02FF">
        <w:t>primele</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r w:rsidRPr="00ED02FF">
        <w:t>în</w:t>
      </w:r>
      <w:r w:rsidR="005E2F6F">
        <w:t xml:space="preserve"> </w:t>
      </w:r>
      <w:r w:rsidRPr="00ED02FF">
        <w:t>valoare</w:t>
      </w:r>
      <w:r w:rsidR="005E2F6F">
        <w:t xml:space="preserve"> </w:t>
      </w:r>
      <w:r w:rsidRPr="00ED02FF">
        <w:t>totală</w:t>
      </w:r>
      <w:r w:rsidR="005E2F6F">
        <w:t xml:space="preserve"> </w:t>
      </w:r>
      <w:r w:rsidRPr="00ED02FF">
        <w:t>de</w:t>
      </w:r>
      <w:r w:rsidR="005E2F6F">
        <w:t xml:space="preserve"> </w:t>
      </w:r>
      <w:r w:rsidRPr="00ED02FF">
        <w:t>190</w:t>
      </w:r>
      <w:r w:rsidR="005E2F6F">
        <w:t xml:space="preserve"> </w:t>
      </w:r>
      <w:r w:rsidRPr="00ED02FF">
        <w:t>de</w:t>
      </w:r>
      <w:r w:rsidR="005E2F6F">
        <w:t xml:space="preserve"> </w:t>
      </w:r>
      <w:r w:rsidRPr="00ED02FF">
        <w:t>milioane</w:t>
      </w:r>
      <w:r w:rsidR="005E2F6F">
        <w:t xml:space="preserve"> </w:t>
      </w:r>
      <w:r w:rsidRPr="00ED02FF">
        <w:t>EUR</w:t>
      </w:r>
      <w:r w:rsidR="005E2F6F">
        <w:t xml:space="preserve"> </w:t>
      </w:r>
      <w:r w:rsidRPr="00ED02FF">
        <w:t>în</w:t>
      </w:r>
      <w:r w:rsidR="005E2F6F">
        <w:t xml:space="preserve"> </w:t>
      </w:r>
      <w:r w:rsidRPr="00ED02FF">
        <w:t>cadrul</w:t>
      </w:r>
      <w:r w:rsidR="005E2F6F">
        <w:t xml:space="preserve"> </w:t>
      </w:r>
      <w:r w:rsidRPr="00ED02FF">
        <w:t>programului</w:t>
      </w:r>
      <w:r w:rsidR="005E2F6F">
        <w:t xml:space="preserve"> </w:t>
      </w:r>
      <w:r w:rsidRPr="00ED02FF">
        <w:t>Orizont</w:t>
      </w:r>
      <w:r w:rsidR="005E2F6F">
        <w:t xml:space="preserve"> </w:t>
      </w:r>
      <w:r w:rsidRPr="00ED02FF">
        <w:t>Europa</w:t>
      </w:r>
      <w:bookmarkEnd w:id="182"/>
    </w:p>
    <w:p w14:paraId="09101720" w14:textId="10699A25" w:rsidR="00ED02FF" w:rsidRPr="00ED02FF" w:rsidRDefault="00034870" w:rsidP="00ED02FF">
      <w:pPr>
        <w:jc w:val="both"/>
      </w:pPr>
      <w:hyperlink r:id="rId193" w:history="1">
        <w:r w:rsidR="00ED02FF" w:rsidRPr="00ED02FF">
          <w:rPr>
            <w:rStyle w:val="Hyperlink"/>
            <w:szCs w:val="24"/>
          </w:rPr>
          <w:t>Fondul</w:t>
        </w:r>
        <w:r w:rsidR="005E2F6F">
          <w:rPr>
            <w:rStyle w:val="Hyperlink"/>
            <w:szCs w:val="24"/>
          </w:rPr>
          <w:t xml:space="preserve"> </w:t>
        </w:r>
        <w:r w:rsidR="00ED02FF" w:rsidRPr="00ED02FF">
          <w:rPr>
            <w:rStyle w:val="Hyperlink"/>
            <w:szCs w:val="24"/>
          </w:rPr>
          <w:t>CEI</w:t>
        </w:r>
      </w:hyperlink>
      <w:r w:rsidR="00ED02FF" w:rsidRPr="00ED02FF">
        <w:t>,</w:t>
      </w:r>
      <w:r w:rsidR="005E2F6F">
        <w:t xml:space="preserve"> </w:t>
      </w:r>
      <w:r w:rsidR="00ED02FF" w:rsidRPr="00ED02FF">
        <w:t>componenta</w:t>
      </w:r>
      <w:r w:rsidR="005E2F6F">
        <w:t xml:space="preserve"> </w:t>
      </w:r>
      <w:r w:rsidR="00ED02FF" w:rsidRPr="00ED02FF">
        <w:t>de</w:t>
      </w:r>
      <w:r w:rsidR="005E2F6F">
        <w:t xml:space="preserve"> </w:t>
      </w:r>
      <w:r w:rsidR="00ED02FF" w:rsidRPr="00ED02FF">
        <w:t>investiții</w:t>
      </w:r>
      <w:r w:rsidR="005E2F6F">
        <w:t xml:space="preserve"> </w:t>
      </w:r>
      <w:r w:rsidR="00ED02FF" w:rsidRPr="00ED02FF">
        <w:t>de</w:t>
      </w:r>
      <w:r w:rsidR="005E2F6F">
        <w:t xml:space="preserve"> </w:t>
      </w:r>
      <w:r w:rsidR="00ED02FF" w:rsidRPr="00ED02FF">
        <w:t>capital</w:t>
      </w:r>
      <w:r w:rsidR="005E2F6F">
        <w:t xml:space="preserve"> </w:t>
      </w:r>
      <w:r w:rsidR="00ED02FF" w:rsidRPr="00ED02FF">
        <w:t>a</w:t>
      </w:r>
      <w:r w:rsidR="005E2F6F">
        <w:t xml:space="preserve"> </w:t>
      </w:r>
      <w:r w:rsidR="00ED02FF" w:rsidRPr="00ED02FF">
        <w:t>Consiliului</w:t>
      </w:r>
      <w:r w:rsidR="005E2F6F">
        <w:t xml:space="preserve"> </w:t>
      </w:r>
      <w:r w:rsidR="00ED02FF" w:rsidRPr="00ED02FF">
        <w:t>European</w:t>
      </w:r>
      <w:r w:rsidR="005E2F6F">
        <w:t xml:space="preserve"> </w:t>
      </w:r>
      <w:r w:rsidR="00ED02FF" w:rsidRPr="00ED02FF">
        <w:t>pentru</w:t>
      </w:r>
      <w:r w:rsidR="005E2F6F">
        <w:t xml:space="preserve"> </w:t>
      </w:r>
      <w:r w:rsidR="00ED02FF" w:rsidRPr="00ED02FF">
        <w:t>Inovare</w:t>
      </w:r>
      <w:r w:rsidR="005E2F6F">
        <w:t xml:space="preserve"> </w:t>
      </w:r>
      <w:r w:rsidR="00ED02FF" w:rsidRPr="00ED02FF">
        <w:t>(CEI),</w:t>
      </w:r>
      <w:r w:rsidR="005E2F6F">
        <w:t xml:space="preserve"> </w:t>
      </w:r>
      <w:r w:rsidR="00ED02FF" w:rsidRPr="00ED02FF">
        <w:t>care</w:t>
      </w:r>
      <w:r w:rsidR="005E2F6F">
        <w:t xml:space="preserve"> </w:t>
      </w:r>
      <w:r w:rsidR="00ED02FF" w:rsidRPr="00ED02FF">
        <w:t>este</w:t>
      </w:r>
      <w:r w:rsidR="005E2F6F">
        <w:t xml:space="preserve"> </w:t>
      </w:r>
      <w:r w:rsidR="00ED02FF" w:rsidRPr="00ED02FF">
        <w:t>un</w:t>
      </w:r>
      <w:r w:rsidR="005E2F6F">
        <w:t xml:space="preserve"> </w:t>
      </w:r>
      <w:r w:rsidR="00ED02FF" w:rsidRPr="00ED02FF">
        <w:t>element-cheie</w:t>
      </w:r>
      <w:r w:rsidR="005E2F6F">
        <w:t xml:space="preserve"> </w:t>
      </w:r>
      <w:r w:rsidR="00ED02FF" w:rsidRPr="00ED02FF">
        <w:t>al</w:t>
      </w:r>
      <w:r w:rsidR="005E2F6F">
        <w:t xml:space="preserve"> </w:t>
      </w:r>
      <w:hyperlink r:id="rId194" w:history="1">
        <w:r w:rsidR="00ED02FF" w:rsidRPr="00ED02FF">
          <w:rPr>
            <w:rStyle w:val="Hyperlink"/>
            <w:szCs w:val="24"/>
          </w:rPr>
          <w:t>Noii</w:t>
        </w:r>
        <w:r w:rsidR="005E2F6F">
          <w:rPr>
            <w:rStyle w:val="Hyperlink"/>
            <w:szCs w:val="24"/>
          </w:rPr>
          <w:t xml:space="preserve"> </w:t>
        </w:r>
        <w:r w:rsidR="00ED02FF" w:rsidRPr="00ED02FF">
          <w:rPr>
            <w:rStyle w:val="Hyperlink"/>
            <w:szCs w:val="24"/>
          </w:rPr>
          <w:t>agende</w:t>
        </w:r>
        <w:r w:rsidR="005E2F6F">
          <w:rPr>
            <w:rStyle w:val="Hyperlink"/>
            <w:szCs w:val="24"/>
          </w:rPr>
          <w:t xml:space="preserve"> </w:t>
        </w:r>
        <w:r w:rsidR="00ED02FF" w:rsidRPr="00ED02FF">
          <w:rPr>
            <w:rStyle w:val="Hyperlink"/>
            <w:szCs w:val="24"/>
          </w:rPr>
          <w:t>europene</w:t>
        </w:r>
        <w:r w:rsidR="005E2F6F">
          <w:rPr>
            <w:rStyle w:val="Hyperlink"/>
            <w:szCs w:val="24"/>
          </w:rPr>
          <w:t xml:space="preserve"> </w:t>
        </w:r>
        <w:r w:rsidR="00ED02FF" w:rsidRPr="00ED02FF">
          <w:rPr>
            <w:rStyle w:val="Hyperlink"/>
            <w:szCs w:val="24"/>
          </w:rPr>
          <w:t>pentru</w:t>
        </w:r>
        <w:r w:rsidR="005E2F6F">
          <w:rPr>
            <w:rStyle w:val="Hyperlink"/>
            <w:szCs w:val="24"/>
          </w:rPr>
          <w:t xml:space="preserve"> </w:t>
        </w:r>
        <w:r w:rsidR="00ED02FF" w:rsidRPr="00ED02FF">
          <w:rPr>
            <w:rStyle w:val="Hyperlink"/>
            <w:szCs w:val="24"/>
          </w:rPr>
          <w:t>inovare</w:t>
        </w:r>
      </w:hyperlink>
      <w:r w:rsidR="005E2F6F">
        <w:t xml:space="preserve"> </w:t>
      </w:r>
      <w:r w:rsidR="00ED02FF" w:rsidRPr="00ED02FF">
        <w:t>ce</w:t>
      </w:r>
      <w:r w:rsidR="005E2F6F">
        <w:t xml:space="preserve"> </w:t>
      </w:r>
      <w:r w:rsidR="00ED02FF" w:rsidRPr="00ED02FF">
        <w:t>urmărește</w:t>
      </w:r>
      <w:r w:rsidR="005E2F6F">
        <w:t xml:space="preserve"> </w:t>
      </w:r>
      <w:r w:rsidR="00ED02FF" w:rsidRPr="00ED02FF">
        <w:t>identificarea,</w:t>
      </w:r>
      <w:r w:rsidR="005E2F6F">
        <w:t xml:space="preserve"> </w:t>
      </w:r>
      <w:r w:rsidR="00ED02FF" w:rsidRPr="00ED02FF">
        <w:t>dezvoltarea</w:t>
      </w:r>
      <w:r w:rsidR="005E2F6F">
        <w:t xml:space="preserve"> </w:t>
      </w:r>
      <w:r w:rsidR="00ED02FF" w:rsidRPr="00ED02FF">
        <w:t>și</w:t>
      </w:r>
      <w:r w:rsidR="005E2F6F">
        <w:t xml:space="preserve"> </w:t>
      </w:r>
      <w:r w:rsidR="00ED02FF" w:rsidRPr="00ED02FF">
        <w:t>extinderea</w:t>
      </w:r>
      <w:r w:rsidR="005E2F6F">
        <w:t xml:space="preserve"> </w:t>
      </w:r>
      <w:r w:rsidR="00ED02FF" w:rsidRPr="00ED02FF">
        <w:t>inovațiilor</w:t>
      </w:r>
      <w:r w:rsidR="005E2F6F">
        <w:t xml:space="preserve"> </w:t>
      </w:r>
      <w:r w:rsidR="00ED02FF" w:rsidRPr="00ED02FF">
        <w:t>din</w:t>
      </w:r>
      <w:r w:rsidR="005E2F6F">
        <w:t xml:space="preserve"> </w:t>
      </w:r>
      <w:r w:rsidR="00ED02FF" w:rsidRPr="00ED02FF">
        <w:t>domeniul</w:t>
      </w:r>
      <w:r w:rsidR="005E2F6F">
        <w:t xml:space="preserve"> </w:t>
      </w:r>
      <w:r w:rsidR="00ED02FF" w:rsidRPr="00ED02FF">
        <w:t>tehnologiei</w:t>
      </w:r>
      <w:r w:rsidR="005E2F6F">
        <w:t xml:space="preserve"> </w:t>
      </w:r>
      <w:r w:rsidR="00ED02FF" w:rsidRPr="00ED02FF">
        <w:t>profunde,</w:t>
      </w:r>
      <w:r w:rsidR="005E2F6F">
        <w:t xml:space="preserve"> </w:t>
      </w:r>
      <w:r w:rsidR="00ED02FF" w:rsidRPr="00ED02FF">
        <w:t>a</w:t>
      </w:r>
      <w:r w:rsidR="005E2F6F">
        <w:t xml:space="preserve"> </w:t>
      </w:r>
      <w:r w:rsidR="00ED02FF" w:rsidRPr="00ED02FF">
        <w:t>luat</w:t>
      </w:r>
      <w:r w:rsidR="005E2F6F">
        <w:t xml:space="preserve"> </w:t>
      </w:r>
      <w:r w:rsidR="00ED02FF" w:rsidRPr="00ED02FF">
        <w:t>35</w:t>
      </w:r>
      <w:r w:rsidR="005E2F6F">
        <w:t xml:space="preserve"> </w:t>
      </w:r>
      <w:r w:rsidR="00ED02FF" w:rsidRPr="00ED02FF">
        <w:t>de</w:t>
      </w:r>
      <w:r w:rsidR="005E2F6F">
        <w:t xml:space="preserve"> </w:t>
      </w:r>
      <w:r w:rsidR="00ED02FF" w:rsidRPr="00ED02FF">
        <w:t>decizii</w:t>
      </w:r>
      <w:r w:rsidR="005E2F6F">
        <w:t xml:space="preserve"> </w:t>
      </w:r>
      <w:r w:rsidR="00ED02FF" w:rsidRPr="00ED02FF">
        <w:t>de</w:t>
      </w:r>
      <w:r w:rsidR="005E2F6F">
        <w:t xml:space="preserve"> </w:t>
      </w:r>
      <w:r w:rsidR="00ED02FF" w:rsidRPr="00ED02FF">
        <w:t>investiții,</w:t>
      </w:r>
      <w:r w:rsidR="005E2F6F">
        <w:t xml:space="preserve"> </w:t>
      </w:r>
      <w:r w:rsidR="00ED02FF" w:rsidRPr="00ED02FF">
        <w:t>primul</w:t>
      </w:r>
      <w:r w:rsidR="005E2F6F">
        <w:t xml:space="preserve"> </w:t>
      </w:r>
      <w:r w:rsidR="00ED02FF" w:rsidRPr="00ED02FF">
        <w:t>lot</w:t>
      </w:r>
      <w:r w:rsidR="005E2F6F">
        <w:t xml:space="preserve"> </w:t>
      </w:r>
      <w:r w:rsidR="00ED02FF" w:rsidRPr="00ED02FF">
        <w:t>din</w:t>
      </w:r>
      <w:r w:rsidR="005E2F6F">
        <w:t xml:space="preserve"> </w:t>
      </w:r>
      <w:r w:rsidR="00ED02FF" w:rsidRPr="00ED02FF">
        <w:t>cadrul</w:t>
      </w:r>
      <w:r w:rsidR="005E2F6F">
        <w:t xml:space="preserve"> </w:t>
      </w:r>
      <w:r w:rsidR="00ED02FF" w:rsidRPr="00ED02FF">
        <w:t>programului</w:t>
      </w:r>
      <w:r w:rsidR="005E2F6F">
        <w:t xml:space="preserve"> </w:t>
      </w:r>
      <w:r w:rsidR="00ED02FF" w:rsidRPr="00ED02FF">
        <w:t>Orizont</w:t>
      </w:r>
      <w:r w:rsidR="005E2F6F">
        <w:t xml:space="preserve"> </w:t>
      </w:r>
      <w:r w:rsidR="00ED02FF" w:rsidRPr="00ED02FF">
        <w:t>Europa.</w:t>
      </w:r>
      <w:r w:rsidR="005E2F6F">
        <w:t xml:space="preserve"> </w:t>
      </w:r>
      <w:r w:rsidR="00ED02FF" w:rsidRPr="00ED02FF">
        <w:t>Anunțul</w:t>
      </w:r>
      <w:r w:rsidR="005E2F6F">
        <w:t xml:space="preserve"> </w:t>
      </w:r>
      <w:r w:rsidR="00ED02FF" w:rsidRPr="00ED02FF">
        <w:t>a</w:t>
      </w:r>
      <w:r w:rsidR="005E2F6F">
        <w:t xml:space="preserve"> </w:t>
      </w:r>
      <w:r w:rsidR="00ED02FF" w:rsidRPr="00ED02FF">
        <w:t>fost</w:t>
      </w:r>
      <w:r w:rsidR="005E2F6F">
        <w:t xml:space="preserve"> </w:t>
      </w:r>
      <w:r w:rsidR="00ED02FF" w:rsidRPr="00ED02FF">
        <w:t>făcut</w:t>
      </w:r>
      <w:r w:rsidR="005E2F6F">
        <w:t xml:space="preserve"> </w:t>
      </w:r>
      <w:r w:rsidR="00ED02FF" w:rsidRPr="00ED02FF">
        <w:t>astăzi</w:t>
      </w:r>
      <w:r w:rsidR="005E2F6F">
        <w:t xml:space="preserve"> </w:t>
      </w:r>
      <w:r w:rsidR="00ED02FF" w:rsidRPr="00ED02FF">
        <w:t>de</w:t>
      </w:r>
      <w:r w:rsidR="005E2F6F">
        <w:t xml:space="preserve"> </w:t>
      </w:r>
      <w:proofErr w:type="spellStart"/>
      <w:r w:rsidR="00ED02FF" w:rsidRPr="00ED02FF">
        <w:t>Mariya</w:t>
      </w:r>
      <w:proofErr w:type="spellEnd"/>
      <w:r w:rsidR="005E2F6F">
        <w:t xml:space="preserve"> </w:t>
      </w:r>
      <w:r w:rsidR="00ED02FF" w:rsidRPr="00ED02FF">
        <w:rPr>
          <w:b/>
          <w:bCs/>
        </w:rPr>
        <w:t>Gabriel</w:t>
      </w:r>
      <w:r w:rsidR="00ED02FF" w:rsidRPr="00ED02FF">
        <w:t>,</w:t>
      </w:r>
      <w:r w:rsidR="005E2F6F">
        <w:t xml:space="preserve"> </w:t>
      </w:r>
      <w:r w:rsidR="00ED02FF" w:rsidRPr="00ED02FF">
        <w:t>comisarul</w:t>
      </w:r>
      <w:r w:rsidR="005E2F6F">
        <w:t xml:space="preserve"> </w:t>
      </w:r>
      <w:r w:rsidR="00ED02FF" w:rsidRPr="00ED02FF">
        <w:t>pentru</w:t>
      </w:r>
      <w:r w:rsidR="005E2F6F">
        <w:t xml:space="preserve"> </w:t>
      </w:r>
      <w:r w:rsidR="00ED02FF" w:rsidRPr="00ED02FF">
        <w:t>inovare,</w:t>
      </w:r>
      <w:r w:rsidR="005E2F6F">
        <w:t xml:space="preserve"> </w:t>
      </w:r>
      <w:r w:rsidR="00ED02FF" w:rsidRPr="00ED02FF">
        <w:t>cercetare,</w:t>
      </w:r>
      <w:r w:rsidR="005E2F6F">
        <w:t xml:space="preserve"> </w:t>
      </w:r>
      <w:r w:rsidR="00ED02FF" w:rsidRPr="00ED02FF">
        <w:t>cultură,</w:t>
      </w:r>
      <w:r w:rsidR="005E2F6F">
        <w:t xml:space="preserve"> </w:t>
      </w:r>
      <w:r w:rsidR="00ED02FF" w:rsidRPr="00ED02FF">
        <w:t>educație</w:t>
      </w:r>
      <w:r w:rsidR="005E2F6F">
        <w:t xml:space="preserve"> </w:t>
      </w:r>
      <w:r w:rsidR="00ED02FF" w:rsidRPr="00ED02FF">
        <w:t>și</w:t>
      </w:r>
      <w:r w:rsidR="005E2F6F">
        <w:t xml:space="preserve"> </w:t>
      </w:r>
      <w:r w:rsidR="00ED02FF" w:rsidRPr="00ED02FF">
        <w:t>tineret,</w:t>
      </w:r>
      <w:r w:rsidR="005E2F6F">
        <w:t xml:space="preserve"> </w:t>
      </w:r>
      <w:r w:rsidR="00ED02FF" w:rsidRPr="00ED02FF">
        <w:t>în</w:t>
      </w:r>
      <w:r w:rsidR="005E2F6F">
        <w:t xml:space="preserve"> </w:t>
      </w:r>
      <w:r w:rsidR="00ED02FF" w:rsidRPr="00ED02FF">
        <w:t>cadrul</w:t>
      </w:r>
      <w:r w:rsidR="005E2F6F">
        <w:t xml:space="preserve"> </w:t>
      </w:r>
      <w:r w:rsidR="00ED02FF" w:rsidRPr="00ED02FF">
        <w:t>conferinței</w:t>
      </w:r>
      <w:r w:rsidR="005E2F6F">
        <w:t xml:space="preserve"> </w:t>
      </w:r>
      <w:proofErr w:type="spellStart"/>
      <w:r w:rsidR="00ED02FF" w:rsidRPr="00ED02FF">
        <w:t>Slush</w:t>
      </w:r>
      <w:proofErr w:type="spellEnd"/>
      <w:r w:rsidR="00ED02FF" w:rsidRPr="00ED02FF">
        <w:t>,</w:t>
      </w:r>
      <w:r w:rsidR="005E2F6F">
        <w:t xml:space="preserve"> </w:t>
      </w:r>
      <w:r w:rsidR="00ED02FF" w:rsidRPr="00ED02FF">
        <w:t>un</w:t>
      </w:r>
      <w:r w:rsidR="005E2F6F">
        <w:t xml:space="preserve"> </w:t>
      </w:r>
      <w:r w:rsidR="00ED02FF" w:rsidRPr="00ED02FF">
        <w:t>eveniment</w:t>
      </w:r>
      <w:r w:rsidR="005E2F6F">
        <w:t xml:space="preserve"> </w:t>
      </w:r>
      <w:r w:rsidR="00ED02FF" w:rsidRPr="00ED02FF">
        <w:t>important</w:t>
      </w:r>
      <w:r w:rsidR="005E2F6F">
        <w:t xml:space="preserve"> </w:t>
      </w:r>
      <w:r w:rsidR="00ED02FF" w:rsidRPr="00ED02FF">
        <w:t>dedicat</w:t>
      </w:r>
      <w:r w:rsidR="005E2F6F">
        <w:t xml:space="preserve"> </w:t>
      </w:r>
      <w:r w:rsidR="00ED02FF" w:rsidRPr="00ED02FF">
        <w:t>start-up-urilor,</w:t>
      </w:r>
      <w:r w:rsidR="005E2F6F">
        <w:t xml:space="preserve"> </w:t>
      </w:r>
      <w:r w:rsidR="00ED02FF" w:rsidRPr="00ED02FF">
        <w:t>care</w:t>
      </w:r>
      <w:r w:rsidR="005E2F6F">
        <w:t xml:space="preserve"> </w:t>
      </w:r>
      <w:r w:rsidR="00ED02FF" w:rsidRPr="00ED02FF">
        <w:t>are</w:t>
      </w:r>
      <w:r w:rsidR="005E2F6F">
        <w:t xml:space="preserve"> </w:t>
      </w:r>
      <w:r w:rsidR="00ED02FF" w:rsidRPr="00ED02FF">
        <w:t>loc</w:t>
      </w:r>
      <w:r w:rsidR="005E2F6F">
        <w:t xml:space="preserve"> </w:t>
      </w:r>
      <w:r w:rsidR="00ED02FF" w:rsidRPr="00ED02FF">
        <w:t>la</w:t>
      </w:r>
      <w:r w:rsidR="005E2F6F">
        <w:t xml:space="preserve"> </w:t>
      </w:r>
      <w:r w:rsidR="00ED02FF" w:rsidRPr="00ED02FF">
        <w:t>Helsinki.</w:t>
      </w:r>
    </w:p>
    <w:p w14:paraId="4953D90D" w14:textId="02CE5A89" w:rsidR="00ED02FF" w:rsidRPr="00ED02FF" w:rsidRDefault="00ED02FF" w:rsidP="00ED02FF">
      <w:pPr>
        <w:jc w:val="both"/>
      </w:pPr>
      <w:r w:rsidRPr="00ED02FF">
        <w:t>Cele</w:t>
      </w:r>
      <w:r w:rsidR="005E2F6F">
        <w:t xml:space="preserve"> </w:t>
      </w:r>
      <w:r w:rsidRPr="00ED02FF">
        <w:t>35</w:t>
      </w:r>
      <w:r w:rsidR="005E2F6F">
        <w:t xml:space="preserve"> </w:t>
      </w:r>
      <w:r w:rsidRPr="00ED02FF">
        <w:t>de</w:t>
      </w:r>
      <w:r w:rsidR="005E2F6F">
        <w:t xml:space="preserve"> </w:t>
      </w:r>
      <w:r w:rsidRPr="00ED02FF">
        <w:t>decizii</w:t>
      </w:r>
      <w:r w:rsidR="005E2F6F">
        <w:t xml:space="preserve"> </w:t>
      </w:r>
      <w:r w:rsidRPr="00ED02FF">
        <w:t>reprezintă</w:t>
      </w:r>
      <w:r w:rsidR="005E2F6F">
        <w:t xml:space="preserve"> </w:t>
      </w:r>
      <w:r w:rsidRPr="00ED02FF">
        <w:t>o</w:t>
      </w:r>
      <w:r w:rsidR="005E2F6F">
        <w:t xml:space="preserve"> </w:t>
      </w:r>
      <w:r w:rsidRPr="00ED02FF">
        <w:t>investiție</w:t>
      </w:r>
      <w:r w:rsidR="005E2F6F">
        <w:t xml:space="preserve"> </w:t>
      </w:r>
      <w:r w:rsidRPr="00ED02FF">
        <w:t>totală</w:t>
      </w:r>
      <w:r w:rsidR="005E2F6F">
        <w:t xml:space="preserve"> </w:t>
      </w:r>
      <w:r w:rsidRPr="00ED02FF">
        <w:t>de</w:t>
      </w:r>
      <w:r w:rsidR="005E2F6F">
        <w:t xml:space="preserve"> </w:t>
      </w:r>
      <w:r w:rsidRPr="00ED02FF">
        <w:t>capital</w:t>
      </w:r>
      <w:r w:rsidR="005E2F6F">
        <w:t xml:space="preserve"> </w:t>
      </w:r>
      <w:r w:rsidRPr="00ED02FF">
        <w:t>de</w:t>
      </w:r>
      <w:r w:rsidR="005E2F6F">
        <w:t xml:space="preserve"> </w:t>
      </w:r>
      <w:r w:rsidRPr="00ED02FF">
        <w:t>aproximativ</w:t>
      </w:r>
      <w:r w:rsidR="005E2F6F">
        <w:t xml:space="preserve"> </w:t>
      </w:r>
      <w:r w:rsidRPr="00ED02FF">
        <w:t>190</w:t>
      </w:r>
      <w:r w:rsidR="005E2F6F">
        <w:t xml:space="preserve"> </w:t>
      </w:r>
      <w:r w:rsidRPr="00ED02FF">
        <w:t>de</w:t>
      </w:r>
      <w:r w:rsidR="005E2F6F">
        <w:t xml:space="preserve"> </w:t>
      </w:r>
      <w:r w:rsidRPr="00ED02FF">
        <w:t>milioane</w:t>
      </w:r>
      <w:r w:rsidR="005E2F6F">
        <w:t xml:space="preserve"> </w:t>
      </w:r>
      <w:r w:rsidRPr="00ED02FF">
        <w:t>EUR.</w:t>
      </w:r>
      <w:r w:rsidR="005E2F6F">
        <w:t xml:space="preserve"> </w:t>
      </w:r>
      <w:r w:rsidRPr="00ED02FF">
        <w:t>Două</w:t>
      </w:r>
      <w:r w:rsidR="005E2F6F">
        <w:t xml:space="preserve"> </w:t>
      </w:r>
      <w:r w:rsidRPr="00ED02FF">
        <w:t>dintre</w:t>
      </w:r>
      <w:r w:rsidR="005E2F6F">
        <w:t xml:space="preserve"> </w:t>
      </w:r>
      <w:r w:rsidRPr="00ED02FF">
        <w:t>acestea</w:t>
      </w:r>
      <w:r w:rsidR="005E2F6F">
        <w:t xml:space="preserve"> </w:t>
      </w:r>
      <w:r w:rsidRPr="00ED02FF">
        <w:t>au</w:t>
      </w:r>
      <w:r w:rsidR="005E2F6F">
        <w:t xml:space="preserve"> </w:t>
      </w:r>
      <w:r w:rsidRPr="00ED02FF">
        <w:t>fost</w:t>
      </w:r>
      <w:r w:rsidR="005E2F6F">
        <w:t xml:space="preserve"> </w:t>
      </w:r>
      <w:r w:rsidRPr="00ED02FF">
        <w:t>deja</w:t>
      </w:r>
      <w:r w:rsidR="005E2F6F">
        <w:t xml:space="preserve"> </w:t>
      </w:r>
      <w:r w:rsidRPr="00ED02FF">
        <w:t>urmate</w:t>
      </w:r>
      <w:r w:rsidR="005E2F6F">
        <w:t xml:space="preserve"> </w:t>
      </w:r>
      <w:r w:rsidRPr="00ED02FF">
        <w:t>de</w:t>
      </w:r>
      <w:r w:rsidR="005E2F6F">
        <w:t xml:space="preserve"> </w:t>
      </w:r>
      <w:r w:rsidRPr="00ED02FF">
        <w:t>acorduri</w:t>
      </w:r>
      <w:r w:rsidR="005E2F6F">
        <w:t xml:space="preserve"> </w:t>
      </w:r>
      <w:r w:rsidRPr="00ED02FF">
        <w:t>de</w:t>
      </w:r>
      <w:r w:rsidR="005E2F6F">
        <w:t xml:space="preserve"> </w:t>
      </w:r>
      <w:r w:rsidRPr="00ED02FF">
        <w:t>investiții:</w:t>
      </w:r>
    </w:p>
    <w:p w14:paraId="30BAAAEE" w14:textId="36A3F4F0" w:rsidR="00ED02FF" w:rsidRPr="00ED02FF" w:rsidRDefault="00034870" w:rsidP="00DF59EA">
      <w:pPr>
        <w:numPr>
          <w:ilvl w:val="0"/>
          <w:numId w:val="15"/>
        </w:numPr>
        <w:jc w:val="both"/>
      </w:pPr>
      <w:hyperlink r:id="rId195" w:history="1">
        <w:proofErr w:type="spellStart"/>
        <w:r w:rsidR="00ED02FF" w:rsidRPr="00ED02FF">
          <w:rPr>
            <w:rStyle w:val="Hyperlink"/>
            <w:szCs w:val="24"/>
          </w:rPr>
          <w:t>Apix</w:t>
        </w:r>
        <w:proofErr w:type="spellEnd"/>
        <w:r w:rsidR="005E2F6F">
          <w:rPr>
            <w:rStyle w:val="Hyperlink"/>
            <w:szCs w:val="24"/>
          </w:rPr>
          <w:t xml:space="preserve"> </w:t>
        </w:r>
        <w:proofErr w:type="spellStart"/>
        <w:r w:rsidR="00ED02FF" w:rsidRPr="00ED02FF">
          <w:rPr>
            <w:rStyle w:val="Hyperlink"/>
            <w:szCs w:val="24"/>
          </w:rPr>
          <w:t>Analytics</w:t>
        </w:r>
        <w:proofErr w:type="spellEnd"/>
      </w:hyperlink>
      <w:r w:rsidR="00ED02FF" w:rsidRPr="00ED02FF">
        <w:t>:</w:t>
      </w:r>
      <w:r w:rsidR="005E2F6F">
        <w:t xml:space="preserve"> </w:t>
      </w:r>
      <w:r w:rsidR="00ED02FF" w:rsidRPr="00ED02FF">
        <w:t>o</w:t>
      </w:r>
      <w:r w:rsidR="005E2F6F">
        <w:t xml:space="preserve"> </w:t>
      </w:r>
      <w:r w:rsidR="00ED02FF" w:rsidRPr="00ED02FF">
        <w:t>companie</w:t>
      </w:r>
      <w:r w:rsidR="005E2F6F">
        <w:t xml:space="preserve"> </w:t>
      </w:r>
      <w:r w:rsidR="00ED02FF" w:rsidRPr="00ED02FF">
        <w:t>care</w:t>
      </w:r>
      <w:r w:rsidR="005E2F6F">
        <w:t xml:space="preserve"> </w:t>
      </w:r>
      <w:r w:rsidR="00ED02FF" w:rsidRPr="00ED02FF">
        <w:t>dispune</w:t>
      </w:r>
      <w:r w:rsidR="005E2F6F">
        <w:t xml:space="preserve"> </w:t>
      </w:r>
      <w:r w:rsidR="00ED02FF" w:rsidRPr="00ED02FF">
        <w:t>de</w:t>
      </w:r>
      <w:r w:rsidR="005E2F6F">
        <w:t xml:space="preserve"> </w:t>
      </w:r>
      <w:r w:rsidR="00ED02FF" w:rsidRPr="00ED02FF">
        <w:t>primul</w:t>
      </w:r>
      <w:r w:rsidR="005E2F6F">
        <w:t xml:space="preserve"> </w:t>
      </w:r>
      <w:r w:rsidR="00ED02FF" w:rsidRPr="00ED02FF">
        <w:t>analizor</w:t>
      </w:r>
      <w:r w:rsidR="005E2F6F">
        <w:t xml:space="preserve"> </w:t>
      </w:r>
      <w:r w:rsidR="00ED02FF" w:rsidRPr="00ED02FF">
        <w:t>universal</w:t>
      </w:r>
      <w:r w:rsidR="005E2F6F">
        <w:t xml:space="preserve"> </w:t>
      </w:r>
      <w:r w:rsidR="00ED02FF" w:rsidRPr="00ED02FF">
        <w:t>de</w:t>
      </w:r>
      <w:r w:rsidR="005E2F6F">
        <w:t xml:space="preserve"> </w:t>
      </w:r>
      <w:r w:rsidR="00ED02FF" w:rsidRPr="00ED02FF">
        <w:t>gaze</w:t>
      </w:r>
      <w:r w:rsidR="005E2F6F">
        <w:t xml:space="preserve"> </w:t>
      </w:r>
      <w:r w:rsidR="00ED02FF" w:rsidRPr="00ED02FF">
        <w:t>miniaturizat</w:t>
      </w:r>
      <w:r w:rsidR="005E2F6F">
        <w:t xml:space="preserve"> </w:t>
      </w:r>
      <w:r w:rsidR="00ED02FF" w:rsidRPr="00ED02FF">
        <w:t>pentru</w:t>
      </w:r>
      <w:r w:rsidR="005E2F6F">
        <w:t xml:space="preserve"> </w:t>
      </w:r>
      <w:r w:rsidR="00ED02FF" w:rsidRPr="00ED02FF">
        <w:t>toate</w:t>
      </w:r>
      <w:r w:rsidR="005E2F6F">
        <w:t xml:space="preserve"> </w:t>
      </w:r>
      <w:r w:rsidR="00ED02FF" w:rsidRPr="00ED02FF">
        <w:t>gazele</w:t>
      </w:r>
      <w:r w:rsidR="005E2F6F">
        <w:t xml:space="preserve"> </w:t>
      </w:r>
      <w:r w:rsidR="00ED02FF" w:rsidRPr="00ED02FF">
        <w:t>din</w:t>
      </w:r>
      <w:r w:rsidR="005E2F6F">
        <w:t xml:space="preserve"> </w:t>
      </w:r>
      <w:r w:rsidR="00ED02FF" w:rsidRPr="00ED02FF">
        <w:t>surse</w:t>
      </w:r>
      <w:r w:rsidR="005E2F6F">
        <w:t xml:space="preserve"> </w:t>
      </w:r>
      <w:r w:rsidR="00ED02FF" w:rsidRPr="00ED02FF">
        <w:t>regenerabile;</w:t>
      </w:r>
    </w:p>
    <w:p w14:paraId="043C32D3" w14:textId="054732FD" w:rsidR="00ED02FF" w:rsidRPr="00ED02FF" w:rsidRDefault="00034870" w:rsidP="00DF59EA">
      <w:pPr>
        <w:numPr>
          <w:ilvl w:val="0"/>
          <w:numId w:val="15"/>
        </w:numPr>
        <w:jc w:val="both"/>
      </w:pPr>
      <w:hyperlink r:id="rId196" w:history="1">
        <w:proofErr w:type="spellStart"/>
        <w:r w:rsidR="00ED02FF" w:rsidRPr="00ED02FF">
          <w:rPr>
            <w:rStyle w:val="Hyperlink"/>
            <w:szCs w:val="24"/>
          </w:rPr>
          <w:t>Lattice</w:t>
        </w:r>
        <w:proofErr w:type="spellEnd"/>
        <w:r w:rsidR="005E2F6F">
          <w:rPr>
            <w:rStyle w:val="Hyperlink"/>
            <w:szCs w:val="24"/>
          </w:rPr>
          <w:t xml:space="preserve"> </w:t>
        </w:r>
        <w:r w:rsidR="00ED02FF" w:rsidRPr="00ED02FF">
          <w:rPr>
            <w:rStyle w:val="Hyperlink"/>
            <w:szCs w:val="24"/>
          </w:rPr>
          <w:t>Medical</w:t>
        </w:r>
      </w:hyperlink>
      <w:r w:rsidR="00ED02FF" w:rsidRPr="00ED02FF">
        <w:t>:</w:t>
      </w:r>
      <w:r w:rsidR="005E2F6F">
        <w:t xml:space="preserve"> </w:t>
      </w:r>
      <w:r w:rsidR="00ED02FF" w:rsidRPr="00ED02FF">
        <w:t>o</w:t>
      </w:r>
      <w:r w:rsidR="005E2F6F">
        <w:t xml:space="preserve"> </w:t>
      </w:r>
      <w:r w:rsidR="00ED02FF" w:rsidRPr="00ED02FF">
        <w:t>companie</w:t>
      </w:r>
      <w:r w:rsidR="005E2F6F">
        <w:t xml:space="preserve"> </w:t>
      </w:r>
      <w:r w:rsidR="00ED02FF" w:rsidRPr="00ED02FF">
        <w:t>care</w:t>
      </w:r>
      <w:r w:rsidR="005E2F6F">
        <w:t xml:space="preserve"> </w:t>
      </w:r>
      <w:r w:rsidR="00ED02FF" w:rsidRPr="00ED02FF">
        <w:t>activează</w:t>
      </w:r>
      <w:r w:rsidR="005E2F6F">
        <w:t xml:space="preserve"> </w:t>
      </w:r>
      <w:r w:rsidR="00ED02FF" w:rsidRPr="00ED02FF">
        <w:t>în</w:t>
      </w:r>
      <w:r w:rsidR="005E2F6F">
        <w:t xml:space="preserve"> </w:t>
      </w:r>
      <w:r w:rsidR="00ED02FF" w:rsidRPr="00ED02FF">
        <w:t>domeniul</w:t>
      </w:r>
      <w:r w:rsidR="005E2F6F">
        <w:t xml:space="preserve"> </w:t>
      </w:r>
      <w:proofErr w:type="spellStart"/>
      <w:r w:rsidR="00ED02FF" w:rsidRPr="00ED02FF">
        <w:t>autoreconstrucției</w:t>
      </w:r>
      <w:proofErr w:type="spellEnd"/>
      <w:r w:rsidR="005E2F6F">
        <w:t xml:space="preserve"> </w:t>
      </w:r>
      <w:r w:rsidR="00ED02FF" w:rsidRPr="00ED02FF">
        <w:t>mamare</w:t>
      </w:r>
      <w:r w:rsidR="005E2F6F">
        <w:t xml:space="preserve"> </w:t>
      </w:r>
      <w:r w:rsidR="00ED02FF" w:rsidRPr="00ED02FF">
        <w:t>cu</w:t>
      </w:r>
      <w:r w:rsidR="005E2F6F">
        <w:t xml:space="preserve"> </w:t>
      </w:r>
      <w:r w:rsidR="00ED02FF" w:rsidRPr="00ED02FF">
        <w:t>țesutul</w:t>
      </w:r>
      <w:r w:rsidR="005E2F6F">
        <w:t xml:space="preserve"> </w:t>
      </w:r>
      <w:r w:rsidR="00ED02FF" w:rsidRPr="00ED02FF">
        <w:t>propriu</w:t>
      </w:r>
      <w:r w:rsidR="005E2F6F">
        <w:t xml:space="preserve"> </w:t>
      </w:r>
      <w:r w:rsidR="00ED02FF" w:rsidRPr="00ED02FF">
        <w:t>al</w:t>
      </w:r>
      <w:r w:rsidR="005E2F6F">
        <w:t xml:space="preserve"> </w:t>
      </w:r>
      <w:r w:rsidR="00ED02FF" w:rsidRPr="00ED02FF">
        <w:t>pacienților.</w:t>
      </w:r>
    </w:p>
    <w:p w14:paraId="14766B46" w14:textId="7269F96F" w:rsidR="00ED02FF" w:rsidRPr="00ED02FF" w:rsidRDefault="00ED02FF" w:rsidP="00ED02FF">
      <w:pPr>
        <w:jc w:val="both"/>
      </w:pPr>
      <w:r w:rsidRPr="00ED02FF">
        <w:t>Aceste</w:t>
      </w:r>
      <w:r w:rsidR="005E2F6F">
        <w:t xml:space="preserve"> </w:t>
      </w:r>
      <w:r w:rsidRPr="00ED02FF">
        <w:t>decizii</w:t>
      </w:r>
      <w:r w:rsidR="005E2F6F">
        <w:t xml:space="preserve"> </w:t>
      </w:r>
      <w:r w:rsidRPr="00ED02FF">
        <w:t>survin</w:t>
      </w:r>
      <w:r w:rsidR="005E2F6F">
        <w:t xml:space="preserve"> </w:t>
      </w:r>
      <w:r w:rsidRPr="00ED02FF">
        <w:t>în</w:t>
      </w:r>
      <w:r w:rsidR="005E2F6F">
        <w:t xml:space="preserve"> </w:t>
      </w:r>
      <w:r w:rsidRPr="00ED02FF">
        <w:t>urma</w:t>
      </w:r>
      <w:r w:rsidR="005E2F6F">
        <w:t xml:space="preserve"> </w:t>
      </w:r>
      <w:hyperlink r:id="rId197" w:history="1">
        <w:r w:rsidRPr="00ED02FF">
          <w:rPr>
            <w:rStyle w:val="Hyperlink"/>
            <w:szCs w:val="24"/>
          </w:rPr>
          <w:t>primei</w:t>
        </w:r>
        <w:r w:rsidR="005E2F6F">
          <w:rPr>
            <w:rStyle w:val="Hyperlink"/>
            <w:szCs w:val="24"/>
          </w:rPr>
          <w:t xml:space="preserve"> </w:t>
        </w:r>
        <w:r w:rsidRPr="00ED02FF">
          <w:rPr>
            <w:rStyle w:val="Hyperlink"/>
            <w:szCs w:val="24"/>
          </w:rPr>
          <w:t>investiții</w:t>
        </w:r>
      </w:hyperlink>
      <w:r w:rsidR="005E2F6F">
        <w:t xml:space="preserve"> </w:t>
      </w:r>
      <w:r w:rsidRPr="00ED02FF">
        <w:t>în</w:t>
      </w:r>
      <w:r w:rsidR="005E2F6F">
        <w:t xml:space="preserve"> </w:t>
      </w:r>
      <w:r w:rsidRPr="00ED02FF">
        <w:t>societatea</w:t>
      </w:r>
      <w:r w:rsidR="005E2F6F">
        <w:t xml:space="preserve"> </w:t>
      </w:r>
      <w:proofErr w:type="spellStart"/>
      <w:r w:rsidRPr="00ED02FF">
        <w:t>SiPearl</w:t>
      </w:r>
      <w:proofErr w:type="spellEnd"/>
      <w:r w:rsidR="005E2F6F">
        <w:t xml:space="preserve"> </w:t>
      </w:r>
      <w:r w:rsidRPr="00ED02FF">
        <w:t>din</w:t>
      </w:r>
      <w:r w:rsidR="005E2F6F">
        <w:t xml:space="preserve"> </w:t>
      </w:r>
      <w:r w:rsidRPr="00ED02FF">
        <w:t>iunie</w:t>
      </w:r>
      <w:r w:rsidR="005E2F6F">
        <w:t xml:space="preserve"> </w:t>
      </w:r>
      <w:r w:rsidRPr="00ED02FF">
        <w:t>2022.</w:t>
      </w:r>
      <w:r w:rsidR="005E2F6F">
        <w:t xml:space="preserve"> </w:t>
      </w:r>
      <w:r w:rsidRPr="00ED02FF">
        <w:t>În</w:t>
      </w:r>
      <w:r w:rsidR="005E2F6F">
        <w:t xml:space="preserve"> </w:t>
      </w:r>
      <w:r w:rsidRPr="00ED02FF">
        <w:t>plus,</w:t>
      </w:r>
      <w:r w:rsidR="005E2F6F">
        <w:t xml:space="preserve"> </w:t>
      </w:r>
      <w:r w:rsidRPr="00ED02FF">
        <w:t>24</w:t>
      </w:r>
      <w:r w:rsidR="005E2F6F">
        <w:t xml:space="preserve"> </w:t>
      </w:r>
      <w:r w:rsidRPr="00ED02FF">
        <w:t>de</w:t>
      </w:r>
      <w:r w:rsidR="005E2F6F">
        <w:t xml:space="preserve"> </w:t>
      </w:r>
      <w:r w:rsidRPr="00ED02FF">
        <w:t>operațiuni</w:t>
      </w:r>
      <w:r w:rsidR="005E2F6F">
        <w:t xml:space="preserve"> </w:t>
      </w:r>
      <w:r w:rsidRPr="00ED02FF">
        <w:t>au</w:t>
      </w:r>
      <w:r w:rsidR="005E2F6F">
        <w:t xml:space="preserve"> </w:t>
      </w:r>
      <w:r w:rsidRPr="00ED02FF">
        <w:t>fost</w:t>
      </w:r>
      <w:r w:rsidR="005E2F6F">
        <w:t xml:space="preserve"> </w:t>
      </w:r>
      <w:r w:rsidRPr="00ED02FF">
        <w:t>supuse</w:t>
      </w:r>
      <w:r w:rsidR="005E2F6F">
        <w:t xml:space="preserve"> </w:t>
      </w:r>
      <w:r w:rsidRPr="00ED02FF">
        <w:t>procesului</w:t>
      </w:r>
      <w:r w:rsidR="005E2F6F">
        <w:t xml:space="preserve"> </w:t>
      </w:r>
      <w:r w:rsidRPr="00ED02FF">
        <w:t>de</w:t>
      </w:r>
      <w:r w:rsidR="005E2F6F">
        <w:t xml:space="preserve"> </w:t>
      </w:r>
      <w:r w:rsidRPr="00ED02FF">
        <w:t>aprobare</w:t>
      </w:r>
      <w:r w:rsidR="005E2F6F">
        <w:t xml:space="preserve"> </w:t>
      </w:r>
      <w:r w:rsidRPr="00ED02FF">
        <w:t>a</w:t>
      </w:r>
      <w:r w:rsidR="005E2F6F">
        <w:t xml:space="preserve"> </w:t>
      </w:r>
      <w:r w:rsidRPr="00ED02FF">
        <w:t>investițiilor</w:t>
      </w:r>
      <w:r w:rsidR="005E2F6F">
        <w:t xml:space="preserve"> </w:t>
      </w:r>
      <w:r w:rsidRPr="00ED02FF">
        <w:t>în</w:t>
      </w:r>
      <w:r w:rsidR="005E2F6F">
        <w:t xml:space="preserve"> </w:t>
      </w:r>
      <w:r w:rsidRPr="00ED02FF">
        <w:t>cadrul</w:t>
      </w:r>
      <w:r w:rsidR="005E2F6F">
        <w:t xml:space="preserve"> </w:t>
      </w:r>
      <w:r w:rsidRPr="00ED02FF">
        <w:t>Fondului</w:t>
      </w:r>
      <w:r w:rsidR="005E2F6F">
        <w:t xml:space="preserve"> </w:t>
      </w:r>
      <w:r w:rsidRPr="00ED02FF">
        <w:t>CEI,</w:t>
      </w:r>
      <w:r w:rsidR="005E2F6F">
        <w:t xml:space="preserve"> </w:t>
      </w:r>
      <w:r w:rsidRPr="00ED02FF">
        <w:t>fiind</w:t>
      </w:r>
      <w:r w:rsidR="005E2F6F">
        <w:t xml:space="preserve"> </w:t>
      </w:r>
      <w:r w:rsidRPr="00ED02FF">
        <w:t>așteptate</w:t>
      </w:r>
      <w:r w:rsidR="005E2F6F">
        <w:t xml:space="preserve"> </w:t>
      </w:r>
      <w:r w:rsidRPr="00ED02FF">
        <w:t>alte</w:t>
      </w:r>
      <w:r w:rsidR="005E2F6F">
        <w:t xml:space="preserve"> </w:t>
      </w:r>
      <w:r w:rsidRPr="00ED02FF">
        <w:t>decizii</w:t>
      </w:r>
      <w:r w:rsidR="005E2F6F">
        <w:t xml:space="preserve"> </w:t>
      </w:r>
      <w:r w:rsidRPr="00ED02FF">
        <w:t>în</w:t>
      </w:r>
      <w:r w:rsidR="005E2F6F">
        <w:t xml:space="preserve"> </w:t>
      </w:r>
      <w:r w:rsidRPr="00ED02FF">
        <w:t>următoarele</w:t>
      </w:r>
      <w:r w:rsidR="005E2F6F">
        <w:t xml:space="preserve"> </w:t>
      </w:r>
      <w:r w:rsidRPr="00ED02FF">
        <w:t>săptămâni.</w:t>
      </w:r>
    </w:p>
    <w:p w14:paraId="1DFE0CC3" w14:textId="5AB78165" w:rsidR="00ED02FF" w:rsidRPr="00ED02FF" w:rsidRDefault="00ED02FF" w:rsidP="00ED02FF">
      <w:pPr>
        <w:jc w:val="both"/>
      </w:pPr>
      <w:r w:rsidRPr="00ED02FF">
        <w:t>Acest</w:t>
      </w:r>
      <w:r w:rsidR="005E2F6F">
        <w:t xml:space="preserve"> </w:t>
      </w:r>
      <w:r w:rsidRPr="00ED02FF">
        <w:t>lucru</w:t>
      </w:r>
      <w:r w:rsidR="005E2F6F">
        <w:t xml:space="preserve"> </w:t>
      </w:r>
      <w:r w:rsidRPr="00ED02FF">
        <w:t>marchează</w:t>
      </w:r>
      <w:r w:rsidR="005E2F6F">
        <w:t xml:space="preserve"> </w:t>
      </w:r>
      <w:r w:rsidRPr="00ED02FF">
        <w:t>un</w:t>
      </w:r>
      <w:r w:rsidR="005E2F6F">
        <w:t xml:space="preserve"> </w:t>
      </w:r>
      <w:r w:rsidRPr="00ED02FF">
        <w:t>pas</w:t>
      </w:r>
      <w:r w:rsidR="005E2F6F">
        <w:t xml:space="preserve"> </w:t>
      </w:r>
      <w:r w:rsidRPr="00ED02FF">
        <w:t>important</w:t>
      </w:r>
      <w:r w:rsidR="005E2F6F">
        <w:t xml:space="preserve"> </w:t>
      </w:r>
      <w:r w:rsidRPr="00ED02FF">
        <w:t>pentru</w:t>
      </w:r>
      <w:r w:rsidR="005E2F6F">
        <w:t xml:space="preserve"> </w:t>
      </w:r>
      <w:r w:rsidRPr="00ED02FF">
        <w:t>punerea</w:t>
      </w:r>
      <w:r w:rsidR="005E2F6F">
        <w:t xml:space="preserve"> </w:t>
      </w:r>
      <w:r w:rsidRPr="00ED02FF">
        <w:t>în</w:t>
      </w:r>
      <w:r w:rsidR="005E2F6F">
        <w:t xml:space="preserve"> </w:t>
      </w:r>
      <w:r w:rsidRPr="00ED02FF">
        <w:t>aplicare</w:t>
      </w:r>
      <w:r w:rsidR="005E2F6F">
        <w:t xml:space="preserve"> </w:t>
      </w:r>
      <w:r w:rsidRPr="00ED02FF">
        <w:t>a</w:t>
      </w:r>
      <w:r w:rsidR="005E2F6F">
        <w:t xml:space="preserve"> </w:t>
      </w:r>
      <w:r w:rsidRPr="00ED02FF">
        <w:t>componentei</w:t>
      </w:r>
      <w:r w:rsidR="005E2F6F">
        <w:t xml:space="preserve"> </w:t>
      </w:r>
      <w:r w:rsidRPr="00ED02FF">
        <w:t>de</w:t>
      </w:r>
      <w:r w:rsidR="005E2F6F">
        <w:t xml:space="preserve"> </w:t>
      </w:r>
      <w:r w:rsidRPr="00ED02FF">
        <w:t>investiții</w:t>
      </w:r>
      <w:r w:rsidR="005E2F6F">
        <w:t xml:space="preserve"> </w:t>
      </w:r>
      <w:r w:rsidRPr="00ED02FF">
        <w:t>a</w:t>
      </w:r>
      <w:r w:rsidR="005E2F6F">
        <w:t xml:space="preserve"> </w:t>
      </w:r>
      <w:hyperlink r:id="rId198" w:history="1">
        <w:r w:rsidRPr="00ED02FF">
          <w:rPr>
            <w:rStyle w:val="Hyperlink"/>
            <w:szCs w:val="24"/>
          </w:rPr>
          <w:t>instrumentului</w:t>
        </w:r>
        <w:r w:rsidR="005E2F6F">
          <w:rPr>
            <w:rStyle w:val="Hyperlink"/>
            <w:szCs w:val="24"/>
          </w:rPr>
          <w:t xml:space="preserve"> </w:t>
        </w:r>
        <w:r w:rsidRPr="00ED02FF">
          <w:rPr>
            <w:rStyle w:val="Hyperlink"/>
            <w:szCs w:val="24"/>
          </w:rPr>
          <w:t>Accelerator</w:t>
        </w:r>
        <w:r w:rsidR="005E2F6F">
          <w:rPr>
            <w:rStyle w:val="Hyperlink"/>
            <w:szCs w:val="24"/>
          </w:rPr>
          <w:t xml:space="preserve"> </w:t>
        </w:r>
        <w:r w:rsidRPr="00ED02FF">
          <w:rPr>
            <w:rStyle w:val="Hyperlink"/>
            <w:szCs w:val="24"/>
          </w:rPr>
          <w:t>al</w:t>
        </w:r>
        <w:r w:rsidR="005E2F6F">
          <w:rPr>
            <w:rStyle w:val="Hyperlink"/>
            <w:szCs w:val="24"/>
          </w:rPr>
          <w:t xml:space="preserve"> </w:t>
        </w:r>
        <w:r w:rsidRPr="00ED02FF">
          <w:rPr>
            <w:rStyle w:val="Hyperlink"/>
            <w:szCs w:val="24"/>
          </w:rPr>
          <w:t>CEI</w:t>
        </w:r>
      </w:hyperlink>
      <w:r w:rsidR="005E2F6F">
        <w:t xml:space="preserve"> </w:t>
      </w:r>
      <w:r w:rsidRPr="00ED02FF">
        <w:t>după</w:t>
      </w:r>
      <w:r w:rsidR="005E2F6F">
        <w:t xml:space="preserve"> </w:t>
      </w:r>
      <w:r w:rsidRPr="00ED02FF">
        <w:t>restructurarea</w:t>
      </w:r>
      <w:r w:rsidR="005E2F6F">
        <w:t xml:space="preserve"> </w:t>
      </w:r>
      <w:r w:rsidRPr="00ED02FF">
        <w:t>necesară</w:t>
      </w:r>
      <w:r w:rsidR="005E2F6F">
        <w:t xml:space="preserve"> </w:t>
      </w:r>
      <w:r w:rsidRPr="00ED02FF">
        <w:t>a</w:t>
      </w:r>
      <w:r w:rsidR="005E2F6F">
        <w:t xml:space="preserve"> </w:t>
      </w:r>
      <w:r w:rsidRPr="00ED02FF">
        <w:t>Fondului</w:t>
      </w:r>
      <w:r w:rsidR="005E2F6F">
        <w:t xml:space="preserve"> </w:t>
      </w:r>
      <w:r w:rsidRPr="00ED02FF">
        <w:t>CEI</w:t>
      </w:r>
      <w:r w:rsidR="005E2F6F">
        <w:t xml:space="preserve"> </w:t>
      </w:r>
      <w:r w:rsidRPr="00ED02FF">
        <w:t>și</w:t>
      </w:r>
      <w:r w:rsidR="005E2F6F">
        <w:t xml:space="preserve"> </w:t>
      </w:r>
      <w:hyperlink r:id="rId199" w:history="1">
        <w:r w:rsidRPr="00ED02FF">
          <w:rPr>
            <w:rStyle w:val="Hyperlink"/>
            <w:szCs w:val="24"/>
          </w:rPr>
          <w:t>numirea</w:t>
        </w:r>
        <w:r w:rsidR="005E2F6F">
          <w:rPr>
            <w:rStyle w:val="Hyperlink"/>
            <w:szCs w:val="24"/>
          </w:rPr>
          <w:t xml:space="preserve"> </w:t>
        </w:r>
        <w:r w:rsidRPr="00ED02FF">
          <w:rPr>
            <w:rStyle w:val="Hyperlink"/>
            <w:szCs w:val="24"/>
          </w:rPr>
          <w:t>unui</w:t>
        </w:r>
        <w:r w:rsidR="005E2F6F">
          <w:rPr>
            <w:rStyle w:val="Hyperlink"/>
            <w:szCs w:val="24"/>
          </w:rPr>
          <w:t xml:space="preserve"> </w:t>
        </w:r>
        <w:r w:rsidRPr="00ED02FF">
          <w:rPr>
            <w:rStyle w:val="Hyperlink"/>
            <w:szCs w:val="24"/>
          </w:rPr>
          <w:t>administrator</w:t>
        </w:r>
        <w:r w:rsidR="005E2F6F">
          <w:rPr>
            <w:rStyle w:val="Hyperlink"/>
            <w:szCs w:val="24"/>
          </w:rPr>
          <w:t xml:space="preserve"> </w:t>
        </w:r>
        <w:r w:rsidRPr="00ED02FF">
          <w:rPr>
            <w:rStyle w:val="Hyperlink"/>
            <w:szCs w:val="24"/>
          </w:rPr>
          <w:t>de</w:t>
        </w:r>
        <w:r w:rsidR="005E2F6F">
          <w:rPr>
            <w:rStyle w:val="Hyperlink"/>
            <w:szCs w:val="24"/>
          </w:rPr>
          <w:t xml:space="preserve"> </w:t>
        </w:r>
        <w:r w:rsidRPr="00ED02FF">
          <w:rPr>
            <w:rStyle w:val="Hyperlink"/>
            <w:szCs w:val="24"/>
          </w:rPr>
          <w:t>fonduri</w:t>
        </w:r>
        <w:r w:rsidR="005E2F6F">
          <w:rPr>
            <w:rStyle w:val="Hyperlink"/>
            <w:szCs w:val="24"/>
          </w:rPr>
          <w:t xml:space="preserve"> </w:t>
        </w:r>
        <w:r w:rsidRPr="00ED02FF">
          <w:rPr>
            <w:rStyle w:val="Hyperlink"/>
            <w:szCs w:val="24"/>
          </w:rPr>
          <w:t>extern</w:t>
        </w:r>
      </w:hyperlink>
      <w:r w:rsidRPr="00ED02FF">
        <w:t>,</w:t>
      </w:r>
      <w:r w:rsidR="005E2F6F">
        <w:t xml:space="preserve"> </w:t>
      </w:r>
      <w:r w:rsidRPr="00ED02FF">
        <w:t>și</w:t>
      </w:r>
      <w:r w:rsidR="005E2F6F">
        <w:t xml:space="preserve"> </w:t>
      </w:r>
      <w:r w:rsidRPr="00ED02FF">
        <w:t>completează</w:t>
      </w:r>
      <w:r w:rsidR="005E2F6F">
        <w:t xml:space="preserve"> </w:t>
      </w:r>
      <w:r w:rsidRPr="00ED02FF">
        <w:t>progresele</w:t>
      </w:r>
      <w:r w:rsidR="005E2F6F">
        <w:t xml:space="preserve"> </w:t>
      </w:r>
      <w:r w:rsidRPr="00ED02FF">
        <w:t>rapide</w:t>
      </w:r>
      <w:r w:rsidR="005E2F6F">
        <w:t xml:space="preserve"> </w:t>
      </w:r>
      <w:r w:rsidRPr="00ED02FF">
        <w:t>înregistrate</w:t>
      </w:r>
      <w:r w:rsidR="005E2F6F">
        <w:t xml:space="preserve"> </w:t>
      </w:r>
      <w:r w:rsidRPr="00ED02FF">
        <w:t>în</w:t>
      </w:r>
      <w:r w:rsidR="005E2F6F">
        <w:t xml:space="preserve"> </w:t>
      </w:r>
      <w:r w:rsidRPr="00ED02FF">
        <w:t>ceea</w:t>
      </w:r>
      <w:r w:rsidR="005E2F6F">
        <w:t xml:space="preserve"> </w:t>
      </w:r>
      <w:r w:rsidRPr="00ED02FF">
        <w:t>ce</w:t>
      </w:r>
      <w:r w:rsidR="005E2F6F">
        <w:t xml:space="preserve"> </w:t>
      </w:r>
      <w:r w:rsidRPr="00ED02FF">
        <w:t>privește</w:t>
      </w:r>
      <w:r w:rsidR="005E2F6F">
        <w:t xml:space="preserve"> </w:t>
      </w:r>
      <w:r w:rsidRPr="00ED02FF">
        <w:t>furnizarea</w:t>
      </w:r>
      <w:r w:rsidR="005E2F6F">
        <w:t xml:space="preserve"> </w:t>
      </w:r>
      <w:r w:rsidRPr="00ED02FF">
        <w:t>componentei</w:t>
      </w:r>
      <w:r w:rsidR="005E2F6F">
        <w:t xml:space="preserve"> </w:t>
      </w:r>
      <w:r w:rsidRPr="00ED02FF">
        <w:t>de</w:t>
      </w:r>
      <w:r w:rsidR="005E2F6F">
        <w:t xml:space="preserve"> </w:t>
      </w:r>
      <w:r w:rsidRPr="00ED02FF">
        <w:t>granturi.</w:t>
      </w:r>
      <w:r w:rsidR="005E2F6F">
        <w:t xml:space="preserve"> </w:t>
      </w:r>
      <w:r w:rsidRPr="00ED02FF">
        <w:t>În</w:t>
      </w:r>
      <w:r w:rsidR="005E2F6F">
        <w:t xml:space="preserve"> </w:t>
      </w:r>
      <w:r w:rsidRPr="00ED02FF">
        <w:t>prezent,</w:t>
      </w:r>
      <w:r w:rsidR="005E2F6F">
        <w:t xml:space="preserve"> </w:t>
      </w:r>
      <w:r w:rsidRPr="00ED02FF">
        <w:t>Fondul</w:t>
      </w:r>
      <w:r w:rsidR="005E2F6F">
        <w:t xml:space="preserve"> </w:t>
      </w:r>
      <w:r w:rsidRPr="00ED02FF">
        <w:t>CEI</w:t>
      </w:r>
      <w:r w:rsidR="005E2F6F">
        <w:t xml:space="preserve"> </w:t>
      </w:r>
      <w:r w:rsidRPr="00ED02FF">
        <w:t>este</w:t>
      </w:r>
      <w:r w:rsidR="005E2F6F">
        <w:t xml:space="preserve"> </w:t>
      </w:r>
      <w:r w:rsidRPr="00ED02FF">
        <w:t>pe</w:t>
      </w:r>
      <w:r w:rsidR="005E2F6F">
        <w:t xml:space="preserve"> </w:t>
      </w:r>
      <w:r w:rsidRPr="00ED02FF">
        <w:t>deplin</w:t>
      </w:r>
      <w:r w:rsidR="005E2F6F">
        <w:t xml:space="preserve"> </w:t>
      </w:r>
      <w:r w:rsidRPr="00ED02FF">
        <w:t>operațional</w:t>
      </w:r>
      <w:r w:rsidR="005E2F6F">
        <w:t xml:space="preserve"> </w:t>
      </w:r>
      <w:r w:rsidRPr="00ED02FF">
        <w:t>și</w:t>
      </w:r>
      <w:r w:rsidR="005E2F6F">
        <w:t xml:space="preserve"> </w:t>
      </w:r>
      <w:r w:rsidRPr="00ED02FF">
        <w:t>pregătit</w:t>
      </w:r>
      <w:r w:rsidR="005E2F6F">
        <w:t xml:space="preserve"> </w:t>
      </w:r>
      <w:r w:rsidRPr="00ED02FF">
        <w:t>să</w:t>
      </w:r>
      <w:r w:rsidR="005E2F6F">
        <w:t xml:space="preserve"> </w:t>
      </w:r>
      <w:r w:rsidRPr="00ED02FF">
        <w:t>sprijine</w:t>
      </w:r>
      <w:r w:rsidR="005E2F6F">
        <w:t xml:space="preserve"> </w:t>
      </w:r>
      <w:r w:rsidRPr="00ED02FF">
        <w:t>start-up-urile</w:t>
      </w:r>
      <w:r w:rsidR="005E2F6F">
        <w:t xml:space="preserve"> </w:t>
      </w:r>
      <w:r w:rsidRPr="00ED02FF">
        <w:t>de</w:t>
      </w:r>
      <w:r w:rsidR="005E2F6F">
        <w:t xml:space="preserve"> </w:t>
      </w:r>
      <w:r w:rsidRPr="00ED02FF">
        <w:t>tehnologie</w:t>
      </w:r>
      <w:r w:rsidR="005E2F6F">
        <w:t xml:space="preserve"> </w:t>
      </w:r>
      <w:r w:rsidRPr="00ED02FF">
        <w:t>profundă,</w:t>
      </w:r>
      <w:r w:rsidR="005E2F6F">
        <w:t xml:space="preserve"> </w:t>
      </w:r>
      <w:r w:rsidRPr="00ED02FF">
        <w:t>inovatoare</w:t>
      </w:r>
      <w:r w:rsidR="005E2F6F">
        <w:t xml:space="preserve"> </w:t>
      </w:r>
      <w:r w:rsidRPr="00ED02FF">
        <w:t>și</w:t>
      </w:r>
      <w:r w:rsidR="005E2F6F">
        <w:t xml:space="preserve"> </w:t>
      </w:r>
      <w:r w:rsidRPr="00ED02FF">
        <w:t>cu</w:t>
      </w:r>
      <w:r w:rsidR="005E2F6F">
        <w:t xml:space="preserve"> </w:t>
      </w:r>
      <w:r w:rsidRPr="00ED02FF">
        <w:t>grad</w:t>
      </w:r>
      <w:r w:rsidR="005E2F6F">
        <w:t xml:space="preserve"> </w:t>
      </w:r>
      <w:r w:rsidRPr="00ED02FF">
        <w:t>ridicat</w:t>
      </w:r>
      <w:r w:rsidR="005E2F6F">
        <w:t xml:space="preserve"> </w:t>
      </w:r>
      <w:r w:rsidRPr="00ED02FF">
        <w:t>de</w:t>
      </w:r>
      <w:r w:rsidR="005E2F6F">
        <w:t xml:space="preserve"> </w:t>
      </w:r>
      <w:r w:rsidRPr="00ED02FF">
        <w:t>risc,</w:t>
      </w:r>
      <w:r w:rsidR="005E2F6F">
        <w:t xml:space="preserve"> </w:t>
      </w:r>
      <w:r w:rsidRPr="00ED02FF">
        <w:t>să</w:t>
      </w:r>
      <w:r w:rsidR="005E2F6F">
        <w:t xml:space="preserve"> </w:t>
      </w:r>
      <w:r w:rsidRPr="00ED02FF">
        <w:t>își</w:t>
      </w:r>
      <w:r w:rsidR="005E2F6F">
        <w:t xml:space="preserve"> </w:t>
      </w:r>
      <w:r w:rsidRPr="00ED02FF">
        <w:t>aducă</w:t>
      </w:r>
      <w:r w:rsidR="005E2F6F">
        <w:t xml:space="preserve"> </w:t>
      </w:r>
      <w:r w:rsidRPr="00ED02FF">
        <w:t>tehnologiile</w:t>
      </w:r>
      <w:r w:rsidR="005E2F6F">
        <w:t xml:space="preserve"> </w:t>
      </w:r>
      <w:r w:rsidRPr="00ED02FF">
        <w:t>inovatoare</w:t>
      </w:r>
      <w:r w:rsidR="005E2F6F">
        <w:t xml:space="preserve"> </w:t>
      </w:r>
      <w:r w:rsidRPr="00ED02FF">
        <w:t>pe</w:t>
      </w:r>
      <w:r w:rsidR="005E2F6F">
        <w:t xml:space="preserve"> </w:t>
      </w:r>
      <w:r w:rsidRPr="00ED02FF">
        <w:t>piață</w:t>
      </w:r>
      <w:r w:rsidR="005E2F6F">
        <w:t xml:space="preserve"> </w:t>
      </w:r>
      <w:r w:rsidRPr="00ED02FF">
        <w:t>și</w:t>
      </w:r>
      <w:r w:rsidR="005E2F6F">
        <w:t xml:space="preserve"> </w:t>
      </w:r>
      <w:r w:rsidRPr="00ED02FF">
        <w:t>să</w:t>
      </w:r>
      <w:r w:rsidR="005E2F6F">
        <w:t xml:space="preserve"> </w:t>
      </w:r>
      <w:r w:rsidRPr="00ED02FF">
        <w:t>se</w:t>
      </w:r>
      <w:r w:rsidR="005E2F6F">
        <w:t xml:space="preserve"> </w:t>
      </w:r>
      <w:r w:rsidRPr="00ED02FF">
        <w:t>extindă.</w:t>
      </w:r>
    </w:p>
    <w:p w14:paraId="363C4E63" w14:textId="66D18752" w:rsidR="00ED02FF" w:rsidRPr="00ED02FF" w:rsidRDefault="00ED02FF" w:rsidP="00ED02FF">
      <w:pPr>
        <w:jc w:val="both"/>
      </w:pPr>
      <w:r w:rsidRPr="00ED02FF">
        <w:t>În</w:t>
      </w:r>
      <w:r w:rsidR="005E2F6F">
        <w:t xml:space="preserve"> </w:t>
      </w:r>
      <w:r w:rsidRPr="00ED02FF">
        <w:t>cadrul</w:t>
      </w:r>
      <w:r w:rsidR="005E2F6F">
        <w:t xml:space="preserve"> </w:t>
      </w:r>
      <w:r w:rsidRPr="00ED02FF">
        <w:t>instrumentului</w:t>
      </w:r>
      <w:r w:rsidR="005E2F6F">
        <w:t xml:space="preserve"> </w:t>
      </w:r>
      <w:r w:rsidRPr="00ED02FF">
        <w:t>Accelerator</w:t>
      </w:r>
      <w:r w:rsidR="005E2F6F">
        <w:t xml:space="preserve"> </w:t>
      </w:r>
      <w:r w:rsidRPr="00ED02FF">
        <w:t>al</w:t>
      </w:r>
      <w:r w:rsidR="005E2F6F">
        <w:t xml:space="preserve"> </w:t>
      </w:r>
      <w:r w:rsidRPr="00ED02FF">
        <w:t>CEI,</w:t>
      </w:r>
      <w:r w:rsidR="005E2F6F">
        <w:t xml:space="preserve"> </w:t>
      </w:r>
      <w:r w:rsidRPr="00ED02FF">
        <w:t>care</w:t>
      </w:r>
      <w:r w:rsidR="005E2F6F">
        <w:t xml:space="preserve"> </w:t>
      </w:r>
      <w:r w:rsidRPr="00ED02FF">
        <w:t>oferă</w:t>
      </w:r>
      <w:r w:rsidR="005E2F6F">
        <w:t xml:space="preserve"> </w:t>
      </w:r>
      <w:r w:rsidRPr="00ED02FF">
        <w:t>granturi</w:t>
      </w:r>
      <w:r w:rsidR="005E2F6F">
        <w:t xml:space="preserve"> </w:t>
      </w:r>
      <w:r w:rsidRPr="00ED02FF">
        <w:t>și</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r w:rsidRPr="00ED02FF">
        <w:t>au</w:t>
      </w:r>
      <w:r w:rsidR="005E2F6F">
        <w:t xml:space="preserve"> </w:t>
      </w:r>
      <w:r w:rsidRPr="00ED02FF">
        <w:t>fost</w:t>
      </w:r>
      <w:r w:rsidR="005E2F6F">
        <w:t xml:space="preserve"> </w:t>
      </w:r>
      <w:r w:rsidRPr="00ED02FF">
        <w:t>selectate</w:t>
      </w:r>
      <w:r w:rsidR="005E2F6F">
        <w:t xml:space="preserve"> </w:t>
      </w:r>
      <w:r w:rsidRPr="00ED02FF">
        <w:t>pentru</w:t>
      </w:r>
      <w:r w:rsidR="005E2F6F">
        <w:t xml:space="preserve"> </w:t>
      </w:r>
      <w:r w:rsidRPr="00ED02FF">
        <w:t>sprijin</w:t>
      </w:r>
      <w:r w:rsidR="005E2F6F">
        <w:t xml:space="preserve"> </w:t>
      </w:r>
      <w:r w:rsidRPr="00ED02FF">
        <w:t>313</w:t>
      </w:r>
      <w:r w:rsidR="005E2F6F">
        <w:t xml:space="preserve"> </w:t>
      </w:r>
      <w:r w:rsidRPr="00ED02FF">
        <w:t>întreprinderi</w:t>
      </w:r>
      <w:r w:rsidR="005E2F6F">
        <w:t xml:space="preserve"> </w:t>
      </w:r>
      <w:r w:rsidRPr="00ED02FF">
        <w:t>începând</w:t>
      </w:r>
      <w:r w:rsidR="005E2F6F">
        <w:t xml:space="preserve"> </w:t>
      </w:r>
      <w:r w:rsidRPr="00ED02FF">
        <w:t>din</w:t>
      </w:r>
      <w:r w:rsidR="005E2F6F">
        <w:t xml:space="preserve"> </w:t>
      </w:r>
      <w:r w:rsidRPr="00ED02FF">
        <w:t>iunie</w:t>
      </w:r>
      <w:r w:rsidR="005E2F6F">
        <w:t xml:space="preserve"> </w:t>
      </w:r>
      <w:r w:rsidRPr="00ED02FF">
        <w:t>2021.</w:t>
      </w:r>
      <w:r w:rsidR="005E2F6F">
        <w:t xml:space="preserve"> </w:t>
      </w:r>
      <w:r w:rsidRPr="00ED02FF">
        <w:t>Valoarea</w:t>
      </w:r>
      <w:r w:rsidR="005E2F6F">
        <w:t xml:space="preserve"> </w:t>
      </w:r>
      <w:r w:rsidRPr="00ED02FF">
        <w:t>totală</w:t>
      </w:r>
      <w:r w:rsidR="005E2F6F">
        <w:t xml:space="preserve"> </w:t>
      </w:r>
      <w:r w:rsidRPr="00ED02FF">
        <w:t>a</w:t>
      </w:r>
      <w:r w:rsidR="005E2F6F">
        <w:t xml:space="preserve"> </w:t>
      </w:r>
      <w:r w:rsidRPr="00ED02FF">
        <w:t>granturilor</w:t>
      </w:r>
      <w:r w:rsidR="005E2F6F">
        <w:t xml:space="preserve"> </w:t>
      </w:r>
      <w:r w:rsidRPr="00ED02FF">
        <w:t>acordate</w:t>
      </w:r>
      <w:r w:rsidR="005E2F6F">
        <w:t xml:space="preserve"> </w:t>
      </w:r>
      <w:r w:rsidRPr="00ED02FF">
        <w:t>acestor</w:t>
      </w:r>
      <w:r w:rsidR="005E2F6F">
        <w:t xml:space="preserve"> </w:t>
      </w:r>
      <w:r w:rsidRPr="00ED02FF">
        <w:t>întreprinderi</w:t>
      </w:r>
      <w:r w:rsidR="005E2F6F">
        <w:t xml:space="preserve"> </w:t>
      </w:r>
      <w:r w:rsidRPr="00ED02FF">
        <w:t>este</w:t>
      </w:r>
      <w:r w:rsidR="005E2F6F">
        <w:t xml:space="preserve"> </w:t>
      </w:r>
      <w:r w:rsidRPr="00ED02FF">
        <w:t>de</w:t>
      </w:r>
      <w:r w:rsidR="005E2F6F">
        <w:t xml:space="preserve"> </w:t>
      </w:r>
      <w:r w:rsidRPr="00ED02FF">
        <w:t>680</w:t>
      </w:r>
      <w:r w:rsidR="005E2F6F">
        <w:t xml:space="preserve"> </w:t>
      </w:r>
      <w:r w:rsidRPr="00ED02FF">
        <w:t>de</w:t>
      </w:r>
      <w:r w:rsidR="005E2F6F">
        <w:t xml:space="preserve"> </w:t>
      </w:r>
      <w:r w:rsidRPr="00ED02FF">
        <w:t>milioane</w:t>
      </w:r>
      <w:r w:rsidR="005E2F6F">
        <w:t xml:space="preserve"> </w:t>
      </w:r>
      <w:r w:rsidRPr="00ED02FF">
        <w:t>EUR;</w:t>
      </w:r>
      <w:r w:rsidR="005E2F6F">
        <w:t xml:space="preserve"> </w:t>
      </w:r>
      <w:r w:rsidRPr="00ED02FF">
        <w:t>au</w:t>
      </w:r>
      <w:r w:rsidR="005E2F6F">
        <w:t xml:space="preserve"> </w:t>
      </w:r>
      <w:r w:rsidRPr="00ED02FF">
        <w:t>fost</w:t>
      </w:r>
      <w:r w:rsidR="005E2F6F">
        <w:t xml:space="preserve"> </w:t>
      </w:r>
      <w:r w:rsidRPr="00ED02FF">
        <w:t>deja</w:t>
      </w:r>
      <w:r w:rsidR="005E2F6F">
        <w:t xml:space="preserve"> </w:t>
      </w:r>
      <w:r w:rsidRPr="00ED02FF">
        <w:t>semnate</w:t>
      </w:r>
      <w:r w:rsidR="005E2F6F">
        <w:t xml:space="preserve"> </w:t>
      </w:r>
      <w:r w:rsidRPr="00ED02FF">
        <w:t>185</w:t>
      </w:r>
      <w:r w:rsidR="005E2F6F">
        <w:t xml:space="preserve"> </w:t>
      </w:r>
      <w:r w:rsidRPr="00ED02FF">
        <w:t>de</w:t>
      </w:r>
      <w:r w:rsidR="005E2F6F">
        <w:t xml:space="preserve"> </w:t>
      </w:r>
      <w:r w:rsidRPr="00ED02FF">
        <w:t>acorduri</w:t>
      </w:r>
      <w:r w:rsidR="005E2F6F">
        <w:t xml:space="preserve"> </w:t>
      </w:r>
      <w:r w:rsidRPr="00ED02FF">
        <w:t>de</w:t>
      </w:r>
      <w:r w:rsidR="005E2F6F">
        <w:t xml:space="preserve"> </w:t>
      </w:r>
      <w:r w:rsidRPr="00ED02FF">
        <w:t>grant.</w:t>
      </w:r>
      <w:r w:rsidR="005E2F6F">
        <w:t xml:space="preserve"> </w:t>
      </w:r>
      <w:r w:rsidRPr="00ED02FF">
        <w:t>Pentru</w:t>
      </w:r>
      <w:r w:rsidR="005E2F6F">
        <w:t xml:space="preserve"> </w:t>
      </w:r>
      <w:r w:rsidRPr="00ED02FF">
        <w:t>mai</w:t>
      </w:r>
      <w:r w:rsidR="005E2F6F">
        <w:t xml:space="preserve"> </w:t>
      </w:r>
      <w:r w:rsidRPr="00ED02FF">
        <w:t>mult</w:t>
      </w:r>
      <w:r w:rsidR="005E2F6F">
        <w:t xml:space="preserve"> </w:t>
      </w:r>
      <w:r w:rsidRPr="00ED02FF">
        <w:t>de</w:t>
      </w:r>
      <w:r w:rsidR="005E2F6F">
        <w:t xml:space="preserve"> </w:t>
      </w:r>
      <w:r w:rsidRPr="00ED02FF">
        <w:t>jumătate</w:t>
      </w:r>
      <w:r w:rsidR="005E2F6F">
        <w:t xml:space="preserve"> </w:t>
      </w:r>
      <w:r w:rsidRPr="00ED02FF">
        <w:t>din</w:t>
      </w:r>
      <w:r w:rsidR="005E2F6F">
        <w:t xml:space="preserve"> </w:t>
      </w:r>
      <w:r w:rsidRPr="00ED02FF">
        <w:t>cele</w:t>
      </w:r>
      <w:r w:rsidR="005E2F6F">
        <w:t xml:space="preserve"> </w:t>
      </w:r>
      <w:r w:rsidRPr="00ED02FF">
        <w:t>313</w:t>
      </w:r>
      <w:r w:rsidR="005E2F6F">
        <w:t xml:space="preserve"> </w:t>
      </w:r>
      <w:r w:rsidRPr="00ED02FF">
        <w:t>întreprinderi</w:t>
      </w:r>
      <w:r w:rsidR="005E2F6F">
        <w:t xml:space="preserve"> </w:t>
      </w:r>
      <w:r w:rsidRPr="00ED02FF">
        <w:t>(184)</w:t>
      </w:r>
      <w:r w:rsidR="005E2F6F">
        <w:t xml:space="preserve"> </w:t>
      </w:r>
      <w:r w:rsidRPr="00ED02FF">
        <w:t>au</w:t>
      </w:r>
      <w:r w:rsidR="005E2F6F">
        <w:t xml:space="preserve"> </w:t>
      </w:r>
      <w:r w:rsidRPr="00ED02FF">
        <w:t>fost</w:t>
      </w:r>
      <w:r w:rsidR="005E2F6F">
        <w:t xml:space="preserve"> </w:t>
      </w:r>
      <w:r w:rsidRPr="00ED02FF">
        <w:t>propuse,</w:t>
      </w:r>
      <w:r w:rsidR="005E2F6F">
        <w:t xml:space="preserve"> </w:t>
      </w:r>
      <w:r w:rsidRPr="00ED02FF">
        <w:t>de</w:t>
      </w:r>
      <w:r w:rsidR="005E2F6F">
        <w:t xml:space="preserve"> </w:t>
      </w:r>
      <w:r w:rsidRPr="00ED02FF">
        <w:t>asemenea,</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r w:rsidRPr="00ED02FF">
        <w:t>prin</w:t>
      </w:r>
      <w:r w:rsidR="005E2F6F">
        <w:t xml:space="preserve"> </w:t>
      </w:r>
      <w:r w:rsidRPr="00ED02FF">
        <w:t>intermediul</w:t>
      </w:r>
      <w:r w:rsidR="005E2F6F">
        <w:t xml:space="preserve"> </w:t>
      </w:r>
      <w:r w:rsidRPr="00ED02FF">
        <w:t>Fondului</w:t>
      </w:r>
      <w:r w:rsidR="005E2F6F">
        <w:t xml:space="preserve"> </w:t>
      </w:r>
      <w:r w:rsidRPr="00ED02FF">
        <w:t>CEI,</w:t>
      </w:r>
      <w:r w:rsidR="005E2F6F">
        <w:t xml:space="preserve"> </w:t>
      </w:r>
      <w:r w:rsidRPr="00ED02FF">
        <w:t>cuprinse</w:t>
      </w:r>
      <w:r w:rsidR="005E2F6F">
        <w:t xml:space="preserve"> </w:t>
      </w:r>
      <w:r w:rsidRPr="00ED02FF">
        <w:t>între</w:t>
      </w:r>
      <w:r w:rsidR="005E2F6F">
        <w:t xml:space="preserve"> </w:t>
      </w:r>
      <w:r w:rsidRPr="00ED02FF">
        <w:t>0,5</w:t>
      </w:r>
      <w:r w:rsidR="005E2F6F">
        <w:t xml:space="preserve"> </w:t>
      </w:r>
      <w:r w:rsidRPr="00ED02FF">
        <w:t>și</w:t>
      </w:r>
      <w:r w:rsidR="005E2F6F">
        <w:t xml:space="preserve"> </w:t>
      </w:r>
      <w:r w:rsidRPr="00ED02FF">
        <w:t>15</w:t>
      </w:r>
      <w:r w:rsidR="005E2F6F">
        <w:t xml:space="preserve"> </w:t>
      </w:r>
      <w:r w:rsidRPr="00ED02FF">
        <w:t>milioane</w:t>
      </w:r>
      <w:r w:rsidR="005E2F6F">
        <w:t xml:space="preserve"> </w:t>
      </w:r>
      <w:r w:rsidRPr="00ED02FF">
        <w:t>EUR</w:t>
      </w:r>
      <w:r w:rsidR="005E2F6F">
        <w:t xml:space="preserve"> </w:t>
      </w:r>
      <w:r w:rsidRPr="00ED02FF">
        <w:t>pentru</w:t>
      </w:r>
      <w:r w:rsidR="005E2F6F">
        <w:t xml:space="preserve"> </w:t>
      </w:r>
      <w:r w:rsidRPr="00ED02FF">
        <w:t>fiecare</w:t>
      </w:r>
      <w:r w:rsidR="005E2F6F">
        <w:t xml:space="preserve"> </w:t>
      </w:r>
      <w:r w:rsidRPr="00ED02FF">
        <w:t>întreprindere.</w:t>
      </w:r>
      <w:r w:rsidR="005E2F6F">
        <w:t xml:space="preserve"> </w:t>
      </w:r>
      <w:r w:rsidRPr="00ED02FF">
        <w:t>Cele</w:t>
      </w:r>
      <w:r w:rsidR="005E2F6F">
        <w:t xml:space="preserve"> </w:t>
      </w:r>
      <w:r w:rsidRPr="00ED02FF">
        <w:t>35</w:t>
      </w:r>
      <w:r w:rsidR="005E2F6F">
        <w:t xml:space="preserve"> </w:t>
      </w:r>
      <w:r w:rsidRPr="00ED02FF">
        <w:t>de</w:t>
      </w:r>
      <w:r w:rsidR="005E2F6F">
        <w:t xml:space="preserve"> </w:t>
      </w:r>
      <w:r w:rsidRPr="00ED02FF">
        <w:t>întreprinderi</w:t>
      </w:r>
      <w:r w:rsidR="005E2F6F">
        <w:t xml:space="preserve"> </w:t>
      </w:r>
      <w:r w:rsidRPr="00ED02FF">
        <w:t>anunțate</w:t>
      </w:r>
      <w:r w:rsidR="005E2F6F">
        <w:t xml:space="preserve"> </w:t>
      </w:r>
      <w:r w:rsidRPr="00ED02FF">
        <w:t>astăzi</w:t>
      </w:r>
      <w:r w:rsidR="005E2F6F">
        <w:t xml:space="preserve"> </w:t>
      </w:r>
      <w:r w:rsidRPr="00ED02FF">
        <w:t>sunt</w:t>
      </w:r>
      <w:r w:rsidR="005E2F6F">
        <w:t xml:space="preserve"> </w:t>
      </w:r>
      <w:r w:rsidRPr="00ED02FF">
        <w:t>primele</w:t>
      </w:r>
      <w:r w:rsidR="005E2F6F">
        <w:t xml:space="preserve"> </w:t>
      </w:r>
      <w:r w:rsidRPr="00ED02FF">
        <w:t>din</w:t>
      </w:r>
      <w:r w:rsidR="005E2F6F">
        <w:t xml:space="preserve"> </w:t>
      </w:r>
      <w:r w:rsidRPr="00ED02FF">
        <w:t>acest</w:t>
      </w:r>
      <w:r w:rsidR="005E2F6F">
        <w:t xml:space="preserve"> </w:t>
      </w:r>
      <w:r w:rsidRPr="00ED02FF">
        <w:t>grup</w:t>
      </w:r>
      <w:r w:rsidR="005E2F6F">
        <w:t xml:space="preserve"> </w:t>
      </w:r>
      <w:r w:rsidRPr="00ED02FF">
        <w:t>pentru</w:t>
      </w:r>
      <w:r w:rsidR="005E2F6F">
        <w:t xml:space="preserve"> </w:t>
      </w:r>
      <w:r w:rsidRPr="00ED02FF">
        <w:t>care</w:t>
      </w:r>
      <w:r w:rsidR="005E2F6F">
        <w:t xml:space="preserve"> </w:t>
      </w:r>
      <w:r w:rsidRPr="00ED02FF">
        <w:t>s-a</w:t>
      </w:r>
      <w:r w:rsidR="005E2F6F">
        <w:t xml:space="preserve"> </w:t>
      </w:r>
      <w:r w:rsidRPr="00ED02FF">
        <w:t>luat</w:t>
      </w:r>
      <w:r w:rsidR="005E2F6F">
        <w:t xml:space="preserve"> </w:t>
      </w:r>
      <w:r w:rsidRPr="00ED02FF">
        <w:t>decizia</w:t>
      </w:r>
      <w:r w:rsidR="005E2F6F">
        <w:t xml:space="preserve"> </w:t>
      </w:r>
      <w:r w:rsidRPr="00ED02FF">
        <w:t>de</w:t>
      </w:r>
      <w:r w:rsidR="005E2F6F">
        <w:t xml:space="preserve"> </w:t>
      </w:r>
      <w:r w:rsidRPr="00ED02FF">
        <w:t>investiție,</w:t>
      </w:r>
      <w:r w:rsidR="005E2F6F">
        <w:t xml:space="preserve"> </w:t>
      </w:r>
      <w:r w:rsidRPr="00ED02FF">
        <w:t>în</w:t>
      </w:r>
      <w:r w:rsidR="005E2F6F">
        <w:t xml:space="preserve"> </w:t>
      </w:r>
      <w:r w:rsidRPr="00ED02FF">
        <w:t>urma</w:t>
      </w:r>
      <w:r w:rsidR="005E2F6F">
        <w:t xml:space="preserve"> </w:t>
      </w:r>
      <w:r w:rsidRPr="00ED02FF">
        <w:t>procesului</w:t>
      </w:r>
      <w:r w:rsidR="005E2F6F">
        <w:t xml:space="preserve"> </w:t>
      </w:r>
      <w:r w:rsidRPr="00ED02FF">
        <w:t>riguros</w:t>
      </w:r>
      <w:r w:rsidR="005E2F6F">
        <w:t xml:space="preserve"> </w:t>
      </w:r>
      <w:r w:rsidRPr="00ED02FF">
        <w:t>de</w:t>
      </w:r>
      <w:r w:rsidR="005E2F6F">
        <w:t xml:space="preserve"> </w:t>
      </w:r>
      <w:r w:rsidRPr="00ED02FF">
        <w:t>diligență</w:t>
      </w:r>
      <w:r w:rsidR="005E2F6F">
        <w:t xml:space="preserve"> </w:t>
      </w:r>
      <w:r w:rsidRPr="00ED02FF">
        <w:t>efectuat</w:t>
      </w:r>
      <w:r w:rsidR="005E2F6F">
        <w:t xml:space="preserve"> </w:t>
      </w:r>
      <w:r w:rsidRPr="00ED02FF">
        <w:t>de</w:t>
      </w:r>
      <w:r w:rsidR="005E2F6F">
        <w:t xml:space="preserve"> </w:t>
      </w:r>
      <w:r w:rsidRPr="00ED02FF">
        <w:t>Banca</w:t>
      </w:r>
      <w:r w:rsidR="005E2F6F">
        <w:t xml:space="preserve"> </w:t>
      </w:r>
      <w:r w:rsidRPr="00ED02FF">
        <w:t>Europeană</w:t>
      </w:r>
      <w:r w:rsidR="005E2F6F">
        <w:t xml:space="preserve"> </w:t>
      </w:r>
      <w:r w:rsidRPr="00ED02FF">
        <w:t>de</w:t>
      </w:r>
      <w:r w:rsidR="005E2F6F">
        <w:t xml:space="preserve"> </w:t>
      </w:r>
      <w:r w:rsidRPr="00ED02FF">
        <w:t>Investiții</w:t>
      </w:r>
      <w:r w:rsidR="005E2F6F">
        <w:t xml:space="preserve"> </w:t>
      </w:r>
      <w:r w:rsidRPr="00ED02FF">
        <w:t>(BEI).</w:t>
      </w:r>
      <w:r w:rsidR="005E2F6F">
        <w:t xml:space="preserve"> </w:t>
      </w:r>
      <w:r w:rsidRPr="00ED02FF">
        <w:t>Fondul</w:t>
      </w:r>
      <w:r w:rsidR="005E2F6F">
        <w:t xml:space="preserve"> </w:t>
      </w:r>
      <w:r w:rsidRPr="00ED02FF">
        <w:t>CEI</w:t>
      </w:r>
      <w:r w:rsidR="005E2F6F">
        <w:t xml:space="preserve"> </w:t>
      </w:r>
      <w:r w:rsidRPr="00ED02FF">
        <w:t>este</w:t>
      </w:r>
      <w:r w:rsidR="005E2F6F">
        <w:t xml:space="preserve"> </w:t>
      </w:r>
      <w:r w:rsidRPr="00ED02FF">
        <w:t>pe</w:t>
      </w:r>
      <w:r w:rsidR="005E2F6F">
        <w:t xml:space="preserve"> </w:t>
      </w:r>
      <w:r w:rsidRPr="00ED02FF">
        <w:t>deplin</w:t>
      </w:r>
      <w:r w:rsidR="005E2F6F">
        <w:t xml:space="preserve"> </w:t>
      </w:r>
      <w:r w:rsidRPr="00ED02FF">
        <w:t>implicat</w:t>
      </w:r>
      <w:r w:rsidR="005E2F6F">
        <w:t xml:space="preserve"> </w:t>
      </w:r>
      <w:r w:rsidRPr="00ED02FF">
        <w:t>în</w:t>
      </w:r>
      <w:r w:rsidR="005E2F6F">
        <w:t xml:space="preserve"> </w:t>
      </w:r>
      <w:r w:rsidRPr="00ED02FF">
        <w:t>gestionarea</w:t>
      </w:r>
      <w:r w:rsidR="005E2F6F">
        <w:t xml:space="preserve"> </w:t>
      </w:r>
      <w:r w:rsidRPr="00ED02FF">
        <w:t>restanțelor</w:t>
      </w:r>
      <w:r w:rsidR="005E2F6F">
        <w:t xml:space="preserve"> </w:t>
      </w:r>
      <w:r w:rsidRPr="00ED02FF">
        <w:t>în</w:t>
      </w:r>
      <w:r w:rsidR="005E2F6F">
        <w:t xml:space="preserve"> </w:t>
      </w:r>
      <w:r w:rsidRPr="00ED02FF">
        <w:t>materie</w:t>
      </w:r>
      <w:r w:rsidR="005E2F6F">
        <w:t xml:space="preserve"> </w:t>
      </w:r>
      <w:r w:rsidRPr="00ED02FF">
        <w:t>de</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p>
    <w:p w14:paraId="4297F29F" w14:textId="77777777" w:rsidR="00ED02FF" w:rsidRPr="00ED02FF" w:rsidRDefault="00ED02FF" w:rsidP="00ED02FF">
      <w:pPr>
        <w:jc w:val="both"/>
        <w:rPr>
          <w:b/>
          <w:bCs/>
        </w:rPr>
      </w:pPr>
      <w:r w:rsidRPr="00ED02FF">
        <w:rPr>
          <w:b/>
          <w:bCs/>
        </w:rPr>
        <w:t>Context</w:t>
      </w:r>
    </w:p>
    <w:p w14:paraId="5A43A29D" w14:textId="2854CF0C" w:rsidR="00ED02FF" w:rsidRPr="00ED02FF" w:rsidRDefault="00ED02FF" w:rsidP="00ED02FF">
      <w:pPr>
        <w:jc w:val="both"/>
      </w:pPr>
      <w:r w:rsidRPr="00ED02FF">
        <w:t>Odată</w:t>
      </w:r>
      <w:r w:rsidR="005E2F6F">
        <w:t xml:space="preserve"> </w:t>
      </w:r>
      <w:r w:rsidRPr="00ED02FF">
        <w:t>cu</w:t>
      </w:r>
      <w:r w:rsidR="005E2F6F">
        <w:t xml:space="preserve"> </w:t>
      </w:r>
      <w:r w:rsidRPr="00ED02FF">
        <w:t>numirea</w:t>
      </w:r>
      <w:r w:rsidR="005E2F6F">
        <w:t xml:space="preserve"> </w:t>
      </w:r>
      <w:r w:rsidRPr="00ED02FF">
        <w:t>unui</w:t>
      </w:r>
      <w:r w:rsidR="005E2F6F">
        <w:t xml:space="preserve"> </w:t>
      </w:r>
      <w:r w:rsidRPr="00ED02FF">
        <w:t>administrator</w:t>
      </w:r>
      <w:r w:rsidR="005E2F6F">
        <w:t xml:space="preserve"> </w:t>
      </w:r>
      <w:r w:rsidRPr="00ED02FF">
        <w:t>de</w:t>
      </w:r>
      <w:r w:rsidR="005E2F6F">
        <w:t xml:space="preserve"> </w:t>
      </w:r>
      <w:r w:rsidRPr="00ED02FF">
        <w:t>fonduri</w:t>
      </w:r>
      <w:r w:rsidR="005E2F6F">
        <w:t xml:space="preserve"> </w:t>
      </w:r>
      <w:r w:rsidRPr="00ED02FF">
        <w:t>extern</w:t>
      </w:r>
      <w:r w:rsidR="005E2F6F">
        <w:t xml:space="preserve"> </w:t>
      </w:r>
      <w:r w:rsidRPr="00ED02FF">
        <w:t>în</w:t>
      </w:r>
      <w:r w:rsidR="005E2F6F">
        <w:t xml:space="preserve"> </w:t>
      </w:r>
      <w:r w:rsidRPr="00ED02FF">
        <w:t>septembrie,</w:t>
      </w:r>
      <w:r w:rsidR="005E2F6F">
        <w:t xml:space="preserve"> </w:t>
      </w:r>
      <w:r w:rsidRPr="00ED02FF">
        <w:t>Comisia</w:t>
      </w:r>
      <w:r w:rsidR="005E2F6F">
        <w:t xml:space="preserve"> </w:t>
      </w:r>
      <w:r w:rsidRPr="00ED02FF">
        <w:t>a</w:t>
      </w:r>
      <w:r w:rsidR="005E2F6F">
        <w:t xml:space="preserve"> </w:t>
      </w:r>
      <w:r w:rsidRPr="00ED02FF">
        <w:t>făcut</w:t>
      </w:r>
      <w:r w:rsidR="005E2F6F">
        <w:t xml:space="preserve"> </w:t>
      </w:r>
      <w:r w:rsidRPr="00ED02FF">
        <w:t>un</w:t>
      </w:r>
      <w:r w:rsidR="005E2F6F">
        <w:t xml:space="preserve"> </w:t>
      </w:r>
      <w:r w:rsidRPr="00ED02FF">
        <w:t>pas</w:t>
      </w:r>
      <w:r w:rsidR="005E2F6F">
        <w:t xml:space="preserve"> </w:t>
      </w:r>
      <w:r w:rsidRPr="00ED02FF">
        <w:t>important</w:t>
      </w:r>
      <w:r w:rsidR="005E2F6F">
        <w:t xml:space="preserve"> </w:t>
      </w:r>
      <w:r w:rsidRPr="00ED02FF">
        <w:t>în</w:t>
      </w:r>
      <w:r w:rsidR="005E2F6F">
        <w:t xml:space="preserve"> </w:t>
      </w:r>
      <w:r w:rsidRPr="00ED02FF">
        <w:t>direcția</w:t>
      </w:r>
      <w:r w:rsidR="005E2F6F">
        <w:t xml:space="preserve"> </w:t>
      </w:r>
      <w:r w:rsidRPr="00ED02FF">
        <w:t>restructurării</w:t>
      </w:r>
      <w:r w:rsidR="005E2F6F">
        <w:t xml:space="preserve"> </w:t>
      </w:r>
      <w:r w:rsidRPr="00ED02FF">
        <w:t>Fondului</w:t>
      </w:r>
      <w:r w:rsidR="005E2F6F">
        <w:t xml:space="preserve"> </w:t>
      </w:r>
      <w:r w:rsidRPr="00ED02FF">
        <w:t>Consiliului</w:t>
      </w:r>
      <w:r w:rsidR="005E2F6F">
        <w:t xml:space="preserve"> </w:t>
      </w:r>
      <w:r w:rsidRPr="00ED02FF">
        <w:t>European</w:t>
      </w:r>
      <w:r w:rsidR="005E2F6F">
        <w:t xml:space="preserve"> </w:t>
      </w:r>
      <w:r w:rsidRPr="00ED02FF">
        <w:t>pentru</w:t>
      </w:r>
      <w:r w:rsidR="005E2F6F">
        <w:t xml:space="preserve"> </w:t>
      </w:r>
      <w:r w:rsidRPr="00ED02FF">
        <w:t>Inovare.</w:t>
      </w:r>
      <w:r w:rsidR="005E2F6F">
        <w:t xml:space="preserve"> </w:t>
      </w:r>
      <w:r w:rsidRPr="00ED02FF">
        <w:t>Administratorul</w:t>
      </w:r>
      <w:r w:rsidR="005E2F6F">
        <w:t xml:space="preserve"> </w:t>
      </w:r>
      <w:r w:rsidRPr="00ED02FF">
        <w:t>de</w:t>
      </w:r>
      <w:r w:rsidR="005E2F6F">
        <w:t xml:space="preserve"> </w:t>
      </w:r>
      <w:r w:rsidRPr="00ED02FF">
        <w:t>fonduri</w:t>
      </w:r>
      <w:r w:rsidR="005E2F6F">
        <w:t xml:space="preserve"> </w:t>
      </w:r>
      <w:r w:rsidRPr="00ED02FF">
        <w:t>extern,</w:t>
      </w:r>
      <w:r w:rsidR="005E2F6F">
        <w:t xml:space="preserve"> </w:t>
      </w:r>
      <w:r w:rsidRPr="00ED02FF">
        <w:t>Alter</w:t>
      </w:r>
      <w:r w:rsidR="005E2F6F">
        <w:t xml:space="preserve"> </w:t>
      </w:r>
      <w:r w:rsidRPr="00ED02FF">
        <w:t>Domus</w:t>
      </w:r>
      <w:r w:rsidR="005E2F6F">
        <w:t xml:space="preserve"> </w:t>
      </w:r>
      <w:r w:rsidRPr="00ED02FF">
        <w:t>Management</w:t>
      </w:r>
      <w:r w:rsidR="005E2F6F">
        <w:t xml:space="preserve"> </w:t>
      </w:r>
      <w:r w:rsidRPr="00ED02FF">
        <w:t>Company</w:t>
      </w:r>
      <w:r w:rsidR="005E2F6F">
        <w:t xml:space="preserve"> </w:t>
      </w:r>
      <w:r w:rsidRPr="00ED02FF">
        <w:t>S.A.,</w:t>
      </w:r>
      <w:r w:rsidR="005E2F6F">
        <w:t xml:space="preserve"> </w:t>
      </w:r>
      <w:r w:rsidRPr="00ED02FF">
        <w:t>este</w:t>
      </w:r>
      <w:r w:rsidR="005E2F6F">
        <w:t xml:space="preserve"> </w:t>
      </w:r>
      <w:r w:rsidRPr="00ED02FF">
        <w:t>responsabil</w:t>
      </w:r>
      <w:r w:rsidR="005E2F6F">
        <w:t xml:space="preserve"> </w:t>
      </w:r>
      <w:r w:rsidRPr="00ED02FF">
        <w:t>cu</w:t>
      </w:r>
      <w:r w:rsidR="005E2F6F">
        <w:t xml:space="preserve"> </w:t>
      </w:r>
      <w:r w:rsidRPr="00ED02FF">
        <w:t>luarea</w:t>
      </w:r>
      <w:r w:rsidR="005E2F6F">
        <w:t xml:space="preserve"> </w:t>
      </w:r>
      <w:r w:rsidRPr="00ED02FF">
        <w:t>deciziilor</w:t>
      </w:r>
      <w:r w:rsidR="005E2F6F">
        <w:t xml:space="preserve"> </w:t>
      </w:r>
      <w:r w:rsidRPr="00ED02FF">
        <w:t>de</w:t>
      </w:r>
      <w:r w:rsidR="005E2F6F">
        <w:t xml:space="preserve"> </w:t>
      </w:r>
      <w:r w:rsidRPr="00ED02FF">
        <w:t>investiții</w:t>
      </w:r>
      <w:r w:rsidR="005E2F6F">
        <w:t xml:space="preserve"> </w:t>
      </w:r>
      <w:r w:rsidRPr="00ED02FF">
        <w:t>privind</w:t>
      </w:r>
      <w:r w:rsidR="005E2F6F">
        <w:t xml:space="preserve"> </w:t>
      </w:r>
      <w:r w:rsidRPr="00ED02FF">
        <w:t>întreprinderile</w:t>
      </w:r>
      <w:r w:rsidR="005E2F6F">
        <w:t xml:space="preserve"> </w:t>
      </w:r>
      <w:r w:rsidRPr="00ED02FF">
        <w:t>cu</w:t>
      </w:r>
      <w:r w:rsidR="005E2F6F">
        <w:t xml:space="preserve"> </w:t>
      </w:r>
      <w:r w:rsidRPr="00ED02FF">
        <w:t>risc</w:t>
      </w:r>
      <w:r w:rsidR="005E2F6F">
        <w:t xml:space="preserve"> </w:t>
      </w:r>
      <w:r w:rsidRPr="00ED02FF">
        <w:t>ridicat</w:t>
      </w:r>
      <w:r w:rsidR="005E2F6F">
        <w:t xml:space="preserve"> </w:t>
      </w:r>
      <w:r w:rsidRPr="00ED02FF">
        <w:t>și</w:t>
      </w:r>
      <w:r w:rsidR="005E2F6F">
        <w:t xml:space="preserve"> </w:t>
      </w:r>
      <w:r w:rsidRPr="00ED02FF">
        <w:t>cu</w:t>
      </w:r>
      <w:r w:rsidR="005E2F6F">
        <w:t xml:space="preserve"> </w:t>
      </w:r>
      <w:r w:rsidRPr="00ED02FF">
        <w:t>impact</w:t>
      </w:r>
      <w:r w:rsidR="005E2F6F">
        <w:t xml:space="preserve"> </w:t>
      </w:r>
      <w:r w:rsidRPr="00ED02FF">
        <w:t>ridicat,</w:t>
      </w:r>
      <w:r w:rsidR="005E2F6F">
        <w:t xml:space="preserve"> </w:t>
      </w:r>
      <w:r w:rsidRPr="00ED02FF">
        <w:t>în</w:t>
      </w:r>
      <w:r w:rsidR="005E2F6F">
        <w:t xml:space="preserve"> </w:t>
      </w:r>
      <w:r w:rsidRPr="00ED02FF">
        <w:t>urma</w:t>
      </w:r>
      <w:r w:rsidR="005E2F6F">
        <w:t xml:space="preserve"> </w:t>
      </w:r>
      <w:r w:rsidRPr="00ED02FF">
        <w:t>procesului</w:t>
      </w:r>
      <w:r w:rsidR="005E2F6F">
        <w:t xml:space="preserve"> </w:t>
      </w:r>
      <w:r w:rsidRPr="00ED02FF">
        <w:t>riguros</w:t>
      </w:r>
      <w:r w:rsidR="005E2F6F">
        <w:t xml:space="preserve"> </w:t>
      </w:r>
      <w:r w:rsidRPr="00ED02FF">
        <w:t>de</w:t>
      </w:r>
      <w:r w:rsidR="005E2F6F">
        <w:t xml:space="preserve"> </w:t>
      </w:r>
      <w:r w:rsidRPr="00ED02FF">
        <w:t>selecție</w:t>
      </w:r>
      <w:r w:rsidR="005E2F6F">
        <w:t xml:space="preserve"> </w:t>
      </w:r>
      <w:r w:rsidRPr="00ED02FF">
        <w:t>al</w:t>
      </w:r>
      <w:r w:rsidR="005E2F6F">
        <w:t xml:space="preserve"> </w:t>
      </w:r>
      <w:r w:rsidRPr="00ED02FF">
        <w:t>instrumentului</w:t>
      </w:r>
      <w:r w:rsidR="005E2F6F">
        <w:t xml:space="preserve"> </w:t>
      </w:r>
      <w:r w:rsidRPr="00ED02FF">
        <w:t>Accelerator</w:t>
      </w:r>
      <w:r w:rsidR="005E2F6F">
        <w:t xml:space="preserve"> </w:t>
      </w:r>
      <w:r w:rsidRPr="00ED02FF">
        <w:t>al</w:t>
      </w:r>
      <w:r w:rsidR="005E2F6F">
        <w:t xml:space="preserve"> </w:t>
      </w:r>
      <w:r w:rsidRPr="00ED02FF">
        <w:t>CEI</w:t>
      </w:r>
      <w:r w:rsidR="005E2F6F">
        <w:t xml:space="preserve"> </w:t>
      </w:r>
      <w:r w:rsidRPr="00ED02FF">
        <w:t>și</w:t>
      </w:r>
      <w:r w:rsidR="005E2F6F">
        <w:t xml:space="preserve"> </w:t>
      </w:r>
      <w:r w:rsidRPr="00ED02FF">
        <w:t>a</w:t>
      </w:r>
      <w:r w:rsidR="005E2F6F">
        <w:t xml:space="preserve"> </w:t>
      </w:r>
      <w:r w:rsidRPr="00ED02FF">
        <w:t>procesului</w:t>
      </w:r>
      <w:r w:rsidR="005E2F6F">
        <w:t xml:space="preserve"> </w:t>
      </w:r>
      <w:r w:rsidRPr="00ED02FF">
        <w:t>de</w:t>
      </w:r>
      <w:r w:rsidR="005E2F6F">
        <w:t xml:space="preserve"> </w:t>
      </w:r>
      <w:r w:rsidRPr="00ED02FF">
        <w:t>diligență</w:t>
      </w:r>
      <w:r w:rsidR="005E2F6F">
        <w:t xml:space="preserve"> </w:t>
      </w:r>
      <w:r w:rsidRPr="00ED02FF">
        <w:t>efectuat</w:t>
      </w:r>
      <w:r w:rsidR="005E2F6F">
        <w:t xml:space="preserve"> </w:t>
      </w:r>
      <w:r w:rsidRPr="00ED02FF">
        <w:t>de</w:t>
      </w:r>
      <w:r w:rsidR="005E2F6F">
        <w:t xml:space="preserve"> </w:t>
      </w:r>
      <w:r w:rsidRPr="00ED02FF">
        <w:t>Banca</w:t>
      </w:r>
      <w:r w:rsidR="005E2F6F">
        <w:t xml:space="preserve"> </w:t>
      </w:r>
      <w:r w:rsidRPr="00ED02FF">
        <w:t>Europeană</w:t>
      </w:r>
      <w:r w:rsidR="005E2F6F">
        <w:t xml:space="preserve"> </w:t>
      </w:r>
      <w:r w:rsidRPr="00ED02FF">
        <w:t>de</w:t>
      </w:r>
      <w:r w:rsidR="005E2F6F">
        <w:t xml:space="preserve"> </w:t>
      </w:r>
      <w:r w:rsidRPr="00ED02FF">
        <w:t>Investiții.</w:t>
      </w:r>
      <w:r w:rsidR="005E2F6F">
        <w:t xml:space="preserve"> </w:t>
      </w:r>
      <w:r w:rsidRPr="00ED02FF">
        <w:t>Administratorul</w:t>
      </w:r>
      <w:r w:rsidR="005E2F6F">
        <w:t xml:space="preserve"> </w:t>
      </w:r>
      <w:r w:rsidRPr="00ED02FF">
        <w:lastRenderedPageBreak/>
        <w:t>de</w:t>
      </w:r>
      <w:r w:rsidR="005E2F6F">
        <w:t xml:space="preserve"> </w:t>
      </w:r>
      <w:r w:rsidRPr="00ED02FF">
        <w:t>fonduri</w:t>
      </w:r>
      <w:r w:rsidR="005E2F6F">
        <w:t xml:space="preserve"> </w:t>
      </w:r>
      <w:r w:rsidRPr="00ED02FF">
        <w:t>respectă</w:t>
      </w:r>
      <w:r w:rsidR="005E2F6F">
        <w:t xml:space="preserve"> </w:t>
      </w:r>
      <w:hyperlink r:id="rId200" w:history="1">
        <w:r w:rsidRPr="00ED02FF">
          <w:rPr>
            <w:rStyle w:val="Hyperlink"/>
            <w:szCs w:val="24"/>
          </w:rPr>
          <w:t>Orientările</w:t>
        </w:r>
        <w:r w:rsidR="005E2F6F">
          <w:rPr>
            <w:rStyle w:val="Hyperlink"/>
            <w:szCs w:val="24"/>
          </w:rPr>
          <w:t xml:space="preserve"> </w:t>
        </w:r>
        <w:r w:rsidRPr="00ED02FF">
          <w:rPr>
            <w:rStyle w:val="Hyperlink"/>
            <w:szCs w:val="24"/>
          </w:rPr>
          <w:t>în</w:t>
        </w:r>
        <w:r w:rsidR="005E2F6F">
          <w:rPr>
            <w:rStyle w:val="Hyperlink"/>
            <w:szCs w:val="24"/>
          </w:rPr>
          <w:t xml:space="preserve"> </w:t>
        </w:r>
        <w:r w:rsidRPr="00ED02FF">
          <w:rPr>
            <w:rStyle w:val="Hyperlink"/>
            <w:szCs w:val="24"/>
          </w:rPr>
          <w:t>materie</w:t>
        </w:r>
        <w:r w:rsidR="005E2F6F">
          <w:rPr>
            <w:rStyle w:val="Hyperlink"/>
            <w:szCs w:val="24"/>
          </w:rPr>
          <w:t xml:space="preserve"> </w:t>
        </w:r>
        <w:r w:rsidRPr="00ED02FF">
          <w:rPr>
            <w:rStyle w:val="Hyperlink"/>
            <w:szCs w:val="24"/>
          </w:rPr>
          <w:t>de</w:t>
        </w:r>
        <w:r w:rsidR="005E2F6F">
          <w:rPr>
            <w:rStyle w:val="Hyperlink"/>
            <w:szCs w:val="24"/>
          </w:rPr>
          <w:t xml:space="preserve"> </w:t>
        </w:r>
        <w:r w:rsidRPr="00ED02FF">
          <w:rPr>
            <w:rStyle w:val="Hyperlink"/>
            <w:szCs w:val="24"/>
          </w:rPr>
          <w:t>investiții</w:t>
        </w:r>
      </w:hyperlink>
      <w:r w:rsidR="005E2F6F">
        <w:t xml:space="preserve"> </w:t>
      </w:r>
      <w:r w:rsidRPr="00ED02FF">
        <w:t>ale</w:t>
      </w:r>
      <w:r w:rsidR="005E2F6F">
        <w:t xml:space="preserve"> </w:t>
      </w:r>
      <w:r w:rsidRPr="00ED02FF">
        <w:t>Fondului</w:t>
      </w:r>
      <w:r w:rsidR="005E2F6F">
        <w:t xml:space="preserve"> </w:t>
      </w:r>
      <w:r w:rsidRPr="00ED02FF">
        <w:t>CEI</w:t>
      </w:r>
      <w:r w:rsidR="005E2F6F">
        <w:t xml:space="preserve"> </w:t>
      </w:r>
      <w:r w:rsidRPr="00ED02FF">
        <w:t>și</w:t>
      </w:r>
      <w:r w:rsidR="005E2F6F">
        <w:t xml:space="preserve"> </w:t>
      </w:r>
      <w:r w:rsidRPr="00ED02FF">
        <w:t>este</w:t>
      </w:r>
      <w:r w:rsidR="005E2F6F">
        <w:t xml:space="preserve"> </w:t>
      </w:r>
      <w:r w:rsidRPr="00ED02FF">
        <w:t>consiliat</w:t>
      </w:r>
      <w:r w:rsidR="005E2F6F">
        <w:t xml:space="preserve"> </w:t>
      </w:r>
      <w:r w:rsidRPr="00ED02FF">
        <w:t>de</w:t>
      </w:r>
      <w:r w:rsidR="005E2F6F">
        <w:t xml:space="preserve"> </w:t>
      </w:r>
      <w:r w:rsidRPr="00ED02FF">
        <w:t>un</w:t>
      </w:r>
      <w:r w:rsidR="005E2F6F">
        <w:t xml:space="preserve"> </w:t>
      </w:r>
      <w:r w:rsidRPr="00ED02FF">
        <w:t>comitet</w:t>
      </w:r>
      <w:r w:rsidR="005E2F6F">
        <w:t xml:space="preserve"> </w:t>
      </w:r>
      <w:r w:rsidRPr="00ED02FF">
        <w:t>consultativ</w:t>
      </w:r>
      <w:r w:rsidR="005E2F6F">
        <w:t xml:space="preserve"> </w:t>
      </w:r>
      <w:r w:rsidRPr="00ED02FF">
        <w:t>de</w:t>
      </w:r>
      <w:r w:rsidR="005E2F6F">
        <w:t xml:space="preserve"> </w:t>
      </w:r>
      <w:r w:rsidRPr="00ED02FF">
        <w:t>experți.</w:t>
      </w:r>
      <w:r w:rsidR="005E2F6F">
        <w:t xml:space="preserve"> </w:t>
      </w:r>
    </w:p>
    <w:p w14:paraId="6FC24D9B" w14:textId="7875A49C" w:rsidR="00ED02FF" w:rsidRPr="00ED02FF" w:rsidRDefault="00ED02FF" w:rsidP="00ED02FF">
      <w:pPr>
        <w:jc w:val="both"/>
      </w:pPr>
      <w:r w:rsidRPr="00ED02FF">
        <w:t>Din</w:t>
      </w:r>
      <w:r w:rsidR="005E2F6F">
        <w:t xml:space="preserve"> </w:t>
      </w:r>
      <w:r w:rsidRPr="00ED02FF">
        <w:t>cele</w:t>
      </w:r>
      <w:r w:rsidR="005E2F6F">
        <w:t xml:space="preserve"> </w:t>
      </w:r>
      <w:r w:rsidRPr="00ED02FF">
        <w:t>184</w:t>
      </w:r>
      <w:r w:rsidR="005E2F6F">
        <w:t xml:space="preserve"> </w:t>
      </w:r>
      <w:r w:rsidRPr="00ED02FF">
        <w:t>de</w:t>
      </w:r>
      <w:r w:rsidR="005E2F6F">
        <w:t xml:space="preserve"> </w:t>
      </w:r>
      <w:r w:rsidRPr="00ED02FF">
        <w:t>întreprinderi</w:t>
      </w:r>
      <w:r w:rsidR="005E2F6F">
        <w:t xml:space="preserve"> </w:t>
      </w:r>
      <w:r w:rsidRPr="00ED02FF">
        <w:t>propuse</w:t>
      </w:r>
      <w:r w:rsidR="005E2F6F">
        <w:t xml:space="preserve"> </w:t>
      </w:r>
      <w:r w:rsidRPr="00ED02FF">
        <w:t>pentru</w:t>
      </w:r>
      <w:r w:rsidR="005E2F6F">
        <w:t xml:space="preserve"> </w:t>
      </w:r>
      <w:r w:rsidRPr="00ED02FF">
        <w:t>a</w:t>
      </w:r>
      <w:r w:rsidR="005E2F6F">
        <w:t xml:space="preserve"> </w:t>
      </w:r>
      <w:r w:rsidRPr="00ED02FF">
        <w:t>primi</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r w:rsidRPr="00ED02FF">
        <w:t>prin</w:t>
      </w:r>
      <w:r w:rsidR="005E2F6F">
        <w:t xml:space="preserve"> </w:t>
      </w:r>
      <w:r w:rsidRPr="00ED02FF">
        <w:t>intermediul</w:t>
      </w:r>
      <w:r w:rsidR="005E2F6F">
        <w:t xml:space="preserve"> </w:t>
      </w:r>
      <w:r w:rsidRPr="00ED02FF">
        <w:t>Fondului</w:t>
      </w:r>
      <w:r w:rsidR="005E2F6F">
        <w:t xml:space="preserve"> </w:t>
      </w:r>
      <w:r w:rsidRPr="00ED02FF">
        <w:t>CEI</w:t>
      </w:r>
      <w:r w:rsidR="005E2F6F">
        <w:t xml:space="preserve"> </w:t>
      </w:r>
      <w:r w:rsidRPr="00ED02FF">
        <w:t>în</w:t>
      </w:r>
      <w:r w:rsidR="005E2F6F">
        <w:t xml:space="preserve"> </w:t>
      </w:r>
      <w:r w:rsidRPr="00ED02FF">
        <w:t>cadrul</w:t>
      </w:r>
      <w:r w:rsidR="005E2F6F">
        <w:t xml:space="preserve"> </w:t>
      </w:r>
      <w:r w:rsidRPr="00ED02FF">
        <w:t>programului</w:t>
      </w:r>
      <w:r w:rsidR="005E2F6F">
        <w:t xml:space="preserve"> </w:t>
      </w:r>
      <w:r w:rsidRPr="00ED02FF">
        <w:t>Orizont</w:t>
      </w:r>
      <w:r w:rsidR="005E2F6F">
        <w:t xml:space="preserve"> </w:t>
      </w:r>
      <w:r w:rsidRPr="00ED02FF">
        <w:t>Europa,</w:t>
      </w:r>
      <w:r w:rsidR="005E2F6F">
        <w:t xml:space="preserve"> </w:t>
      </w:r>
      <w:r w:rsidRPr="00ED02FF">
        <w:t>58</w:t>
      </w:r>
      <w:r w:rsidR="005E2F6F">
        <w:t xml:space="preserve"> </w:t>
      </w:r>
      <w:r w:rsidRPr="00ED02FF">
        <w:t>de</w:t>
      </w:r>
      <w:r w:rsidR="005E2F6F">
        <w:t xml:space="preserve"> </w:t>
      </w:r>
      <w:r w:rsidRPr="00ED02FF">
        <w:t>recomandări</w:t>
      </w:r>
      <w:r w:rsidR="005E2F6F">
        <w:t xml:space="preserve"> </w:t>
      </w:r>
      <w:r w:rsidRPr="00ED02FF">
        <w:t>de</w:t>
      </w:r>
      <w:r w:rsidR="005E2F6F">
        <w:t xml:space="preserve"> </w:t>
      </w:r>
      <w:r w:rsidRPr="00ED02FF">
        <w:t>investiții</w:t>
      </w:r>
      <w:r w:rsidR="005E2F6F">
        <w:t xml:space="preserve"> </w:t>
      </w:r>
      <w:r w:rsidRPr="00ED02FF">
        <w:t>au</w:t>
      </w:r>
      <w:r w:rsidR="005E2F6F">
        <w:t xml:space="preserve"> </w:t>
      </w:r>
      <w:r w:rsidRPr="00ED02FF">
        <w:t>fost</w:t>
      </w:r>
      <w:r w:rsidR="005E2F6F">
        <w:t xml:space="preserve"> </w:t>
      </w:r>
      <w:r w:rsidRPr="00ED02FF">
        <w:t>transmise</w:t>
      </w:r>
      <w:r w:rsidR="005E2F6F">
        <w:t xml:space="preserve"> </w:t>
      </w:r>
      <w:r w:rsidRPr="00ED02FF">
        <w:t>Fondului</w:t>
      </w:r>
      <w:r w:rsidR="005E2F6F">
        <w:t xml:space="preserve"> </w:t>
      </w:r>
      <w:r w:rsidRPr="00ED02FF">
        <w:t>CEI</w:t>
      </w:r>
      <w:r w:rsidR="005E2F6F">
        <w:t xml:space="preserve"> </w:t>
      </w:r>
      <w:r w:rsidRPr="00ED02FF">
        <w:t>în</w:t>
      </w:r>
      <w:r w:rsidR="005E2F6F">
        <w:t xml:space="preserve"> </w:t>
      </w:r>
      <w:r w:rsidRPr="00ED02FF">
        <w:t>vederea</w:t>
      </w:r>
      <w:r w:rsidR="005E2F6F">
        <w:t xml:space="preserve"> </w:t>
      </w:r>
      <w:r w:rsidRPr="00ED02FF">
        <w:t>luării</w:t>
      </w:r>
      <w:r w:rsidR="005E2F6F">
        <w:t xml:space="preserve"> </w:t>
      </w:r>
      <w:r w:rsidRPr="00ED02FF">
        <w:t>unor</w:t>
      </w:r>
      <w:r w:rsidR="005E2F6F">
        <w:t xml:space="preserve"> </w:t>
      </w:r>
      <w:r w:rsidRPr="00ED02FF">
        <w:t>decizii</w:t>
      </w:r>
      <w:r w:rsidR="005E2F6F">
        <w:t xml:space="preserve"> </w:t>
      </w:r>
      <w:r w:rsidRPr="00ED02FF">
        <w:t>de</w:t>
      </w:r>
      <w:r w:rsidR="005E2F6F">
        <w:t xml:space="preserve"> </w:t>
      </w:r>
      <w:r w:rsidRPr="00ED02FF">
        <w:t>investiții.</w:t>
      </w:r>
      <w:r w:rsidR="005E2F6F">
        <w:t xml:space="preserve"> </w:t>
      </w:r>
      <w:r w:rsidRPr="00ED02FF">
        <w:t>Dintre</w:t>
      </w:r>
      <w:r w:rsidR="005E2F6F">
        <w:t xml:space="preserve"> </w:t>
      </w:r>
      <w:r w:rsidRPr="00ED02FF">
        <w:t>acestea,</w:t>
      </w:r>
      <w:r w:rsidR="005E2F6F">
        <w:t xml:space="preserve"> </w:t>
      </w:r>
      <w:r w:rsidRPr="00ED02FF">
        <w:t>43</w:t>
      </w:r>
      <w:r w:rsidR="005E2F6F">
        <w:t xml:space="preserve"> </w:t>
      </w:r>
      <w:r w:rsidRPr="00ED02FF">
        <w:t>au</w:t>
      </w:r>
      <w:r w:rsidR="005E2F6F">
        <w:t xml:space="preserve"> </w:t>
      </w:r>
      <w:r w:rsidRPr="00ED02FF">
        <w:t>fost</w:t>
      </w:r>
      <w:r w:rsidR="005E2F6F">
        <w:t xml:space="preserve"> </w:t>
      </w:r>
      <w:r w:rsidRPr="00ED02FF">
        <w:t>discutate</w:t>
      </w:r>
      <w:r w:rsidR="005E2F6F">
        <w:t xml:space="preserve"> </w:t>
      </w:r>
      <w:r w:rsidRPr="00ED02FF">
        <w:t>în</w:t>
      </w:r>
      <w:r w:rsidR="005E2F6F">
        <w:t xml:space="preserve"> </w:t>
      </w:r>
      <w:r w:rsidRPr="00ED02FF">
        <w:t>cadrul</w:t>
      </w:r>
      <w:r w:rsidR="005E2F6F">
        <w:t xml:space="preserve"> </w:t>
      </w:r>
      <w:r w:rsidRPr="00ED02FF">
        <w:t>comitetului</w:t>
      </w:r>
      <w:r w:rsidR="005E2F6F">
        <w:t xml:space="preserve"> </w:t>
      </w:r>
      <w:r w:rsidRPr="00ED02FF">
        <w:t>consultativ;</w:t>
      </w:r>
      <w:r w:rsidR="005E2F6F">
        <w:t xml:space="preserve"> </w:t>
      </w:r>
      <w:r w:rsidRPr="00ED02FF">
        <w:t>comitetul</w:t>
      </w:r>
      <w:r w:rsidR="005E2F6F">
        <w:t xml:space="preserve"> </w:t>
      </w:r>
      <w:r w:rsidRPr="00ED02FF">
        <w:t>pentru</w:t>
      </w:r>
      <w:r w:rsidR="005E2F6F">
        <w:t xml:space="preserve"> </w:t>
      </w:r>
      <w:r w:rsidRPr="00ED02FF">
        <w:t>investiții</w:t>
      </w:r>
      <w:r w:rsidR="005E2F6F">
        <w:t xml:space="preserve"> </w:t>
      </w:r>
      <w:r w:rsidRPr="00ED02FF">
        <w:t>a</w:t>
      </w:r>
      <w:r w:rsidR="005E2F6F">
        <w:t xml:space="preserve"> </w:t>
      </w:r>
      <w:r w:rsidRPr="00ED02FF">
        <w:t>luat</w:t>
      </w:r>
      <w:r w:rsidR="005E2F6F">
        <w:t xml:space="preserve"> </w:t>
      </w:r>
      <w:r w:rsidRPr="00ED02FF">
        <w:t>35</w:t>
      </w:r>
      <w:r w:rsidR="005E2F6F">
        <w:t xml:space="preserve"> </w:t>
      </w:r>
      <w:r w:rsidRPr="00ED02FF">
        <w:t>de</w:t>
      </w:r>
      <w:r w:rsidR="005E2F6F">
        <w:t xml:space="preserve"> </w:t>
      </w:r>
      <w:r w:rsidRPr="00ED02FF">
        <w:t>decizii</w:t>
      </w:r>
      <w:r w:rsidR="005E2F6F">
        <w:t xml:space="preserve"> </w:t>
      </w:r>
      <w:r w:rsidRPr="00ED02FF">
        <w:t>de</w:t>
      </w:r>
      <w:r w:rsidR="005E2F6F">
        <w:t xml:space="preserve"> </w:t>
      </w:r>
      <w:r w:rsidRPr="00ED02FF">
        <w:t>investiții</w:t>
      </w:r>
      <w:r w:rsidR="005E2F6F">
        <w:t xml:space="preserve"> </w:t>
      </w:r>
      <w:r w:rsidRPr="00ED02FF">
        <w:t>și</w:t>
      </w:r>
      <w:r w:rsidR="005E2F6F">
        <w:t xml:space="preserve"> </w:t>
      </w:r>
      <w:r w:rsidRPr="00ED02FF">
        <w:t>au</w:t>
      </w:r>
      <w:r w:rsidR="005E2F6F">
        <w:t xml:space="preserve"> </w:t>
      </w:r>
      <w:r w:rsidRPr="00ED02FF">
        <w:t>fost</w:t>
      </w:r>
      <w:r w:rsidR="005E2F6F">
        <w:t xml:space="preserve"> </w:t>
      </w:r>
      <w:r w:rsidRPr="00ED02FF">
        <w:t>încheiate</w:t>
      </w:r>
      <w:r w:rsidR="005E2F6F">
        <w:t xml:space="preserve"> </w:t>
      </w:r>
      <w:r w:rsidRPr="00ED02FF">
        <w:t>două</w:t>
      </w:r>
      <w:r w:rsidR="005E2F6F">
        <w:t xml:space="preserve"> </w:t>
      </w:r>
      <w:r w:rsidRPr="00ED02FF">
        <w:t>acorduri</w:t>
      </w:r>
      <w:r w:rsidR="005E2F6F">
        <w:t xml:space="preserve"> </w:t>
      </w:r>
      <w:r w:rsidRPr="00ED02FF">
        <w:t>de</w:t>
      </w:r>
      <w:r w:rsidR="005E2F6F">
        <w:t xml:space="preserve"> </w:t>
      </w:r>
      <w:r w:rsidRPr="00ED02FF">
        <w:t>investiții.</w:t>
      </w:r>
    </w:p>
    <w:p w14:paraId="0C2814B8" w14:textId="00C13D10" w:rsidR="00ED02FF" w:rsidRPr="00ED02FF" w:rsidRDefault="00ED02FF" w:rsidP="00ED02FF">
      <w:pPr>
        <w:jc w:val="both"/>
      </w:pPr>
      <w:r w:rsidRPr="00ED02FF">
        <w:t>Instrumentul</w:t>
      </w:r>
      <w:r w:rsidR="005E2F6F">
        <w:t xml:space="preserve"> </w:t>
      </w:r>
      <w:r w:rsidRPr="00ED02FF">
        <w:t>Accelerator</w:t>
      </w:r>
      <w:r w:rsidR="005E2F6F">
        <w:t xml:space="preserve"> </w:t>
      </w:r>
      <w:r w:rsidRPr="00ED02FF">
        <w:t>al</w:t>
      </w:r>
      <w:r w:rsidR="005E2F6F">
        <w:t xml:space="preserve"> </w:t>
      </w:r>
      <w:r w:rsidRPr="00ED02FF">
        <w:t>CEI</w:t>
      </w:r>
      <w:r w:rsidR="005E2F6F">
        <w:t xml:space="preserve"> </w:t>
      </w:r>
      <w:r w:rsidRPr="00ED02FF">
        <w:t>oferă</w:t>
      </w:r>
      <w:r w:rsidR="005E2F6F">
        <w:t xml:space="preserve"> </w:t>
      </w:r>
      <w:r w:rsidRPr="00ED02FF">
        <w:t>start-up-urilor</w:t>
      </w:r>
      <w:r w:rsidR="005E2F6F">
        <w:t xml:space="preserve"> </w:t>
      </w:r>
      <w:r w:rsidRPr="00ED02FF">
        <w:t>și</w:t>
      </w:r>
      <w:r w:rsidR="005E2F6F">
        <w:t xml:space="preserve"> </w:t>
      </w:r>
      <w:r w:rsidRPr="00ED02FF">
        <w:t>IMM-urilor</w:t>
      </w:r>
      <w:r w:rsidR="005E2F6F">
        <w:t xml:space="preserve"> </w:t>
      </w:r>
      <w:r w:rsidRPr="00ED02FF">
        <w:t>din</w:t>
      </w:r>
      <w:r w:rsidR="005E2F6F">
        <w:t xml:space="preserve"> </w:t>
      </w:r>
      <w:r w:rsidRPr="00ED02FF">
        <w:t>domeniul</w:t>
      </w:r>
      <w:r w:rsidR="005E2F6F">
        <w:t xml:space="preserve"> </w:t>
      </w:r>
      <w:r w:rsidRPr="00ED02FF">
        <w:t>tehnologiei</w:t>
      </w:r>
      <w:r w:rsidR="005E2F6F">
        <w:t xml:space="preserve"> </w:t>
      </w:r>
      <w:r w:rsidRPr="00ED02FF">
        <w:t>profunde,</w:t>
      </w:r>
      <w:r w:rsidR="005E2F6F">
        <w:t xml:space="preserve"> </w:t>
      </w:r>
      <w:r w:rsidRPr="00ED02FF">
        <w:t>care</w:t>
      </w:r>
      <w:r w:rsidR="005E2F6F">
        <w:t xml:space="preserve"> </w:t>
      </w:r>
      <w:r w:rsidRPr="00ED02FF">
        <w:t>depun</w:t>
      </w:r>
      <w:r w:rsidR="005E2F6F">
        <w:t xml:space="preserve"> </w:t>
      </w:r>
      <w:r w:rsidRPr="00ED02FF">
        <w:t>eforturi</w:t>
      </w:r>
      <w:r w:rsidR="005E2F6F">
        <w:t xml:space="preserve"> </w:t>
      </w:r>
      <w:r w:rsidRPr="00ED02FF">
        <w:t>pentru</w:t>
      </w:r>
      <w:r w:rsidR="005E2F6F">
        <w:t xml:space="preserve"> </w:t>
      </w:r>
      <w:r w:rsidRPr="00ED02FF">
        <w:t>a-și</w:t>
      </w:r>
      <w:r w:rsidR="005E2F6F">
        <w:t xml:space="preserve"> </w:t>
      </w:r>
      <w:r w:rsidRPr="00ED02FF">
        <w:t>aduce</w:t>
      </w:r>
      <w:r w:rsidR="005E2F6F">
        <w:t xml:space="preserve"> </w:t>
      </w:r>
      <w:r w:rsidRPr="00ED02FF">
        <w:t>tehnologiile</w:t>
      </w:r>
      <w:r w:rsidR="005E2F6F">
        <w:t xml:space="preserve"> </w:t>
      </w:r>
      <w:r w:rsidRPr="00ED02FF">
        <w:t>inovatoare</w:t>
      </w:r>
      <w:r w:rsidR="005E2F6F">
        <w:t xml:space="preserve"> </w:t>
      </w:r>
      <w:r w:rsidRPr="00ED02FF">
        <w:t>pe</w:t>
      </w:r>
      <w:r w:rsidR="005E2F6F">
        <w:t xml:space="preserve"> </w:t>
      </w:r>
      <w:r w:rsidRPr="00ED02FF">
        <w:t>piață,</w:t>
      </w:r>
      <w:r w:rsidR="005E2F6F">
        <w:t xml:space="preserve"> </w:t>
      </w:r>
      <w:r w:rsidRPr="00ED02FF">
        <w:t>granturi</w:t>
      </w:r>
      <w:r w:rsidR="005E2F6F">
        <w:t xml:space="preserve"> </w:t>
      </w:r>
      <w:r w:rsidRPr="00ED02FF">
        <w:t>de</w:t>
      </w:r>
      <w:r w:rsidR="005E2F6F">
        <w:t xml:space="preserve"> </w:t>
      </w:r>
      <w:r w:rsidRPr="00ED02FF">
        <w:t>până</w:t>
      </w:r>
      <w:r w:rsidR="005E2F6F">
        <w:t xml:space="preserve"> </w:t>
      </w:r>
      <w:r w:rsidRPr="00ED02FF">
        <w:t>la</w:t>
      </w:r>
      <w:r w:rsidR="005E2F6F">
        <w:t xml:space="preserve"> </w:t>
      </w:r>
      <w:r w:rsidRPr="00ED02FF">
        <w:t>2,5</w:t>
      </w:r>
      <w:r w:rsidR="005E2F6F">
        <w:t xml:space="preserve"> </w:t>
      </w:r>
      <w:r w:rsidRPr="00ED02FF">
        <w:t>milioane</w:t>
      </w:r>
      <w:r w:rsidR="005E2F6F">
        <w:t xml:space="preserve"> </w:t>
      </w:r>
      <w:r w:rsidRPr="00ED02FF">
        <w:t>EUR,</w:t>
      </w:r>
      <w:r w:rsidR="005E2F6F">
        <w:t xml:space="preserve"> </w:t>
      </w:r>
      <w:r w:rsidRPr="00ED02FF">
        <w:t>combinate</w:t>
      </w:r>
      <w:r w:rsidR="005E2F6F">
        <w:t xml:space="preserve"> </w:t>
      </w:r>
      <w:r w:rsidRPr="00ED02FF">
        <w:t>cu</w:t>
      </w:r>
      <w:r w:rsidR="005E2F6F">
        <w:t xml:space="preserve"> </w:t>
      </w:r>
      <w:r w:rsidRPr="00ED02FF">
        <w:t>investiții</w:t>
      </w:r>
      <w:r w:rsidR="005E2F6F">
        <w:t xml:space="preserve"> </w:t>
      </w:r>
      <w:r w:rsidRPr="00ED02FF">
        <w:t>de</w:t>
      </w:r>
      <w:r w:rsidR="005E2F6F">
        <w:t xml:space="preserve"> </w:t>
      </w:r>
      <w:r w:rsidRPr="00ED02FF">
        <w:t>capital</w:t>
      </w:r>
      <w:r w:rsidR="005E2F6F">
        <w:t xml:space="preserve"> </w:t>
      </w:r>
      <w:r w:rsidRPr="00ED02FF">
        <w:t>prin</w:t>
      </w:r>
      <w:r w:rsidR="005E2F6F">
        <w:t xml:space="preserve"> </w:t>
      </w:r>
      <w:r w:rsidRPr="00ED02FF">
        <w:t>intermediul</w:t>
      </w:r>
      <w:r w:rsidR="005E2F6F">
        <w:t xml:space="preserve"> </w:t>
      </w:r>
      <w:r w:rsidRPr="00ED02FF">
        <w:t>Fondului</w:t>
      </w:r>
      <w:r w:rsidR="005E2F6F">
        <w:t xml:space="preserve"> </w:t>
      </w:r>
      <w:r w:rsidRPr="00ED02FF">
        <w:t>CEI,</w:t>
      </w:r>
      <w:r w:rsidR="005E2F6F">
        <w:t xml:space="preserve"> </w:t>
      </w:r>
      <w:r w:rsidRPr="00ED02FF">
        <w:t>care</w:t>
      </w:r>
      <w:r w:rsidR="005E2F6F">
        <w:t xml:space="preserve"> </w:t>
      </w:r>
      <w:r w:rsidRPr="00ED02FF">
        <w:t>variază</w:t>
      </w:r>
      <w:r w:rsidR="005E2F6F">
        <w:t xml:space="preserve"> </w:t>
      </w:r>
      <w:r w:rsidRPr="00ED02FF">
        <w:t>între</w:t>
      </w:r>
      <w:r w:rsidR="005E2F6F">
        <w:t xml:space="preserve"> </w:t>
      </w:r>
      <w:r w:rsidRPr="00ED02FF">
        <w:t>0,5</w:t>
      </w:r>
      <w:r w:rsidR="005E2F6F">
        <w:t xml:space="preserve"> </w:t>
      </w:r>
      <w:r w:rsidRPr="00ED02FF">
        <w:t>și</w:t>
      </w:r>
      <w:r w:rsidR="005E2F6F">
        <w:t xml:space="preserve"> </w:t>
      </w:r>
      <w:r w:rsidRPr="00ED02FF">
        <w:t>15</w:t>
      </w:r>
      <w:r w:rsidR="005E2F6F">
        <w:t xml:space="preserve"> </w:t>
      </w:r>
      <w:r w:rsidRPr="00ED02FF">
        <w:t>milioane</w:t>
      </w:r>
      <w:r w:rsidR="005E2F6F">
        <w:t xml:space="preserve"> </w:t>
      </w:r>
      <w:r w:rsidRPr="00ED02FF">
        <w:t>EUR</w:t>
      </w:r>
      <w:r w:rsidR="005E2F6F">
        <w:t xml:space="preserve"> </w:t>
      </w:r>
      <w:r w:rsidRPr="00ED02FF">
        <w:t>sau</w:t>
      </w:r>
      <w:r w:rsidR="005E2F6F">
        <w:t xml:space="preserve"> </w:t>
      </w:r>
      <w:r w:rsidRPr="00ED02FF">
        <w:t>mai</w:t>
      </w:r>
      <w:r w:rsidR="005E2F6F">
        <w:t xml:space="preserve"> </w:t>
      </w:r>
      <w:r w:rsidRPr="00ED02FF">
        <w:t>mult.</w:t>
      </w:r>
      <w:r w:rsidR="005E2F6F">
        <w:t xml:space="preserve"> </w:t>
      </w:r>
      <w:r w:rsidRPr="00ED02FF">
        <w:t>Pe</w:t>
      </w:r>
      <w:r w:rsidR="005E2F6F">
        <w:t xml:space="preserve"> </w:t>
      </w:r>
      <w:r w:rsidRPr="00ED02FF">
        <w:t>lângă</w:t>
      </w:r>
      <w:r w:rsidR="005E2F6F">
        <w:t xml:space="preserve"> </w:t>
      </w:r>
      <w:r w:rsidRPr="00ED02FF">
        <w:t>sprijinul</w:t>
      </w:r>
      <w:r w:rsidR="005E2F6F">
        <w:t xml:space="preserve"> </w:t>
      </w:r>
      <w:r w:rsidRPr="00ED02FF">
        <w:t>financiar,</w:t>
      </w:r>
      <w:r w:rsidR="005E2F6F">
        <w:t xml:space="preserve"> </w:t>
      </w:r>
      <w:r w:rsidRPr="00ED02FF">
        <w:t>toate</w:t>
      </w:r>
      <w:r w:rsidR="005E2F6F">
        <w:t xml:space="preserve"> </w:t>
      </w:r>
      <w:r w:rsidRPr="00ED02FF">
        <w:t>proiectele</w:t>
      </w:r>
      <w:r w:rsidR="005E2F6F">
        <w:t xml:space="preserve"> </w:t>
      </w:r>
      <w:r w:rsidRPr="00ED02FF">
        <w:t>beneficiază</w:t>
      </w:r>
      <w:r w:rsidR="005E2F6F">
        <w:t xml:space="preserve"> </w:t>
      </w:r>
      <w:r w:rsidRPr="00ED02FF">
        <w:t>de</w:t>
      </w:r>
      <w:r w:rsidR="005E2F6F">
        <w:t xml:space="preserve"> </w:t>
      </w:r>
      <w:r w:rsidRPr="00ED02FF">
        <w:t>o</w:t>
      </w:r>
      <w:r w:rsidR="005E2F6F">
        <w:t xml:space="preserve"> </w:t>
      </w:r>
      <w:r w:rsidRPr="00ED02FF">
        <w:t>serie</w:t>
      </w:r>
      <w:r w:rsidR="005E2F6F">
        <w:t xml:space="preserve"> </w:t>
      </w:r>
      <w:r w:rsidRPr="00ED02FF">
        <w:t>de</w:t>
      </w:r>
      <w:r w:rsidR="005E2F6F">
        <w:t xml:space="preserve"> </w:t>
      </w:r>
      <w:r w:rsidRPr="00ED02FF">
        <w:t>servicii</w:t>
      </w:r>
      <w:r w:rsidR="005E2F6F">
        <w:t xml:space="preserve"> </w:t>
      </w:r>
      <w:r w:rsidRPr="00ED02FF">
        <w:t>de</w:t>
      </w:r>
      <w:r w:rsidR="005E2F6F">
        <w:t xml:space="preserve"> </w:t>
      </w:r>
      <w:r w:rsidRPr="00ED02FF">
        <w:t>accelerare</w:t>
      </w:r>
      <w:r w:rsidR="005E2F6F">
        <w:t xml:space="preserve"> </w:t>
      </w:r>
      <w:r w:rsidRPr="00ED02FF">
        <w:t>a</w:t>
      </w:r>
      <w:r w:rsidR="005E2F6F">
        <w:t xml:space="preserve"> </w:t>
      </w:r>
      <w:r w:rsidRPr="00ED02FF">
        <w:t>dezvoltării</w:t>
      </w:r>
      <w:r w:rsidR="005E2F6F">
        <w:t xml:space="preserve"> </w:t>
      </w:r>
      <w:r w:rsidRPr="00ED02FF">
        <w:t>de</w:t>
      </w:r>
      <w:r w:rsidR="005E2F6F">
        <w:t xml:space="preserve"> </w:t>
      </w:r>
      <w:r w:rsidRPr="00ED02FF">
        <w:t>întreprinderi</w:t>
      </w:r>
      <w:r w:rsidR="005E2F6F">
        <w:t xml:space="preserve"> </w:t>
      </w:r>
      <w:r w:rsidRPr="00ED02FF">
        <w:t>care</w:t>
      </w:r>
      <w:r w:rsidR="005E2F6F">
        <w:t xml:space="preserve"> </w:t>
      </w:r>
      <w:r w:rsidRPr="00ED02FF">
        <w:t>oferă</w:t>
      </w:r>
      <w:r w:rsidR="005E2F6F">
        <w:t xml:space="preserve"> </w:t>
      </w:r>
      <w:r w:rsidRPr="00ED02FF">
        <w:t>acces</w:t>
      </w:r>
      <w:r w:rsidR="005E2F6F">
        <w:t xml:space="preserve"> </w:t>
      </w:r>
      <w:r w:rsidRPr="00ED02FF">
        <w:t>la</w:t>
      </w:r>
      <w:r w:rsidR="005E2F6F">
        <w:t xml:space="preserve"> </w:t>
      </w:r>
      <w:r w:rsidRPr="00ED02FF">
        <w:t>expertiză,</w:t>
      </w:r>
      <w:r w:rsidR="005E2F6F">
        <w:t xml:space="preserve"> </w:t>
      </w:r>
      <w:r w:rsidRPr="00ED02FF">
        <w:t>societăți</w:t>
      </w:r>
      <w:r w:rsidR="005E2F6F">
        <w:t xml:space="preserve"> </w:t>
      </w:r>
      <w:r w:rsidRPr="00ED02FF">
        <w:t>și</w:t>
      </w:r>
      <w:r w:rsidR="005E2F6F">
        <w:t xml:space="preserve"> </w:t>
      </w:r>
      <w:r w:rsidRPr="00ED02FF">
        <w:t>investitori</w:t>
      </w:r>
      <w:r w:rsidR="005E2F6F">
        <w:t xml:space="preserve"> </w:t>
      </w:r>
      <w:r w:rsidRPr="00ED02FF">
        <w:t>de</w:t>
      </w:r>
      <w:r w:rsidR="005E2F6F">
        <w:t xml:space="preserve"> </w:t>
      </w:r>
      <w:r w:rsidRPr="00ED02FF">
        <w:t>prim-plan</w:t>
      </w:r>
      <w:r w:rsidR="005E2F6F">
        <w:t xml:space="preserve"> </w:t>
      </w:r>
      <w:r w:rsidRPr="00ED02FF">
        <w:t>și</w:t>
      </w:r>
      <w:r w:rsidR="005E2F6F">
        <w:t xml:space="preserve"> </w:t>
      </w:r>
      <w:r w:rsidRPr="00ED02FF">
        <w:t>la</w:t>
      </w:r>
      <w:r w:rsidR="005E2F6F">
        <w:t xml:space="preserve"> </w:t>
      </w:r>
      <w:r w:rsidRPr="00ED02FF">
        <w:t>actori</w:t>
      </w:r>
      <w:r w:rsidR="005E2F6F">
        <w:t xml:space="preserve"> </w:t>
      </w:r>
      <w:r w:rsidRPr="00ED02FF">
        <w:t>importanți</w:t>
      </w:r>
      <w:r w:rsidR="005E2F6F">
        <w:t xml:space="preserve"> </w:t>
      </w:r>
      <w:r w:rsidRPr="00ED02FF">
        <w:t>din</w:t>
      </w:r>
      <w:r w:rsidR="005E2F6F">
        <w:t xml:space="preserve"> </w:t>
      </w:r>
      <w:r w:rsidRPr="00ED02FF">
        <w:t>cadrul</w:t>
      </w:r>
      <w:r w:rsidR="005E2F6F">
        <w:t xml:space="preserve"> </w:t>
      </w:r>
      <w:r w:rsidRPr="00ED02FF">
        <w:t>ecosistemului.</w:t>
      </w:r>
    </w:p>
    <w:p w14:paraId="78AF8F69" w14:textId="140DBD69" w:rsidR="00ED02FF" w:rsidRPr="00ED02FF" w:rsidRDefault="00ED02FF" w:rsidP="00ED02FF">
      <w:pPr>
        <w:jc w:val="both"/>
        <w:rPr>
          <w:b/>
          <w:bCs/>
        </w:rPr>
      </w:pPr>
      <w:r w:rsidRPr="00ED02FF">
        <w:rPr>
          <w:b/>
          <w:bCs/>
        </w:rPr>
        <w:t>Pentru</w:t>
      </w:r>
      <w:r w:rsidR="005E2F6F">
        <w:rPr>
          <w:b/>
          <w:bCs/>
        </w:rPr>
        <w:t xml:space="preserve"> </w:t>
      </w:r>
      <w:r w:rsidRPr="00ED02FF">
        <w:rPr>
          <w:b/>
          <w:bCs/>
        </w:rPr>
        <w:t>informații</w:t>
      </w:r>
      <w:r w:rsidR="005E2F6F">
        <w:rPr>
          <w:b/>
          <w:bCs/>
        </w:rPr>
        <w:t xml:space="preserve"> </w:t>
      </w:r>
      <w:r w:rsidRPr="00ED02FF">
        <w:rPr>
          <w:b/>
          <w:bCs/>
        </w:rPr>
        <w:t>suplimentare</w:t>
      </w:r>
    </w:p>
    <w:p w14:paraId="021DB4AC" w14:textId="152B2795" w:rsidR="00ED02FF" w:rsidRPr="00ED02FF" w:rsidRDefault="00034870" w:rsidP="00ED02FF">
      <w:pPr>
        <w:jc w:val="both"/>
      </w:pPr>
      <w:hyperlink r:id="rId201" w:history="1">
        <w:r w:rsidR="00ED02FF" w:rsidRPr="00ED02FF">
          <w:rPr>
            <w:rStyle w:val="Hyperlink"/>
            <w:szCs w:val="24"/>
          </w:rPr>
          <w:t>Acceleratorul</w:t>
        </w:r>
        <w:r w:rsidR="005E2F6F">
          <w:rPr>
            <w:rStyle w:val="Hyperlink"/>
            <w:szCs w:val="24"/>
          </w:rPr>
          <w:t xml:space="preserve"> </w:t>
        </w:r>
        <w:r w:rsidR="00ED02FF" w:rsidRPr="00ED02FF">
          <w:rPr>
            <w:rStyle w:val="Hyperlink"/>
            <w:szCs w:val="24"/>
          </w:rPr>
          <w:t>CEI</w:t>
        </w:r>
      </w:hyperlink>
    </w:p>
    <w:p w14:paraId="48A8D1F9" w14:textId="3C6E461A" w:rsidR="00ED02FF" w:rsidRPr="00ED02FF" w:rsidRDefault="00034870" w:rsidP="00ED02FF">
      <w:pPr>
        <w:jc w:val="both"/>
      </w:pPr>
      <w:hyperlink r:id="rId202" w:history="1">
        <w:r w:rsidR="00ED02FF" w:rsidRPr="00ED02FF">
          <w:rPr>
            <w:rStyle w:val="Hyperlink"/>
            <w:szCs w:val="24"/>
          </w:rPr>
          <w:t>Orientările</w:t>
        </w:r>
        <w:r w:rsidR="005E2F6F">
          <w:rPr>
            <w:rStyle w:val="Hyperlink"/>
            <w:szCs w:val="24"/>
          </w:rPr>
          <w:t xml:space="preserve"> </w:t>
        </w:r>
        <w:r w:rsidR="00ED02FF" w:rsidRPr="00ED02FF">
          <w:rPr>
            <w:rStyle w:val="Hyperlink"/>
            <w:szCs w:val="24"/>
          </w:rPr>
          <w:t>în</w:t>
        </w:r>
        <w:r w:rsidR="005E2F6F">
          <w:rPr>
            <w:rStyle w:val="Hyperlink"/>
            <w:szCs w:val="24"/>
          </w:rPr>
          <w:t xml:space="preserve"> </w:t>
        </w:r>
        <w:r w:rsidR="00ED02FF" w:rsidRPr="00ED02FF">
          <w:rPr>
            <w:rStyle w:val="Hyperlink"/>
            <w:szCs w:val="24"/>
          </w:rPr>
          <w:t>materie</w:t>
        </w:r>
        <w:r w:rsidR="005E2F6F">
          <w:rPr>
            <w:rStyle w:val="Hyperlink"/>
            <w:szCs w:val="24"/>
          </w:rPr>
          <w:t xml:space="preserve"> </w:t>
        </w:r>
        <w:r w:rsidR="00ED02FF" w:rsidRPr="00ED02FF">
          <w:rPr>
            <w:rStyle w:val="Hyperlink"/>
            <w:szCs w:val="24"/>
          </w:rPr>
          <w:t>de</w:t>
        </w:r>
        <w:r w:rsidR="005E2F6F">
          <w:rPr>
            <w:rStyle w:val="Hyperlink"/>
            <w:szCs w:val="24"/>
          </w:rPr>
          <w:t xml:space="preserve"> </w:t>
        </w:r>
        <w:r w:rsidR="00ED02FF" w:rsidRPr="00ED02FF">
          <w:rPr>
            <w:rStyle w:val="Hyperlink"/>
            <w:szCs w:val="24"/>
          </w:rPr>
          <w:t>investiții</w:t>
        </w:r>
        <w:r w:rsidR="005E2F6F">
          <w:rPr>
            <w:rStyle w:val="Hyperlink"/>
            <w:szCs w:val="24"/>
          </w:rPr>
          <w:t xml:space="preserve"> </w:t>
        </w:r>
        <w:r w:rsidR="00ED02FF" w:rsidRPr="00ED02FF">
          <w:rPr>
            <w:rStyle w:val="Hyperlink"/>
            <w:szCs w:val="24"/>
          </w:rPr>
          <w:t>ale</w:t>
        </w:r>
        <w:r w:rsidR="005E2F6F">
          <w:rPr>
            <w:rStyle w:val="Hyperlink"/>
            <w:szCs w:val="24"/>
          </w:rPr>
          <w:t xml:space="preserve"> </w:t>
        </w:r>
        <w:r w:rsidR="00ED02FF" w:rsidRPr="00ED02FF">
          <w:rPr>
            <w:rStyle w:val="Hyperlink"/>
            <w:szCs w:val="24"/>
          </w:rPr>
          <w:t>CEI</w:t>
        </w:r>
      </w:hyperlink>
    </w:p>
    <w:p w14:paraId="30EE47DD" w14:textId="04230BAD" w:rsidR="00ED02FF" w:rsidRDefault="00ED02FF" w:rsidP="00ED02FF">
      <w:pPr>
        <w:pStyle w:val="Stilsursa"/>
      </w:pPr>
      <w:r w:rsidRPr="00ED02FF">
        <w:t>Sursa:</w:t>
      </w:r>
      <w:r w:rsidR="005E2F6F">
        <w:t xml:space="preserve"> </w:t>
      </w:r>
      <w:hyperlink r:id="rId203" w:history="1">
        <w:r w:rsidRPr="005A7DE8">
          <w:rPr>
            <w:rStyle w:val="Hyperlink"/>
            <w:sz w:val="14"/>
            <w:szCs w:val="24"/>
          </w:rPr>
          <w:t>https://ec.europa.eu/</w:t>
        </w:r>
      </w:hyperlink>
    </w:p>
    <w:p w14:paraId="5AE0FC59" w14:textId="3756B349" w:rsidR="00ED02FF" w:rsidRDefault="00ED02FF" w:rsidP="00ED02FF">
      <w:pPr>
        <w:pStyle w:val="separatorarticole"/>
      </w:pPr>
      <w:r>
        <w:t>*</w:t>
      </w:r>
    </w:p>
    <w:p w14:paraId="1428D376" w14:textId="76D2D203" w:rsidR="00ED02FF" w:rsidRDefault="00ED02FF" w:rsidP="00EF40EB">
      <w:pPr>
        <w:pStyle w:val="TitluArticolinINFOUE"/>
        <w:spacing w:before="60" w:after="0"/>
        <w:jc w:val="both"/>
      </w:pPr>
      <w:bookmarkStart w:id="183" w:name="_Toc119916307"/>
      <w:r w:rsidRPr="00ED02FF">
        <w:t>Uniunea</w:t>
      </w:r>
      <w:r w:rsidR="005E2F6F">
        <w:t xml:space="preserve"> </w:t>
      </w:r>
      <w:r w:rsidRPr="00ED02FF">
        <w:t>europeană</w:t>
      </w:r>
      <w:r w:rsidR="005E2F6F">
        <w:t xml:space="preserve"> </w:t>
      </w:r>
      <w:r w:rsidRPr="00ED02FF">
        <w:t>a</w:t>
      </w:r>
      <w:r w:rsidR="005E2F6F">
        <w:t xml:space="preserve"> </w:t>
      </w:r>
      <w:r w:rsidRPr="00ED02FF">
        <w:t>sănătății:</w:t>
      </w:r>
      <w:r w:rsidR="005E2F6F">
        <w:t xml:space="preserve"> </w:t>
      </w:r>
      <w:r w:rsidRPr="00ED02FF">
        <w:t>HERA</w:t>
      </w:r>
      <w:r w:rsidR="005E2F6F">
        <w:t xml:space="preserve"> </w:t>
      </w:r>
      <w:r w:rsidRPr="00ED02FF">
        <w:t>asigură</w:t>
      </w:r>
      <w:r w:rsidR="005E2F6F">
        <w:t xml:space="preserve"> </w:t>
      </w:r>
      <w:r w:rsidRPr="00ED02FF">
        <w:t>până</w:t>
      </w:r>
      <w:r w:rsidR="005E2F6F">
        <w:t xml:space="preserve"> </w:t>
      </w:r>
      <w:r w:rsidRPr="00ED02FF">
        <w:t>la</w:t>
      </w:r>
      <w:r w:rsidR="005E2F6F">
        <w:t xml:space="preserve"> </w:t>
      </w:r>
      <w:r w:rsidRPr="00ED02FF">
        <w:t>2</w:t>
      </w:r>
      <w:r w:rsidR="005E2F6F">
        <w:t xml:space="preserve"> </w:t>
      </w:r>
      <w:r w:rsidRPr="00ED02FF">
        <w:t>milioane</w:t>
      </w:r>
      <w:r w:rsidR="005E2F6F">
        <w:t xml:space="preserve"> </w:t>
      </w:r>
      <w:r w:rsidRPr="00ED02FF">
        <w:t>de</w:t>
      </w:r>
      <w:r w:rsidR="005E2F6F">
        <w:t xml:space="preserve"> </w:t>
      </w:r>
      <w:r w:rsidRPr="00ED02FF">
        <w:t>doze</w:t>
      </w:r>
      <w:r w:rsidR="005E2F6F">
        <w:t xml:space="preserve"> </w:t>
      </w:r>
      <w:r w:rsidRPr="00ED02FF">
        <w:t>de</w:t>
      </w:r>
      <w:r w:rsidR="005E2F6F">
        <w:t xml:space="preserve"> </w:t>
      </w:r>
      <w:r w:rsidRPr="00ED02FF">
        <w:t>vaccin</w:t>
      </w:r>
      <w:r w:rsidR="005E2F6F">
        <w:t xml:space="preserve"> </w:t>
      </w:r>
      <w:r w:rsidRPr="00ED02FF">
        <w:t>împotriva</w:t>
      </w:r>
      <w:r w:rsidR="005E2F6F">
        <w:t xml:space="preserve"> </w:t>
      </w:r>
      <w:r w:rsidRPr="00ED02FF">
        <w:t>variolei</w:t>
      </w:r>
      <w:r w:rsidR="005E2F6F">
        <w:t xml:space="preserve"> </w:t>
      </w:r>
      <w:r w:rsidRPr="00ED02FF">
        <w:t>maimuței</w:t>
      </w:r>
      <w:bookmarkEnd w:id="183"/>
    </w:p>
    <w:p w14:paraId="6B675D42" w14:textId="0A64AAAF" w:rsidR="00ED02FF" w:rsidRPr="00ED02FF" w:rsidRDefault="00ED02FF" w:rsidP="00EF40EB">
      <w:pPr>
        <w:spacing w:before="60"/>
      </w:pPr>
      <w:r w:rsidRPr="00ED02FF">
        <w:t>Autoritatea</w:t>
      </w:r>
      <w:r w:rsidR="005E2F6F">
        <w:t xml:space="preserve"> </w:t>
      </w:r>
      <w:r w:rsidRPr="00ED02FF">
        <w:t>pentru</w:t>
      </w:r>
      <w:r w:rsidR="005E2F6F">
        <w:t xml:space="preserve"> </w:t>
      </w:r>
      <w:r w:rsidRPr="00ED02FF">
        <w:t>Pregătire</w:t>
      </w:r>
      <w:r w:rsidR="005E2F6F">
        <w:t xml:space="preserve"> </w:t>
      </w:r>
      <w:r w:rsidRPr="00ED02FF">
        <w:t>și</w:t>
      </w:r>
      <w:r w:rsidR="005E2F6F">
        <w:t xml:space="preserve"> </w:t>
      </w:r>
      <w:r w:rsidRPr="00ED02FF">
        <w:t>Răspuns</w:t>
      </w:r>
      <w:r w:rsidR="005E2F6F">
        <w:t xml:space="preserve"> </w:t>
      </w:r>
      <w:r w:rsidRPr="00ED02FF">
        <w:t>în</w:t>
      </w:r>
      <w:r w:rsidR="005E2F6F">
        <w:t xml:space="preserve"> </w:t>
      </w:r>
      <w:r w:rsidRPr="00ED02FF">
        <w:t>domeniul</w:t>
      </w:r>
      <w:r w:rsidR="005E2F6F">
        <w:t xml:space="preserve"> </w:t>
      </w:r>
      <w:r w:rsidRPr="00ED02FF">
        <w:t>Sănătății</w:t>
      </w:r>
      <w:r w:rsidR="005E2F6F">
        <w:t xml:space="preserve"> </w:t>
      </w:r>
      <w:r w:rsidRPr="00ED02FF">
        <w:t>din</w:t>
      </w:r>
      <w:r w:rsidR="005E2F6F">
        <w:t xml:space="preserve"> </w:t>
      </w:r>
      <w:r w:rsidRPr="00ED02FF">
        <w:t>cadrul</w:t>
      </w:r>
      <w:r w:rsidR="005E2F6F">
        <w:t xml:space="preserve"> </w:t>
      </w:r>
      <w:r w:rsidRPr="00ED02FF">
        <w:t>Comisiei</w:t>
      </w:r>
      <w:r w:rsidR="005E2F6F">
        <w:t xml:space="preserve"> </w:t>
      </w:r>
      <w:r w:rsidRPr="00ED02FF">
        <w:t>(HERA),</w:t>
      </w:r>
      <w:r w:rsidR="005E2F6F">
        <w:t xml:space="preserve"> </w:t>
      </w:r>
      <w:r w:rsidRPr="00ED02FF">
        <w:t>a</w:t>
      </w:r>
      <w:r w:rsidR="005E2F6F">
        <w:t xml:space="preserve"> </w:t>
      </w:r>
      <w:r w:rsidRPr="00ED02FF">
        <w:t>semnat</w:t>
      </w:r>
      <w:r w:rsidR="005E2F6F">
        <w:t xml:space="preserve"> </w:t>
      </w:r>
      <w:r w:rsidRPr="00ED02FF">
        <w:t>un</w:t>
      </w:r>
      <w:r w:rsidR="005E2F6F">
        <w:t xml:space="preserve"> </w:t>
      </w:r>
      <w:r w:rsidRPr="00ED02FF">
        <w:t>contract-cadru</w:t>
      </w:r>
      <w:r w:rsidR="005E2F6F">
        <w:t xml:space="preserve"> </w:t>
      </w:r>
      <w:r w:rsidRPr="00ED02FF">
        <w:t>de</w:t>
      </w:r>
      <w:r w:rsidR="005E2F6F">
        <w:t xml:space="preserve"> </w:t>
      </w:r>
      <w:r w:rsidRPr="00ED02FF">
        <w:t>achiziții</w:t>
      </w:r>
      <w:r w:rsidR="005E2F6F">
        <w:t xml:space="preserve"> </w:t>
      </w:r>
      <w:r w:rsidRPr="00ED02FF">
        <w:t>publice</w:t>
      </w:r>
      <w:r w:rsidR="005E2F6F">
        <w:t xml:space="preserve"> </w:t>
      </w:r>
      <w:r w:rsidRPr="00ED02FF">
        <w:t>comune</w:t>
      </w:r>
      <w:r w:rsidR="005E2F6F">
        <w:t xml:space="preserve"> </w:t>
      </w:r>
      <w:r w:rsidRPr="00ED02FF">
        <w:t>cu</w:t>
      </w:r>
      <w:r w:rsidR="005E2F6F">
        <w:t xml:space="preserve"> </w:t>
      </w:r>
      <w:r w:rsidRPr="00ED02FF">
        <w:t>compania</w:t>
      </w:r>
      <w:r w:rsidR="005E2F6F">
        <w:t xml:space="preserve"> </w:t>
      </w:r>
      <w:proofErr w:type="spellStart"/>
      <w:r w:rsidRPr="00ED02FF">
        <w:t>Bavarian</w:t>
      </w:r>
      <w:proofErr w:type="spellEnd"/>
      <w:r w:rsidR="005E2F6F">
        <w:t xml:space="preserve"> </w:t>
      </w:r>
      <w:r w:rsidRPr="00ED02FF">
        <w:t>Nordic,</w:t>
      </w:r>
      <w:r w:rsidR="005E2F6F">
        <w:t xml:space="preserve"> </w:t>
      </w:r>
      <w:r w:rsidRPr="00ED02FF">
        <w:t>pentru</w:t>
      </w:r>
      <w:r w:rsidR="005E2F6F">
        <w:t xml:space="preserve"> </w:t>
      </w:r>
      <w:r w:rsidRPr="00ED02FF">
        <w:t>furnizarea</w:t>
      </w:r>
      <w:r w:rsidR="005E2F6F">
        <w:t xml:space="preserve"> </w:t>
      </w:r>
      <w:r w:rsidRPr="00ED02FF">
        <w:t>a</w:t>
      </w:r>
      <w:r w:rsidR="005E2F6F">
        <w:t xml:space="preserve"> </w:t>
      </w:r>
      <w:r w:rsidRPr="00ED02FF">
        <w:t>până</w:t>
      </w:r>
      <w:r w:rsidR="005E2F6F">
        <w:t xml:space="preserve"> </w:t>
      </w:r>
      <w:r w:rsidRPr="00ED02FF">
        <w:t>la</w:t>
      </w:r>
      <w:r w:rsidR="005E2F6F">
        <w:t xml:space="preserve"> </w:t>
      </w:r>
      <w:r w:rsidRPr="00ED02FF">
        <w:t>2</w:t>
      </w:r>
      <w:r w:rsidR="005E2F6F">
        <w:t xml:space="preserve"> </w:t>
      </w:r>
      <w:r w:rsidRPr="00ED02FF">
        <w:t>de</w:t>
      </w:r>
      <w:r w:rsidR="005E2F6F">
        <w:t xml:space="preserve"> </w:t>
      </w:r>
      <w:r w:rsidRPr="00ED02FF">
        <w:t>milioane</w:t>
      </w:r>
      <w:r w:rsidR="005E2F6F">
        <w:t xml:space="preserve"> </w:t>
      </w:r>
      <w:r w:rsidRPr="00ED02FF">
        <w:t>de</w:t>
      </w:r>
      <w:r w:rsidR="005E2F6F">
        <w:t xml:space="preserve"> </w:t>
      </w:r>
      <w:r w:rsidRPr="00ED02FF">
        <w:t>doze</w:t>
      </w:r>
      <w:r w:rsidR="005E2F6F">
        <w:t xml:space="preserve"> </w:t>
      </w:r>
      <w:r w:rsidRPr="00ED02FF">
        <w:t>de</w:t>
      </w:r>
      <w:r w:rsidR="005E2F6F">
        <w:t xml:space="preserve"> </w:t>
      </w:r>
      <w:r w:rsidRPr="00ED02FF">
        <w:t>vaccin</w:t>
      </w:r>
      <w:r w:rsidR="005E2F6F">
        <w:t xml:space="preserve"> </w:t>
      </w:r>
      <w:r w:rsidRPr="00ED02FF">
        <w:t>împotriva</w:t>
      </w:r>
      <w:r w:rsidR="005E2F6F">
        <w:t xml:space="preserve"> </w:t>
      </w:r>
      <w:r w:rsidRPr="00ED02FF">
        <w:t>variolei</w:t>
      </w:r>
      <w:r w:rsidR="005E2F6F">
        <w:t xml:space="preserve"> </w:t>
      </w:r>
      <w:r w:rsidRPr="00ED02FF">
        <w:t>maimuței</w:t>
      </w:r>
      <w:r w:rsidR="005E2F6F">
        <w:t xml:space="preserve"> </w:t>
      </w:r>
      <w:r w:rsidRPr="00ED02FF">
        <w:t>în</w:t>
      </w:r>
      <w:r w:rsidR="005E2F6F">
        <w:t xml:space="preserve"> </w:t>
      </w:r>
      <w:r w:rsidRPr="00ED02FF">
        <w:t>cursul</w:t>
      </w:r>
      <w:r w:rsidR="005E2F6F">
        <w:t xml:space="preserve"> </w:t>
      </w:r>
      <w:r w:rsidRPr="00ED02FF">
        <w:t>anilor</w:t>
      </w:r>
      <w:r w:rsidR="005E2F6F">
        <w:t xml:space="preserve"> </w:t>
      </w:r>
      <w:r w:rsidRPr="00ED02FF">
        <w:t>2023</w:t>
      </w:r>
      <w:r w:rsidR="005E2F6F">
        <w:t xml:space="preserve"> </w:t>
      </w:r>
      <w:r w:rsidRPr="00ED02FF">
        <w:t>și</w:t>
      </w:r>
      <w:r w:rsidR="005E2F6F">
        <w:t xml:space="preserve"> </w:t>
      </w:r>
      <w:r w:rsidRPr="00ED02FF">
        <w:t>2024.</w:t>
      </w:r>
      <w:r w:rsidR="005E2F6F">
        <w:t xml:space="preserve"> </w:t>
      </w:r>
      <w:r w:rsidRPr="00ED02FF">
        <w:t>Aceasta</w:t>
      </w:r>
      <w:r w:rsidR="005E2F6F">
        <w:t xml:space="preserve"> </w:t>
      </w:r>
      <w:r w:rsidRPr="00ED02FF">
        <w:t>oferă</w:t>
      </w:r>
      <w:r w:rsidR="005E2F6F">
        <w:t xml:space="preserve"> </w:t>
      </w:r>
      <w:r w:rsidRPr="00ED02FF">
        <w:t>celor</w:t>
      </w:r>
      <w:r w:rsidR="005E2F6F">
        <w:t xml:space="preserve"> </w:t>
      </w:r>
      <w:r w:rsidRPr="00ED02FF">
        <w:t>14</w:t>
      </w:r>
      <w:r w:rsidR="005E2F6F">
        <w:t xml:space="preserve"> </w:t>
      </w:r>
      <w:r w:rsidRPr="00ED02FF">
        <w:t>țări</w:t>
      </w:r>
      <w:r w:rsidR="005E2F6F">
        <w:t xml:space="preserve"> </w:t>
      </w:r>
      <w:r w:rsidRPr="00ED02FF">
        <w:t>participante</w:t>
      </w:r>
      <w:r w:rsidR="005E2F6F">
        <w:t xml:space="preserve"> </w:t>
      </w:r>
      <w:r w:rsidRPr="00ED02FF">
        <w:t>posibilitatea</w:t>
      </w:r>
      <w:r w:rsidR="005E2F6F">
        <w:t xml:space="preserve"> </w:t>
      </w:r>
      <w:r w:rsidRPr="00ED02FF">
        <w:t>de</w:t>
      </w:r>
      <w:r w:rsidR="005E2F6F">
        <w:t xml:space="preserve"> </w:t>
      </w:r>
      <w:r w:rsidRPr="00ED02FF">
        <w:t>a</w:t>
      </w:r>
      <w:r w:rsidR="005E2F6F">
        <w:t xml:space="preserve"> </w:t>
      </w:r>
      <w:r w:rsidRPr="00ED02FF">
        <w:t>achiziționa</w:t>
      </w:r>
      <w:r w:rsidR="005E2F6F">
        <w:t xml:space="preserve"> </w:t>
      </w:r>
      <w:r w:rsidRPr="00ED02FF">
        <w:t>doze</w:t>
      </w:r>
      <w:r w:rsidR="005E2F6F">
        <w:t xml:space="preserve"> </w:t>
      </w:r>
      <w:r w:rsidRPr="00ED02FF">
        <w:t>pentru</w:t>
      </w:r>
      <w:r w:rsidR="005E2F6F">
        <w:t xml:space="preserve"> </w:t>
      </w:r>
      <w:r w:rsidRPr="00ED02FF">
        <w:t>satisfacerea</w:t>
      </w:r>
      <w:r w:rsidR="005E2F6F">
        <w:t xml:space="preserve"> </w:t>
      </w:r>
      <w:r w:rsidRPr="00ED02FF">
        <w:t>nevoilor</w:t>
      </w:r>
      <w:r w:rsidR="005E2F6F">
        <w:t xml:space="preserve"> </w:t>
      </w:r>
      <w:r w:rsidRPr="00ED02FF">
        <w:t>pe</w:t>
      </w:r>
      <w:r w:rsidR="005E2F6F">
        <w:t xml:space="preserve"> </w:t>
      </w:r>
      <w:r w:rsidRPr="00ED02FF">
        <w:t>termen</w:t>
      </w:r>
      <w:r w:rsidR="005E2F6F">
        <w:t xml:space="preserve"> </w:t>
      </w:r>
      <w:r w:rsidRPr="00ED02FF">
        <w:t>mediu</w:t>
      </w:r>
      <w:r w:rsidR="005E2F6F">
        <w:t xml:space="preserve"> </w:t>
      </w:r>
      <w:r w:rsidRPr="00ED02FF">
        <w:t>și</w:t>
      </w:r>
      <w:r w:rsidR="005E2F6F">
        <w:t xml:space="preserve"> </w:t>
      </w:r>
      <w:r w:rsidRPr="00ED02FF">
        <w:t>lung</w:t>
      </w:r>
      <w:r w:rsidR="005E2F6F">
        <w:t xml:space="preserve"> </w:t>
      </w:r>
      <w:r w:rsidRPr="00ED02FF">
        <w:t>și</w:t>
      </w:r>
      <w:r w:rsidR="005E2F6F">
        <w:t xml:space="preserve"> </w:t>
      </w:r>
      <w:r w:rsidRPr="00ED02FF">
        <w:t>pentru</w:t>
      </w:r>
      <w:r w:rsidR="005E2F6F">
        <w:t xml:space="preserve"> </w:t>
      </w:r>
      <w:r w:rsidRPr="00ED02FF">
        <w:t>constituirea</w:t>
      </w:r>
      <w:r w:rsidR="005E2F6F">
        <w:t xml:space="preserve"> </w:t>
      </w:r>
      <w:r w:rsidRPr="00ED02FF">
        <w:t>de</w:t>
      </w:r>
      <w:r w:rsidR="005E2F6F">
        <w:t xml:space="preserve"> </w:t>
      </w:r>
      <w:r w:rsidRPr="00ED02FF">
        <w:t>stocuri.</w:t>
      </w:r>
      <w:r w:rsidR="005E2F6F">
        <w:t xml:space="preserve"> </w:t>
      </w:r>
      <w:r w:rsidRPr="00ED02FF">
        <w:t>Primele</w:t>
      </w:r>
      <w:r w:rsidR="005E2F6F">
        <w:t xml:space="preserve"> </w:t>
      </w:r>
      <w:r w:rsidRPr="00ED02FF">
        <w:t>livrări</w:t>
      </w:r>
      <w:r w:rsidR="005E2F6F">
        <w:t xml:space="preserve"> </w:t>
      </w:r>
      <w:r w:rsidRPr="00ED02FF">
        <w:t>în</w:t>
      </w:r>
      <w:r w:rsidR="005E2F6F">
        <w:t xml:space="preserve"> </w:t>
      </w:r>
      <w:r w:rsidRPr="00ED02FF">
        <w:t>cadrul</w:t>
      </w:r>
      <w:r w:rsidR="005E2F6F">
        <w:t xml:space="preserve"> </w:t>
      </w:r>
      <w:r w:rsidRPr="00ED02FF">
        <w:t>achiziției</w:t>
      </w:r>
      <w:r w:rsidR="005E2F6F">
        <w:t xml:space="preserve"> </w:t>
      </w:r>
      <w:r w:rsidRPr="00ED02FF">
        <w:t>comune</w:t>
      </w:r>
      <w:r w:rsidR="005E2F6F">
        <w:t xml:space="preserve"> </w:t>
      </w:r>
      <w:r w:rsidRPr="00ED02FF">
        <w:t>a</w:t>
      </w:r>
      <w:r w:rsidR="005E2F6F">
        <w:t xml:space="preserve"> </w:t>
      </w:r>
      <w:r w:rsidRPr="00ED02FF">
        <w:t>dozelor</w:t>
      </w:r>
      <w:r w:rsidR="005E2F6F">
        <w:t xml:space="preserve"> </w:t>
      </w:r>
      <w:r w:rsidRPr="00ED02FF">
        <w:t>de</w:t>
      </w:r>
      <w:r w:rsidR="005E2F6F">
        <w:t xml:space="preserve"> </w:t>
      </w:r>
      <w:r w:rsidRPr="00ED02FF">
        <w:t>vaccin</w:t>
      </w:r>
      <w:r w:rsidR="005E2F6F">
        <w:t xml:space="preserve"> </w:t>
      </w:r>
      <w:r w:rsidRPr="00ED02FF">
        <w:t>vor</w:t>
      </w:r>
      <w:r w:rsidR="005E2F6F">
        <w:t xml:space="preserve"> </w:t>
      </w:r>
      <w:r w:rsidRPr="00ED02FF">
        <w:t>începe</w:t>
      </w:r>
      <w:r w:rsidR="005E2F6F">
        <w:t xml:space="preserve"> </w:t>
      </w:r>
      <w:r w:rsidRPr="00ED02FF">
        <w:t>în</w:t>
      </w:r>
      <w:r w:rsidR="005E2F6F">
        <w:t xml:space="preserve"> </w:t>
      </w:r>
      <w:r w:rsidRPr="00ED02FF">
        <w:t>al</w:t>
      </w:r>
      <w:r w:rsidR="005E2F6F">
        <w:t xml:space="preserve"> </w:t>
      </w:r>
      <w:r w:rsidRPr="00ED02FF">
        <w:t>doilea</w:t>
      </w:r>
      <w:r w:rsidR="005E2F6F">
        <w:t xml:space="preserve"> </w:t>
      </w:r>
      <w:r w:rsidRPr="00ED02FF">
        <w:t>trimestru</w:t>
      </w:r>
      <w:r w:rsidR="005E2F6F">
        <w:t xml:space="preserve"> </w:t>
      </w:r>
      <w:r w:rsidRPr="00ED02FF">
        <w:t>al</w:t>
      </w:r>
      <w:r w:rsidR="005E2F6F">
        <w:t xml:space="preserve"> </w:t>
      </w:r>
      <w:r w:rsidRPr="00ED02FF">
        <w:t>anului</w:t>
      </w:r>
      <w:r w:rsidR="005E2F6F">
        <w:t xml:space="preserve"> </w:t>
      </w:r>
      <w:r w:rsidRPr="00ED02FF">
        <w:t>2023.</w:t>
      </w:r>
    </w:p>
    <w:p w14:paraId="7771A409" w14:textId="3CC0CFEE" w:rsidR="00ED02FF" w:rsidRPr="00ED02FF" w:rsidRDefault="00ED02FF" w:rsidP="00EF40EB">
      <w:pPr>
        <w:spacing w:before="60"/>
      </w:pPr>
      <w:r w:rsidRPr="00ED02FF">
        <w:t>Comisia</w:t>
      </w:r>
      <w:r w:rsidR="005E2F6F">
        <w:t xml:space="preserve"> </w:t>
      </w:r>
      <w:r w:rsidRPr="00ED02FF">
        <w:t>se</w:t>
      </w:r>
      <w:r w:rsidR="005E2F6F">
        <w:t xml:space="preserve"> </w:t>
      </w:r>
      <w:r w:rsidRPr="00ED02FF">
        <w:t>concentrează</w:t>
      </w:r>
      <w:r w:rsidR="005E2F6F">
        <w:t xml:space="preserve"> </w:t>
      </w:r>
      <w:r w:rsidRPr="00ED02FF">
        <w:t>în</w:t>
      </w:r>
      <w:r w:rsidR="005E2F6F">
        <w:t xml:space="preserve"> </w:t>
      </w:r>
      <w:r w:rsidRPr="00ED02FF">
        <w:t>continuare</w:t>
      </w:r>
      <w:r w:rsidR="005E2F6F">
        <w:t xml:space="preserve"> </w:t>
      </w:r>
      <w:r w:rsidRPr="00ED02FF">
        <w:t>pe</w:t>
      </w:r>
      <w:r w:rsidR="005E2F6F">
        <w:t xml:space="preserve"> </w:t>
      </w:r>
      <w:r w:rsidRPr="00ED02FF">
        <w:t>prevenirea</w:t>
      </w:r>
      <w:r w:rsidR="005E2F6F">
        <w:t xml:space="preserve"> </w:t>
      </w:r>
      <w:r w:rsidRPr="00ED02FF">
        <w:t>transformării</w:t>
      </w:r>
      <w:r w:rsidR="005E2F6F">
        <w:t xml:space="preserve"> </w:t>
      </w:r>
      <w:r w:rsidRPr="00ED02FF">
        <w:t>variolei</w:t>
      </w:r>
      <w:r w:rsidR="005E2F6F">
        <w:t xml:space="preserve"> </w:t>
      </w:r>
      <w:r w:rsidRPr="00ED02FF">
        <w:t>maimuței</w:t>
      </w:r>
      <w:r w:rsidR="005E2F6F">
        <w:t xml:space="preserve"> </w:t>
      </w:r>
      <w:r w:rsidRPr="00ED02FF">
        <w:t>în</w:t>
      </w:r>
      <w:r w:rsidR="005E2F6F">
        <w:t xml:space="preserve"> </w:t>
      </w:r>
      <w:r w:rsidRPr="00ED02FF">
        <w:t>boală</w:t>
      </w:r>
      <w:r w:rsidR="005E2F6F">
        <w:t xml:space="preserve"> </w:t>
      </w:r>
      <w:r w:rsidRPr="00ED02FF">
        <w:t>endemică</w:t>
      </w:r>
      <w:r w:rsidR="005E2F6F">
        <w:t xml:space="preserve"> </w:t>
      </w:r>
      <w:r w:rsidRPr="00ED02FF">
        <w:t>în</w:t>
      </w:r>
      <w:r w:rsidR="005E2F6F">
        <w:t xml:space="preserve"> </w:t>
      </w:r>
      <w:r w:rsidRPr="00ED02FF">
        <w:t>Europa,</w:t>
      </w:r>
      <w:r w:rsidR="005E2F6F">
        <w:t xml:space="preserve"> </w:t>
      </w:r>
      <w:r w:rsidRPr="00ED02FF">
        <w:t>astfel</w:t>
      </w:r>
      <w:r w:rsidR="005E2F6F">
        <w:t xml:space="preserve"> </w:t>
      </w:r>
      <w:r w:rsidRPr="00ED02FF">
        <w:t>cum</w:t>
      </w:r>
      <w:r w:rsidR="005E2F6F">
        <w:t xml:space="preserve"> </w:t>
      </w:r>
      <w:r w:rsidRPr="00ED02FF">
        <w:t>s-a</w:t>
      </w:r>
      <w:r w:rsidR="005E2F6F">
        <w:t xml:space="preserve"> </w:t>
      </w:r>
      <w:r w:rsidRPr="00ED02FF">
        <w:t>subliniat</w:t>
      </w:r>
      <w:r w:rsidR="005E2F6F">
        <w:t xml:space="preserve"> </w:t>
      </w:r>
      <w:r w:rsidRPr="00ED02FF">
        <w:t>într-o</w:t>
      </w:r>
      <w:r w:rsidR="005E2F6F">
        <w:t xml:space="preserve"> </w:t>
      </w:r>
      <w:hyperlink r:id="rId204" w:history="1">
        <w:r w:rsidRPr="00ED02FF">
          <w:rPr>
            <w:rStyle w:val="Hyperlink"/>
            <w:szCs w:val="24"/>
          </w:rPr>
          <w:t>declarație</w:t>
        </w:r>
        <w:r w:rsidR="005E2F6F">
          <w:rPr>
            <w:rStyle w:val="Hyperlink"/>
            <w:szCs w:val="24"/>
          </w:rPr>
          <w:t xml:space="preserve"> </w:t>
        </w:r>
        <w:r w:rsidRPr="00ED02FF">
          <w:rPr>
            <w:rStyle w:val="Hyperlink"/>
            <w:szCs w:val="24"/>
          </w:rPr>
          <w:t>comună</w:t>
        </w:r>
      </w:hyperlink>
      <w:r w:rsidR="005E2F6F">
        <w:t xml:space="preserve"> </w:t>
      </w:r>
      <w:r w:rsidRPr="00ED02FF">
        <w:t>a</w:t>
      </w:r>
      <w:r w:rsidR="005E2F6F">
        <w:t xml:space="preserve"> </w:t>
      </w:r>
      <w:r w:rsidRPr="00ED02FF">
        <w:t>comisarului</w:t>
      </w:r>
      <w:r w:rsidR="005E2F6F">
        <w:t xml:space="preserve"> </w:t>
      </w:r>
      <w:r w:rsidRPr="00ED02FF">
        <w:t>pentru</w:t>
      </w:r>
      <w:r w:rsidR="005E2F6F">
        <w:t xml:space="preserve"> </w:t>
      </w:r>
      <w:r w:rsidRPr="00ED02FF">
        <w:t>sănătate</w:t>
      </w:r>
      <w:r w:rsidR="005E2F6F">
        <w:t xml:space="preserve"> </w:t>
      </w:r>
      <w:r w:rsidRPr="00ED02FF">
        <w:t>și</w:t>
      </w:r>
      <w:r w:rsidR="005E2F6F">
        <w:t xml:space="preserve"> </w:t>
      </w:r>
      <w:r w:rsidRPr="00ED02FF">
        <w:t>siguranță</w:t>
      </w:r>
      <w:r w:rsidR="005E2F6F">
        <w:t xml:space="preserve"> </w:t>
      </w:r>
      <w:r w:rsidRPr="00ED02FF">
        <w:t>alimentară,</w:t>
      </w:r>
      <w:r w:rsidR="005E2F6F">
        <w:t xml:space="preserve"> </w:t>
      </w:r>
      <w:proofErr w:type="spellStart"/>
      <w:r w:rsidRPr="00ED02FF">
        <w:t>Stella</w:t>
      </w:r>
      <w:proofErr w:type="spellEnd"/>
      <w:r w:rsidR="005E2F6F">
        <w:t xml:space="preserve"> </w:t>
      </w:r>
      <w:proofErr w:type="spellStart"/>
      <w:r w:rsidRPr="00ED02FF">
        <w:rPr>
          <w:b/>
          <w:bCs/>
        </w:rPr>
        <w:t>Kyriakides</w:t>
      </w:r>
      <w:proofErr w:type="spellEnd"/>
      <w:r w:rsidRPr="00ED02FF">
        <w:t>,</w:t>
      </w:r>
      <w:r w:rsidR="005E2F6F">
        <w:t xml:space="preserve"> </w:t>
      </w:r>
      <w:r w:rsidRPr="00ED02FF">
        <w:t>și</w:t>
      </w:r>
      <w:r w:rsidR="005E2F6F">
        <w:t xml:space="preserve"> </w:t>
      </w:r>
      <w:r w:rsidRPr="00ED02FF">
        <w:t>a</w:t>
      </w:r>
      <w:r w:rsidR="005E2F6F">
        <w:t xml:space="preserve"> </w:t>
      </w:r>
      <w:r w:rsidRPr="00ED02FF">
        <w:t>directorului</w:t>
      </w:r>
      <w:r w:rsidR="005E2F6F">
        <w:t xml:space="preserve"> </w:t>
      </w:r>
      <w:r w:rsidRPr="00ED02FF">
        <w:t>regional</w:t>
      </w:r>
      <w:r w:rsidR="005E2F6F">
        <w:t xml:space="preserve"> </w:t>
      </w:r>
      <w:r w:rsidRPr="00ED02FF">
        <w:t>pentru</w:t>
      </w:r>
      <w:r w:rsidR="005E2F6F">
        <w:t xml:space="preserve"> </w:t>
      </w:r>
      <w:r w:rsidRPr="00ED02FF">
        <w:t>Europa</w:t>
      </w:r>
      <w:r w:rsidR="005E2F6F">
        <w:t xml:space="preserve"> </w:t>
      </w:r>
      <w:r w:rsidRPr="00ED02FF">
        <w:t>al</w:t>
      </w:r>
      <w:r w:rsidR="005E2F6F">
        <w:t xml:space="preserve"> </w:t>
      </w:r>
      <w:r w:rsidRPr="00ED02FF">
        <w:t>OMS,</w:t>
      </w:r>
      <w:r w:rsidR="005E2F6F">
        <w:t xml:space="preserve"> </w:t>
      </w:r>
      <w:r w:rsidRPr="00ED02FF">
        <w:t>dr.</w:t>
      </w:r>
      <w:r w:rsidR="005E2F6F">
        <w:t xml:space="preserve"> </w:t>
      </w:r>
      <w:r w:rsidRPr="00ED02FF">
        <w:t>Hans</w:t>
      </w:r>
      <w:r w:rsidR="005E2F6F">
        <w:t xml:space="preserve"> </w:t>
      </w:r>
      <w:r w:rsidRPr="00ED02FF">
        <w:t>Henri</w:t>
      </w:r>
      <w:r w:rsidR="005E2F6F">
        <w:t xml:space="preserve"> </w:t>
      </w:r>
      <w:r w:rsidRPr="00ED02FF">
        <w:t>P.</w:t>
      </w:r>
      <w:r w:rsidR="005E2F6F">
        <w:t xml:space="preserve"> </w:t>
      </w:r>
      <w:proofErr w:type="spellStart"/>
      <w:r w:rsidRPr="00ED02FF">
        <w:t>Kluge</w:t>
      </w:r>
      <w:proofErr w:type="spellEnd"/>
      <w:r w:rsidRPr="00ED02FF">
        <w:t>,</w:t>
      </w:r>
    </w:p>
    <w:p w14:paraId="5DAEDF3C" w14:textId="28A377E7" w:rsidR="00ED02FF" w:rsidRPr="00ED02FF" w:rsidRDefault="00ED02FF" w:rsidP="00EF40EB">
      <w:pPr>
        <w:spacing w:before="60"/>
      </w:pPr>
      <w:r w:rsidRPr="00ED02FF">
        <w:t>Deși</w:t>
      </w:r>
      <w:r w:rsidR="005E2F6F">
        <w:t xml:space="preserve"> </w:t>
      </w:r>
      <w:r w:rsidRPr="00ED02FF">
        <w:t>contractul</w:t>
      </w:r>
      <w:r w:rsidR="005E2F6F">
        <w:t xml:space="preserve"> </w:t>
      </w:r>
      <w:r w:rsidRPr="00ED02FF">
        <w:t>de</w:t>
      </w:r>
      <w:r w:rsidR="005E2F6F">
        <w:t xml:space="preserve"> </w:t>
      </w:r>
      <w:r w:rsidRPr="00ED02FF">
        <w:t>achiziții</w:t>
      </w:r>
      <w:r w:rsidR="005E2F6F">
        <w:t xml:space="preserve"> </w:t>
      </w:r>
      <w:r w:rsidRPr="00ED02FF">
        <w:t>publice</w:t>
      </w:r>
      <w:r w:rsidR="005E2F6F">
        <w:t xml:space="preserve"> </w:t>
      </w:r>
      <w:r w:rsidRPr="00ED02FF">
        <w:t>comune</w:t>
      </w:r>
      <w:r w:rsidR="005E2F6F">
        <w:t xml:space="preserve"> </w:t>
      </w:r>
      <w:r w:rsidRPr="00ED02FF">
        <w:t>semnat</w:t>
      </w:r>
      <w:r w:rsidR="005E2F6F">
        <w:t xml:space="preserve"> </w:t>
      </w:r>
      <w:r w:rsidRPr="00ED02FF">
        <w:t>cu</w:t>
      </w:r>
      <w:r w:rsidR="005E2F6F">
        <w:t xml:space="preserve"> </w:t>
      </w:r>
      <w:proofErr w:type="spellStart"/>
      <w:r w:rsidRPr="00ED02FF">
        <w:t>Bavarian</w:t>
      </w:r>
      <w:proofErr w:type="spellEnd"/>
      <w:r w:rsidR="005E2F6F">
        <w:t xml:space="preserve"> </w:t>
      </w:r>
      <w:r w:rsidRPr="00ED02FF">
        <w:t>Nordic</w:t>
      </w:r>
      <w:r w:rsidR="005E2F6F">
        <w:t xml:space="preserve"> </w:t>
      </w:r>
      <w:r w:rsidRPr="00ED02FF">
        <w:t>intenționează</w:t>
      </w:r>
      <w:r w:rsidR="005E2F6F">
        <w:t xml:space="preserve"> </w:t>
      </w:r>
      <w:r w:rsidRPr="00ED02FF">
        <w:t>să</w:t>
      </w:r>
      <w:r w:rsidR="005E2F6F">
        <w:t xml:space="preserve"> </w:t>
      </w:r>
      <w:r w:rsidRPr="00ED02FF">
        <w:t>răspundă</w:t>
      </w:r>
      <w:r w:rsidR="005E2F6F">
        <w:t xml:space="preserve"> </w:t>
      </w:r>
      <w:r w:rsidRPr="00ED02FF">
        <w:t>nevoilor</w:t>
      </w:r>
      <w:r w:rsidR="005E2F6F">
        <w:t xml:space="preserve"> </w:t>
      </w:r>
      <w:r w:rsidRPr="00ED02FF">
        <w:t>pe</w:t>
      </w:r>
      <w:r w:rsidR="005E2F6F">
        <w:t xml:space="preserve"> </w:t>
      </w:r>
      <w:r w:rsidRPr="00ED02FF">
        <w:t>termen</w:t>
      </w:r>
      <w:r w:rsidR="005E2F6F">
        <w:t xml:space="preserve"> </w:t>
      </w:r>
      <w:r w:rsidRPr="00ED02FF">
        <w:t>mediu</w:t>
      </w:r>
      <w:r w:rsidR="005E2F6F">
        <w:t xml:space="preserve"> </w:t>
      </w:r>
      <w:r w:rsidRPr="00ED02FF">
        <w:t>și</w:t>
      </w:r>
      <w:r w:rsidR="005E2F6F">
        <w:t xml:space="preserve"> </w:t>
      </w:r>
      <w:r w:rsidRPr="00ED02FF">
        <w:t>lung</w:t>
      </w:r>
      <w:r w:rsidR="005E2F6F">
        <w:t xml:space="preserve"> </w:t>
      </w:r>
      <w:r w:rsidRPr="00ED02FF">
        <w:t>ale</w:t>
      </w:r>
      <w:r w:rsidR="005E2F6F">
        <w:t xml:space="preserve"> </w:t>
      </w:r>
      <w:r w:rsidRPr="00ED02FF">
        <w:t>țărilor</w:t>
      </w:r>
      <w:r w:rsidR="005E2F6F">
        <w:t xml:space="preserve"> </w:t>
      </w:r>
      <w:r w:rsidRPr="00ED02FF">
        <w:t>participante,</w:t>
      </w:r>
      <w:r w:rsidR="005E2F6F">
        <w:t xml:space="preserve"> </w:t>
      </w:r>
      <w:r w:rsidRPr="00ED02FF">
        <w:t>acesta</w:t>
      </w:r>
      <w:r w:rsidR="005E2F6F">
        <w:t xml:space="preserve"> </w:t>
      </w:r>
      <w:r w:rsidRPr="00ED02FF">
        <w:t>completează</w:t>
      </w:r>
      <w:r w:rsidR="005E2F6F">
        <w:t xml:space="preserve"> </w:t>
      </w:r>
      <w:r w:rsidRPr="00ED02FF">
        <w:t>activitatea</w:t>
      </w:r>
      <w:r w:rsidR="005E2F6F">
        <w:t xml:space="preserve"> </w:t>
      </w:r>
      <w:r w:rsidRPr="00ED02FF">
        <w:t>desfășurată</w:t>
      </w:r>
      <w:r w:rsidR="005E2F6F">
        <w:t xml:space="preserve"> </w:t>
      </w:r>
      <w:r w:rsidRPr="00ED02FF">
        <w:t>în</w:t>
      </w:r>
      <w:r w:rsidR="005E2F6F">
        <w:t xml:space="preserve"> </w:t>
      </w:r>
      <w:hyperlink r:id="rId205" w:history="1">
        <w:r w:rsidRPr="00ED02FF">
          <w:rPr>
            <w:rStyle w:val="Hyperlink"/>
            <w:szCs w:val="24"/>
          </w:rPr>
          <w:t>ultimele</w:t>
        </w:r>
        <w:r w:rsidR="005E2F6F">
          <w:rPr>
            <w:rStyle w:val="Hyperlink"/>
            <w:szCs w:val="24"/>
          </w:rPr>
          <w:t xml:space="preserve"> </w:t>
        </w:r>
        <w:r w:rsidRPr="00ED02FF">
          <w:rPr>
            <w:rStyle w:val="Hyperlink"/>
            <w:szCs w:val="24"/>
          </w:rPr>
          <w:t>luni</w:t>
        </w:r>
        <w:r w:rsidR="005E2F6F">
          <w:rPr>
            <w:rStyle w:val="Hyperlink"/>
            <w:szCs w:val="24"/>
          </w:rPr>
          <w:t xml:space="preserve"> </w:t>
        </w:r>
        <w:r w:rsidRPr="00ED02FF">
          <w:rPr>
            <w:rStyle w:val="Hyperlink"/>
            <w:szCs w:val="24"/>
          </w:rPr>
          <w:t>de</w:t>
        </w:r>
        <w:r w:rsidR="005E2F6F">
          <w:rPr>
            <w:rStyle w:val="Hyperlink"/>
            <w:szCs w:val="24"/>
          </w:rPr>
          <w:t xml:space="preserve"> </w:t>
        </w:r>
        <w:r w:rsidRPr="00ED02FF">
          <w:rPr>
            <w:rStyle w:val="Hyperlink"/>
            <w:szCs w:val="24"/>
          </w:rPr>
          <w:t>HERA</w:t>
        </w:r>
        <w:r w:rsidR="005E2F6F">
          <w:rPr>
            <w:rStyle w:val="Hyperlink"/>
            <w:szCs w:val="24"/>
          </w:rPr>
          <w:t xml:space="preserve"> </w:t>
        </w:r>
        <w:r w:rsidRPr="00ED02FF">
          <w:rPr>
            <w:rStyle w:val="Hyperlink"/>
            <w:szCs w:val="24"/>
          </w:rPr>
          <w:t>și</w:t>
        </w:r>
        <w:r w:rsidR="005E2F6F">
          <w:rPr>
            <w:rStyle w:val="Hyperlink"/>
            <w:szCs w:val="24"/>
          </w:rPr>
          <w:t xml:space="preserve"> </w:t>
        </w:r>
        <w:r w:rsidRPr="00ED02FF">
          <w:rPr>
            <w:rStyle w:val="Hyperlink"/>
            <w:szCs w:val="24"/>
          </w:rPr>
          <w:t>de</w:t>
        </w:r>
        <w:r w:rsidR="005E2F6F">
          <w:rPr>
            <w:rStyle w:val="Hyperlink"/>
            <w:szCs w:val="24"/>
          </w:rPr>
          <w:t xml:space="preserve"> </w:t>
        </w:r>
        <w:r w:rsidRPr="00ED02FF">
          <w:rPr>
            <w:rStyle w:val="Hyperlink"/>
            <w:szCs w:val="24"/>
          </w:rPr>
          <w:t>Agenția</w:t>
        </w:r>
        <w:r w:rsidR="005E2F6F">
          <w:rPr>
            <w:rStyle w:val="Hyperlink"/>
            <w:szCs w:val="24"/>
          </w:rPr>
          <w:t xml:space="preserve"> </w:t>
        </w:r>
        <w:r w:rsidRPr="00ED02FF">
          <w:rPr>
            <w:rStyle w:val="Hyperlink"/>
            <w:szCs w:val="24"/>
          </w:rPr>
          <w:t>Executivă</w:t>
        </w:r>
        <w:r w:rsidR="005E2F6F">
          <w:rPr>
            <w:rStyle w:val="Hyperlink"/>
            <w:szCs w:val="24"/>
          </w:rPr>
          <w:t xml:space="preserve"> </w:t>
        </w:r>
        <w:r w:rsidRPr="00ED02FF">
          <w:rPr>
            <w:rStyle w:val="Hyperlink"/>
            <w:szCs w:val="24"/>
          </w:rPr>
          <w:t>Europeană</w:t>
        </w:r>
        <w:r w:rsidR="005E2F6F">
          <w:rPr>
            <w:rStyle w:val="Hyperlink"/>
            <w:szCs w:val="24"/>
          </w:rPr>
          <w:t xml:space="preserve"> </w:t>
        </w:r>
        <w:r w:rsidRPr="00ED02FF">
          <w:rPr>
            <w:rStyle w:val="Hyperlink"/>
            <w:szCs w:val="24"/>
          </w:rPr>
          <w:t>pentru</w:t>
        </w:r>
        <w:r w:rsidR="005E2F6F">
          <w:rPr>
            <w:rStyle w:val="Hyperlink"/>
            <w:szCs w:val="24"/>
          </w:rPr>
          <w:t xml:space="preserve"> </w:t>
        </w:r>
        <w:r w:rsidRPr="00ED02FF">
          <w:rPr>
            <w:rStyle w:val="Hyperlink"/>
            <w:szCs w:val="24"/>
          </w:rPr>
          <w:t>Domeniile</w:t>
        </w:r>
        <w:r w:rsidR="005E2F6F">
          <w:rPr>
            <w:rStyle w:val="Hyperlink"/>
            <w:szCs w:val="24"/>
          </w:rPr>
          <w:t xml:space="preserve"> </w:t>
        </w:r>
        <w:r w:rsidRPr="00ED02FF">
          <w:rPr>
            <w:rStyle w:val="Hyperlink"/>
            <w:szCs w:val="24"/>
          </w:rPr>
          <w:t>Sănătății</w:t>
        </w:r>
        <w:r w:rsidR="005E2F6F">
          <w:rPr>
            <w:rStyle w:val="Hyperlink"/>
            <w:szCs w:val="24"/>
          </w:rPr>
          <w:t xml:space="preserve"> </w:t>
        </w:r>
        <w:r w:rsidRPr="00ED02FF">
          <w:rPr>
            <w:rStyle w:val="Hyperlink"/>
            <w:szCs w:val="24"/>
          </w:rPr>
          <w:t>și</w:t>
        </w:r>
        <w:r w:rsidR="005E2F6F">
          <w:rPr>
            <w:rStyle w:val="Hyperlink"/>
            <w:szCs w:val="24"/>
          </w:rPr>
          <w:t xml:space="preserve"> </w:t>
        </w:r>
        <w:r w:rsidRPr="00ED02FF">
          <w:rPr>
            <w:rStyle w:val="Hyperlink"/>
            <w:szCs w:val="24"/>
          </w:rPr>
          <w:t>Digital</w:t>
        </w:r>
        <w:r w:rsidR="005E2F6F">
          <w:rPr>
            <w:rStyle w:val="Hyperlink"/>
            <w:szCs w:val="24"/>
          </w:rPr>
          <w:t xml:space="preserve"> </w:t>
        </w:r>
        <w:r w:rsidRPr="00ED02FF">
          <w:rPr>
            <w:rStyle w:val="Hyperlink"/>
            <w:szCs w:val="24"/>
          </w:rPr>
          <w:t>(</w:t>
        </w:r>
        <w:proofErr w:type="spellStart"/>
        <w:r w:rsidRPr="00ED02FF">
          <w:rPr>
            <w:rStyle w:val="Hyperlink"/>
            <w:szCs w:val="24"/>
          </w:rPr>
          <w:t>HaDEA</w:t>
        </w:r>
        <w:proofErr w:type="spellEnd"/>
        <w:r w:rsidRPr="00ED02FF">
          <w:rPr>
            <w:rStyle w:val="Hyperlink"/>
            <w:szCs w:val="24"/>
          </w:rPr>
          <w:t>)</w:t>
        </w:r>
      </w:hyperlink>
      <w:r w:rsidR="005E2F6F">
        <w:t xml:space="preserve"> </w:t>
      </w:r>
      <w:r w:rsidRPr="00ED02FF">
        <w:t>de</w:t>
      </w:r>
      <w:r w:rsidR="005E2F6F">
        <w:t xml:space="preserve"> </w:t>
      </w:r>
      <w:r w:rsidRPr="00ED02FF">
        <w:t>a</w:t>
      </w:r>
      <w:r w:rsidR="005E2F6F">
        <w:t xml:space="preserve"> </w:t>
      </w:r>
      <w:r w:rsidRPr="00ED02FF">
        <w:t>achiziționa</w:t>
      </w:r>
      <w:r w:rsidR="005E2F6F">
        <w:t xml:space="preserve"> </w:t>
      </w:r>
      <w:r w:rsidRPr="00ED02FF">
        <w:t>peste</w:t>
      </w:r>
      <w:r w:rsidR="005E2F6F">
        <w:t xml:space="preserve"> </w:t>
      </w:r>
      <w:r w:rsidRPr="00ED02FF">
        <w:t>334</w:t>
      </w:r>
      <w:r w:rsidR="005E2F6F">
        <w:t xml:space="preserve"> </w:t>
      </w:r>
      <w:r w:rsidRPr="00ED02FF">
        <w:t>000</w:t>
      </w:r>
      <w:r w:rsidR="005E2F6F">
        <w:t xml:space="preserve"> </w:t>
      </w:r>
      <w:r w:rsidRPr="00ED02FF">
        <w:t>de</w:t>
      </w:r>
      <w:r w:rsidR="005E2F6F">
        <w:t xml:space="preserve"> </w:t>
      </w:r>
      <w:r w:rsidRPr="00ED02FF">
        <w:t>doze</w:t>
      </w:r>
      <w:r w:rsidR="005E2F6F">
        <w:t xml:space="preserve"> </w:t>
      </w:r>
      <w:r w:rsidRPr="00ED02FF">
        <w:t>de</w:t>
      </w:r>
      <w:r w:rsidR="005E2F6F">
        <w:t xml:space="preserve"> </w:t>
      </w:r>
      <w:r w:rsidRPr="00ED02FF">
        <w:t>vaccin</w:t>
      </w:r>
      <w:r w:rsidR="005E2F6F">
        <w:t xml:space="preserve"> </w:t>
      </w:r>
      <w:r w:rsidRPr="00ED02FF">
        <w:t>pentru</w:t>
      </w:r>
      <w:r w:rsidR="005E2F6F">
        <w:t xml:space="preserve"> </w:t>
      </w:r>
      <w:r w:rsidRPr="00ED02FF">
        <w:t>a</w:t>
      </w:r>
      <w:r w:rsidR="005E2F6F">
        <w:t xml:space="preserve"> </w:t>
      </w:r>
      <w:r w:rsidRPr="00ED02FF">
        <w:t>acoperi</w:t>
      </w:r>
      <w:r w:rsidR="005E2F6F">
        <w:t xml:space="preserve"> </w:t>
      </w:r>
      <w:r w:rsidRPr="00ED02FF">
        <w:t>necesităților</w:t>
      </w:r>
      <w:r w:rsidR="005E2F6F">
        <w:t xml:space="preserve"> </w:t>
      </w:r>
      <w:r w:rsidRPr="00ED02FF">
        <w:t>imediate</w:t>
      </w:r>
      <w:r w:rsidR="005E2F6F">
        <w:t xml:space="preserve"> </w:t>
      </w:r>
      <w:r w:rsidRPr="00ED02FF">
        <w:t>ale</w:t>
      </w:r>
      <w:r w:rsidR="005E2F6F">
        <w:t xml:space="preserve"> </w:t>
      </w:r>
      <w:r w:rsidRPr="00ED02FF">
        <w:t>statelor</w:t>
      </w:r>
      <w:r w:rsidR="005E2F6F">
        <w:t xml:space="preserve"> </w:t>
      </w:r>
      <w:r w:rsidRPr="00ED02FF">
        <w:t>membre,</w:t>
      </w:r>
      <w:r w:rsidR="005E2F6F">
        <w:t xml:space="preserve"> </w:t>
      </w:r>
      <w:r w:rsidRPr="00ED02FF">
        <w:t>utilizând</w:t>
      </w:r>
      <w:r w:rsidR="005E2F6F">
        <w:t xml:space="preserve"> </w:t>
      </w:r>
      <w:r w:rsidRPr="00ED02FF">
        <w:t>pentru</w:t>
      </w:r>
      <w:r w:rsidR="005E2F6F">
        <w:t xml:space="preserve"> </w:t>
      </w:r>
      <w:r w:rsidRPr="00ED02FF">
        <w:t>prima</w:t>
      </w:r>
      <w:r w:rsidR="005E2F6F">
        <w:t xml:space="preserve"> </w:t>
      </w:r>
      <w:r w:rsidRPr="00ED02FF">
        <w:t>dată</w:t>
      </w:r>
      <w:r w:rsidR="005E2F6F">
        <w:t xml:space="preserve"> </w:t>
      </w:r>
      <w:r w:rsidRPr="00ED02FF">
        <w:t>fonduri</w:t>
      </w:r>
      <w:r w:rsidR="005E2F6F">
        <w:t xml:space="preserve"> </w:t>
      </w:r>
      <w:r w:rsidRPr="00ED02FF">
        <w:t>UE.</w:t>
      </w:r>
      <w:r w:rsidR="005E2F6F">
        <w:t xml:space="preserve"> </w:t>
      </w:r>
      <w:r w:rsidRPr="00ED02FF">
        <w:t>Aceasta</w:t>
      </w:r>
      <w:r w:rsidR="005E2F6F">
        <w:t xml:space="preserve"> </w:t>
      </w:r>
      <w:r w:rsidRPr="00ED02FF">
        <w:t>se</w:t>
      </w:r>
      <w:r w:rsidR="005E2F6F">
        <w:t xml:space="preserve"> </w:t>
      </w:r>
      <w:r w:rsidRPr="00ED02FF">
        <w:t>adaugă,</w:t>
      </w:r>
      <w:r w:rsidR="005E2F6F">
        <w:t xml:space="preserve"> </w:t>
      </w:r>
      <w:r w:rsidRPr="00ED02FF">
        <w:t>de</w:t>
      </w:r>
      <w:r w:rsidR="005E2F6F">
        <w:t xml:space="preserve"> </w:t>
      </w:r>
      <w:r w:rsidRPr="00ED02FF">
        <w:t>asemenea,</w:t>
      </w:r>
      <w:r w:rsidR="005E2F6F">
        <w:t xml:space="preserve"> </w:t>
      </w:r>
      <w:hyperlink r:id="rId206" w:history="1">
        <w:r w:rsidRPr="00ED02FF">
          <w:rPr>
            <w:rStyle w:val="Hyperlink"/>
            <w:szCs w:val="24"/>
          </w:rPr>
          <w:t>achiziționării</w:t>
        </w:r>
      </w:hyperlink>
      <w:r w:rsidR="005E2F6F">
        <w:t xml:space="preserve"> </w:t>
      </w:r>
      <w:r w:rsidRPr="00ED02FF">
        <w:t>a</w:t>
      </w:r>
      <w:r w:rsidR="005E2F6F">
        <w:t xml:space="preserve"> </w:t>
      </w:r>
      <w:r w:rsidRPr="00ED02FF">
        <w:t>peste</w:t>
      </w:r>
      <w:r w:rsidR="005E2F6F">
        <w:t xml:space="preserve"> </w:t>
      </w:r>
      <w:r w:rsidRPr="00ED02FF">
        <w:t>10</w:t>
      </w:r>
      <w:r w:rsidR="005E2F6F">
        <w:t xml:space="preserve"> </w:t>
      </w:r>
      <w:r w:rsidRPr="00ED02FF">
        <w:t>000</w:t>
      </w:r>
      <w:r w:rsidR="005E2F6F">
        <w:t xml:space="preserve"> </w:t>
      </w:r>
      <w:r w:rsidRPr="00ED02FF">
        <w:t>de</w:t>
      </w:r>
      <w:r w:rsidR="005E2F6F">
        <w:t xml:space="preserve"> </w:t>
      </w:r>
      <w:r w:rsidRPr="00ED02FF">
        <w:t>doze</w:t>
      </w:r>
      <w:r w:rsidR="005E2F6F">
        <w:t xml:space="preserve"> </w:t>
      </w:r>
      <w:r w:rsidRPr="00ED02FF">
        <w:t>de</w:t>
      </w:r>
      <w:r w:rsidR="005E2F6F">
        <w:t xml:space="preserve"> </w:t>
      </w:r>
      <w:proofErr w:type="spellStart"/>
      <w:r w:rsidRPr="00ED02FF">
        <w:t>tecovirimat</w:t>
      </w:r>
      <w:proofErr w:type="spellEnd"/>
      <w:r w:rsidRPr="00ED02FF">
        <w:t>,</w:t>
      </w:r>
      <w:r w:rsidR="005E2F6F">
        <w:t xml:space="preserve"> </w:t>
      </w:r>
      <w:r w:rsidRPr="00ED02FF">
        <w:t>un</w:t>
      </w:r>
      <w:r w:rsidR="005E2F6F">
        <w:t xml:space="preserve"> </w:t>
      </w:r>
      <w:r w:rsidRPr="00ED02FF">
        <w:t>tratament</w:t>
      </w:r>
      <w:r w:rsidR="005E2F6F">
        <w:t xml:space="preserve"> </w:t>
      </w:r>
      <w:r w:rsidRPr="00ED02FF">
        <w:t>împotriva</w:t>
      </w:r>
      <w:r w:rsidR="005E2F6F">
        <w:t xml:space="preserve"> </w:t>
      </w:r>
      <w:r w:rsidRPr="00ED02FF">
        <w:t>variolei</w:t>
      </w:r>
      <w:r w:rsidR="005E2F6F">
        <w:t xml:space="preserve"> </w:t>
      </w:r>
      <w:r w:rsidRPr="00ED02FF">
        <w:t>maimuței.</w:t>
      </w:r>
    </w:p>
    <w:p w14:paraId="18B6E547" w14:textId="77777777" w:rsidR="00ED02FF" w:rsidRPr="00ED02FF" w:rsidRDefault="00ED02FF" w:rsidP="00EF40EB">
      <w:pPr>
        <w:spacing w:before="60"/>
      </w:pPr>
      <w:r w:rsidRPr="00ED02FF">
        <w:rPr>
          <w:b/>
          <w:bCs/>
        </w:rPr>
        <w:t>Context</w:t>
      </w:r>
    </w:p>
    <w:p w14:paraId="3B869E86" w14:textId="6F9DF6D8" w:rsidR="00ED02FF" w:rsidRPr="00ED02FF" w:rsidRDefault="00ED02FF" w:rsidP="00EF40EB">
      <w:pPr>
        <w:spacing w:before="60"/>
      </w:pPr>
      <w:r w:rsidRPr="00ED02FF">
        <w:t>Mecanismul</w:t>
      </w:r>
      <w:r w:rsidR="005E2F6F">
        <w:t xml:space="preserve"> </w:t>
      </w:r>
      <w:r w:rsidRPr="00ED02FF">
        <w:t>UE</w:t>
      </w:r>
      <w:r w:rsidR="005E2F6F">
        <w:t xml:space="preserve"> </w:t>
      </w:r>
      <w:r w:rsidRPr="00ED02FF">
        <w:t>de</w:t>
      </w:r>
      <w:r w:rsidR="005E2F6F">
        <w:t xml:space="preserve"> </w:t>
      </w:r>
      <w:r w:rsidRPr="00ED02FF">
        <w:t>achiziții</w:t>
      </w:r>
      <w:r w:rsidR="005E2F6F">
        <w:t xml:space="preserve"> </w:t>
      </w:r>
      <w:r w:rsidRPr="00ED02FF">
        <w:t>publice</w:t>
      </w:r>
      <w:r w:rsidR="005E2F6F">
        <w:t xml:space="preserve"> </w:t>
      </w:r>
      <w:r w:rsidRPr="00ED02FF">
        <w:t>comune</w:t>
      </w:r>
      <w:r w:rsidR="005E2F6F">
        <w:t xml:space="preserve"> </w:t>
      </w:r>
      <w:r w:rsidRPr="00ED02FF">
        <w:t>este</w:t>
      </w:r>
      <w:r w:rsidR="005E2F6F">
        <w:t xml:space="preserve"> </w:t>
      </w:r>
      <w:r w:rsidRPr="00ED02FF">
        <w:t>prevăzut</w:t>
      </w:r>
      <w:r w:rsidR="005E2F6F">
        <w:t xml:space="preserve"> </w:t>
      </w:r>
      <w:r w:rsidRPr="00ED02FF">
        <w:t>în</w:t>
      </w:r>
      <w:r w:rsidR="005E2F6F">
        <w:t xml:space="preserve"> </w:t>
      </w:r>
      <w:r w:rsidRPr="00ED02FF">
        <w:t>Acordul</w:t>
      </w:r>
      <w:r w:rsidR="005E2F6F">
        <w:t xml:space="preserve"> </w:t>
      </w:r>
      <w:r w:rsidRPr="00ED02FF">
        <w:t>UE</w:t>
      </w:r>
      <w:r w:rsidR="005E2F6F">
        <w:t xml:space="preserve"> </w:t>
      </w:r>
      <w:r w:rsidRPr="00ED02FF">
        <w:t>privind</w:t>
      </w:r>
      <w:r w:rsidR="005E2F6F">
        <w:t xml:space="preserve"> </w:t>
      </w:r>
      <w:r w:rsidRPr="00ED02FF">
        <w:t>achizițiile</w:t>
      </w:r>
      <w:r w:rsidR="005E2F6F">
        <w:t xml:space="preserve"> </w:t>
      </w:r>
      <w:r w:rsidRPr="00ED02FF">
        <w:t>publice</w:t>
      </w:r>
      <w:r w:rsidR="005E2F6F">
        <w:t xml:space="preserve"> </w:t>
      </w:r>
      <w:r w:rsidRPr="00ED02FF">
        <w:t>comune,</w:t>
      </w:r>
      <w:r w:rsidR="005E2F6F">
        <w:t xml:space="preserve"> </w:t>
      </w:r>
      <w:r w:rsidRPr="00ED02FF">
        <w:t>care</w:t>
      </w:r>
      <w:r w:rsidR="005E2F6F">
        <w:t xml:space="preserve"> </w:t>
      </w:r>
      <w:r w:rsidRPr="00ED02FF">
        <w:t>este</w:t>
      </w:r>
      <w:r w:rsidR="005E2F6F">
        <w:t xml:space="preserve"> </w:t>
      </w:r>
      <w:r w:rsidRPr="00ED02FF">
        <w:t>semnat</w:t>
      </w:r>
      <w:r w:rsidR="005E2F6F">
        <w:t xml:space="preserve"> </w:t>
      </w:r>
      <w:r w:rsidRPr="00ED02FF">
        <w:t>de</w:t>
      </w:r>
      <w:r w:rsidR="005E2F6F">
        <w:t xml:space="preserve"> </w:t>
      </w:r>
      <w:r w:rsidRPr="00ED02FF">
        <w:t>36</w:t>
      </w:r>
      <w:r w:rsidR="005E2F6F">
        <w:t xml:space="preserve"> </w:t>
      </w:r>
      <w:r w:rsidRPr="00ED02FF">
        <w:t>de</w:t>
      </w:r>
      <w:r w:rsidR="005E2F6F">
        <w:t xml:space="preserve"> </w:t>
      </w:r>
      <w:r w:rsidRPr="00ED02FF">
        <w:t>țări.</w:t>
      </w:r>
      <w:r w:rsidR="005E2F6F">
        <w:t xml:space="preserve"> </w:t>
      </w:r>
      <w:r w:rsidRPr="00ED02FF">
        <w:t>Mecanismul</w:t>
      </w:r>
      <w:r w:rsidR="005E2F6F">
        <w:t xml:space="preserve"> </w:t>
      </w:r>
      <w:r w:rsidRPr="00ED02FF">
        <w:t>permite</w:t>
      </w:r>
      <w:r w:rsidR="005E2F6F">
        <w:t xml:space="preserve"> </w:t>
      </w:r>
      <w:r w:rsidRPr="00ED02FF">
        <w:t>achiziționarea</w:t>
      </w:r>
      <w:r w:rsidR="005E2F6F">
        <w:t xml:space="preserve"> </w:t>
      </w:r>
      <w:r w:rsidRPr="00ED02FF">
        <w:t>în</w:t>
      </w:r>
      <w:r w:rsidR="005E2F6F">
        <w:t xml:space="preserve"> </w:t>
      </w:r>
      <w:r w:rsidRPr="00ED02FF">
        <w:t>comun</w:t>
      </w:r>
      <w:r w:rsidR="005E2F6F">
        <w:t xml:space="preserve"> </w:t>
      </w:r>
      <w:r w:rsidRPr="00ED02FF">
        <w:t>de</w:t>
      </w:r>
      <w:r w:rsidR="005E2F6F">
        <w:t xml:space="preserve"> </w:t>
      </w:r>
      <w:r w:rsidRPr="00ED02FF">
        <w:t>contramăsuri</w:t>
      </w:r>
      <w:r w:rsidR="005E2F6F">
        <w:t xml:space="preserve"> </w:t>
      </w:r>
      <w:r w:rsidRPr="00ED02FF">
        <w:t>medicale</w:t>
      </w:r>
      <w:r w:rsidR="005E2F6F">
        <w:t xml:space="preserve"> </w:t>
      </w:r>
      <w:r w:rsidRPr="00ED02FF">
        <w:t>ca</w:t>
      </w:r>
      <w:r w:rsidR="005E2F6F">
        <w:t xml:space="preserve"> </w:t>
      </w:r>
      <w:r w:rsidRPr="00ED02FF">
        <w:t>alternativă</w:t>
      </w:r>
      <w:r w:rsidR="005E2F6F">
        <w:t xml:space="preserve"> </w:t>
      </w:r>
      <w:r w:rsidRPr="00ED02FF">
        <w:t>sau</w:t>
      </w:r>
      <w:r w:rsidR="005E2F6F">
        <w:t xml:space="preserve"> </w:t>
      </w:r>
      <w:r w:rsidRPr="00ED02FF">
        <w:t>completare</w:t>
      </w:r>
      <w:r w:rsidR="005E2F6F">
        <w:t xml:space="preserve"> </w:t>
      </w:r>
      <w:r w:rsidRPr="00ED02FF">
        <w:t>la</w:t>
      </w:r>
      <w:r w:rsidR="005E2F6F">
        <w:t xml:space="preserve"> </w:t>
      </w:r>
      <w:r w:rsidRPr="00ED02FF">
        <w:t>achizițiile</w:t>
      </w:r>
      <w:r w:rsidR="005E2F6F">
        <w:t xml:space="preserve"> </w:t>
      </w:r>
      <w:r w:rsidRPr="00ED02FF">
        <w:t>publice</w:t>
      </w:r>
      <w:r w:rsidR="005E2F6F">
        <w:t xml:space="preserve"> </w:t>
      </w:r>
      <w:r w:rsidRPr="00ED02FF">
        <w:t>la</w:t>
      </w:r>
      <w:r w:rsidR="005E2F6F">
        <w:t xml:space="preserve"> </w:t>
      </w:r>
      <w:r w:rsidRPr="00ED02FF">
        <w:t>nivel</w:t>
      </w:r>
      <w:r w:rsidR="005E2F6F">
        <w:t xml:space="preserve"> </w:t>
      </w:r>
      <w:r w:rsidRPr="00ED02FF">
        <w:t>național.</w:t>
      </w:r>
    </w:p>
    <w:p w14:paraId="367C4A54" w14:textId="5B281E1A" w:rsidR="00ED02FF" w:rsidRPr="00ED02FF" w:rsidRDefault="00ED02FF" w:rsidP="00EF40EB">
      <w:pPr>
        <w:spacing w:before="60"/>
      </w:pPr>
      <w:r w:rsidRPr="00ED02FF">
        <w:t>Aceasta</w:t>
      </w:r>
      <w:r w:rsidR="005E2F6F">
        <w:t xml:space="preserve"> </w:t>
      </w:r>
      <w:r w:rsidRPr="00ED02FF">
        <w:t>asigură</w:t>
      </w:r>
      <w:r w:rsidR="005E2F6F">
        <w:t xml:space="preserve"> </w:t>
      </w:r>
      <w:r w:rsidRPr="00ED02FF">
        <w:t>un</w:t>
      </w:r>
      <w:r w:rsidR="005E2F6F">
        <w:t xml:space="preserve"> </w:t>
      </w:r>
      <w:r w:rsidRPr="00ED02FF">
        <w:t>acces</w:t>
      </w:r>
      <w:r w:rsidR="005E2F6F">
        <w:t xml:space="preserve"> </w:t>
      </w:r>
      <w:r w:rsidRPr="00ED02FF">
        <w:t>mai</w:t>
      </w:r>
      <w:r w:rsidR="005E2F6F">
        <w:t xml:space="preserve"> </w:t>
      </w:r>
      <w:r w:rsidRPr="00ED02FF">
        <w:t>echitabil</w:t>
      </w:r>
      <w:r w:rsidR="005E2F6F">
        <w:t xml:space="preserve"> </w:t>
      </w:r>
      <w:r w:rsidRPr="00ED02FF">
        <w:t>la</w:t>
      </w:r>
      <w:r w:rsidR="005E2F6F">
        <w:t xml:space="preserve"> </w:t>
      </w:r>
      <w:r w:rsidRPr="00ED02FF">
        <w:t>contramăsuri</w:t>
      </w:r>
      <w:r w:rsidR="005E2F6F">
        <w:t xml:space="preserve"> </w:t>
      </w:r>
      <w:r w:rsidRPr="00ED02FF">
        <w:t>medicale</w:t>
      </w:r>
      <w:r w:rsidR="005E2F6F">
        <w:t xml:space="preserve"> </w:t>
      </w:r>
      <w:r w:rsidRPr="00ED02FF">
        <w:t>specifice</w:t>
      </w:r>
      <w:r w:rsidR="005E2F6F">
        <w:t xml:space="preserve"> </w:t>
      </w:r>
      <w:r w:rsidRPr="00ED02FF">
        <w:t>și</w:t>
      </w:r>
      <w:r w:rsidR="005E2F6F">
        <w:t xml:space="preserve"> </w:t>
      </w:r>
      <w:r w:rsidRPr="00ED02FF">
        <w:t>îmbunătățește</w:t>
      </w:r>
      <w:r w:rsidR="005E2F6F">
        <w:t xml:space="preserve"> </w:t>
      </w:r>
      <w:r w:rsidRPr="00ED02FF">
        <w:t>securitatea</w:t>
      </w:r>
      <w:r w:rsidR="005E2F6F">
        <w:t xml:space="preserve"> </w:t>
      </w:r>
      <w:r w:rsidRPr="00ED02FF">
        <w:t>aprovizionării,</w:t>
      </w:r>
      <w:r w:rsidR="005E2F6F">
        <w:t xml:space="preserve"> </w:t>
      </w:r>
      <w:r w:rsidRPr="00ED02FF">
        <w:t>precum</w:t>
      </w:r>
      <w:r w:rsidR="005E2F6F">
        <w:t xml:space="preserve"> </w:t>
      </w:r>
      <w:r w:rsidRPr="00ED02FF">
        <w:t>și</w:t>
      </w:r>
      <w:r w:rsidR="005E2F6F">
        <w:t xml:space="preserve"> </w:t>
      </w:r>
      <w:r w:rsidRPr="00ED02FF">
        <w:t>prețuri</w:t>
      </w:r>
      <w:r w:rsidR="005E2F6F">
        <w:t xml:space="preserve"> </w:t>
      </w:r>
      <w:r w:rsidRPr="00ED02FF">
        <w:t>mai</w:t>
      </w:r>
      <w:r w:rsidR="005E2F6F">
        <w:t xml:space="preserve"> </w:t>
      </w:r>
      <w:r w:rsidRPr="00ED02FF">
        <w:t>echilibrate</w:t>
      </w:r>
      <w:r w:rsidR="005E2F6F">
        <w:t xml:space="preserve"> </w:t>
      </w:r>
      <w:r w:rsidRPr="00ED02FF">
        <w:t>pentru</w:t>
      </w:r>
      <w:r w:rsidR="005E2F6F">
        <w:t xml:space="preserve"> </w:t>
      </w:r>
      <w:r w:rsidRPr="00ED02FF">
        <w:t>țările</w:t>
      </w:r>
      <w:r w:rsidR="005E2F6F">
        <w:t xml:space="preserve"> </w:t>
      </w:r>
      <w:r w:rsidRPr="00ED02FF">
        <w:t>UE</w:t>
      </w:r>
      <w:r w:rsidR="005E2F6F">
        <w:t xml:space="preserve"> </w:t>
      </w:r>
      <w:r w:rsidRPr="00ED02FF">
        <w:t>participante.</w:t>
      </w:r>
    </w:p>
    <w:p w14:paraId="593C5593" w14:textId="4D2E33A1" w:rsidR="00ED02FF" w:rsidRPr="00ED02FF" w:rsidRDefault="00ED02FF" w:rsidP="00EF40EB">
      <w:pPr>
        <w:spacing w:before="60"/>
      </w:pPr>
      <w:r w:rsidRPr="00ED02FF">
        <w:t>În</w:t>
      </w:r>
      <w:r w:rsidR="005E2F6F">
        <w:t xml:space="preserve"> </w:t>
      </w:r>
      <w:r w:rsidRPr="00ED02FF">
        <w:t>cazul</w:t>
      </w:r>
      <w:r w:rsidR="005E2F6F">
        <w:t xml:space="preserve"> </w:t>
      </w:r>
      <w:r w:rsidRPr="00ED02FF">
        <w:t>în</w:t>
      </w:r>
      <w:r w:rsidR="005E2F6F">
        <w:t xml:space="preserve"> </w:t>
      </w:r>
      <w:r w:rsidRPr="00ED02FF">
        <w:t>care</w:t>
      </w:r>
      <w:r w:rsidR="005E2F6F">
        <w:t xml:space="preserve"> </w:t>
      </w:r>
      <w:r w:rsidRPr="00ED02FF">
        <w:t>cel</w:t>
      </w:r>
      <w:r w:rsidR="005E2F6F">
        <w:t xml:space="preserve"> </w:t>
      </w:r>
      <w:r w:rsidRPr="00ED02FF">
        <w:t>puțin</w:t>
      </w:r>
      <w:r w:rsidR="005E2F6F">
        <w:t xml:space="preserve"> </w:t>
      </w:r>
      <w:r w:rsidRPr="00ED02FF">
        <w:t>4</w:t>
      </w:r>
      <w:r w:rsidR="005E2F6F">
        <w:t xml:space="preserve"> </w:t>
      </w:r>
      <w:r w:rsidRPr="00ED02FF">
        <w:t>dintre</w:t>
      </w:r>
      <w:r w:rsidR="005E2F6F">
        <w:t xml:space="preserve"> </w:t>
      </w:r>
      <w:r w:rsidRPr="00ED02FF">
        <w:t>cele</w:t>
      </w:r>
      <w:r w:rsidR="005E2F6F">
        <w:t xml:space="preserve"> </w:t>
      </w:r>
      <w:r w:rsidRPr="00ED02FF">
        <w:t>36</w:t>
      </w:r>
      <w:r w:rsidR="005E2F6F">
        <w:t xml:space="preserve"> </w:t>
      </w:r>
      <w:r w:rsidRPr="00ED02FF">
        <w:t>de</w:t>
      </w:r>
      <w:r w:rsidR="005E2F6F">
        <w:t xml:space="preserve"> </w:t>
      </w:r>
      <w:r w:rsidRPr="00ED02FF">
        <w:t>țări</w:t>
      </w:r>
      <w:r w:rsidR="005E2F6F">
        <w:t xml:space="preserve"> </w:t>
      </w:r>
      <w:r w:rsidRPr="00ED02FF">
        <w:t>participante</w:t>
      </w:r>
      <w:r w:rsidR="005E2F6F">
        <w:t xml:space="preserve"> </w:t>
      </w:r>
      <w:r w:rsidRPr="00ED02FF">
        <w:t>sunt</w:t>
      </w:r>
      <w:r w:rsidR="005E2F6F">
        <w:t xml:space="preserve"> </w:t>
      </w:r>
      <w:r w:rsidRPr="00ED02FF">
        <w:t>interesate</w:t>
      </w:r>
      <w:r w:rsidR="005E2F6F">
        <w:t xml:space="preserve"> </w:t>
      </w:r>
      <w:r w:rsidRPr="00ED02FF">
        <w:t>să</w:t>
      </w:r>
      <w:r w:rsidR="005E2F6F">
        <w:t xml:space="preserve"> </w:t>
      </w:r>
      <w:r w:rsidRPr="00ED02FF">
        <w:t>achiziționeze</w:t>
      </w:r>
      <w:r w:rsidR="005E2F6F">
        <w:t xml:space="preserve"> </w:t>
      </w:r>
      <w:r w:rsidRPr="00ED02FF">
        <w:t>în</w:t>
      </w:r>
      <w:r w:rsidR="005E2F6F">
        <w:t xml:space="preserve"> </w:t>
      </w:r>
      <w:r w:rsidRPr="00ED02FF">
        <w:t>comun</w:t>
      </w:r>
      <w:r w:rsidR="005E2F6F">
        <w:t xml:space="preserve"> </w:t>
      </w:r>
      <w:r w:rsidRPr="00ED02FF">
        <w:t>o</w:t>
      </w:r>
      <w:r w:rsidR="005E2F6F">
        <w:t xml:space="preserve"> </w:t>
      </w:r>
      <w:r w:rsidRPr="00ED02FF">
        <w:t>contramăsură</w:t>
      </w:r>
      <w:r w:rsidR="005E2F6F">
        <w:t xml:space="preserve"> </w:t>
      </w:r>
      <w:r w:rsidRPr="00ED02FF">
        <w:t>medicală,</w:t>
      </w:r>
      <w:r w:rsidR="005E2F6F">
        <w:t xml:space="preserve"> </w:t>
      </w:r>
      <w:r w:rsidRPr="00ED02FF">
        <w:t>HERA</w:t>
      </w:r>
      <w:r w:rsidR="005E2F6F">
        <w:t xml:space="preserve"> </w:t>
      </w:r>
      <w:r w:rsidRPr="00ED02FF">
        <w:t>poate</w:t>
      </w:r>
      <w:r w:rsidR="005E2F6F">
        <w:t xml:space="preserve"> </w:t>
      </w:r>
      <w:r w:rsidRPr="00ED02FF">
        <w:t>lansa</w:t>
      </w:r>
      <w:r w:rsidR="005E2F6F">
        <w:t xml:space="preserve"> </w:t>
      </w:r>
      <w:r w:rsidRPr="00ED02FF">
        <w:t>procedura</w:t>
      </w:r>
      <w:r w:rsidR="005E2F6F">
        <w:t xml:space="preserve"> </w:t>
      </w:r>
      <w:r w:rsidRPr="00ED02FF">
        <w:t>de</w:t>
      </w:r>
      <w:r w:rsidR="005E2F6F">
        <w:t xml:space="preserve"> </w:t>
      </w:r>
      <w:r w:rsidRPr="00ED02FF">
        <w:t>achiziții</w:t>
      </w:r>
      <w:r w:rsidR="005E2F6F">
        <w:t xml:space="preserve"> </w:t>
      </w:r>
      <w:r w:rsidRPr="00ED02FF">
        <w:t>publice.</w:t>
      </w:r>
      <w:r w:rsidR="005E2F6F">
        <w:t xml:space="preserve"> </w:t>
      </w:r>
      <w:r w:rsidRPr="00ED02FF">
        <w:t>14</w:t>
      </w:r>
      <w:r w:rsidR="005E2F6F">
        <w:t xml:space="preserve"> </w:t>
      </w:r>
      <w:r w:rsidRPr="00ED02FF">
        <w:t>state</w:t>
      </w:r>
      <w:r w:rsidR="005E2F6F">
        <w:t xml:space="preserve"> </w:t>
      </w:r>
      <w:r w:rsidRPr="00ED02FF">
        <w:t>membre</w:t>
      </w:r>
      <w:r w:rsidR="005E2F6F">
        <w:t xml:space="preserve"> </w:t>
      </w:r>
      <w:r w:rsidRPr="00ED02FF">
        <w:t>participă</w:t>
      </w:r>
      <w:r w:rsidR="005E2F6F">
        <w:t xml:space="preserve"> </w:t>
      </w:r>
      <w:r w:rsidRPr="00ED02FF">
        <w:t>la</w:t>
      </w:r>
      <w:r w:rsidR="005E2F6F">
        <w:t xml:space="preserve"> </w:t>
      </w:r>
      <w:r w:rsidRPr="00ED02FF">
        <w:t>achiziționarea</w:t>
      </w:r>
      <w:r w:rsidR="005E2F6F">
        <w:t xml:space="preserve"> </w:t>
      </w:r>
      <w:r w:rsidRPr="00ED02FF">
        <w:t>în</w:t>
      </w:r>
      <w:r w:rsidR="005E2F6F">
        <w:t xml:space="preserve"> </w:t>
      </w:r>
      <w:r w:rsidRPr="00ED02FF">
        <w:t>comun</w:t>
      </w:r>
      <w:r w:rsidR="005E2F6F">
        <w:t xml:space="preserve"> </w:t>
      </w:r>
      <w:r w:rsidRPr="00ED02FF">
        <w:t>a</w:t>
      </w:r>
      <w:r w:rsidR="005E2F6F">
        <w:t xml:space="preserve"> </w:t>
      </w:r>
      <w:r w:rsidRPr="00ED02FF">
        <w:t>vaccinului</w:t>
      </w:r>
      <w:r w:rsidR="005E2F6F">
        <w:t xml:space="preserve"> </w:t>
      </w:r>
      <w:r w:rsidRPr="00ED02FF">
        <w:t>împotriva</w:t>
      </w:r>
      <w:r w:rsidR="005E2F6F">
        <w:t xml:space="preserve"> </w:t>
      </w:r>
      <w:r w:rsidRPr="00ED02FF">
        <w:t>variolei</w:t>
      </w:r>
      <w:r w:rsidR="005E2F6F">
        <w:t xml:space="preserve"> </w:t>
      </w:r>
      <w:r w:rsidRPr="00ED02FF">
        <w:t>maimuței,</w:t>
      </w:r>
      <w:r w:rsidR="005E2F6F">
        <w:t xml:space="preserve"> </w:t>
      </w:r>
      <w:r w:rsidRPr="00ED02FF">
        <w:t>anunțată</w:t>
      </w:r>
      <w:r w:rsidR="005E2F6F">
        <w:t xml:space="preserve"> </w:t>
      </w:r>
      <w:r w:rsidRPr="00ED02FF">
        <w:t>astăzi.</w:t>
      </w:r>
    </w:p>
    <w:p w14:paraId="7AABD92B" w14:textId="2FD1FC83" w:rsidR="00ED02FF" w:rsidRPr="00ED02FF" w:rsidRDefault="00ED02FF" w:rsidP="00EF40EB">
      <w:pPr>
        <w:spacing w:before="60"/>
      </w:pPr>
      <w:r w:rsidRPr="00ED02FF">
        <w:t>HERA</w:t>
      </w:r>
      <w:r w:rsidR="005E2F6F">
        <w:t xml:space="preserve"> </w:t>
      </w:r>
      <w:r w:rsidRPr="00ED02FF">
        <w:t>continuă</w:t>
      </w:r>
      <w:r w:rsidR="005E2F6F">
        <w:t xml:space="preserve"> </w:t>
      </w:r>
      <w:r w:rsidRPr="00ED02FF">
        <w:t>să</w:t>
      </w:r>
      <w:r w:rsidR="005E2F6F">
        <w:t xml:space="preserve"> </w:t>
      </w:r>
      <w:r w:rsidRPr="00ED02FF">
        <w:t>colaboreze</w:t>
      </w:r>
      <w:r w:rsidR="005E2F6F">
        <w:t xml:space="preserve"> </w:t>
      </w:r>
      <w:r w:rsidRPr="00ED02FF">
        <w:t>îndeaproape</w:t>
      </w:r>
      <w:r w:rsidR="005E2F6F">
        <w:t xml:space="preserve"> </w:t>
      </w:r>
      <w:r w:rsidRPr="00ED02FF">
        <w:t>cu</w:t>
      </w:r>
      <w:r w:rsidR="005E2F6F">
        <w:t xml:space="preserve"> </w:t>
      </w:r>
      <w:r w:rsidRPr="00ED02FF">
        <w:t>țările</w:t>
      </w:r>
      <w:r w:rsidR="005E2F6F">
        <w:t xml:space="preserve"> </w:t>
      </w:r>
      <w:r w:rsidRPr="00ED02FF">
        <w:t>participante</w:t>
      </w:r>
      <w:r w:rsidR="005E2F6F">
        <w:t xml:space="preserve"> </w:t>
      </w:r>
      <w:r w:rsidRPr="00ED02FF">
        <w:t>pentru</w:t>
      </w:r>
      <w:r w:rsidR="005E2F6F">
        <w:t xml:space="preserve"> </w:t>
      </w:r>
      <w:r w:rsidRPr="00ED02FF">
        <w:t>a</w:t>
      </w:r>
      <w:r w:rsidR="005E2F6F">
        <w:t xml:space="preserve"> </w:t>
      </w:r>
      <w:r w:rsidRPr="00ED02FF">
        <w:t>identifica</w:t>
      </w:r>
      <w:r w:rsidR="005E2F6F">
        <w:t xml:space="preserve"> </w:t>
      </w:r>
      <w:r w:rsidRPr="00ED02FF">
        <w:t>și</w:t>
      </w:r>
      <w:r w:rsidR="005E2F6F">
        <w:t xml:space="preserve"> </w:t>
      </w:r>
      <w:r w:rsidRPr="00ED02FF">
        <w:t>implementa</w:t>
      </w:r>
      <w:r w:rsidR="005E2F6F">
        <w:t xml:space="preserve"> </w:t>
      </w:r>
      <w:r w:rsidRPr="00ED02FF">
        <w:t>priorități,</w:t>
      </w:r>
      <w:r w:rsidR="005E2F6F">
        <w:t xml:space="preserve"> </w:t>
      </w:r>
      <w:r w:rsidRPr="00ED02FF">
        <w:t>cum</w:t>
      </w:r>
      <w:r w:rsidR="005E2F6F">
        <w:t xml:space="preserve"> </w:t>
      </w:r>
      <w:r w:rsidRPr="00ED02FF">
        <w:t>ar</w:t>
      </w:r>
      <w:r w:rsidR="005E2F6F">
        <w:t xml:space="preserve"> </w:t>
      </w:r>
      <w:r w:rsidRPr="00ED02FF">
        <w:t>fi</w:t>
      </w:r>
      <w:r w:rsidR="005E2F6F">
        <w:t xml:space="preserve"> </w:t>
      </w:r>
      <w:r w:rsidRPr="00ED02FF">
        <w:t>vaccinurile</w:t>
      </w:r>
      <w:r w:rsidR="005E2F6F">
        <w:t xml:space="preserve"> </w:t>
      </w:r>
      <w:r w:rsidRPr="00ED02FF">
        <w:t>sau</w:t>
      </w:r>
      <w:r w:rsidR="005E2F6F">
        <w:t xml:space="preserve"> </w:t>
      </w:r>
      <w:r w:rsidRPr="00ED02FF">
        <w:t>tratamentele,</w:t>
      </w:r>
      <w:r w:rsidR="005E2F6F">
        <w:t xml:space="preserve"> </w:t>
      </w:r>
      <w:r w:rsidRPr="00ED02FF">
        <w:t>în</w:t>
      </w:r>
      <w:r w:rsidR="005E2F6F">
        <w:t xml:space="preserve"> </w:t>
      </w:r>
      <w:r w:rsidRPr="00ED02FF">
        <w:t>vederea</w:t>
      </w:r>
      <w:r w:rsidR="005E2F6F">
        <w:t xml:space="preserve"> </w:t>
      </w:r>
      <w:r w:rsidRPr="00ED02FF">
        <w:t>organizării</w:t>
      </w:r>
      <w:r w:rsidR="005E2F6F">
        <w:t xml:space="preserve"> </w:t>
      </w:r>
      <w:r w:rsidRPr="00ED02FF">
        <w:t>de</w:t>
      </w:r>
      <w:r w:rsidR="005E2F6F">
        <w:t xml:space="preserve"> </w:t>
      </w:r>
      <w:r w:rsidRPr="00ED02FF">
        <w:t>achiziții</w:t>
      </w:r>
      <w:r w:rsidR="005E2F6F">
        <w:t xml:space="preserve"> </w:t>
      </w:r>
      <w:r w:rsidRPr="00ED02FF">
        <w:t>publice</w:t>
      </w:r>
      <w:r w:rsidR="005E2F6F">
        <w:t xml:space="preserve"> </w:t>
      </w:r>
      <w:r w:rsidRPr="00ED02FF">
        <w:t>comune.</w:t>
      </w:r>
    </w:p>
    <w:p w14:paraId="2DB72E9F" w14:textId="5D0030B0" w:rsidR="00ED02FF" w:rsidRPr="00ED02FF" w:rsidRDefault="00ED02FF" w:rsidP="00EF40EB">
      <w:pPr>
        <w:spacing w:before="60"/>
      </w:pPr>
      <w:r w:rsidRPr="00ED02FF">
        <w:rPr>
          <w:b/>
          <w:bCs/>
        </w:rPr>
        <w:t>Informații</w:t>
      </w:r>
      <w:r w:rsidR="005E2F6F">
        <w:rPr>
          <w:b/>
          <w:bCs/>
        </w:rPr>
        <w:t xml:space="preserve"> </w:t>
      </w:r>
      <w:r w:rsidRPr="00ED02FF">
        <w:rPr>
          <w:b/>
          <w:bCs/>
        </w:rPr>
        <w:t>suplimentare</w:t>
      </w:r>
    </w:p>
    <w:p w14:paraId="67846818" w14:textId="26EC3AC6" w:rsidR="00ED02FF" w:rsidRPr="00ED02FF" w:rsidRDefault="00034870" w:rsidP="00EF40EB">
      <w:pPr>
        <w:spacing w:before="60"/>
      </w:pPr>
      <w:hyperlink r:id="rId207" w:history="1">
        <w:r w:rsidR="00ED02FF" w:rsidRPr="00ED02FF">
          <w:rPr>
            <w:rStyle w:val="Hyperlink"/>
            <w:szCs w:val="24"/>
          </w:rPr>
          <w:t>Asigurarea</w:t>
        </w:r>
        <w:r w:rsidR="005E2F6F">
          <w:rPr>
            <w:rStyle w:val="Hyperlink"/>
            <w:szCs w:val="24"/>
          </w:rPr>
          <w:t xml:space="preserve"> </w:t>
        </w:r>
        <w:r w:rsidR="00ED02FF" w:rsidRPr="00ED02FF">
          <w:rPr>
            <w:rStyle w:val="Hyperlink"/>
            <w:szCs w:val="24"/>
          </w:rPr>
          <w:t>disponibilității</w:t>
        </w:r>
        <w:r w:rsidR="005E2F6F">
          <w:rPr>
            <w:rStyle w:val="Hyperlink"/>
            <w:szCs w:val="24"/>
          </w:rPr>
          <w:t xml:space="preserve"> </w:t>
        </w:r>
        <w:r w:rsidR="00ED02FF" w:rsidRPr="00ED02FF">
          <w:rPr>
            <w:rStyle w:val="Hyperlink"/>
            <w:szCs w:val="24"/>
          </w:rPr>
          <w:t>materialelor</w:t>
        </w:r>
        <w:r w:rsidR="005E2F6F">
          <w:rPr>
            <w:rStyle w:val="Hyperlink"/>
            <w:szCs w:val="24"/>
          </w:rPr>
          <w:t xml:space="preserve"> </w:t>
        </w:r>
        <w:r w:rsidR="00ED02FF" w:rsidRPr="00ED02FF">
          <w:rPr>
            <w:rStyle w:val="Hyperlink"/>
            <w:szCs w:val="24"/>
          </w:rPr>
          <w:t>și</w:t>
        </w:r>
        <w:r w:rsidR="005E2F6F">
          <w:rPr>
            <w:rStyle w:val="Hyperlink"/>
            <w:szCs w:val="24"/>
          </w:rPr>
          <w:t xml:space="preserve"> </w:t>
        </w:r>
        <w:r w:rsidR="00ED02FF" w:rsidRPr="00ED02FF">
          <w:rPr>
            <w:rStyle w:val="Hyperlink"/>
            <w:szCs w:val="24"/>
          </w:rPr>
          <w:t>echipamentelor</w:t>
        </w:r>
      </w:hyperlink>
    </w:p>
    <w:p w14:paraId="5D9A54DB" w14:textId="2E93D569" w:rsidR="00ED02FF" w:rsidRPr="00ED02FF" w:rsidRDefault="00034870" w:rsidP="00EF40EB">
      <w:pPr>
        <w:spacing w:before="60"/>
      </w:pPr>
      <w:hyperlink r:id="rId208" w:history="1">
        <w:r w:rsidR="00ED02FF" w:rsidRPr="00ED02FF">
          <w:rPr>
            <w:rStyle w:val="Hyperlink"/>
            <w:szCs w:val="24"/>
          </w:rPr>
          <w:t>Achizițiile</w:t>
        </w:r>
        <w:r w:rsidR="005E2F6F">
          <w:rPr>
            <w:rStyle w:val="Hyperlink"/>
            <w:szCs w:val="24"/>
          </w:rPr>
          <w:t xml:space="preserve"> </w:t>
        </w:r>
        <w:r w:rsidR="00ED02FF" w:rsidRPr="00ED02FF">
          <w:rPr>
            <w:rStyle w:val="Hyperlink"/>
            <w:szCs w:val="24"/>
          </w:rPr>
          <w:t>publice</w:t>
        </w:r>
        <w:r w:rsidR="005E2F6F">
          <w:rPr>
            <w:rStyle w:val="Hyperlink"/>
            <w:szCs w:val="24"/>
          </w:rPr>
          <w:t xml:space="preserve"> </w:t>
        </w:r>
        <w:r w:rsidR="00ED02FF" w:rsidRPr="00ED02FF">
          <w:rPr>
            <w:rStyle w:val="Hyperlink"/>
            <w:szCs w:val="24"/>
          </w:rPr>
          <w:t>comune</w:t>
        </w:r>
        <w:r w:rsidR="005E2F6F">
          <w:rPr>
            <w:rStyle w:val="Hyperlink"/>
            <w:szCs w:val="24"/>
          </w:rPr>
          <w:t xml:space="preserve"> </w:t>
        </w:r>
        <w:r w:rsidR="00ED02FF" w:rsidRPr="00ED02FF">
          <w:rPr>
            <w:rStyle w:val="Hyperlink"/>
            <w:szCs w:val="24"/>
          </w:rPr>
          <w:t>de</w:t>
        </w:r>
        <w:r w:rsidR="005E2F6F">
          <w:rPr>
            <w:rStyle w:val="Hyperlink"/>
            <w:szCs w:val="24"/>
          </w:rPr>
          <w:t xml:space="preserve"> </w:t>
        </w:r>
        <w:r w:rsidR="00ED02FF" w:rsidRPr="00ED02FF">
          <w:rPr>
            <w:rStyle w:val="Hyperlink"/>
            <w:szCs w:val="24"/>
          </w:rPr>
          <w:t>contramăsuri</w:t>
        </w:r>
        <w:r w:rsidR="005E2F6F">
          <w:rPr>
            <w:rStyle w:val="Hyperlink"/>
            <w:szCs w:val="24"/>
          </w:rPr>
          <w:t xml:space="preserve"> </w:t>
        </w:r>
        <w:r w:rsidR="00ED02FF" w:rsidRPr="00ED02FF">
          <w:rPr>
            <w:rStyle w:val="Hyperlink"/>
            <w:szCs w:val="24"/>
          </w:rPr>
          <w:t>medicale</w:t>
        </w:r>
      </w:hyperlink>
    </w:p>
    <w:p w14:paraId="7C1FE2F9" w14:textId="511A94D8" w:rsidR="00ED02FF" w:rsidRDefault="00ED02FF" w:rsidP="00ED02FF">
      <w:pPr>
        <w:pStyle w:val="Stilsursa"/>
      </w:pPr>
      <w:r w:rsidRPr="00ED02FF">
        <w:t>Sursa:</w:t>
      </w:r>
      <w:r w:rsidR="005E2F6F">
        <w:t xml:space="preserve"> </w:t>
      </w:r>
      <w:hyperlink r:id="rId209" w:history="1">
        <w:r w:rsidRPr="005A7DE8">
          <w:rPr>
            <w:rStyle w:val="Hyperlink"/>
            <w:sz w:val="14"/>
            <w:szCs w:val="24"/>
          </w:rPr>
          <w:t>https://ec.europa.eu/</w:t>
        </w:r>
      </w:hyperlink>
    </w:p>
    <w:p w14:paraId="2C543231" w14:textId="74253A8F" w:rsidR="00ED02FF" w:rsidRDefault="00ED02FF" w:rsidP="00ED02FF">
      <w:pPr>
        <w:pStyle w:val="separatorarticole"/>
      </w:pPr>
      <w:r>
        <w:lastRenderedPageBreak/>
        <w:t>*</w:t>
      </w:r>
    </w:p>
    <w:p w14:paraId="53446C4B" w14:textId="46BA7550" w:rsidR="00ED02FF" w:rsidRDefault="00ED02FF" w:rsidP="00ED02FF">
      <w:pPr>
        <w:pStyle w:val="TitluArticolinINFOUE"/>
        <w:jc w:val="both"/>
      </w:pPr>
      <w:bookmarkStart w:id="184" w:name="_Toc119916308"/>
      <w:r w:rsidRPr="00ED02FF">
        <w:t>Politica</w:t>
      </w:r>
      <w:r w:rsidR="005E2F6F">
        <w:t xml:space="preserve"> </w:t>
      </w:r>
      <w:r w:rsidRPr="00ED02FF">
        <w:t>de</w:t>
      </w:r>
      <w:r w:rsidR="005E2F6F">
        <w:t xml:space="preserve"> </w:t>
      </w:r>
      <w:r w:rsidRPr="00ED02FF">
        <w:t>coeziune</w:t>
      </w:r>
      <w:r w:rsidR="005E2F6F">
        <w:t xml:space="preserve"> </w:t>
      </w:r>
      <w:r w:rsidRPr="00ED02FF">
        <w:t>a</w:t>
      </w:r>
      <w:r w:rsidR="005E2F6F">
        <w:t xml:space="preserve"> </w:t>
      </w:r>
      <w:r w:rsidRPr="00ED02FF">
        <w:t>UE:</w:t>
      </w:r>
      <w:r w:rsidR="005E2F6F">
        <w:t xml:space="preserve"> </w:t>
      </w:r>
      <w:r w:rsidRPr="00ED02FF">
        <w:t>Comisia</w:t>
      </w:r>
      <w:r w:rsidR="005E2F6F">
        <w:t xml:space="preserve"> </w:t>
      </w:r>
      <w:r w:rsidRPr="00ED02FF">
        <w:t>anunță</w:t>
      </w:r>
      <w:r w:rsidR="005E2F6F">
        <w:t xml:space="preserve"> </w:t>
      </w:r>
      <w:r w:rsidRPr="00ED02FF">
        <w:t>câștigătorii</w:t>
      </w:r>
      <w:r w:rsidR="005E2F6F">
        <w:t xml:space="preserve"> </w:t>
      </w:r>
      <w:r w:rsidRPr="00ED02FF">
        <w:t>premiilor</w:t>
      </w:r>
      <w:r w:rsidR="005E2F6F">
        <w:t xml:space="preserve"> </w:t>
      </w:r>
      <w:r w:rsidRPr="00ED02FF">
        <w:t>REGIOSTARS</w:t>
      </w:r>
      <w:r w:rsidR="005E2F6F">
        <w:t xml:space="preserve"> </w:t>
      </w:r>
      <w:r w:rsidRPr="00ED02FF">
        <w:t>din</w:t>
      </w:r>
      <w:r w:rsidR="005E2F6F">
        <w:t xml:space="preserve"> </w:t>
      </w:r>
      <w:r w:rsidRPr="00ED02FF">
        <w:t>2022</w:t>
      </w:r>
      <w:bookmarkEnd w:id="184"/>
    </w:p>
    <w:p w14:paraId="6B737DD7" w14:textId="2B574AA5" w:rsidR="00ED02FF" w:rsidRPr="00ED02FF" w:rsidRDefault="00DF59EA" w:rsidP="00ED02FF">
      <w:pPr>
        <w:jc w:val="both"/>
      </w:pPr>
      <w:r>
        <w:rPr>
          <w:noProof/>
          <w:lang w:eastAsia="ro-RO"/>
        </w:rPr>
        <w:drawing>
          <wp:anchor distT="0" distB="0" distL="114300" distR="114300" simplePos="0" relativeHeight="252084224" behindDoc="0" locked="0" layoutInCell="1" allowOverlap="1" wp14:anchorId="5C3AF6D0" wp14:editId="0317DBC2">
            <wp:simplePos x="0" y="0"/>
            <wp:positionH relativeFrom="column">
              <wp:posOffset>2540</wp:posOffset>
            </wp:positionH>
            <wp:positionV relativeFrom="paragraph">
              <wp:posOffset>36195</wp:posOffset>
            </wp:positionV>
            <wp:extent cx="2743200" cy="1188414"/>
            <wp:effectExtent l="0" t="0" r="0" b="0"/>
            <wp:wrapSquare wrapText="bothSides"/>
            <wp:docPr id="26" name="Imagine 26"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nne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743200" cy="1188414"/>
                    </a:xfrm>
                    <a:prstGeom prst="rect">
                      <a:avLst/>
                    </a:prstGeom>
                    <a:noFill/>
                    <a:ln>
                      <a:noFill/>
                    </a:ln>
                  </pic:spPr>
                </pic:pic>
              </a:graphicData>
            </a:graphic>
          </wp:anchor>
        </w:drawing>
      </w:r>
      <w:r w:rsidR="00ED02FF" w:rsidRPr="00ED02FF">
        <w:t>Comisia</w:t>
      </w:r>
      <w:r w:rsidR="005E2F6F">
        <w:t xml:space="preserve"> </w:t>
      </w:r>
      <w:r w:rsidR="00ED02FF" w:rsidRPr="00ED02FF">
        <w:t>a</w:t>
      </w:r>
      <w:r w:rsidR="005E2F6F">
        <w:t xml:space="preserve"> </w:t>
      </w:r>
      <w:r w:rsidR="00ED02FF" w:rsidRPr="00ED02FF">
        <w:t>anunțat</w:t>
      </w:r>
      <w:r w:rsidR="005E2F6F">
        <w:t xml:space="preserve"> </w:t>
      </w:r>
      <w:r w:rsidR="00ED02FF" w:rsidRPr="00ED02FF">
        <w:t>câștigătorii</w:t>
      </w:r>
      <w:r w:rsidR="005E2F6F">
        <w:t xml:space="preserve"> </w:t>
      </w:r>
      <w:hyperlink r:id="rId211" w:history="1">
        <w:r w:rsidR="00ED02FF" w:rsidRPr="00ED02FF">
          <w:rPr>
            <w:rStyle w:val="Hyperlink"/>
            <w:szCs w:val="24"/>
          </w:rPr>
          <w:t>Premiilor</w:t>
        </w:r>
        <w:r w:rsidR="005E2F6F">
          <w:rPr>
            <w:rStyle w:val="Hyperlink"/>
            <w:szCs w:val="24"/>
          </w:rPr>
          <w:t xml:space="preserve"> </w:t>
        </w:r>
        <w:r w:rsidR="00ED02FF" w:rsidRPr="00ED02FF">
          <w:rPr>
            <w:rStyle w:val="Hyperlink"/>
            <w:szCs w:val="24"/>
          </w:rPr>
          <w:t>REGIOSTARS</w:t>
        </w:r>
      </w:hyperlink>
      <w:r w:rsidR="005E2F6F">
        <w:t xml:space="preserve"> </w:t>
      </w:r>
      <w:r w:rsidR="00ED02FF" w:rsidRPr="00ED02FF">
        <w:t>din</w:t>
      </w:r>
      <w:r w:rsidR="005E2F6F">
        <w:t xml:space="preserve"> </w:t>
      </w:r>
      <w:r w:rsidR="00ED02FF" w:rsidRPr="00ED02FF">
        <w:t>2022</w:t>
      </w:r>
      <w:r w:rsidR="005E2F6F">
        <w:t xml:space="preserve"> </w:t>
      </w:r>
      <w:r w:rsidR="00ED02FF" w:rsidRPr="00ED02FF">
        <w:t>pentru</w:t>
      </w:r>
      <w:r w:rsidR="005E2F6F">
        <w:t xml:space="preserve"> </w:t>
      </w:r>
      <w:r w:rsidR="00ED02FF" w:rsidRPr="00ED02FF">
        <w:t>cele</w:t>
      </w:r>
      <w:r w:rsidR="005E2F6F">
        <w:t xml:space="preserve"> </w:t>
      </w:r>
      <w:r w:rsidR="00ED02FF" w:rsidRPr="00ED02FF">
        <w:t>mai</w:t>
      </w:r>
      <w:r w:rsidR="005E2F6F">
        <w:t xml:space="preserve"> </w:t>
      </w:r>
      <w:r w:rsidR="00ED02FF" w:rsidRPr="00ED02FF">
        <w:t>bune</w:t>
      </w:r>
      <w:r w:rsidR="005E2F6F">
        <w:t xml:space="preserve"> </w:t>
      </w:r>
      <w:r w:rsidR="00ED02FF" w:rsidRPr="00ED02FF">
        <w:t>proiecte</w:t>
      </w:r>
      <w:r w:rsidR="005E2F6F">
        <w:t xml:space="preserve"> </w:t>
      </w:r>
      <w:r w:rsidR="00ED02FF" w:rsidRPr="00ED02FF">
        <w:t>din</w:t>
      </w:r>
      <w:r w:rsidR="005E2F6F">
        <w:t xml:space="preserve"> </w:t>
      </w:r>
      <w:r w:rsidR="00ED02FF" w:rsidRPr="00ED02FF">
        <w:t>UE</w:t>
      </w:r>
      <w:r w:rsidR="005E2F6F">
        <w:t xml:space="preserve"> </w:t>
      </w:r>
      <w:r w:rsidR="00ED02FF" w:rsidRPr="00ED02FF">
        <w:t>sprijinite</w:t>
      </w:r>
      <w:r w:rsidR="005E2F6F">
        <w:t xml:space="preserve"> </w:t>
      </w:r>
      <w:r w:rsidR="00ED02FF" w:rsidRPr="00ED02FF">
        <w:t>de</w:t>
      </w:r>
      <w:r w:rsidR="005E2F6F">
        <w:t xml:space="preserve"> </w:t>
      </w:r>
      <w:r w:rsidR="00ED02FF" w:rsidRPr="00ED02FF">
        <w:t>politica</w:t>
      </w:r>
      <w:r w:rsidR="005E2F6F">
        <w:t xml:space="preserve"> </w:t>
      </w:r>
      <w:r w:rsidR="00ED02FF" w:rsidRPr="00ED02FF">
        <w:t>de</w:t>
      </w:r>
      <w:r w:rsidR="005E2F6F">
        <w:t xml:space="preserve"> </w:t>
      </w:r>
      <w:r w:rsidR="00ED02FF" w:rsidRPr="00ED02FF">
        <w:t>coeziune.</w:t>
      </w:r>
      <w:r w:rsidR="005E2F6F">
        <w:t xml:space="preserve"> </w:t>
      </w:r>
      <w:r w:rsidR="00ED02FF" w:rsidRPr="00ED02FF">
        <w:t>Pentru</w:t>
      </w:r>
      <w:r w:rsidR="005E2F6F">
        <w:t xml:space="preserve"> </w:t>
      </w:r>
      <w:r w:rsidR="00ED02FF" w:rsidRPr="00ED02FF">
        <w:t>a</w:t>
      </w:r>
      <w:r w:rsidR="005E2F6F">
        <w:t xml:space="preserve"> </w:t>
      </w:r>
      <w:r w:rsidR="00ED02FF" w:rsidRPr="00ED02FF">
        <w:t>sărbători</w:t>
      </w:r>
      <w:r w:rsidR="005E2F6F">
        <w:t xml:space="preserve"> </w:t>
      </w:r>
      <w:r w:rsidR="00ED02FF" w:rsidRPr="00ED02FF">
        <w:t>cea</w:t>
      </w:r>
      <w:r w:rsidR="005E2F6F">
        <w:t xml:space="preserve"> </w:t>
      </w:r>
      <w:r w:rsidR="00ED02FF" w:rsidRPr="00ED02FF">
        <w:t>de-a</w:t>
      </w:r>
      <w:r w:rsidR="005E2F6F">
        <w:t xml:space="preserve"> </w:t>
      </w:r>
      <w:r w:rsidR="00ED02FF" w:rsidRPr="00ED02FF">
        <w:t>15-a</w:t>
      </w:r>
      <w:r w:rsidR="005E2F6F">
        <w:t xml:space="preserve"> </w:t>
      </w:r>
      <w:r w:rsidR="00ED02FF" w:rsidRPr="00ED02FF">
        <w:t>aniversare</w:t>
      </w:r>
      <w:r w:rsidR="005E2F6F">
        <w:t xml:space="preserve"> </w:t>
      </w:r>
      <w:r w:rsidR="00ED02FF" w:rsidRPr="00ED02FF">
        <w:t>a</w:t>
      </w:r>
      <w:r w:rsidR="005E2F6F">
        <w:t xml:space="preserve"> </w:t>
      </w:r>
      <w:r w:rsidR="00ED02FF" w:rsidRPr="00ED02FF">
        <w:t>premiilor,</w:t>
      </w:r>
      <w:r w:rsidR="005E2F6F">
        <w:t xml:space="preserve"> </w:t>
      </w:r>
      <w:r w:rsidR="00ED02FF" w:rsidRPr="00ED02FF">
        <w:t>au</w:t>
      </w:r>
      <w:r w:rsidR="005E2F6F">
        <w:t xml:space="preserve"> </w:t>
      </w:r>
      <w:r w:rsidR="00ED02FF" w:rsidRPr="00ED02FF">
        <w:t>fost</w:t>
      </w:r>
      <w:r w:rsidR="005E2F6F">
        <w:t xml:space="preserve"> </w:t>
      </w:r>
      <w:r w:rsidR="00ED02FF" w:rsidRPr="00ED02FF">
        <w:t>nominalizate</w:t>
      </w:r>
      <w:r w:rsidR="005E2F6F">
        <w:t xml:space="preserve"> </w:t>
      </w:r>
      <w:r w:rsidR="00ED02FF" w:rsidRPr="00ED02FF">
        <w:t>15</w:t>
      </w:r>
      <w:r w:rsidR="005E2F6F">
        <w:t xml:space="preserve"> </w:t>
      </w:r>
      <w:r w:rsidR="00ED02FF" w:rsidRPr="00ED02FF">
        <w:t>proiecte</w:t>
      </w:r>
      <w:r w:rsidR="005E2F6F">
        <w:t xml:space="preserve"> </w:t>
      </w:r>
      <w:r w:rsidR="00ED02FF" w:rsidRPr="00ED02FF">
        <w:t>ale</w:t>
      </w:r>
      <w:r w:rsidR="005E2F6F">
        <w:t xml:space="preserve"> </w:t>
      </w:r>
      <w:r w:rsidR="00ED02FF" w:rsidRPr="00ED02FF">
        <w:t>finaliștilor</w:t>
      </w:r>
      <w:r w:rsidR="005E2F6F">
        <w:t xml:space="preserve"> </w:t>
      </w:r>
      <w:r w:rsidR="00ED02FF" w:rsidRPr="00ED02FF">
        <w:t>și</w:t>
      </w:r>
      <w:r w:rsidR="005E2F6F">
        <w:t xml:space="preserve"> </w:t>
      </w:r>
      <w:r w:rsidR="00ED02FF" w:rsidRPr="00ED02FF">
        <w:t>câștigătorilor</w:t>
      </w:r>
      <w:r w:rsidR="005E2F6F">
        <w:t xml:space="preserve"> </w:t>
      </w:r>
      <w:r w:rsidR="00ED02FF" w:rsidRPr="00ED02FF">
        <w:t>edițiilor</w:t>
      </w:r>
      <w:r w:rsidR="005E2F6F">
        <w:t xml:space="preserve"> </w:t>
      </w:r>
      <w:r w:rsidR="00ED02FF" w:rsidRPr="00ED02FF">
        <w:t>anterioare.</w:t>
      </w:r>
      <w:r w:rsidR="005E2F6F">
        <w:t xml:space="preserve"> </w:t>
      </w:r>
      <w:r w:rsidR="00ED02FF" w:rsidRPr="00ED02FF">
        <w:t>Un</w:t>
      </w:r>
      <w:r w:rsidR="005E2F6F">
        <w:t xml:space="preserve"> </w:t>
      </w:r>
      <w:r w:rsidR="00ED02FF" w:rsidRPr="00ED02FF">
        <w:t>grup</w:t>
      </w:r>
      <w:r w:rsidR="005E2F6F">
        <w:t xml:space="preserve"> </w:t>
      </w:r>
      <w:r w:rsidR="00ED02FF" w:rsidRPr="00ED02FF">
        <w:t>de</w:t>
      </w:r>
      <w:r w:rsidR="005E2F6F">
        <w:t xml:space="preserve"> </w:t>
      </w:r>
      <w:r w:rsidR="00ED02FF" w:rsidRPr="00ED02FF">
        <w:t>tineri</w:t>
      </w:r>
      <w:r w:rsidR="005E2F6F">
        <w:t xml:space="preserve"> </w:t>
      </w:r>
      <w:r w:rsidR="00ED02FF" w:rsidRPr="00ED02FF">
        <w:t>jurnaliști</w:t>
      </w:r>
      <w:r w:rsidR="005E2F6F">
        <w:t xml:space="preserve"> </w:t>
      </w:r>
      <w:r w:rsidR="00ED02FF" w:rsidRPr="00ED02FF">
        <w:t>au</w:t>
      </w:r>
      <w:r w:rsidR="005E2F6F">
        <w:t xml:space="preserve"> </w:t>
      </w:r>
      <w:r w:rsidR="00ED02FF" w:rsidRPr="00ED02FF">
        <w:t>realizat</w:t>
      </w:r>
      <w:r w:rsidR="005E2F6F">
        <w:t xml:space="preserve"> </w:t>
      </w:r>
      <w:r w:rsidR="00ED02FF" w:rsidRPr="00ED02FF">
        <w:t>documentare</w:t>
      </w:r>
      <w:r w:rsidR="005E2F6F">
        <w:t xml:space="preserve"> </w:t>
      </w:r>
      <w:r w:rsidR="00ED02FF" w:rsidRPr="00ED02FF">
        <w:t>scurte</w:t>
      </w:r>
      <w:r w:rsidR="005E2F6F">
        <w:t xml:space="preserve"> </w:t>
      </w:r>
      <w:r w:rsidR="00ED02FF" w:rsidRPr="00ED02FF">
        <w:t>referitoare</w:t>
      </w:r>
      <w:r w:rsidR="005E2F6F">
        <w:t xml:space="preserve"> </w:t>
      </w:r>
      <w:r w:rsidR="00ED02FF" w:rsidRPr="00ED02FF">
        <w:t>la</w:t>
      </w:r>
      <w:r w:rsidR="005E2F6F">
        <w:t xml:space="preserve"> </w:t>
      </w:r>
      <w:r w:rsidR="00ED02FF" w:rsidRPr="00ED02FF">
        <w:t>modul</w:t>
      </w:r>
      <w:r w:rsidR="005E2F6F">
        <w:t xml:space="preserve"> </w:t>
      </w:r>
      <w:r w:rsidR="00ED02FF" w:rsidRPr="00ED02FF">
        <w:t>în</w:t>
      </w:r>
      <w:r w:rsidR="005E2F6F">
        <w:t xml:space="preserve"> </w:t>
      </w:r>
      <w:r w:rsidR="00ED02FF" w:rsidRPr="00ED02FF">
        <w:t>care</w:t>
      </w:r>
      <w:r w:rsidR="005E2F6F">
        <w:t xml:space="preserve"> </w:t>
      </w:r>
      <w:r w:rsidR="00ED02FF" w:rsidRPr="00ED02FF">
        <w:t>au</w:t>
      </w:r>
      <w:r w:rsidR="005E2F6F">
        <w:t xml:space="preserve"> </w:t>
      </w:r>
      <w:r w:rsidR="00ED02FF" w:rsidRPr="00ED02FF">
        <w:t>evoluat</w:t>
      </w:r>
      <w:r w:rsidR="005E2F6F">
        <w:t xml:space="preserve"> </w:t>
      </w:r>
      <w:r w:rsidR="00ED02FF" w:rsidRPr="00ED02FF">
        <w:t>proiectele</w:t>
      </w:r>
      <w:r w:rsidR="005E2F6F">
        <w:t xml:space="preserve"> </w:t>
      </w:r>
      <w:r w:rsidR="00ED02FF" w:rsidRPr="00ED02FF">
        <w:t>de</w:t>
      </w:r>
      <w:r w:rsidR="005E2F6F">
        <w:t xml:space="preserve"> </w:t>
      </w:r>
      <w:r w:rsidR="00ED02FF" w:rsidRPr="00ED02FF">
        <w:t>la</w:t>
      </w:r>
      <w:r w:rsidR="005E2F6F">
        <w:t xml:space="preserve"> </w:t>
      </w:r>
      <w:r w:rsidR="00ED02FF" w:rsidRPr="00ED02FF">
        <w:t>nominalizările</w:t>
      </w:r>
      <w:r w:rsidR="005E2F6F">
        <w:t xml:space="preserve"> </w:t>
      </w:r>
      <w:r w:rsidR="00ED02FF" w:rsidRPr="00ED02FF">
        <w:t>lor</w:t>
      </w:r>
      <w:r w:rsidR="005E2F6F">
        <w:t xml:space="preserve"> </w:t>
      </w:r>
      <w:r w:rsidR="00ED02FF" w:rsidRPr="00ED02FF">
        <w:t>pentru</w:t>
      </w:r>
      <w:r w:rsidR="005E2F6F">
        <w:t xml:space="preserve"> </w:t>
      </w:r>
      <w:r w:rsidR="00ED02FF" w:rsidRPr="00ED02FF">
        <w:t>premiile</w:t>
      </w:r>
      <w:r w:rsidR="005E2F6F">
        <w:t xml:space="preserve"> </w:t>
      </w:r>
      <w:r w:rsidR="00ED02FF" w:rsidRPr="00ED02FF">
        <w:t>REGIOSTARS.</w:t>
      </w:r>
    </w:p>
    <w:p w14:paraId="48AF94A5" w14:textId="5F4E7608" w:rsidR="00ED02FF" w:rsidRPr="00ED02FF" w:rsidRDefault="00ED02FF" w:rsidP="00ED02FF">
      <w:pPr>
        <w:jc w:val="both"/>
      </w:pPr>
      <w:r w:rsidRPr="00ED02FF">
        <w:t>În</w:t>
      </w:r>
      <w:r w:rsidR="005E2F6F">
        <w:t xml:space="preserve"> </w:t>
      </w:r>
      <w:r w:rsidRPr="00ED02FF">
        <w:t>urma</w:t>
      </w:r>
      <w:r w:rsidR="005E2F6F">
        <w:t xml:space="preserve"> </w:t>
      </w:r>
      <w:r w:rsidRPr="00ED02FF">
        <w:t>unui</w:t>
      </w:r>
      <w:r w:rsidR="005E2F6F">
        <w:t xml:space="preserve"> </w:t>
      </w:r>
      <w:r w:rsidRPr="00ED02FF">
        <w:t>vot</w:t>
      </w:r>
      <w:r w:rsidR="005E2F6F">
        <w:t xml:space="preserve"> </w:t>
      </w:r>
      <w:r w:rsidRPr="00ED02FF">
        <w:t>public,</w:t>
      </w:r>
      <w:r w:rsidR="005E2F6F">
        <w:t xml:space="preserve"> </w:t>
      </w:r>
      <w:r w:rsidRPr="00ED02FF">
        <w:t>comisarul</w:t>
      </w:r>
      <w:r w:rsidR="005E2F6F">
        <w:t xml:space="preserve"> </w:t>
      </w:r>
      <w:r w:rsidRPr="00ED02FF">
        <w:t>pentru</w:t>
      </w:r>
      <w:r w:rsidR="005E2F6F">
        <w:t xml:space="preserve"> </w:t>
      </w:r>
      <w:r w:rsidRPr="00ED02FF">
        <w:t>coeziune</w:t>
      </w:r>
      <w:r w:rsidR="005E2F6F">
        <w:t xml:space="preserve"> </w:t>
      </w:r>
      <w:r w:rsidRPr="00ED02FF">
        <w:t>și</w:t>
      </w:r>
      <w:r w:rsidR="005E2F6F">
        <w:t xml:space="preserve"> </w:t>
      </w:r>
      <w:r w:rsidRPr="00ED02FF">
        <w:t>reforme,</w:t>
      </w:r>
      <w:r w:rsidR="005E2F6F">
        <w:t xml:space="preserve"> </w:t>
      </w:r>
      <w:proofErr w:type="spellStart"/>
      <w:r w:rsidRPr="00ED02FF">
        <w:t>Elisa</w:t>
      </w:r>
      <w:proofErr w:type="spellEnd"/>
      <w:r w:rsidR="005E2F6F">
        <w:t xml:space="preserve"> </w:t>
      </w:r>
      <w:r w:rsidRPr="00ED02FF">
        <w:rPr>
          <w:b/>
          <w:bCs/>
        </w:rPr>
        <w:t>Ferreira</w:t>
      </w:r>
      <w:r w:rsidRPr="00ED02FF">
        <w:t>,</w:t>
      </w:r>
      <w:r w:rsidR="005E2F6F">
        <w:t xml:space="preserve"> </w:t>
      </w:r>
      <w:r w:rsidRPr="00ED02FF">
        <w:t>a</w:t>
      </w:r>
      <w:r w:rsidR="005E2F6F">
        <w:t xml:space="preserve"> </w:t>
      </w:r>
      <w:r w:rsidRPr="00ED02FF">
        <w:t>prezentat</w:t>
      </w:r>
      <w:r w:rsidR="005E2F6F">
        <w:t xml:space="preserve"> </w:t>
      </w:r>
      <w:r w:rsidRPr="00ED02FF">
        <w:t>premiile</w:t>
      </w:r>
      <w:r w:rsidR="005E2F6F">
        <w:t xml:space="preserve"> </w:t>
      </w:r>
      <w:r w:rsidRPr="00ED02FF">
        <w:t>câștigătorilor</w:t>
      </w:r>
      <w:r w:rsidR="005E2F6F">
        <w:t xml:space="preserve"> </w:t>
      </w:r>
      <w:r w:rsidRPr="00ED02FF">
        <w:t>în</w:t>
      </w:r>
      <w:r w:rsidR="005E2F6F">
        <w:t xml:space="preserve"> </w:t>
      </w:r>
      <w:r w:rsidRPr="00ED02FF">
        <w:t>cadrul</w:t>
      </w:r>
      <w:r w:rsidR="005E2F6F">
        <w:t xml:space="preserve"> </w:t>
      </w:r>
      <w:r w:rsidRPr="00ED02FF">
        <w:t>unei</w:t>
      </w:r>
      <w:r w:rsidR="005E2F6F">
        <w:t xml:space="preserve"> </w:t>
      </w:r>
      <w:r w:rsidRPr="00ED02FF">
        <w:t>ceremonii</w:t>
      </w:r>
      <w:r w:rsidR="005E2F6F">
        <w:t xml:space="preserve"> </w:t>
      </w:r>
      <w:r w:rsidRPr="00ED02FF">
        <w:t>organizate</w:t>
      </w:r>
      <w:r w:rsidR="005E2F6F">
        <w:t xml:space="preserve"> </w:t>
      </w:r>
      <w:r w:rsidRPr="00ED02FF">
        <w:t>la</w:t>
      </w:r>
      <w:r w:rsidR="005E2F6F">
        <w:t xml:space="preserve"> </w:t>
      </w:r>
      <w:proofErr w:type="spellStart"/>
      <w:r w:rsidRPr="00ED02FF">
        <w:t>Evora</w:t>
      </w:r>
      <w:proofErr w:type="spellEnd"/>
      <w:r w:rsidRPr="00ED02FF">
        <w:t>,</w:t>
      </w:r>
      <w:r w:rsidR="005E2F6F">
        <w:t xml:space="preserve"> </w:t>
      </w:r>
      <w:r w:rsidRPr="00ED02FF">
        <w:t>în</w:t>
      </w:r>
      <w:r w:rsidR="005E2F6F">
        <w:t xml:space="preserve"> </w:t>
      </w:r>
      <w:r w:rsidRPr="00ED02FF">
        <w:t>Portugalia:</w:t>
      </w:r>
    </w:p>
    <w:p w14:paraId="12E65B61" w14:textId="02872D81" w:rsidR="00ED02FF" w:rsidRPr="00ED02FF" w:rsidRDefault="00ED02FF" w:rsidP="00DF59EA">
      <w:pPr>
        <w:numPr>
          <w:ilvl w:val="0"/>
          <w:numId w:val="16"/>
        </w:numPr>
        <w:jc w:val="both"/>
      </w:pPr>
      <w:r w:rsidRPr="00ED02FF">
        <w:t>Pe</w:t>
      </w:r>
      <w:r w:rsidR="005E2F6F">
        <w:t xml:space="preserve"> </w:t>
      </w:r>
      <w:r w:rsidRPr="00ED02FF">
        <w:rPr>
          <w:b/>
          <w:bCs/>
        </w:rPr>
        <w:t>primul</w:t>
      </w:r>
      <w:r w:rsidR="005E2F6F">
        <w:rPr>
          <w:b/>
          <w:bCs/>
        </w:rPr>
        <w:t xml:space="preserve"> </w:t>
      </w:r>
      <w:r w:rsidRPr="00ED02FF">
        <w:rPr>
          <w:b/>
          <w:bCs/>
        </w:rPr>
        <w:t>loc</w:t>
      </w:r>
      <w:r w:rsidR="005E2F6F">
        <w:rPr>
          <w:b/>
          <w:bCs/>
        </w:rPr>
        <w:t xml:space="preserve"> </w:t>
      </w:r>
      <w:r w:rsidRPr="00ED02FF">
        <w:rPr>
          <w:b/>
          <w:bCs/>
        </w:rPr>
        <w:t>s-a</w:t>
      </w:r>
      <w:r w:rsidR="005E2F6F">
        <w:rPr>
          <w:b/>
          <w:bCs/>
        </w:rPr>
        <w:t xml:space="preserve"> </w:t>
      </w:r>
      <w:r w:rsidRPr="00ED02FF">
        <w:rPr>
          <w:b/>
          <w:bCs/>
        </w:rPr>
        <w:t>clasat</w:t>
      </w:r>
      <w:r w:rsidR="005E2F6F">
        <w:rPr>
          <w:b/>
          <w:bCs/>
        </w:rPr>
        <w:t xml:space="preserve"> </w:t>
      </w:r>
      <w:r w:rsidRPr="00ED02FF">
        <w:rPr>
          <w:b/>
          <w:bCs/>
        </w:rPr>
        <w:t>proiectul</w:t>
      </w:r>
      <w:r w:rsidR="005E2F6F">
        <w:rPr>
          <w:b/>
          <w:bCs/>
        </w:rPr>
        <w:t xml:space="preserve"> </w:t>
      </w:r>
      <w:r w:rsidRPr="00ED02FF">
        <w:rPr>
          <w:b/>
          <w:bCs/>
        </w:rPr>
        <w:t>de</w:t>
      </w:r>
      <w:r w:rsidR="005E2F6F">
        <w:rPr>
          <w:b/>
          <w:bCs/>
        </w:rPr>
        <w:t xml:space="preserve"> </w:t>
      </w:r>
      <w:r w:rsidRPr="00ED02FF">
        <w:rPr>
          <w:b/>
          <w:bCs/>
        </w:rPr>
        <w:t>„reabilitare</w:t>
      </w:r>
      <w:r w:rsidR="005E2F6F">
        <w:rPr>
          <w:b/>
          <w:bCs/>
        </w:rPr>
        <w:t xml:space="preserve"> </w:t>
      </w:r>
      <w:r w:rsidRPr="00ED02FF">
        <w:rPr>
          <w:b/>
          <w:bCs/>
        </w:rPr>
        <w:t>și</w:t>
      </w:r>
      <w:r w:rsidR="005E2F6F">
        <w:rPr>
          <w:b/>
          <w:bCs/>
        </w:rPr>
        <w:t xml:space="preserve"> </w:t>
      </w:r>
      <w:r w:rsidRPr="00ED02FF">
        <w:rPr>
          <w:b/>
          <w:bCs/>
        </w:rPr>
        <w:t>restaurare”</w:t>
      </w:r>
      <w:r w:rsidR="005E2F6F">
        <w:rPr>
          <w:b/>
          <w:bCs/>
        </w:rPr>
        <w:t xml:space="preserve"> </w:t>
      </w:r>
      <w:r w:rsidRPr="00ED02FF">
        <w:rPr>
          <w:b/>
          <w:bCs/>
        </w:rPr>
        <w:t>al</w:t>
      </w:r>
      <w:r w:rsidR="005E2F6F">
        <w:rPr>
          <w:b/>
          <w:bCs/>
        </w:rPr>
        <w:t xml:space="preserve"> </w:t>
      </w:r>
      <w:proofErr w:type="spellStart"/>
      <w:r w:rsidRPr="00ED02FF">
        <w:rPr>
          <w:b/>
          <w:bCs/>
        </w:rPr>
        <w:t>Cittadella</w:t>
      </w:r>
      <w:proofErr w:type="spellEnd"/>
      <w:r w:rsidR="005E2F6F">
        <w:rPr>
          <w:b/>
          <w:bCs/>
        </w:rPr>
        <w:t xml:space="preserve"> </w:t>
      </w:r>
      <w:r w:rsidRPr="00ED02FF">
        <w:rPr>
          <w:b/>
          <w:bCs/>
        </w:rPr>
        <w:t>Gozo,</w:t>
      </w:r>
      <w:r w:rsidR="005E2F6F">
        <w:rPr>
          <w:b/>
          <w:bCs/>
        </w:rPr>
        <w:t xml:space="preserve"> </w:t>
      </w:r>
      <w:r w:rsidRPr="00ED02FF">
        <w:rPr>
          <w:b/>
          <w:bCs/>
        </w:rPr>
        <w:t>în</w:t>
      </w:r>
      <w:r w:rsidR="005E2F6F">
        <w:rPr>
          <w:b/>
          <w:bCs/>
        </w:rPr>
        <w:t xml:space="preserve"> </w:t>
      </w:r>
      <w:r w:rsidRPr="00ED02FF">
        <w:rPr>
          <w:b/>
          <w:bCs/>
        </w:rPr>
        <w:t>Malta.</w:t>
      </w:r>
      <w:r w:rsidR="005E2F6F">
        <w:t xml:space="preserve"> </w:t>
      </w:r>
      <w:r w:rsidRPr="00ED02FF">
        <w:t>Proiectul</w:t>
      </w:r>
      <w:r w:rsidR="005E2F6F">
        <w:t xml:space="preserve"> </w:t>
      </w:r>
      <w:r w:rsidRPr="00ED02FF">
        <w:t>a</w:t>
      </w:r>
      <w:r w:rsidR="005E2F6F">
        <w:t xml:space="preserve"> </w:t>
      </w:r>
      <w:r w:rsidRPr="00ED02FF">
        <w:t>restaurat</w:t>
      </w:r>
      <w:r w:rsidR="005E2F6F">
        <w:t xml:space="preserve"> </w:t>
      </w:r>
      <w:r w:rsidRPr="00ED02FF">
        <w:t>și</w:t>
      </w:r>
      <w:r w:rsidR="005E2F6F">
        <w:t xml:space="preserve"> </w:t>
      </w:r>
      <w:r w:rsidRPr="00ED02FF">
        <w:t>a</w:t>
      </w:r>
      <w:r w:rsidR="005E2F6F">
        <w:t xml:space="preserve"> </w:t>
      </w:r>
      <w:r w:rsidRPr="00ED02FF">
        <w:t>reabilitat</w:t>
      </w:r>
      <w:r w:rsidR="005E2F6F">
        <w:t xml:space="preserve"> </w:t>
      </w:r>
      <w:r w:rsidRPr="00ED02FF">
        <w:t>structurile</w:t>
      </w:r>
      <w:r w:rsidR="005E2F6F">
        <w:t xml:space="preserve"> </w:t>
      </w:r>
      <w:r w:rsidRPr="00ED02FF">
        <w:t>situate</w:t>
      </w:r>
      <w:r w:rsidR="005E2F6F">
        <w:t xml:space="preserve"> </w:t>
      </w:r>
      <w:r w:rsidRPr="00ED02FF">
        <w:t>în</w:t>
      </w:r>
      <w:r w:rsidR="005E2F6F">
        <w:t xml:space="preserve"> </w:t>
      </w:r>
      <w:r w:rsidRPr="00ED02FF">
        <w:t>interiorul</w:t>
      </w:r>
      <w:r w:rsidR="005E2F6F">
        <w:t xml:space="preserve"> </w:t>
      </w:r>
      <w:r w:rsidRPr="00ED02FF">
        <w:t>zidurilor</w:t>
      </w:r>
      <w:r w:rsidR="005E2F6F">
        <w:t xml:space="preserve"> </w:t>
      </w:r>
      <w:r w:rsidRPr="00ED02FF">
        <w:t>orașului</w:t>
      </w:r>
      <w:r w:rsidR="005E2F6F">
        <w:t xml:space="preserve"> </w:t>
      </w:r>
      <w:r w:rsidRPr="00ED02FF">
        <w:t>vechi</w:t>
      </w:r>
      <w:r w:rsidR="005E2F6F">
        <w:t xml:space="preserve"> </w:t>
      </w:r>
      <w:r w:rsidRPr="00ED02FF">
        <w:t>și</w:t>
      </w:r>
      <w:r w:rsidR="005E2F6F">
        <w:t xml:space="preserve"> </w:t>
      </w:r>
      <w:r w:rsidRPr="00ED02FF">
        <w:t>fortificat.</w:t>
      </w:r>
      <w:r w:rsidR="005E2F6F">
        <w:t xml:space="preserve"> </w:t>
      </w:r>
      <w:r w:rsidRPr="00ED02FF">
        <w:t>În</w:t>
      </w:r>
      <w:r w:rsidR="005E2F6F">
        <w:t xml:space="preserve"> </w:t>
      </w:r>
      <w:r w:rsidRPr="00ED02FF">
        <w:t>prezent,</w:t>
      </w:r>
      <w:r w:rsidR="005E2F6F">
        <w:t xml:space="preserve"> </w:t>
      </w:r>
      <w:r w:rsidRPr="00ED02FF">
        <w:t>datorită</w:t>
      </w:r>
      <w:r w:rsidR="005E2F6F">
        <w:t xml:space="preserve"> </w:t>
      </w:r>
      <w:r w:rsidRPr="00ED02FF">
        <w:t>noului</w:t>
      </w:r>
      <w:r w:rsidR="005E2F6F">
        <w:t xml:space="preserve"> </w:t>
      </w:r>
      <w:r w:rsidRPr="00ED02FF">
        <w:t>centru</w:t>
      </w:r>
      <w:r w:rsidR="005E2F6F">
        <w:t xml:space="preserve"> </w:t>
      </w:r>
      <w:r w:rsidRPr="00ED02FF">
        <w:t>pentru</w:t>
      </w:r>
      <w:r w:rsidR="005E2F6F">
        <w:t xml:space="preserve"> </w:t>
      </w:r>
      <w:r w:rsidRPr="00ED02FF">
        <w:t>vizitatori</w:t>
      </w:r>
      <w:r w:rsidR="005E2F6F">
        <w:t xml:space="preserve"> </w:t>
      </w:r>
      <w:r w:rsidRPr="00ED02FF">
        <w:t>și</w:t>
      </w:r>
      <w:r w:rsidR="005E2F6F">
        <w:t xml:space="preserve"> </w:t>
      </w:r>
      <w:r w:rsidRPr="00ED02FF">
        <w:t>îmbunătățirii</w:t>
      </w:r>
      <w:r w:rsidR="005E2F6F">
        <w:t xml:space="preserve"> </w:t>
      </w:r>
      <w:r w:rsidRPr="00ED02FF">
        <w:t>accesibilității,</w:t>
      </w:r>
      <w:r w:rsidR="005E2F6F">
        <w:t xml:space="preserve"> </w:t>
      </w:r>
      <w:r w:rsidRPr="00ED02FF">
        <w:t>acest</w:t>
      </w:r>
      <w:r w:rsidR="005E2F6F">
        <w:t xml:space="preserve"> </w:t>
      </w:r>
      <w:r w:rsidRPr="00ED02FF">
        <w:t>obiectiv</w:t>
      </w:r>
      <w:r w:rsidR="005E2F6F">
        <w:t xml:space="preserve"> </w:t>
      </w:r>
      <w:r w:rsidRPr="00ED02FF">
        <w:t>turistic</w:t>
      </w:r>
      <w:r w:rsidR="005E2F6F">
        <w:t xml:space="preserve"> </w:t>
      </w:r>
      <w:r w:rsidRPr="00ED02FF">
        <w:t>impresionant</w:t>
      </w:r>
      <w:r w:rsidR="005E2F6F">
        <w:t xml:space="preserve"> </w:t>
      </w:r>
      <w:r w:rsidRPr="00ED02FF">
        <w:t>va</w:t>
      </w:r>
      <w:r w:rsidR="005E2F6F">
        <w:t xml:space="preserve"> </w:t>
      </w:r>
      <w:r w:rsidRPr="00ED02FF">
        <w:t>atrage</w:t>
      </w:r>
      <w:r w:rsidR="005E2F6F">
        <w:t xml:space="preserve"> </w:t>
      </w:r>
      <w:r w:rsidRPr="00ED02FF">
        <w:t>mai</w:t>
      </w:r>
      <w:r w:rsidR="005E2F6F">
        <w:t xml:space="preserve"> </w:t>
      </w:r>
      <w:r w:rsidRPr="00ED02FF">
        <w:t>mulți</w:t>
      </w:r>
      <w:r w:rsidR="005E2F6F">
        <w:t xml:space="preserve"> </w:t>
      </w:r>
      <w:r w:rsidRPr="00ED02FF">
        <w:t>turiști</w:t>
      </w:r>
      <w:r w:rsidR="005E2F6F">
        <w:t xml:space="preserve"> </w:t>
      </w:r>
      <w:r w:rsidRPr="00ED02FF">
        <w:t>ca</w:t>
      </w:r>
      <w:r w:rsidR="005E2F6F">
        <w:t xml:space="preserve"> </w:t>
      </w:r>
      <w:r w:rsidRPr="00ED02FF">
        <w:t>niciodată,</w:t>
      </w:r>
      <w:r w:rsidR="005E2F6F">
        <w:t xml:space="preserve"> </w:t>
      </w:r>
      <w:r w:rsidRPr="00ED02FF">
        <w:t>exploatând</w:t>
      </w:r>
      <w:r w:rsidR="005E2F6F">
        <w:t xml:space="preserve"> </w:t>
      </w:r>
      <w:r w:rsidRPr="00ED02FF">
        <w:t>la</w:t>
      </w:r>
      <w:r w:rsidR="005E2F6F">
        <w:t xml:space="preserve"> </w:t>
      </w:r>
      <w:r w:rsidRPr="00ED02FF">
        <w:t>maximum</w:t>
      </w:r>
      <w:r w:rsidR="005E2F6F">
        <w:t xml:space="preserve"> </w:t>
      </w:r>
      <w:r w:rsidRPr="00ED02FF">
        <w:t>potențialul</w:t>
      </w:r>
      <w:r w:rsidR="005E2F6F">
        <w:t xml:space="preserve"> </w:t>
      </w:r>
      <w:r w:rsidRPr="00ED02FF">
        <w:t>acestuia.</w:t>
      </w:r>
      <w:r w:rsidR="005E2F6F">
        <w:t xml:space="preserve">  </w:t>
      </w:r>
    </w:p>
    <w:p w14:paraId="2A4C5F1F" w14:textId="6729D967" w:rsidR="00ED02FF" w:rsidRPr="00ED02FF" w:rsidRDefault="00ED02FF" w:rsidP="00DF59EA">
      <w:pPr>
        <w:numPr>
          <w:ilvl w:val="0"/>
          <w:numId w:val="16"/>
        </w:numPr>
        <w:jc w:val="both"/>
      </w:pPr>
      <w:r w:rsidRPr="00ED02FF">
        <w:rPr>
          <w:b/>
          <w:bCs/>
        </w:rPr>
        <w:t>Locul</w:t>
      </w:r>
      <w:r w:rsidR="005E2F6F">
        <w:rPr>
          <w:b/>
          <w:bCs/>
        </w:rPr>
        <w:t xml:space="preserve"> </w:t>
      </w:r>
      <w:r w:rsidRPr="00ED02FF">
        <w:rPr>
          <w:b/>
          <w:bCs/>
        </w:rPr>
        <w:t>al</w:t>
      </w:r>
      <w:r w:rsidR="005E2F6F">
        <w:rPr>
          <w:b/>
          <w:bCs/>
        </w:rPr>
        <w:t xml:space="preserve"> </w:t>
      </w:r>
      <w:r w:rsidRPr="00ED02FF">
        <w:rPr>
          <w:b/>
          <w:bCs/>
        </w:rPr>
        <w:t>doilea</w:t>
      </w:r>
      <w:r w:rsidR="005E2F6F">
        <w:rPr>
          <w:b/>
          <w:bCs/>
        </w:rPr>
        <w:t xml:space="preserve"> </w:t>
      </w:r>
      <w:r w:rsidRPr="00ED02FF">
        <w:rPr>
          <w:b/>
          <w:bCs/>
        </w:rPr>
        <w:t>a</w:t>
      </w:r>
      <w:r w:rsidR="005E2F6F">
        <w:rPr>
          <w:b/>
          <w:bCs/>
        </w:rPr>
        <w:t xml:space="preserve"> </w:t>
      </w:r>
      <w:r w:rsidRPr="00ED02FF">
        <w:rPr>
          <w:b/>
          <w:bCs/>
        </w:rPr>
        <w:t>fost</w:t>
      </w:r>
      <w:r w:rsidR="005E2F6F">
        <w:rPr>
          <w:b/>
          <w:bCs/>
        </w:rPr>
        <w:t xml:space="preserve"> </w:t>
      </w:r>
      <w:r w:rsidRPr="00ED02FF">
        <w:rPr>
          <w:b/>
          <w:bCs/>
        </w:rPr>
        <w:t>atribuit</w:t>
      </w:r>
      <w:r w:rsidR="005E2F6F">
        <w:rPr>
          <w:b/>
          <w:bCs/>
        </w:rPr>
        <w:t xml:space="preserve"> </w:t>
      </w:r>
      <w:r w:rsidRPr="00ED02FF">
        <w:rPr>
          <w:b/>
          <w:bCs/>
        </w:rPr>
        <w:t>unui</w:t>
      </w:r>
      <w:r w:rsidR="005E2F6F">
        <w:rPr>
          <w:b/>
          <w:bCs/>
        </w:rPr>
        <w:t xml:space="preserve"> </w:t>
      </w:r>
      <w:r w:rsidRPr="00ED02FF">
        <w:rPr>
          <w:b/>
          <w:bCs/>
        </w:rPr>
        <w:t>proiect-pilot</w:t>
      </w:r>
      <w:r w:rsidR="005E2F6F">
        <w:rPr>
          <w:b/>
          <w:bCs/>
        </w:rPr>
        <w:t xml:space="preserve"> </w:t>
      </w:r>
      <w:r w:rsidRPr="00ED02FF">
        <w:rPr>
          <w:b/>
          <w:bCs/>
        </w:rPr>
        <w:t>privind</w:t>
      </w:r>
      <w:r w:rsidR="005E2F6F">
        <w:rPr>
          <w:b/>
          <w:bCs/>
        </w:rPr>
        <w:t xml:space="preserve"> </w:t>
      </w:r>
      <w:r w:rsidRPr="00ED02FF">
        <w:rPr>
          <w:b/>
          <w:bCs/>
        </w:rPr>
        <w:t>școlile</w:t>
      </w:r>
      <w:r w:rsidR="005E2F6F">
        <w:rPr>
          <w:b/>
          <w:bCs/>
        </w:rPr>
        <w:t xml:space="preserve"> </w:t>
      </w:r>
      <w:r w:rsidRPr="00ED02FF">
        <w:rPr>
          <w:b/>
          <w:bCs/>
        </w:rPr>
        <w:t>electronice.</w:t>
      </w:r>
      <w:r w:rsidR="005E2F6F">
        <w:rPr>
          <w:b/>
          <w:bCs/>
        </w:rPr>
        <w:t xml:space="preserve"> </w:t>
      </w:r>
      <w:r w:rsidRPr="00ED02FF">
        <w:rPr>
          <w:b/>
          <w:bCs/>
        </w:rPr>
        <w:t>Acest</w:t>
      </w:r>
      <w:r w:rsidR="005E2F6F">
        <w:rPr>
          <w:b/>
          <w:bCs/>
        </w:rPr>
        <w:t xml:space="preserve"> </w:t>
      </w:r>
      <w:r w:rsidRPr="00ED02FF">
        <w:rPr>
          <w:b/>
          <w:bCs/>
        </w:rPr>
        <w:t>proiect</w:t>
      </w:r>
      <w:r w:rsidR="005E2F6F">
        <w:rPr>
          <w:b/>
          <w:bCs/>
        </w:rPr>
        <w:t xml:space="preserve"> </w:t>
      </w:r>
      <w:r w:rsidRPr="00ED02FF">
        <w:rPr>
          <w:b/>
          <w:bCs/>
        </w:rPr>
        <w:t>a</w:t>
      </w:r>
      <w:r w:rsidR="005E2F6F">
        <w:rPr>
          <w:b/>
          <w:bCs/>
        </w:rPr>
        <w:t xml:space="preserve"> </w:t>
      </w:r>
      <w:r w:rsidRPr="00ED02FF">
        <w:rPr>
          <w:b/>
          <w:bCs/>
        </w:rPr>
        <w:t>furnizat</w:t>
      </w:r>
      <w:r w:rsidR="005E2F6F">
        <w:rPr>
          <w:b/>
          <w:bCs/>
        </w:rPr>
        <w:t xml:space="preserve"> </w:t>
      </w:r>
      <w:r w:rsidRPr="00ED02FF">
        <w:rPr>
          <w:b/>
          <w:bCs/>
        </w:rPr>
        <w:t>echipamente</w:t>
      </w:r>
      <w:r w:rsidR="005E2F6F">
        <w:rPr>
          <w:b/>
          <w:bCs/>
        </w:rPr>
        <w:t xml:space="preserve"> </w:t>
      </w:r>
      <w:r w:rsidRPr="00ED02FF">
        <w:rPr>
          <w:b/>
          <w:bCs/>
        </w:rPr>
        <w:t>TIC</w:t>
      </w:r>
      <w:r w:rsidR="005E2F6F">
        <w:rPr>
          <w:b/>
          <w:bCs/>
        </w:rPr>
        <w:t xml:space="preserve"> </w:t>
      </w:r>
      <w:r w:rsidRPr="00ED02FF">
        <w:rPr>
          <w:b/>
          <w:bCs/>
        </w:rPr>
        <w:t>și</w:t>
      </w:r>
      <w:r w:rsidR="005E2F6F">
        <w:rPr>
          <w:b/>
          <w:bCs/>
        </w:rPr>
        <w:t xml:space="preserve"> </w:t>
      </w:r>
      <w:r w:rsidRPr="00ED02FF">
        <w:rPr>
          <w:b/>
          <w:bCs/>
        </w:rPr>
        <w:t>instrumente</w:t>
      </w:r>
      <w:r w:rsidR="005E2F6F">
        <w:rPr>
          <w:b/>
          <w:bCs/>
        </w:rPr>
        <w:t xml:space="preserve"> </w:t>
      </w:r>
      <w:r w:rsidRPr="00ED02FF">
        <w:rPr>
          <w:b/>
          <w:bCs/>
        </w:rPr>
        <w:t>de</w:t>
      </w:r>
      <w:r w:rsidR="005E2F6F">
        <w:rPr>
          <w:b/>
          <w:bCs/>
        </w:rPr>
        <w:t xml:space="preserve"> </w:t>
      </w:r>
      <w:r w:rsidRPr="00ED02FF">
        <w:rPr>
          <w:b/>
          <w:bCs/>
        </w:rPr>
        <w:t>educație</w:t>
      </w:r>
      <w:r w:rsidR="005E2F6F">
        <w:rPr>
          <w:b/>
          <w:bCs/>
        </w:rPr>
        <w:t xml:space="preserve"> </w:t>
      </w:r>
      <w:r w:rsidRPr="00ED02FF">
        <w:rPr>
          <w:b/>
          <w:bCs/>
        </w:rPr>
        <w:t>digitală</w:t>
      </w:r>
      <w:r w:rsidR="005E2F6F">
        <w:rPr>
          <w:b/>
          <w:bCs/>
        </w:rPr>
        <w:t xml:space="preserve"> </w:t>
      </w:r>
      <w:r w:rsidRPr="00ED02FF">
        <w:rPr>
          <w:b/>
          <w:bCs/>
        </w:rPr>
        <w:t>unui</w:t>
      </w:r>
      <w:r w:rsidR="005E2F6F">
        <w:rPr>
          <w:b/>
          <w:bCs/>
        </w:rPr>
        <w:t xml:space="preserve"> </w:t>
      </w:r>
      <w:r w:rsidRPr="00ED02FF">
        <w:rPr>
          <w:b/>
          <w:bCs/>
        </w:rPr>
        <w:t>număr</w:t>
      </w:r>
      <w:r w:rsidR="005E2F6F">
        <w:rPr>
          <w:b/>
          <w:bCs/>
        </w:rPr>
        <w:t xml:space="preserve"> </w:t>
      </w:r>
      <w:r w:rsidRPr="00ED02FF">
        <w:rPr>
          <w:b/>
          <w:bCs/>
        </w:rPr>
        <w:t>de</w:t>
      </w:r>
      <w:r w:rsidR="005E2F6F">
        <w:rPr>
          <w:b/>
          <w:bCs/>
        </w:rPr>
        <w:t xml:space="preserve"> </w:t>
      </w:r>
      <w:r w:rsidRPr="00ED02FF">
        <w:rPr>
          <w:b/>
          <w:bCs/>
        </w:rPr>
        <w:t>151</w:t>
      </w:r>
      <w:r w:rsidR="005E2F6F">
        <w:rPr>
          <w:b/>
          <w:bCs/>
        </w:rPr>
        <w:t xml:space="preserve"> </w:t>
      </w:r>
      <w:r w:rsidRPr="00ED02FF">
        <w:rPr>
          <w:b/>
          <w:bCs/>
        </w:rPr>
        <w:t>de</w:t>
      </w:r>
      <w:r w:rsidR="005E2F6F">
        <w:rPr>
          <w:b/>
          <w:bCs/>
        </w:rPr>
        <w:t xml:space="preserve"> </w:t>
      </w:r>
      <w:r w:rsidRPr="00ED02FF">
        <w:rPr>
          <w:b/>
          <w:bCs/>
        </w:rPr>
        <w:t>școli</w:t>
      </w:r>
      <w:r w:rsidR="005E2F6F">
        <w:rPr>
          <w:b/>
          <w:bCs/>
        </w:rPr>
        <w:t xml:space="preserve"> </w:t>
      </w:r>
      <w:r w:rsidRPr="00ED02FF">
        <w:rPr>
          <w:b/>
          <w:bCs/>
        </w:rPr>
        <w:t>primare</w:t>
      </w:r>
      <w:r w:rsidR="005E2F6F">
        <w:rPr>
          <w:b/>
          <w:bCs/>
        </w:rPr>
        <w:t xml:space="preserve"> </w:t>
      </w:r>
      <w:r w:rsidRPr="00ED02FF">
        <w:rPr>
          <w:b/>
          <w:bCs/>
        </w:rPr>
        <w:t>și</w:t>
      </w:r>
      <w:r w:rsidR="005E2F6F">
        <w:rPr>
          <w:b/>
          <w:bCs/>
        </w:rPr>
        <w:t xml:space="preserve"> </w:t>
      </w:r>
      <w:r w:rsidRPr="00ED02FF">
        <w:rPr>
          <w:b/>
          <w:bCs/>
        </w:rPr>
        <w:t>secundare</w:t>
      </w:r>
      <w:r w:rsidR="005E2F6F">
        <w:rPr>
          <w:b/>
          <w:bCs/>
        </w:rPr>
        <w:t xml:space="preserve"> </w:t>
      </w:r>
      <w:r w:rsidRPr="00ED02FF">
        <w:rPr>
          <w:b/>
          <w:bCs/>
        </w:rPr>
        <w:t>din</w:t>
      </w:r>
      <w:r w:rsidR="005E2F6F">
        <w:rPr>
          <w:b/>
          <w:bCs/>
        </w:rPr>
        <w:t xml:space="preserve"> </w:t>
      </w:r>
      <w:r w:rsidRPr="00ED02FF">
        <w:rPr>
          <w:b/>
          <w:bCs/>
        </w:rPr>
        <w:t>Croația.</w:t>
      </w:r>
      <w:r w:rsidR="005E2F6F">
        <w:t xml:space="preserve"> </w:t>
      </w:r>
      <w:r w:rsidRPr="00ED02FF">
        <w:t>El</w:t>
      </w:r>
      <w:r w:rsidR="005E2F6F">
        <w:t xml:space="preserve"> </w:t>
      </w:r>
      <w:r w:rsidRPr="00ED02FF">
        <w:t>a</w:t>
      </w:r>
      <w:r w:rsidR="005E2F6F">
        <w:t xml:space="preserve"> </w:t>
      </w:r>
      <w:r w:rsidRPr="00ED02FF">
        <w:t>ajutat</w:t>
      </w:r>
      <w:r w:rsidR="005E2F6F">
        <w:t xml:space="preserve"> </w:t>
      </w:r>
      <w:r w:rsidRPr="00ED02FF">
        <w:t>10</w:t>
      </w:r>
      <w:r w:rsidR="005E2F6F">
        <w:t xml:space="preserve"> </w:t>
      </w:r>
      <w:r w:rsidRPr="00ED02FF">
        <w:t>%</w:t>
      </w:r>
      <w:r w:rsidR="005E2F6F">
        <w:t xml:space="preserve"> </w:t>
      </w:r>
      <w:r w:rsidRPr="00ED02FF">
        <w:t>din</w:t>
      </w:r>
      <w:r w:rsidR="005E2F6F">
        <w:t xml:space="preserve"> </w:t>
      </w:r>
      <w:r w:rsidRPr="00ED02FF">
        <w:t>școlile</w:t>
      </w:r>
      <w:r w:rsidR="005E2F6F">
        <w:t xml:space="preserve"> </w:t>
      </w:r>
      <w:r w:rsidRPr="00ED02FF">
        <w:t>din</w:t>
      </w:r>
      <w:r w:rsidR="005E2F6F">
        <w:t xml:space="preserve"> </w:t>
      </w:r>
      <w:r w:rsidRPr="00ED02FF">
        <w:t>țară</w:t>
      </w:r>
      <w:r w:rsidR="005E2F6F">
        <w:t xml:space="preserve"> </w:t>
      </w:r>
      <w:r w:rsidRPr="00ED02FF">
        <w:t>să</w:t>
      </w:r>
      <w:r w:rsidR="005E2F6F">
        <w:t xml:space="preserve"> </w:t>
      </w:r>
      <w:r w:rsidRPr="00ED02FF">
        <w:t>își</w:t>
      </w:r>
      <w:r w:rsidR="005E2F6F">
        <w:t xml:space="preserve"> </w:t>
      </w:r>
      <w:r w:rsidRPr="00ED02FF">
        <w:t>sporească</w:t>
      </w:r>
      <w:r w:rsidR="005E2F6F">
        <w:t xml:space="preserve"> </w:t>
      </w:r>
      <w:r w:rsidRPr="00ED02FF">
        <w:t>nivelul</w:t>
      </w:r>
      <w:r w:rsidR="005E2F6F">
        <w:t xml:space="preserve"> </w:t>
      </w:r>
      <w:r w:rsidRPr="00ED02FF">
        <w:t>de</w:t>
      </w:r>
      <w:r w:rsidR="005E2F6F">
        <w:t xml:space="preserve"> </w:t>
      </w:r>
      <w:r w:rsidRPr="00ED02FF">
        <w:t>competență</w:t>
      </w:r>
      <w:r w:rsidR="005E2F6F">
        <w:t xml:space="preserve"> </w:t>
      </w:r>
      <w:r w:rsidRPr="00ED02FF">
        <w:t>în</w:t>
      </w:r>
      <w:r w:rsidR="005E2F6F">
        <w:t xml:space="preserve"> </w:t>
      </w:r>
      <w:r w:rsidRPr="00ED02FF">
        <w:t>ceea</w:t>
      </w:r>
      <w:r w:rsidR="005E2F6F">
        <w:t xml:space="preserve"> </w:t>
      </w:r>
      <w:r w:rsidRPr="00ED02FF">
        <w:t>ce</w:t>
      </w:r>
      <w:r w:rsidR="005E2F6F">
        <w:t xml:space="preserve"> </w:t>
      </w:r>
      <w:r w:rsidRPr="00ED02FF">
        <w:t>privește</w:t>
      </w:r>
      <w:r w:rsidR="005E2F6F">
        <w:t xml:space="preserve"> </w:t>
      </w:r>
      <w:r w:rsidRPr="00ED02FF">
        <w:t>utilizarea</w:t>
      </w:r>
      <w:r w:rsidR="005E2F6F">
        <w:t xml:space="preserve"> </w:t>
      </w:r>
      <w:r w:rsidRPr="00ED02FF">
        <w:t>TIC</w:t>
      </w:r>
      <w:r w:rsidR="005E2F6F">
        <w:t xml:space="preserve"> </w:t>
      </w:r>
      <w:r w:rsidRPr="00ED02FF">
        <w:t>pentru</w:t>
      </w:r>
      <w:r w:rsidR="005E2F6F">
        <w:t xml:space="preserve"> </w:t>
      </w:r>
      <w:r w:rsidRPr="00ED02FF">
        <w:t>predare</w:t>
      </w:r>
      <w:r w:rsidR="005E2F6F">
        <w:t xml:space="preserve"> </w:t>
      </w:r>
      <w:r w:rsidRPr="00ED02FF">
        <w:t>și</w:t>
      </w:r>
      <w:r w:rsidR="005E2F6F">
        <w:t xml:space="preserve"> </w:t>
      </w:r>
      <w:r w:rsidRPr="00ED02FF">
        <w:t>învățare.</w:t>
      </w:r>
      <w:r w:rsidR="005E2F6F">
        <w:t xml:space="preserve"> </w:t>
      </w:r>
      <w:r w:rsidRPr="00ED02FF">
        <w:t>Prin</w:t>
      </w:r>
      <w:r w:rsidR="005E2F6F">
        <w:t xml:space="preserve"> </w:t>
      </w:r>
      <w:r w:rsidRPr="00ED02FF">
        <w:t>sprijin</w:t>
      </w:r>
      <w:r w:rsidR="005E2F6F">
        <w:t xml:space="preserve"> </w:t>
      </w:r>
      <w:r w:rsidRPr="00ED02FF">
        <w:t>și</w:t>
      </w:r>
      <w:r w:rsidR="005E2F6F">
        <w:t xml:space="preserve"> </w:t>
      </w:r>
      <w:r w:rsidRPr="00ED02FF">
        <w:t>formare</w:t>
      </w:r>
      <w:r w:rsidR="005E2F6F">
        <w:t xml:space="preserve"> </w:t>
      </w:r>
      <w:r w:rsidRPr="00ED02FF">
        <w:t>continuă</w:t>
      </w:r>
      <w:r w:rsidR="005E2F6F">
        <w:t xml:space="preserve"> </w:t>
      </w:r>
      <w:r w:rsidRPr="00ED02FF">
        <w:t>pentru</w:t>
      </w:r>
      <w:r w:rsidR="005E2F6F">
        <w:t xml:space="preserve"> </w:t>
      </w:r>
      <w:r w:rsidRPr="00ED02FF">
        <w:t>profesori</w:t>
      </w:r>
      <w:r w:rsidR="005E2F6F">
        <w:t xml:space="preserve"> </w:t>
      </w:r>
      <w:r w:rsidRPr="00ED02FF">
        <w:t>și</w:t>
      </w:r>
      <w:r w:rsidR="005E2F6F">
        <w:t xml:space="preserve"> </w:t>
      </w:r>
      <w:r w:rsidRPr="00ED02FF">
        <w:t>directorii</w:t>
      </w:r>
      <w:r w:rsidR="005E2F6F">
        <w:t xml:space="preserve"> </w:t>
      </w:r>
      <w:r w:rsidRPr="00ED02FF">
        <w:t>de</w:t>
      </w:r>
      <w:r w:rsidR="005E2F6F">
        <w:t xml:space="preserve"> </w:t>
      </w:r>
      <w:r w:rsidRPr="00ED02FF">
        <w:t>școală,</w:t>
      </w:r>
      <w:r w:rsidR="005E2F6F">
        <w:t xml:space="preserve"> </w:t>
      </w:r>
      <w:r w:rsidRPr="00ED02FF">
        <w:t>abordarea</w:t>
      </w:r>
      <w:r w:rsidR="005E2F6F">
        <w:t xml:space="preserve"> </w:t>
      </w:r>
      <w:r w:rsidRPr="00ED02FF">
        <w:t>cuprinzătoare</w:t>
      </w:r>
      <w:r w:rsidR="005E2F6F">
        <w:t xml:space="preserve"> </w:t>
      </w:r>
      <w:r w:rsidRPr="00ED02FF">
        <w:t>a</w:t>
      </w:r>
      <w:r w:rsidR="005E2F6F">
        <w:t xml:space="preserve"> </w:t>
      </w:r>
      <w:r w:rsidRPr="00ED02FF">
        <w:t>proiectului</w:t>
      </w:r>
      <w:r w:rsidR="005E2F6F">
        <w:t xml:space="preserve"> </w:t>
      </w:r>
      <w:r w:rsidRPr="00ED02FF">
        <w:t>a</w:t>
      </w:r>
      <w:r w:rsidR="005E2F6F">
        <w:t xml:space="preserve"> </w:t>
      </w:r>
      <w:r w:rsidRPr="00ED02FF">
        <w:t>asigurat</w:t>
      </w:r>
      <w:r w:rsidR="005E2F6F">
        <w:t xml:space="preserve"> </w:t>
      </w:r>
      <w:r w:rsidRPr="00ED02FF">
        <w:t>sustenabilitatea</w:t>
      </w:r>
      <w:r w:rsidR="005E2F6F">
        <w:t xml:space="preserve"> </w:t>
      </w:r>
      <w:r w:rsidRPr="00ED02FF">
        <w:t>pe</w:t>
      </w:r>
      <w:r w:rsidR="005E2F6F">
        <w:t xml:space="preserve"> </w:t>
      </w:r>
      <w:r w:rsidRPr="00ED02FF">
        <w:t>termen</w:t>
      </w:r>
      <w:r w:rsidR="005E2F6F">
        <w:t xml:space="preserve"> </w:t>
      </w:r>
      <w:r w:rsidRPr="00ED02FF">
        <w:t>lung.</w:t>
      </w:r>
      <w:r w:rsidR="005E2F6F">
        <w:t xml:space="preserve">           </w:t>
      </w:r>
    </w:p>
    <w:p w14:paraId="4EE9FBA8" w14:textId="2E142640" w:rsidR="00ED02FF" w:rsidRPr="00ED02FF" w:rsidRDefault="00ED02FF" w:rsidP="00DF59EA">
      <w:pPr>
        <w:numPr>
          <w:ilvl w:val="0"/>
          <w:numId w:val="16"/>
        </w:numPr>
        <w:jc w:val="both"/>
      </w:pPr>
      <w:r w:rsidRPr="00ED02FF">
        <w:rPr>
          <w:b/>
          <w:bCs/>
        </w:rPr>
        <w:t>Al</w:t>
      </w:r>
      <w:r w:rsidR="005E2F6F">
        <w:rPr>
          <w:b/>
          <w:bCs/>
        </w:rPr>
        <w:t xml:space="preserve"> </w:t>
      </w:r>
      <w:r w:rsidRPr="00ED02FF">
        <w:rPr>
          <w:b/>
          <w:bCs/>
        </w:rPr>
        <w:t>treilea</w:t>
      </w:r>
      <w:r w:rsidR="005E2F6F">
        <w:rPr>
          <w:b/>
          <w:bCs/>
        </w:rPr>
        <w:t xml:space="preserve"> </w:t>
      </w:r>
      <w:r w:rsidRPr="00ED02FF">
        <w:rPr>
          <w:b/>
          <w:bCs/>
        </w:rPr>
        <w:t>loc</w:t>
      </w:r>
      <w:r w:rsidR="005E2F6F">
        <w:rPr>
          <w:b/>
          <w:bCs/>
        </w:rPr>
        <w:t xml:space="preserve"> </w:t>
      </w:r>
      <w:r w:rsidRPr="00ED02FF">
        <w:rPr>
          <w:b/>
          <w:bCs/>
        </w:rPr>
        <w:t>a</w:t>
      </w:r>
      <w:r w:rsidR="005E2F6F">
        <w:rPr>
          <w:b/>
          <w:bCs/>
        </w:rPr>
        <w:t xml:space="preserve"> </w:t>
      </w:r>
      <w:r w:rsidRPr="00ED02FF">
        <w:rPr>
          <w:b/>
          <w:bCs/>
        </w:rPr>
        <w:t>fost</w:t>
      </w:r>
      <w:r w:rsidR="005E2F6F">
        <w:rPr>
          <w:b/>
          <w:bCs/>
        </w:rPr>
        <w:t xml:space="preserve"> </w:t>
      </w:r>
      <w:r w:rsidRPr="00ED02FF">
        <w:rPr>
          <w:b/>
          <w:bCs/>
        </w:rPr>
        <w:t>atribuit</w:t>
      </w:r>
      <w:r w:rsidR="005E2F6F">
        <w:rPr>
          <w:b/>
          <w:bCs/>
        </w:rPr>
        <w:t xml:space="preserve"> </w:t>
      </w:r>
      <w:r w:rsidRPr="00ED02FF">
        <w:rPr>
          <w:b/>
          <w:bCs/>
        </w:rPr>
        <w:t>„Programului</w:t>
      </w:r>
      <w:r w:rsidR="005E2F6F">
        <w:rPr>
          <w:b/>
          <w:bCs/>
        </w:rPr>
        <w:t xml:space="preserve"> </w:t>
      </w:r>
      <w:r w:rsidRPr="00ED02FF">
        <w:rPr>
          <w:b/>
          <w:bCs/>
        </w:rPr>
        <w:t>PICSA</w:t>
      </w:r>
      <w:r w:rsidR="005E2F6F">
        <w:rPr>
          <w:b/>
          <w:bCs/>
        </w:rPr>
        <w:t xml:space="preserve"> </w:t>
      </w:r>
      <w:r w:rsidRPr="00ED02FF">
        <w:rPr>
          <w:b/>
          <w:bCs/>
        </w:rPr>
        <w:t>pentru</w:t>
      </w:r>
      <w:r w:rsidR="005E2F6F">
        <w:rPr>
          <w:b/>
          <w:bCs/>
        </w:rPr>
        <w:t xml:space="preserve"> </w:t>
      </w:r>
      <w:r w:rsidRPr="00ED02FF">
        <w:rPr>
          <w:b/>
          <w:bCs/>
        </w:rPr>
        <w:t>construcții</w:t>
      </w:r>
      <w:r w:rsidR="005E2F6F">
        <w:rPr>
          <w:b/>
          <w:bCs/>
        </w:rPr>
        <w:t xml:space="preserve"> </w:t>
      </w:r>
      <w:r w:rsidRPr="00ED02FF">
        <w:rPr>
          <w:b/>
          <w:bCs/>
        </w:rPr>
        <w:t>durabile</w:t>
      </w:r>
      <w:r w:rsidR="005E2F6F">
        <w:rPr>
          <w:b/>
          <w:bCs/>
        </w:rPr>
        <w:t xml:space="preserve"> </w:t>
      </w:r>
      <w:r w:rsidRPr="00ED02FF">
        <w:rPr>
          <w:b/>
          <w:bCs/>
        </w:rPr>
        <w:t>în</w:t>
      </w:r>
      <w:r w:rsidR="005E2F6F">
        <w:rPr>
          <w:b/>
          <w:bCs/>
        </w:rPr>
        <w:t xml:space="preserve"> </w:t>
      </w:r>
      <w:r w:rsidRPr="00ED02FF">
        <w:rPr>
          <w:b/>
          <w:bCs/>
        </w:rPr>
        <w:t>Andaluzia”.</w:t>
      </w:r>
      <w:r w:rsidR="005E2F6F">
        <w:rPr>
          <w:b/>
          <w:bCs/>
        </w:rPr>
        <w:t xml:space="preserve"> </w:t>
      </w:r>
      <w:r w:rsidRPr="00ED02FF">
        <w:rPr>
          <w:b/>
          <w:bCs/>
        </w:rPr>
        <w:t>Acest</w:t>
      </w:r>
      <w:r w:rsidR="005E2F6F">
        <w:rPr>
          <w:b/>
          <w:bCs/>
        </w:rPr>
        <w:t xml:space="preserve"> </w:t>
      </w:r>
      <w:r w:rsidRPr="00ED02FF">
        <w:rPr>
          <w:b/>
          <w:bCs/>
        </w:rPr>
        <w:t>proiect</w:t>
      </w:r>
      <w:r w:rsidR="005E2F6F">
        <w:rPr>
          <w:b/>
          <w:bCs/>
        </w:rPr>
        <w:t xml:space="preserve"> </w:t>
      </w:r>
      <w:r w:rsidRPr="00ED02FF">
        <w:rPr>
          <w:b/>
          <w:bCs/>
        </w:rPr>
        <w:t>a</w:t>
      </w:r>
      <w:r w:rsidR="005E2F6F">
        <w:rPr>
          <w:b/>
          <w:bCs/>
        </w:rPr>
        <w:t xml:space="preserve"> </w:t>
      </w:r>
      <w:r w:rsidRPr="00ED02FF">
        <w:rPr>
          <w:b/>
          <w:bCs/>
        </w:rPr>
        <w:t>contribuit</w:t>
      </w:r>
      <w:r w:rsidR="005E2F6F">
        <w:rPr>
          <w:b/>
          <w:bCs/>
        </w:rPr>
        <w:t xml:space="preserve"> </w:t>
      </w:r>
      <w:r w:rsidRPr="00ED02FF">
        <w:rPr>
          <w:b/>
          <w:bCs/>
        </w:rPr>
        <w:t>la</w:t>
      </w:r>
      <w:r w:rsidR="005E2F6F">
        <w:rPr>
          <w:b/>
          <w:bCs/>
        </w:rPr>
        <w:t xml:space="preserve"> </w:t>
      </w:r>
      <w:r w:rsidRPr="00ED02FF">
        <w:rPr>
          <w:b/>
          <w:bCs/>
        </w:rPr>
        <w:t>revigorarea</w:t>
      </w:r>
      <w:r w:rsidR="005E2F6F">
        <w:rPr>
          <w:b/>
          <w:bCs/>
        </w:rPr>
        <w:t xml:space="preserve"> </w:t>
      </w:r>
      <w:r w:rsidRPr="00ED02FF">
        <w:rPr>
          <w:b/>
          <w:bCs/>
        </w:rPr>
        <w:t>sectorului</w:t>
      </w:r>
      <w:r w:rsidR="005E2F6F">
        <w:rPr>
          <w:b/>
          <w:bCs/>
        </w:rPr>
        <w:t xml:space="preserve"> </w:t>
      </w:r>
      <w:r w:rsidRPr="00ED02FF">
        <w:rPr>
          <w:b/>
          <w:bCs/>
        </w:rPr>
        <w:t>construcțiilor</w:t>
      </w:r>
      <w:r w:rsidR="005E2F6F">
        <w:rPr>
          <w:b/>
          <w:bCs/>
        </w:rPr>
        <w:t xml:space="preserve"> </w:t>
      </w:r>
      <w:r w:rsidRPr="00ED02FF">
        <w:rPr>
          <w:b/>
          <w:bCs/>
        </w:rPr>
        <w:t>din</w:t>
      </w:r>
      <w:r w:rsidR="005E2F6F">
        <w:rPr>
          <w:b/>
          <w:bCs/>
        </w:rPr>
        <w:t xml:space="preserve"> </w:t>
      </w:r>
      <w:r w:rsidRPr="00ED02FF">
        <w:rPr>
          <w:b/>
          <w:bCs/>
        </w:rPr>
        <w:t>Andaluzia,</w:t>
      </w:r>
      <w:r w:rsidR="005E2F6F">
        <w:rPr>
          <w:b/>
          <w:bCs/>
        </w:rPr>
        <w:t xml:space="preserve"> </w:t>
      </w:r>
      <w:r w:rsidRPr="00ED02FF">
        <w:rPr>
          <w:b/>
          <w:bCs/>
        </w:rPr>
        <w:t>Spania</w:t>
      </w:r>
      <w:r w:rsidRPr="00ED02FF">
        <w:t>,</w:t>
      </w:r>
      <w:r w:rsidR="005E2F6F">
        <w:t xml:space="preserve"> </w:t>
      </w:r>
      <w:r w:rsidRPr="00ED02FF">
        <w:t>prin</w:t>
      </w:r>
      <w:r w:rsidR="005E2F6F">
        <w:t xml:space="preserve"> </w:t>
      </w:r>
      <w:r w:rsidRPr="00ED02FF">
        <w:t>introducerea</w:t>
      </w:r>
      <w:r w:rsidR="005E2F6F">
        <w:t xml:space="preserve"> </w:t>
      </w:r>
      <w:r w:rsidRPr="00ED02FF">
        <w:t>unor</w:t>
      </w:r>
      <w:r w:rsidR="005E2F6F">
        <w:t xml:space="preserve"> </w:t>
      </w:r>
      <w:r w:rsidRPr="00ED02FF">
        <w:t>măsuri</w:t>
      </w:r>
      <w:r w:rsidR="005E2F6F">
        <w:t xml:space="preserve"> </w:t>
      </w:r>
      <w:r w:rsidRPr="00ED02FF">
        <w:t>de</w:t>
      </w:r>
      <w:r w:rsidR="005E2F6F">
        <w:t xml:space="preserve"> </w:t>
      </w:r>
      <w:r w:rsidRPr="00ED02FF">
        <w:t>economisire</w:t>
      </w:r>
      <w:r w:rsidR="005E2F6F">
        <w:t xml:space="preserve"> </w:t>
      </w:r>
      <w:r w:rsidRPr="00ED02FF">
        <w:t>a</w:t>
      </w:r>
      <w:r w:rsidR="005E2F6F">
        <w:t xml:space="preserve"> </w:t>
      </w:r>
      <w:r w:rsidRPr="00ED02FF">
        <w:t>energiei</w:t>
      </w:r>
      <w:r w:rsidR="005E2F6F">
        <w:t xml:space="preserve"> </w:t>
      </w:r>
      <w:r w:rsidRPr="00ED02FF">
        <w:t>și</w:t>
      </w:r>
      <w:r w:rsidR="005E2F6F">
        <w:t xml:space="preserve"> </w:t>
      </w:r>
      <w:r w:rsidRPr="00ED02FF">
        <w:t>utilizarea</w:t>
      </w:r>
      <w:r w:rsidR="005E2F6F">
        <w:t xml:space="preserve"> </w:t>
      </w:r>
      <w:r w:rsidRPr="00ED02FF">
        <w:t>mai</w:t>
      </w:r>
      <w:r w:rsidR="005E2F6F">
        <w:t xml:space="preserve"> </w:t>
      </w:r>
      <w:r w:rsidRPr="00ED02FF">
        <w:t>multor</w:t>
      </w:r>
      <w:r w:rsidR="005E2F6F">
        <w:t xml:space="preserve"> </w:t>
      </w:r>
      <w:r w:rsidRPr="00ED02FF">
        <w:t>surse</w:t>
      </w:r>
      <w:r w:rsidR="005E2F6F">
        <w:t xml:space="preserve"> </w:t>
      </w:r>
      <w:r w:rsidRPr="00ED02FF">
        <w:t>regenerabile</w:t>
      </w:r>
      <w:r w:rsidR="005E2F6F">
        <w:t xml:space="preserve"> </w:t>
      </w:r>
      <w:r w:rsidRPr="00ED02FF">
        <w:t>de</w:t>
      </w:r>
      <w:r w:rsidR="005E2F6F">
        <w:t xml:space="preserve"> </w:t>
      </w:r>
      <w:r w:rsidRPr="00ED02FF">
        <w:t>energie</w:t>
      </w:r>
      <w:r w:rsidR="005E2F6F">
        <w:t xml:space="preserve"> </w:t>
      </w:r>
      <w:r w:rsidRPr="00ED02FF">
        <w:t>în</w:t>
      </w:r>
      <w:r w:rsidR="005E2F6F">
        <w:t xml:space="preserve"> </w:t>
      </w:r>
      <w:r w:rsidRPr="00ED02FF">
        <w:t>clădirile</w:t>
      </w:r>
      <w:r w:rsidR="005E2F6F">
        <w:t xml:space="preserve"> </w:t>
      </w:r>
      <w:r w:rsidRPr="00ED02FF">
        <w:t>existente.</w:t>
      </w:r>
      <w:r w:rsidR="005E2F6F">
        <w:t xml:space="preserve"> </w:t>
      </w:r>
      <w:r w:rsidRPr="00ED02FF">
        <w:t>Proiectul</w:t>
      </w:r>
      <w:r w:rsidR="005E2F6F">
        <w:t xml:space="preserve"> </w:t>
      </w:r>
      <w:r w:rsidRPr="00ED02FF">
        <w:t>a</w:t>
      </w:r>
      <w:r w:rsidR="005E2F6F">
        <w:t xml:space="preserve"> </w:t>
      </w:r>
      <w:r w:rsidRPr="00ED02FF">
        <w:t>sporit</w:t>
      </w:r>
      <w:r w:rsidR="005E2F6F">
        <w:t xml:space="preserve"> </w:t>
      </w:r>
      <w:r w:rsidRPr="00ED02FF">
        <w:t>competitivitatea</w:t>
      </w:r>
      <w:r w:rsidR="005E2F6F">
        <w:t xml:space="preserve"> </w:t>
      </w:r>
      <w:r w:rsidRPr="00ED02FF">
        <w:t>întreprinderilor</w:t>
      </w:r>
      <w:r w:rsidR="005E2F6F">
        <w:t xml:space="preserve"> </w:t>
      </w:r>
      <w:r w:rsidRPr="00ED02FF">
        <w:t>locale</w:t>
      </w:r>
      <w:r w:rsidR="005E2F6F">
        <w:t xml:space="preserve"> </w:t>
      </w:r>
      <w:r w:rsidRPr="00ED02FF">
        <w:t>de</w:t>
      </w:r>
      <w:r w:rsidR="005E2F6F">
        <w:t xml:space="preserve"> </w:t>
      </w:r>
      <w:r w:rsidRPr="00ED02FF">
        <w:t>construcții</w:t>
      </w:r>
      <w:r w:rsidR="005E2F6F">
        <w:t xml:space="preserve"> </w:t>
      </w:r>
      <w:r w:rsidRPr="00ED02FF">
        <w:t>și</w:t>
      </w:r>
      <w:r w:rsidR="005E2F6F">
        <w:t xml:space="preserve"> </w:t>
      </w:r>
      <w:r w:rsidRPr="00ED02FF">
        <w:t>a</w:t>
      </w:r>
      <w:r w:rsidR="005E2F6F">
        <w:t xml:space="preserve"> </w:t>
      </w:r>
      <w:r w:rsidRPr="00ED02FF">
        <w:t>redus</w:t>
      </w:r>
      <w:r w:rsidR="005E2F6F">
        <w:t xml:space="preserve"> </w:t>
      </w:r>
      <w:r w:rsidRPr="00ED02FF">
        <w:t>sărăcia</w:t>
      </w:r>
      <w:r w:rsidR="005E2F6F">
        <w:t xml:space="preserve"> </w:t>
      </w:r>
      <w:r w:rsidRPr="00ED02FF">
        <w:t>energetică</w:t>
      </w:r>
      <w:r w:rsidR="005E2F6F">
        <w:t xml:space="preserve"> </w:t>
      </w:r>
      <w:r w:rsidRPr="00ED02FF">
        <w:t>a</w:t>
      </w:r>
      <w:r w:rsidR="005E2F6F">
        <w:t xml:space="preserve"> </w:t>
      </w:r>
      <w:r w:rsidRPr="00ED02FF">
        <w:t>familiilor</w:t>
      </w:r>
      <w:r w:rsidR="005E2F6F">
        <w:t xml:space="preserve"> </w:t>
      </w:r>
      <w:r w:rsidRPr="00ED02FF">
        <w:t>cu</w:t>
      </w:r>
      <w:r w:rsidR="005E2F6F">
        <w:t xml:space="preserve"> </w:t>
      </w:r>
      <w:r w:rsidRPr="00ED02FF">
        <w:t>venituri</w:t>
      </w:r>
      <w:r w:rsidR="005E2F6F">
        <w:t xml:space="preserve"> </w:t>
      </w:r>
      <w:r w:rsidRPr="00ED02FF">
        <w:t>mici.</w:t>
      </w:r>
      <w:r w:rsidR="005E2F6F">
        <w:t xml:space="preserve">     </w:t>
      </w:r>
    </w:p>
    <w:p w14:paraId="01683C3E" w14:textId="77777777" w:rsidR="00ED02FF" w:rsidRPr="00ED02FF" w:rsidRDefault="00ED02FF" w:rsidP="00ED02FF">
      <w:pPr>
        <w:jc w:val="both"/>
      </w:pPr>
      <w:r w:rsidRPr="00ED02FF">
        <w:rPr>
          <w:b/>
          <w:bCs/>
        </w:rPr>
        <w:t>Context</w:t>
      </w:r>
    </w:p>
    <w:p w14:paraId="16DBD2B2" w14:textId="0525D641" w:rsidR="00ED02FF" w:rsidRPr="00ED02FF" w:rsidRDefault="00ED02FF" w:rsidP="00ED02FF">
      <w:pPr>
        <w:jc w:val="both"/>
      </w:pPr>
      <w:r w:rsidRPr="00ED02FF">
        <w:t>Premiile</w:t>
      </w:r>
      <w:r w:rsidR="005E2F6F">
        <w:t xml:space="preserve"> </w:t>
      </w:r>
      <w:r w:rsidRPr="00ED02FF">
        <w:t>REGIOSTARS</w:t>
      </w:r>
      <w:r w:rsidR="005E2F6F">
        <w:t xml:space="preserve"> </w:t>
      </w:r>
      <w:r w:rsidRPr="00ED02FF">
        <w:t>sunt</w:t>
      </w:r>
      <w:r w:rsidR="005E2F6F">
        <w:t xml:space="preserve"> </w:t>
      </w:r>
      <w:r w:rsidRPr="00ED02FF">
        <w:t>organizate</w:t>
      </w:r>
      <w:r w:rsidR="005E2F6F">
        <w:t xml:space="preserve"> </w:t>
      </w:r>
      <w:r w:rsidRPr="00ED02FF">
        <w:t>anual</w:t>
      </w:r>
      <w:r w:rsidR="005E2F6F">
        <w:t xml:space="preserve"> </w:t>
      </w:r>
      <w:r w:rsidRPr="00ED02FF">
        <w:t>de</w:t>
      </w:r>
      <w:r w:rsidR="005E2F6F">
        <w:t xml:space="preserve"> </w:t>
      </w:r>
      <w:r w:rsidRPr="00ED02FF">
        <w:t>Comisie</w:t>
      </w:r>
      <w:r w:rsidR="005E2F6F">
        <w:t xml:space="preserve"> </w:t>
      </w:r>
      <w:r w:rsidRPr="00ED02FF">
        <w:t>începând</w:t>
      </w:r>
      <w:r w:rsidR="005E2F6F">
        <w:t xml:space="preserve"> </w:t>
      </w:r>
      <w:r w:rsidRPr="00ED02FF">
        <w:t>din</w:t>
      </w:r>
      <w:r w:rsidR="005E2F6F">
        <w:t xml:space="preserve"> </w:t>
      </w:r>
      <w:r w:rsidRPr="00ED02FF">
        <w:t>2008.</w:t>
      </w:r>
      <w:r w:rsidR="005E2F6F">
        <w:t xml:space="preserve"> </w:t>
      </w:r>
      <w:r w:rsidRPr="00ED02FF">
        <w:t>Ele</w:t>
      </w:r>
      <w:r w:rsidR="005E2F6F">
        <w:t xml:space="preserve"> </w:t>
      </w:r>
      <w:r w:rsidRPr="00ED02FF">
        <w:t>au</w:t>
      </w:r>
      <w:r w:rsidR="005E2F6F">
        <w:t xml:space="preserve"> </w:t>
      </w:r>
      <w:r w:rsidRPr="00ED02FF">
        <w:t>devenit</w:t>
      </w:r>
      <w:r w:rsidR="005E2F6F">
        <w:t xml:space="preserve"> </w:t>
      </w:r>
      <w:r w:rsidRPr="00ED02FF">
        <w:t>marca</w:t>
      </w:r>
      <w:r w:rsidR="005E2F6F">
        <w:t xml:space="preserve"> </w:t>
      </w:r>
      <w:r w:rsidRPr="00ED02FF">
        <w:t>de</w:t>
      </w:r>
      <w:r w:rsidR="005E2F6F">
        <w:t xml:space="preserve"> </w:t>
      </w:r>
      <w:r w:rsidRPr="00ED02FF">
        <w:t>excelență</w:t>
      </w:r>
      <w:r w:rsidR="005E2F6F">
        <w:t xml:space="preserve"> </w:t>
      </w:r>
      <w:r w:rsidRPr="00ED02FF">
        <w:t>a</w:t>
      </w:r>
      <w:r w:rsidR="005E2F6F">
        <w:t xml:space="preserve"> </w:t>
      </w:r>
      <w:r w:rsidRPr="00ED02FF">
        <w:t>Europei</w:t>
      </w:r>
      <w:r w:rsidR="005E2F6F">
        <w:t xml:space="preserve"> </w:t>
      </w:r>
      <w:r w:rsidRPr="00ED02FF">
        <w:t>pentru</w:t>
      </w:r>
      <w:r w:rsidR="005E2F6F">
        <w:t xml:space="preserve"> </w:t>
      </w:r>
      <w:r w:rsidRPr="00ED02FF">
        <w:t>proiectele</w:t>
      </w:r>
      <w:r w:rsidR="005E2F6F">
        <w:t xml:space="preserve"> </w:t>
      </w:r>
      <w:r w:rsidRPr="00ED02FF">
        <w:t>finanțate</w:t>
      </w:r>
      <w:r w:rsidR="005E2F6F">
        <w:t xml:space="preserve"> </w:t>
      </w:r>
      <w:r w:rsidRPr="00ED02FF">
        <w:t>de</w:t>
      </w:r>
      <w:r w:rsidR="005E2F6F">
        <w:t xml:space="preserve"> </w:t>
      </w:r>
      <w:r w:rsidRPr="00ED02FF">
        <w:t>UE</w:t>
      </w:r>
      <w:r w:rsidR="005E2F6F">
        <w:t xml:space="preserve"> </w:t>
      </w:r>
      <w:r w:rsidRPr="00ED02FF">
        <w:t>în</w:t>
      </w:r>
      <w:r w:rsidR="005E2F6F">
        <w:t xml:space="preserve"> </w:t>
      </w:r>
      <w:r w:rsidRPr="00ED02FF">
        <w:t>cadrul</w:t>
      </w:r>
      <w:r w:rsidR="005E2F6F">
        <w:t xml:space="preserve"> </w:t>
      </w:r>
      <w:r w:rsidRPr="00ED02FF">
        <w:t>politicii</w:t>
      </w:r>
      <w:r w:rsidR="005E2F6F">
        <w:t xml:space="preserve"> </w:t>
      </w:r>
      <w:r w:rsidRPr="00ED02FF">
        <w:t>de</w:t>
      </w:r>
      <w:r w:rsidR="005E2F6F">
        <w:t xml:space="preserve"> </w:t>
      </w:r>
      <w:r w:rsidRPr="00ED02FF">
        <w:t>coeziune</w:t>
      </w:r>
      <w:r w:rsidR="005E2F6F">
        <w:t xml:space="preserve"> </w:t>
      </w:r>
      <w:r w:rsidRPr="00ED02FF">
        <w:t>și</w:t>
      </w:r>
      <w:r w:rsidR="005E2F6F">
        <w:t xml:space="preserve"> </w:t>
      </w:r>
      <w:r w:rsidRPr="00ED02FF">
        <w:t>demonstrează</w:t>
      </w:r>
      <w:r w:rsidR="005E2F6F">
        <w:t xml:space="preserve"> </w:t>
      </w:r>
      <w:r w:rsidRPr="00ED02FF">
        <w:t>abordări</w:t>
      </w:r>
      <w:r w:rsidR="005E2F6F">
        <w:t xml:space="preserve"> </w:t>
      </w:r>
      <w:r w:rsidRPr="00ED02FF">
        <w:t>inovatoare</w:t>
      </w:r>
      <w:r w:rsidR="005E2F6F">
        <w:t xml:space="preserve"> </w:t>
      </w:r>
      <w:r w:rsidRPr="00ED02FF">
        <w:t>și</w:t>
      </w:r>
      <w:r w:rsidR="005E2F6F">
        <w:t xml:space="preserve"> </w:t>
      </w:r>
      <w:r w:rsidRPr="00ED02FF">
        <w:t>incluzive</w:t>
      </w:r>
      <w:r w:rsidR="005E2F6F">
        <w:t xml:space="preserve"> </w:t>
      </w:r>
      <w:r w:rsidRPr="00ED02FF">
        <w:t>ale</w:t>
      </w:r>
      <w:r w:rsidR="005E2F6F">
        <w:t xml:space="preserve"> </w:t>
      </w:r>
      <w:r w:rsidRPr="00ED02FF">
        <w:t>dezvoltării</w:t>
      </w:r>
      <w:r w:rsidR="005E2F6F">
        <w:t xml:space="preserve"> </w:t>
      </w:r>
      <w:r w:rsidRPr="00ED02FF">
        <w:t>regionale.</w:t>
      </w:r>
      <w:r w:rsidR="005E2F6F">
        <w:t xml:space="preserve"> </w:t>
      </w:r>
      <w:r w:rsidRPr="00ED02FF">
        <w:t>Acestea</w:t>
      </w:r>
      <w:r w:rsidR="005E2F6F">
        <w:t xml:space="preserve"> </w:t>
      </w:r>
      <w:r w:rsidRPr="00ED02FF">
        <w:t>au</w:t>
      </w:r>
      <w:r w:rsidR="005E2F6F">
        <w:t xml:space="preserve"> </w:t>
      </w:r>
      <w:r w:rsidRPr="00ED02FF">
        <w:t>inspirat</w:t>
      </w:r>
      <w:r w:rsidR="005E2F6F">
        <w:t xml:space="preserve"> </w:t>
      </w:r>
      <w:r w:rsidRPr="00ED02FF">
        <w:t>regiunile</w:t>
      </w:r>
      <w:r w:rsidR="005E2F6F">
        <w:t xml:space="preserve"> </w:t>
      </w:r>
      <w:r w:rsidRPr="00ED02FF">
        <w:t>să</w:t>
      </w:r>
      <w:r w:rsidR="005E2F6F">
        <w:t xml:space="preserve"> </w:t>
      </w:r>
      <w:r w:rsidRPr="00ED02FF">
        <w:t>pună</w:t>
      </w:r>
      <w:r w:rsidR="005E2F6F">
        <w:t xml:space="preserve"> </w:t>
      </w:r>
      <w:r w:rsidRPr="00ED02FF">
        <w:t>în</w:t>
      </w:r>
      <w:r w:rsidR="005E2F6F">
        <w:t xml:space="preserve"> </w:t>
      </w:r>
      <w:r w:rsidRPr="00ED02FF">
        <w:t>aplicare</w:t>
      </w:r>
      <w:r w:rsidR="005E2F6F">
        <w:t xml:space="preserve"> </w:t>
      </w:r>
      <w:r w:rsidRPr="00ED02FF">
        <w:t>o</w:t>
      </w:r>
      <w:r w:rsidR="005E2F6F">
        <w:t xml:space="preserve"> </w:t>
      </w:r>
      <w:r w:rsidRPr="00ED02FF">
        <w:t>politică</w:t>
      </w:r>
      <w:r w:rsidR="005E2F6F">
        <w:t xml:space="preserve"> </w:t>
      </w:r>
      <w:r w:rsidRPr="00ED02FF">
        <w:t>de</w:t>
      </w:r>
      <w:r w:rsidR="005E2F6F">
        <w:t xml:space="preserve"> </w:t>
      </w:r>
      <w:r w:rsidRPr="00ED02FF">
        <w:t>coeziune</w:t>
      </w:r>
      <w:r w:rsidR="005E2F6F">
        <w:t xml:space="preserve"> </w:t>
      </w:r>
      <w:r w:rsidRPr="00ED02FF">
        <w:t>a</w:t>
      </w:r>
      <w:r w:rsidR="005E2F6F">
        <w:t xml:space="preserve"> </w:t>
      </w:r>
      <w:r w:rsidRPr="00ED02FF">
        <w:t>UE</w:t>
      </w:r>
      <w:r w:rsidR="005E2F6F">
        <w:t xml:space="preserve"> </w:t>
      </w:r>
      <w:r w:rsidRPr="00ED02FF">
        <w:t>cu</w:t>
      </w:r>
      <w:r w:rsidR="005E2F6F">
        <w:t xml:space="preserve"> </w:t>
      </w:r>
      <w:r w:rsidRPr="00ED02FF">
        <w:t>un</w:t>
      </w:r>
      <w:r w:rsidR="005E2F6F">
        <w:t xml:space="preserve"> </w:t>
      </w:r>
      <w:r w:rsidRPr="00ED02FF">
        <w:t>impact</w:t>
      </w:r>
      <w:r w:rsidR="005E2F6F">
        <w:t xml:space="preserve"> </w:t>
      </w:r>
      <w:r w:rsidRPr="00ED02FF">
        <w:t>din</w:t>
      </w:r>
      <w:r w:rsidR="005E2F6F">
        <w:t xml:space="preserve"> </w:t>
      </w:r>
      <w:r w:rsidRPr="00ED02FF">
        <w:t>ce</w:t>
      </w:r>
      <w:r w:rsidR="005E2F6F">
        <w:t xml:space="preserve"> </w:t>
      </w:r>
      <w:r w:rsidRPr="00ED02FF">
        <w:t>în</w:t>
      </w:r>
      <w:r w:rsidR="005E2F6F">
        <w:t xml:space="preserve"> </w:t>
      </w:r>
      <w:r w:rsidRPr="00ED02FF">
        <w:t>ce</w:t>
      </w:r>
      <w:r w:rsidR="005E2F6F">
        <w:t xml:space="preserve"> </w:t>
      </w:r>
      <w:r w:rsidRPr="00ED02FF">
        <w:t>mai</w:t>
      </w:r>
      <w:r w:rsidR="005E2F6F">
        <w:t xml:space="preserve"> </w:t>
      </w:r>
      <w:r w:rsidRPr="00ED02FF">
        <w:t>mare.</w:t>
      </w:r>
    </w:p>
    <w:p w14:paraId="0A2EA4AD" w14:textId="51F5A123" w:rsidR="00ED02FF" w:rsidRPr="00ED02FF" w:rsidRDefault="00ED02FF" w:rsidP="00ED02FF">
      <w:pPr>
        <w:jc w:val="both"/>
      </w:pPr>
      <w:r w:rsidRPr="00ED02FF">
        <w:t>În</w:t>
      </w:r>
      <w:r w:rsidR="005E2F6F">
        <w:t xml:space="preserve"> </w:t>
      </w:r>
      <w:r w:rsidRPr="00ED02FF">
        <w:t>fiecare</w:t>
      </w:r>
      <w:r w:rsidR="005E2F6F">
        <w:t xml:space="preserve"> </w:t>
      </w:r>
      <w:r w:rsidRPr="00ED02FF">
        <w:t>an,</w:t>
      </w:r>
      <w:r w:rsidR="005E2F6F">
        <w:t xml:space="preserve"> </w:t>
      </w:r>
      <w:r w:rsidRPr="00ED02FF">
        <w:t>sute</w:t>
      </w:r>
      <w:r w:rsidR="005E2F6F">
        <w:t xml:space="preserve"> </w:t>
      </w:r>
      <w:r w:rsidRPr="00ED02FF">
        <w:t>de</w:t>
      </w:r>
      <w:r w:rsidR="005E2F6F">
        <w:t xml:space="preserve"> </w:t>
      </w:r>
      <w:r w:rsidRPr="00ED02FF">
        <w:t>proiecte</w:t>
      </w:r>
      <w:r w:rsidR="005E2F6F">
        <w:t xml:space="preserve"> </w:t>
      </w:r>
      <w:r w:rsidRPr="00ED02FF">
        <w:t>concurează</w:t>
      </w:r>
      <w:r w:rsidR="005E2F6F">
        <w:t xml:space="preserve"> </w:t>
      </w:r>
      <w:r w:rsidRPr="00ED02FF">
        <w:t>în</w:t>
      </w:r>
      <w:r w:rsidR="005E2F6F">
        <w:t xml:space="preserve"> </w:t>
      </w:r>
      <w:r w:rsidRPr="00ED02FF">
        <w:t>cinci</w:t>
      </w:r>
      <w:r w:rsidR="005E2F6F">
        <w:t xml:space="preserve"> </w:t>
      </w:r>
      <w:r w:rsidRPr="00ED02FF">
        <w:t>categorii</w:t>
      </w:r>
      <w:r w:rsidR="005E2F6F">
        <w:t xml:space="preserve"> </w:t>
      </w:r>
      <w:r w:rsidRPr="00ED02FF">
        <w:t>și</w:t>
      </w:r>
      <w:r w:rsidR="005E2F6F">
        <w:t xml:space="preserve"> </w:t>
      </w:r>
      <w:r w:rsidRPr="00ED02FF">
        <w:t>pentru</w:t>
      </w:r>
      <w:r w:rsidR="005E2F6F">
        <w:t xml:space="preserve"> </w:t>
      </w:r>
      <w:r w:rsidRPr="00ED02FF">
        <w:t>o</w:t>
      </w:r>
      <w:r w:rsidR="005E2F6F">
        <w:t xml:space="preserve"> </w:t>
      </w:r>
      <w:r w:rsidRPr="00ED02FF">
        <w:t>categorie</w:t>
      </w:r>
      <w:r w:rsidR="005E2F6F">
        <w:t xml:space="preserve"> </w:t>
      </w:r>
      <w:r w:rsidRPr="00ED02FF">
        <w:t>specifică</w:t>
      </w:r>
      <w:r w:rsidR="005E2F6F">
        <w:t xml:space="preserve"> </w:t>
      </w:r>
      <w:r w:rsidRPr="00ED02FF">
        <w:t>stabilită</w:t>
      </w:r>
      <w:r w:rsidR="005E2F6F">
        <w:t xml:space="preserve"> </w:t>
      </w:r>
      <w:r w:rsidRPr="00ED02FF">
        <w:t>pentru</w:t>
      </w:r>
      <w:r w:rsidR="005E2F6F">
        <w:t xml:space="preserve"> </w:t>
      </w:r>
      <w:r w:rsidRPr="00ED02FF">
        <w:t>fiecare</w:t>
      </w:r>
      <w:r w:rsidR="005E2F6F">
        <w:t xml:space="preserve"> </w:t>
      </w:r>
      <w:r w:rsidRPr="00ED02FF">
        <w:t>competiție.</w:t>
      </w:r>
      <w:r w:rsidR="005E2F6F">
        <w:t xml:space="preserve"> </w:t>
      </w:r>
      <w:r w:rsidRPr="00ED02FF">
        <w:t>Pentru</w:t>
      </w:r>
      <w:r w:rsidR="005E2F6F">
        <w:t xml:space="preserve"> </w:t>
      </w:r>
      <w:r w:rsidRPr="00ED02FF">
        <w:t>categoria</w:t>
      </w:r>
      <w:r w:rsidR="005E2F6F">
        <w:t xml:space="preserve"> </w:t>
      </w:r>
      <w:r w:rsidRPr="00ED02FF">
        <w:t>„Alegerea</w:t>
      </w:r>
      <w:r w:rsidR="005E2F6F">
        <w:t xml:space="preserve"> </w:t>
      </w:r>
      <w:r w:rsidRPr="00ED02FF">
        <w:t>publicului”,</w:t>
      </w:r>
      <w:r w:rsidR="005E2F6F">
        <w:t xml:space="preserve"> </w:t>
      </w:r>
      <w:r w:rsidRPr="00ED02FF">
        <w:t>cetățenii</w:t>
      </w:r>
      <w:r w:rsidR="005E2F6F">
        <w:t xml:space="preserve"> </w:t>
      </w:r>
      <w:r w:rsidRPr="00ED02FF">
        <w:t>pot</w:t>
      </w:r>
      <w:r w:rsidR="005E2F6F">
        <w:t xml:space="preserve"> </w:t>
      </w:r>
      <w:r w:rsidRPr="00ED02FF">
        <w:t>vota</w:t>
      </w:r>
      <w:r w:rsidR="005E2F6F">
        <w:t xml:space="preserve"> </w:t>
      </w:r>
      <w:r w:rsidRPr="00ED02FF">
        <w:t>proiectul</w:t>
      </w:r>
      <w:r w:rsidR="005E2F6F">
        <w:t xml:space="preserve"> </w:t>
      </w:r>
      <w:r w:rsidRPr="00ED02FF">
        <w:t>preferat</w:t>
      </w:r>
      <w:r w:rsidR="005E2F6F">
        <w:t xml:space="preserve"> </w:t>
      </w:r>
      <w:r w:rsidRPr="00ED02FF">
        <w:t>în</w:t>
      </w:r>
      <w:r w:rsidR="005E2F6F">
        <w:t xml:space="preserve"> </w:t>
      </w:r>
      <w:r w:rsidRPr="00ED02FF">
        <w:t>rândul</w:t>
      </w:r>
      <w:r w:rsidR="005E2F6F">
        <w:t xml:space="preserve"> </w:t>
      </w:r>
      <w:r w:rsidRPr="00ED02FF">
        <w:t>finaliștilor.</w:t>
      </w:r>
    </w:p>
    <w:p w14:paraId="3A702DB1" w14:textId="154EFAFA" w:rsidR="00ED02FF" w:rsidRPr="00ED02FF" w:rsidRDefault="00ED02FF" w:rsidP="00ED02FF">
      <w:pPr>
        <w:jc w:val="both"/>
      </w:pPr>
      <w:r w:rsidRPr="00ED02FF">
        <w:t>Începând</w:t>
      </w:r>
      <w:r w:rsidR="005E2F6F">
        <w:t xml:space="preserve"> </w:t>
      </w:r>
      <w:r w:rsidRPr="00ED02FF">
        <w:t>din</w:t>
      </w:r>
      <w:r w:rsidR="005E2F6F">
        <w:t xml:space="preserve"> </w:t>
      </w:r>
      <w:r w:rsidRPr="00ED02FF">
        <w:t>2023,</w:t>
      </w:r>
      <w:r w:rsidR="005E2F6F">
        <w:t xml:space="preserve"> </w:t>
      </w:r>
      <w:r w:rsidRPr="00ED02FF">
        <w:t>categoriile</w:t>
      </w:r>
      <w:r w:rsidR="005E2F6F">
        <w:t xml:space="preserve"> </w:t>
      </w:r>
      <w:r w:rsidRPr="00ED02FF">
        <w:t>vor</w:t>
      </w:r>
      <w:r w:rsidR="005E2F6F">
        <w:t xml:space="preserve"> </w:t>
      </w:r>
      <w:r w:rsidRPr="00ED02FF">
        <w:t>fi</w:t>
      </w:r>
      <w:r w:rsidR="005E2F6F">
        <w:t xml:space="preserve"> </w:t>
      </w:r>
      <w:r w:rsidRPr="00ED02FF">
        <w:t>legate</w:t>
      </w:r>
      <w:r w:rsidR="005E2F6F">
        <w:t xml:space="preserve"> </w:t>
      </w:r>
      <w:r w:rsidRPr="00ED02FF">
        <w:t>de</w:t>
      </w:r>
      <w:r w:rsidR="005E2F6F">
        <w:t xml:space="preserve"> </w:t>
      </w:r>
      <w:r w:rsidRPr="00ED02FF">
        <w:t>obiectivele</w:t>
      </w:r>
      <w:r w:rsidR="005E2F6F">
        <w:t xml:space="preserve"> </w:t>
      </w:r>
      <w:r w:rsidRPr="00ED02FF">
        <w:t>de</w:t>
      </w:r>
      <w:r w:rsidR="005E2F6F">
        <w:t xml:space="preserve"> </w:t>
      </w:r>
      <w:r w:rsidRPr="00ED02FF">
        <w:t>politică</w:t>
      </w:r>
      <w:r w:rsidR="005E2F6F">
        <w:t xml:space="preserve"> </w:t>
      </w:r>
      <w:r w:rsidRPr="00ED02FF">
        <w:t>ale</w:t>
      </w:r>
      <w:r w:rsidR="005E2F6F">
        <w:t xml:space="preserve"> </w:t>
      </w:r>
      <w:r w:rsidRPr="00ED02FF">
        <w:t>perioadei</w:t>
      </w:r>
      <w:r w:rsidR="005E2F6F">
        <w:t xml:space="preserve"> </w:t>
      </w:r>
      <w:r w:rsidRPr="00ED02FF">
        <w:t>de</w:t>
      </w:r>
      <w:r w:rsidR="005E2F6F">
        <w:t xml:space="preserve"> </w:t>
      </w:r>
      <w:r w:rsidRPr="00ED02FF">
        <w:t>programare</w:t>
      </w:r>
      <w:r w:rsidR="005E2F6F">
        <w:t xml:space="preserve"> </w:t>
      </w:r>
      <w:r w:rsidRPr="00ED02FF">
        <w:t>2021-2027.</w:t>
      </w:r>
      <w:r w:rsidR="005E2F6F">
        <w:t xml:space="preserve"> </w:t>
      </w:r>
      <w:r w:rsidRPr="00ED02FF">
        <w:t>În</w:t>
      </w:r>
      <w:r w:rsidR="005E2F6F">
        <w:t xml:space="preserve"> </w:t>
      </w:r>
      <w:r w:rsidRPr="00ED02FF">
        <w:t>plus,</w:t>
      </w:r>
      <w:r w:rsidR="005E2F6F">
        <w:t xml:space="preserve"> </w:t>
      </w:r>
      <w:r w:rsidRPr="00ED02FF">
        <w:t>procesul</w:t>
      </w:r>
      <w:r w:rsidR="005E2F6F">
        <w:t xml:space="preserve"> </w:t>
      </w:r>
      <w:r w:rsidRPr="00ED02FF">
        <w:t>de</w:t>
      </w:r>
      <w:r w:rsidR="005E2F6F">
        <w:t xml:space="preserve"> </w:t>
      </w:r>
      <w:r w:rsidRPr="00ED02FF">
        <w:t>selecție</w:t>
      </w:r>
      <w:r w:rsidR="005E2F6F">
        <w:t xml:space="preserve"> </w:t>
      </w:r>
      <w:r w:rsidRPr="00ED02FF">
        <w:t>se</w:t>
      </w:r>
      <w:r w:rsidR="005E2F6F">
        <w:t xml:space="preserve"> </w:t>
      </w:r>
      <w:r w:rsidRPr="00ED02FF">
        <w:t>va</w:t>
      </w:r>
      <w:r w:rsidR="005E2F6F">
        <w:t xml:space="preserve"> </w:t>
      </w:r>
      <w:r w:rsidRPr="00ED02FF">
        <w:t>desfășura</w:t>
      </w:r>
      <w:r w:rsidR="005E2F6F">
        <w:t xml:space="preserve"> </w:t>
      </w:r>
      <w:r w:rsidRPr="00ED02FF">
        <w:t>în</w:t>
      </w:r>
      <w:r w:rsidR="005E2F6F">
        <w:t xml:space="preserve"> </w:t>
      </w:r>
      <w:r w:rsidRPr="00ED02FF">
        <w:t>două</w:t>
      </w:r>
      <w:r w:rsidR="005E2F6F">
        <w:t xml:space="preserve"> </w:t>
      </w:r>
      <w:r w:rsidRPr="00ED02FF">
        <w:t>etape,</w:t>
      </w:r>
      <w:r w:rsidR="005E2F6F">
        <w:t xml:space="preserve"> </w:t>
      </w:r>
      <w:r w:rsidRPr="00ED02FF">
        <w:t>toți</w:t>
      </w:r>
      <w:r w:rsidR="005E2F6F">
        <w:t xml:space="preserve"> </w:t>
      </w:r>
      <w:r w:rsidRPr="00ED02FF">
        <w:t>finaliștii</w:t>
      </w:r>
      <w:r w:rsidR="005E2F6F">
        <w:t xml:space="preserve"> </w:t>
      </w:r>
      <w:r w:rsidRPr="00ED02FF">
        <w:t>vor</w:t>
      </w:r>
      <w:r w:rsidR="005E2F6F">
        <w:t xml:space="preserve"> </w:t>
      </w:r>
      <w:r w:rsidRPr="00ED02FF">
        <w:t>face</w:t>
      </w:r>
      <w:r w:rsidR="005E2F6F">
        <w:t xml:space="preserve"> </w:t>
      </w:r>
      <w:r w:rsidRPr="00ED02FF">
        <w:t>o</w:t>
      </w:r>
      <w:r w:rsidR="005E2F6F">
        <w:t xml:space="preserve"> </w:t>
      </w:r>
      <w:r w:rsidRPr="00ED02FF">
        <w:t>prezentare</w:t>
      </w:r>
      <w:r w:rsidR="005E2F6F">
        <w:t xml:space="preserve"> </w:t>
      </w:r>
      <w:r w:rsidRPr="00ED02FF">
        <w:t>finală</w:t>
      </w:r>
      <w:r w:rsidR="005E2F6F">
        <w:t xml:space="preserve"> </w:t>
      </w:r>
      <w:r w:rsidRPr="00ED02FF">
        <w:t>în</w:t>
      </w:r>
      <w:r w:rsidR="005E2F6F">
        <w:t xml:space="preserve"> </w:t>
      </w:r>
      <w:r w:rsidRPr="00ED02FF">
        <w:t>fața</w:t>
      </w:r>
      <w:r w:rsidR="005E2F6F">
        <w:t xml:space="preserve"> </w:t>
      </w:r>
      <w:r w:rsidRPr="00ED02FF">
        <w:t>unui</w:t>
      </w:r>
      <w:r w:rsidR="005E2F6F">
        <w:t xml:space="preserve"> </w:t>
      </w:r>
      <w:r w:rsidRPr="00ED02FF">
        <w:t>juriu</w:t>
      </w:r>
      <w:r w:rsidR="005E2F6F">
        <w:t xml:space="preserve"> </w:t>
      </w:r>
      <w:r w:rsidRPr="00ED02FF">
        <w:t>în</w:t>
      </w:r>
      <w:r w:rsidR="005E2F6F">
        <w:t xml:space="preserve"> </w:t>
      </w:r>
      <w:r w:rsidRPr="00ED02FF">
        <w:t>timpul</w:t>
      </w:r>
      <w:r w:rsidR="005E2F6F">
        <w:t xml:space="preserve"> </w:t>
      </w:r>
      <w:r w:rsidRPr="00ED02FF">
        <w:t>Săptămânii</w:t>
      </w:r>
      <w:r w:rsidR="005E2F6F">
        <w:t xml:space="preserve"> </w:t>
      </w:r>
      <w:r w:rsidRPr="00ED02FF">
        <w:t>europene</w:t>
      </w:r>
      <w:r w:rsidR="005E2F6F">
        <w:t xml:space="preserve"> </w:t>
      </w:r>
      <w:r w:rsidRPr="00ED02FF">
        <w:t>a</w:t>
      </w:r>
      <w:r w:rsidR="005E2F6F">
        <w:t xml:space="preserve"> </w:t>
      </w:r>
      <w:r w:rsidRPr="00ED02FF">
        <w:t>regiunilor.</w:t>
      </w:r>
      <w:r w:rsidR="005E2F6F">
        <w:t xml:space="preserve"> </w:t>
      </w:r>
      <w:r w:rsidRPr="00ED02FF">
        <w:t>Ceremoniile</w:t>
      </w:r>
      <w:r w:rsidR="005E2F6F">
        <w:t xml:space="preserve"> </w:t>
      </w:r>
      <w:r w:rsidRPr="00ED02FF">
        <w:t>de</w:t>
      </w:r>
      <w:r w:rsidR="005E2F6F">
        <w:t xml:space="preserve"> </w:t>
      </w:r>
      <w:r w:rsidRPr="00ED02FF">
        <w:t>decernare</w:t>
      </w:r>
      <w:r w:rsidR="005E2F6F">
        <w:t xml:space="preserve"> </w:t>
      </w:r>
      <w:r w:rsidRPr="00ED02FF">
        <w:t>a</w:t>
      </w:r>
      <w:r w:rsidR="005E2F6F">
        <w:t xml:space="preserve"> </w:t>
      </w:r>
      <w:r w:rsidRPr="00ED02FF">
        <w:t>premiilor</w:t>
      </w:r>
      <w:r w:rsidR="005E2F6F">
        <w:t xml:space="preserve"> </w:t>
      </w:r>
      <w:r w:rsidRPr="00ED02FF">
        <w:t>se</w:t>
      </w:r>
      <w:r w:rsidR="005E2F6F">
        <w:t xml:space="preserve"> </w:t>
      </w:r>
      <w:r w:rsidRPr="00ED02FF">
        <w:t>desfășoară</w:t>
      </w:r>
      <w:r w:rsidR="005E2F6F">
        <w:t xml:space="preserve"> </w:t>
      </w:r>
      <w:r w:rsidRPr="00ED02FF">
        <w:t>în</w:t>
      </w:r>
      <w:r w:rsidR="005E2F6F">
        <w:t xml:space="preserve"> </w:t>
      </w:r>
      <w:r w:rsidRPr="00ED02FF">
        <w:t>statele</w:t>
      </w:r>
      <w:r w:rsidR="005E2F6F">
        <w:t xml:space="preserve"> </w:t>
      </w:r>
      <w:r w:rsidRPr="00ED02FF">
        <w:t>membre</w:t>
      </w:r>
      <w:r w:rsidR="005E2F6F">
        <w:t xml:space="preserve"> </w:t>
      </w:r>
      <w:r w:rsidRPr="00ED02FF">
        <w:t>în</w:t>
      </w:r>
      <w:r w:rsidR="005E2F6F">
        <w:t xml:space="preserve"> </w:t>
      </w:r>
      <w:r w:rsidRPr="00ED02FF">
        <w:t>conformitate</w:t>
      </w:r>
      <w:r w:rsidR="005E2F6F">
        <w:t xml:space="preserve"> </w:t>
      </w:r>
      <w:r w:rsidRPr="00ED02FF">
        <w:t>cu</w:t>
      </w:r>
      <w:r w:rsidR="005E2F6F">
        <w:t xml:space="preserve"> </w:t>
      </w:r>
      <w:r w:rsidRPr="00ED02FF">
        <w:t>un</w:t>
      </w:r>
      <w:r w:rsidR="005E2F6F">
        <w:t xml:space="preserve"> </w:t>
      </w:r>
      <w:r w:rsidRPr="00ED02FF">
        <w:t>sistem</w:t>
      </w:r>
      <w:r w:rsidR="005E2F6F">
        <w:t xml:space="preserve"> </w:t>
      </w:r>
      <w:r w:rsidRPr="00ED02FF">
        <w:t>de</w:t>
      </w:r>
      <w:r w:rsidR="005E2F6F">
        <w:t xml:space="preserve"> </w:t>
      </w:r>
      <w:r w:rsidRPr="00ED02FF">
        <w:t>rotație.</w:t>
      </w:r>
      <w:r w:rsidR="005E2F6F">
        <w:t xml:space="preserve"> </w:t>
      </w:r>
      <w:r w:rsidRPr="00ED02FF">
        <w:t>Gazda</w:t>
      </w:r>
      <w:r w:rsidR="005E2F6F">
        <w:t xml:space="preserve"> </w:t>
      </w:r>
      <w:r w:rsidRPr="00ED02FF">
        <w:t>pentru</w:t>
      </w:r>
      <w:r w:rsidR="005E2F6F">
        <w:t xml:space="preserve"> </w:t>
      </w:r>
      <w:r w:rsidRPr="00ED02FF">
        <w:t>2023</w:t>
      </w:r>
      <w:r w:rsidR="005E2F6F">
        <w:t xml:space="preserve"> </w:t>
      </w:r>
      <w:r w:rsidRPr="00ED02FF">
        <w:t>va</w:t>
      </w:r>
      <w:r w:rsidR="005E2F6F">
        <w:t xml:space="preserve"> </w:t>
      </w:r>
      <w:r w:rsidRPr="00ED02FF">
        <w:t>fi</w:t>
      </w:r>
      <w:r w:rsidR="005E2F6F">
        <w:t xml:space="preserve"> </w:t>
      </w:r>
      <w:r w:rsidRPr="00ED02FF">
        <w:t>orașul</w:t>
      </w:r>
      <w:r w:rsidR="005E2F6F">
        <w:t xml:space="preserve"> </w:t>
      </w:r>
      <w:r w:rsidRPr="00ED02FF">
        <w:t>Ostrava</w:t>
      </w:r>
      <w:r w:rsidR="005E2F6F">
        <w:t xml:space="preserve"> </w:t>
      </w:r>
      <w:r w:rsidRPr="00ED02FF">
        <w:t>din</w:t>
      </w:r>
      <w:r w:rsidR="005E2F6F">
        <w:t xml:space="preserve"> </w:t>
      </w:r>
      <w:r w:rsidRPr="00ED02FF">
        <w:t>Cehia.</w:t>
      </w:r>
    </w:p>
    <w:p w14:paraId="7C95C144" w14:textId="7D138D6F" w:rsidR="00ED02FF" w:rsidRPr="00ED02FF" w:rsidRDefault="00ED02FF" w:rsidP="00ED02FF">
      <w:pPr>
        <w:jc w:val="both"/>
      </w:pPr>
      <w:r w:rsidRPr="00ED02FF">
        <w:rPr>
          <w:b/>
          <w:bCs/>
        </w:rPr>
        <w:t>Informații</w:t>
      </w:r>
      <w:r w:rsidR="005E2F6F">
        <w:rPr>
          <w:b/>
          <w:bCs/>
        </w:rPr>
        <w:t xml:space="preserve"> </w:t>
      </w:r>
      <w:r w:rsidRPr="00ED02FF">
        <w:rPr>
          <w:b/>
          <w:bCs/>
        </w:rPr>
        <w:t>suplimentare</w:t>
      </w:r>
    </w:p>
    <w:p w14:paraId="18244DAF" w14:textId="31E2161A" w:rsidR="00ED02FF" w:rsidRPr="00ED02FF" w:rsidRDefault="00034870" w:rsidP="00ED02FF">
      <w:pPr>
        <w:jc w:val="both"/>
      </w:pPr>
      <w:hyperlink r:id="rId212" w:history="1">
        <w:r w:rsidR="00ED02FF" w:rsidRPr="00ED02FF">
          <w:rPr>
            <w:rStyle w:val="Hyperlink"/>
            <w:szCs w:val="24"/>
          </w:rPr>
          <w:t>Premiile</w:t>
        </w:r>
        <w:r w:rsidR="005E2F6F">
          <w:rPr>
            <w:rStyle w:val="Hyperlink"/>
            <w:szCs w:val="24"/>
          </w:rPr>
          <w:t xml:space="preserve"> </w:t>
        </w:r>
        <w:r w:rsidR="00ED02FF" w:rsidRPr="00ED02FF">
          <w:rPr>
            <w:rStyle w:val="Hyperlink"/>
            <w:szCs w:val="24"/>
          </w:rPr>
          <w:t>REGIOSTARS</w:t>
        </w:r>
      </w:hyperlink>
    </w:p>
    <w:p w14:paraId="43C4EF57" w14:textId="0DCEAC33" w:rsidR="00ED02FF" w:rsidRPr="00ED02FF" w:rsidRDefault="00034870" w:rsidP="00ED02FF">
      <w:pPr>
        <w:jc w:val="both"/>
      </w:pPr>
      <w:hyperlink r:id="rId213" w:history="1">
        <w:r w:rsidR="00ED02FF" w:rsidRPr="00ED02FF">
          <w:rPr>
            <w:rStyle w:val="Hyperlink"/>
            <w:szCs w:val="24"/>
          </w:rPr>
          <w:t>Înregistrări</w:t>
        </w:r>
        <w:r w:rsidR="005E2F6F">
          <w:rPr>
            <w:rStyle w:val="Hyperlink"/>
            <w:szCs w:val="24"/>
          </w:rPr>
          <w:t xml:space="preserve"> </w:t>
        </w:r>
        <w:r w:rsidR="00ED02FF" w:rsidRPr="00ED02FF">
          <w:rPr>
            <w:rStyle w:val="Hyperlink"/>
            <w:szCs w:val="24"/>
          </w:rPr>
          <w:t>video</w:t>
        </w:r>
        <w:r w:rsidR="005E2F6F">
          <w:rPr>
            <w:rStyle w:val="Hyperlink"/>
            <w:szCs w:val="24"/>
          </w:rPr>
          <w:t xml:space="preserve"> </w:t>
        </w:r>
        <w:r w:rsidR="00ED02FF" w:rsidRPr="00ED02FF">
          <w:rPr>
            <w:rStyle w:val="Hyperlink"/>
            <w:szCs w:val="24"/>
          </w:rPr>
          <w:t>ale</w:t>
        </w:r>
        <w:r w:rsidR="005E2F6F">
          <w:rPr>
            <w:rStyle w:val="Hyperlink"/>
            <w:szCs w:val="24"/>
          </w:rPr>
          <w:t xml:space="preserve"> </w:t>
        </w:r>
        <w:r w:rsidR="00ED02FF" w:rsidRPr="00ED02FF">
          <w:rPr>
            <w:rStyle w:val="Hyperlink"/>
            <w:szCs w:val="24"/>
          </w:rPr>
          <w:t>proiectului</w:t>
        </w:r>
        <w:r w:rsidR="005E2F6F">
          <w:rPr>
            <w:rStyle w:val="Hyperlink"/>
            <w:szCs w:val="24"/>
          </w:rPr>
          <w:t xml:space="preserve"> </w:t>
        </w:r>
        <w:proofErr w:type="spellStart"/>
        <w:r w:rsidR="00ED02FF" w:rsidRPr="00ED02FF">
          <w:rPr>
            <w:rStyle w:val="Hyperlink"/>
            <w:szCs w:val="24"/>
          </w:rPr>
          <w:t>RegioStars</w:t>
        </w:r>
        <w:proofErr w:type="spellEnd"/>
        <w:r w:rsidR="005E2F6F">
          <w:rPr>
            <w:rStyle w:val="Hyperlink"/>
            <w:szCs w:val="24"/>
          </w:rPr>
          <w:t xml:space="preserve"> </w:t>
        </w:r>
        <w:r w:rsidR="00ED02FF" w:rsidRPr="00ED02FF">
          <w:rPr>
            <w:rStyle w:val="Hyperlink"/>
            <w:szCs w:val="24"/>
          </w:rPr>
          <w:t>2022</w:t>
        </w:r>
      </w:hyperlink>
    </w:p>
    <w:p w14:paraId="36377FC7" w14:textId="030CEA09" w:rsidR="00ED02FF" w:rsidRDefault="00ED02FF" w:rsidP="00ED02FF">
      <w:pPr>
        <w:pStyle w:val="Stilsursa"/>
      </w:pPr>
      <w:r w:rsidRPr="00ED02FF">
        <w:t>Sursa:</w:t>
      </w:r>
      <w:r w:rsidR="005E2F6F">
        <w:t xml:space="preserve"> </w:t>
      </w:r>
      <w:hyperlink r:id="rId214" w:history="1">
        <w:r w:rsidR="00873E57" w:rsidRPr="005A7DE8">
          <w:rPr>
            <w:rStyle w:val="Hyperlink"/>
            <w:sz w:val="14"/>
            <w:szCs w:val="24"/>
          </w:rPr>
          <w:t>https://ec.europa.eu/</w:t>
        </w:r>
      </w:hyperlink>
    </w:p>
    <w:p w14:paraId="4E209EF5" w14:textId="77777777" w:rsidR="00EF40EB" w:rsidRDefault="00EF40EB">
      <w:pPr>
        <w:spacing w:before="0"/>
        <w:rPr>
          <w:color w:val="3366FF"/>
        </w:rPr>
      </w:pPr>
      <w:r>
        <w:br w:type="page"/>
      </w:r>
    </w:p>
    <w:p w14:paraId="568C5EE9" w14:textId="7E9FA8EE" w:rsidR="00873E57" w:rsidRDefault="00873E57" w:rsidP="00873E57">
      <w:pPr>
        <w:pStyle w:val="separatorarticole"/>
      </w:pPr>
      <w:r>
        <w:lastRenderedPageBreak/>
        <w:t>*</w:t>
      </w:r>
    </w:p>
    <w:p w14:paraId="3852CFCD" w14:textId="77777777" w:rsidR="00873E57" w:rsidRPr="00873E57" w:rsidRDefault="00873E57" w:rsidP="00422D9E">
      <w:pPr>
        <w:pStyle w:val="TitluArticolinINFOUE"/>
        <w:jc w:val="both"/>
      </w:pPr>
      <w:bookmarkStart w:id="185" w:name="_Toc119916309"/>
      <w:r w:rsidRPr="00873E57">
        <w:t>O nouă strategie pentru a ajuta industria europeană să fie lider în ceea ce privește transformarea ecologică și digitală</w:t>
      </w:r>
      <w:bookmarkEnd w:id="185"/>
    </w:p>
    <w:p w14:paraId="3FBAF0DD" w14:textId="27852529" w:rsidR="00873E57" w:rsidRPr="00873E57" w:rsidRDefault="00422D9E" w:rsidP="00422D9E">
      <w:pPr>
        <w:jc w:val="both"/>
      </w:pPr>
      <w:r w:rsidRPr="00873E57">
        <w:rPr>
          <w:noProof/>
          <w:lang w:eastAsia="ro-RO"/>
        </w:rPr>
        <w:drawing>
          <wp:anchor distT="0" distB="0" distL="114300" distR="114300" simplePos="0" relativeHeight="252086272" behindDoc="0" locked="0" layoutInCell="1" allowOverlap="1" wp14:anchorId="1D32938A" wp14:editId="45564957">
            <wp:simplePos x="0" y="0"/>
            <wp:positionH relativeFrom="column">
              <wp:posOffset>88265</wp:posOffset>
            </wp:positionH>
            <wp:positionV relativeFrom="paragraph">
              <wp:posOffset>132080</wp:posOffset>
            </wp:positionV>
            <wp:extent cx="2733675" cy="1362075"/>
            <wp:effectExtent l="0" t="0" r="9525" b="9525"/>
            <wp:wrapSquare wrapText="bothSides"/>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anchor>
        </w:drawing>
      </w:r>
      <w:r w:rsidR="00873E57" w:rsidRPr="00873E57">
        <w:t> Comisia Europeană a publicat „Calea de tranziție” pentru a ajuta entitățile din economia socială și întreprinderile locale mici să devină mai ecologice și mai digitale. </w:t>
      </w:r>
    </w:p>
    <w:p w14:paraId="01B71A1E" w14:textId="611EF680" w:rsidR="00873E57" w:rsidRPr="00873E57" w:rsidRDefault="00873E57" w:rsidP="00422D9E">
      <w:pPr>
        <w:jc w:val="both"/>
      </w:pPr>
      <w:r w:rsidRPr="00873E57">
        <w:t>Raportul propune un set de 30 de acțiuni în 14 domenii diferite. De exemplu, calea de tranziție propune acțiuni pentru a ajuta entitățile din economia socială să își îmbunătățească eficiența energetică pentru a-și reduce consumul de energie electrică. De asemenea, încurajează autoritățile publice să sprijine crearea de parteneriate ecologice locale, spre exemplu pentru a consolida lanțurile valorice locale în domeniul gestionării circulare a deșeurilor, al producției de energie curată sau pentru a sprijini piețele locale de alimente durabile. Pentru a îmbunătăți digitalizarea, raportul enumeră acțiuni precum sprijinirea elaborării unui cod de conduită pentru ca entitățile din economia socială și întreprinderile locale să își gestioneze mai bine datele într-un mod transparent.</w:t>
      </w:r>
    </w:p>
    <w:p w14:paraId="1FBB8550" w14:textId="79A0555A" w:rsidR="00873E57" w:rsidRPr="00873E57" w:rsidRDefault="00873E57" w:rsidP="00422D9E">
      <w:pPr>
        <w:jc w:val="both"/>
      </w:pPr>
      <w:r w:rsidRPr="00873E57">
        <w:t>Comisia a lansat o </w:t>
      </w:r>
      <w:hyperlink r:id="rId216" w:tgtFrame="_blank" w:history="1">
        <w:r w:rsidRPr="00873E57">
          <w:rPr>
            <w:rStyle w:val="Hyperlink"/>
            <w:b/>
            <w:bCs/>
            <w:i/>
            <w:iCs/>
            <w:szCs w:val="24"/>
          </w:rPr>
          <w:t>cerere deschisă de angajamente</w:t>
        </w:r>
      </w:hyperlink>
      <w:r w:rsidRPr="00873E57">
        <w:t>, invitând toate părțile relevante să își prezinte angajamentele concrete și să își exprime interesul de a colabora la punerea în aplicare a parcursului de tranziție al UE în domeniul economiei sociale și al întreprinderilor locale. </w:t>
      </w:r>
    </w:p>
    <w:p w14:paraId="77F6171D" w14:textId="77777777" w:rsidR="00873E57" w:rsidRPr="00873E57" w:rsidRDefault="00873E57" w:rsidP="00422D9E">
      <w:pPr>
        <w:jc w:val="both"/>
      </w:pPr>
      <w:r w:rsidRPr="00873E57">
        <w:t>Pentru mai multe detalii click </w:t>
      </w:r>
      <w:hyperlink r:id="rId217" w:tgtFrame="_blank" w:history="1">
        <w:r w:rsidRPr="00873E57">
          <w:rPr>
            <w:rStyle w:val="Hyperlink"/>
            <w:b/>
            <w:bCs/>
            <w:i/>
            <w:iCs/>
            <w:szCs w:val="24"/>
          </w:rPr>
          <w:t>aici</w:t>
        </w:r>
      </w:hyperlink>
    </w:p>
    <w:p w14:paraId="6C869C26" w14:textId="77777777" w:rsidR="00873E57" w:rsidRPr="00873E57" w:rsidRDefault="00873E57" w:rsidP="00873E57">
      <w:pPr>
        <w:rPr>
          <w:b/>
          <w:bCs/>
        </w:rPr>
      </w:pPr>
      <w:r w:rsidRPr="00873E57">
        <w:rPr>
          <w:b/>
          <w:bCs/>
        </w:rPr>
        <w:t>Documente</w:t>
      </w:r>
    </w:p>
    <w:p w14:paraId="03214882" w14:textId="77777777" w:rsidR="00873E57" w:rsidRPr="00873E57" w:rsidRDefault="00034870" w:rsidP="00873E57">
      <w:hyperlink r:id="rId218" w:tooltip="Transition Pathway - Proximity and Social Economy.pdf" w:history="1">
        <w:proofErr w:type="spellStart"/>
        <w:r w:rsidR="00873E57" w:rsidRPr="00873E57">
          <w:rPr>
            <w:rStyle w:val="Hyperlink"/>
            <w:szCs w:val="24"/>
          </w:rPr>
          <w:t>Transition</w:t>
        </w:r>
        <w:proofErr w:type="spellEnd"/>
        <w:r w:rsidR="00873E57" w:rsidRPr="00873E57">
          <w:rPr>
            <w:rStyle w:val="Hyperlink"/>
            <w:szCs w:val="24"/>
          </w:rPr>
          <w:t xml:space="preserve"> </w:t>
        </w:r>
        <w:proofErr w:type="spellStart"/>
        <w:r w:rsidR="00873E57" w:rsidRPr="00873E57">
          <w:rPr>
            <w:rStyle w:val="Hyperlink"/>
            <w:szCs w:val="24"/>
          </w:rPr>
          <w:t>Pathway</w:t>
        </w:r>
        <w:proofErr w:type="spellEnd"/>
        <w:r w:rsidR="00873E57" w:rsidRPr="00873E57">
          <w:rPr>
            <w:rStyle w:val="Hyperlink"/>
            <w:szCs w:val="24"/>
          </w:rPr>
          <w:t xml:space="preserve"> - </w:t>
        </w:r>
        <w:proofErr w:type="spellStart"/>
        <w:r w:rsidR="00873E57" w:rsidRPr="00873E57">
          <w:rPr>
            <w:rStyle w:val="Hyperlink"/>
            <w:szCs w:val="24"/>
          </w:rPr>
          <w:t>Proximity</w:t>
        </w:r>
        <w:proofErr w:type="spellEnd"/>
        <w:r w:rsidR="00873E57" w:rsidRPr="00873E57">
          <w:rPr>
            <w:rStyle w:val="Hyperlink"/>
            <w:szCs w:val="24"/>
          </w:rPr>
          <w:t xml:space="preserve"> and Social Economy.pdf</w:t>
        </w:r>
      </w:hyperlink>
    </w:p>
    <w:p w14:paraId="5E9EF662" w14:textId="02E59943" w:rsidR="00873E57" w:rsidRPr="00873E57" w:rsidRDefault="00873E57" w:rsidP="00873E57">
      <w:pPr>
        <w:pStyle w:val="Stilsursa"/>
      </w:pPr>
      <w:r w:rsidRPr="00873E57">
        <w:t>Sursa: Comisia Europeană</w:t>
      </w:r>
    </w:p>
    <w:bookmarkEnd w:id="168"/>
    <w:p w14:paraId="1D26518E" w14:textId="44353084" w:rsidR="00271C0F" w:rsidRDefault="00271C0F" w:rsidP="00271C0F">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6FAEB1E" w14:textId="77777777" w:rsidR="001A0315" w:rsidRDefault="00271C0F" w:rsidP="001A0315">
      <w:pPr>
        <w:pStyle w:val="Consultare"/>
        <w:rPr>
          <w:color w:val="538135" w:themeColor="accent6" w:themeShade="BF"/>
        </w:rPr>
      </w:pPr>
      <w:bookmarkStart w:id="186" w:name="_Toc119916310"/>
      <w:r w:rsidRPr="001A4C20">
        <w:rPr>
          <w:color w:val="538135" w:themeColor="accent6" w:themeShade="BF"/>
        </w:rPr>
        <w:t>UCRAINA</w:t>
      </w:r>
      <w:bookmarkEnd w:id="186"/>
    </w:p>
    <w:p w14:paraId="252B840F" w14:textId="22C5D41F" w:rsidR="00FF5330" w:rsidRDefault="00DF59EA" w:rsidP="008A7A74">
      <w:pPr>
        <w:pStyle w:val="TitluArticolinINFOUE"/>
        <w:jc w:val="both"/>
      </w:pPr>
      <w:bookmarkStart w:id="187" w:name="_Toc119916311"/>
      <w:r w:rsidRPr="00DF59EA">
        <w:t>Ajutoare</w:t>
      </w:r>
      <w:r w:rsidR="005E2F6F">
        <w:t xml:space="preserve"> </w:t>
      </w:r>
      <w:r w:rsidRPr="00DF59EA">
        <w:t>de</w:t>
      </w:r>
      <w:r w:rsidR="005E2F6F">
        <w:t xml:space="preserve"> </w:t>
      </w:r>
      <w:r w:rsidRPr="00DF59EA">
        <w:t>stat:</w:t>
      </w:r>
      <w:r w:rsidR="005E2F6F">
        <w:t xml:space="preserve"> </w:t>
      </w:r>
      <w:r w:rsidRPr="00DF59EA">
        <w:t>Comisia</w:t>
      </w:r>
      <w:r w:rsidR="005E2F6F">
        <w:t xml:space="preserve"> </w:t>
      </w:r>
      <w:r w:rsidRPr="00DF59EA">
        <w:t>aprobă</w:t>
      </w:r>
      <w:r w:rsidR="005E2F6F">
        <w:t xml:space="preserve"> </w:t>
      </w:r>
      <w:r w:rsidRPr="00DF59EA">
        <w:t>o</w:t>
      </w:r>
      <w:r w:rsidR="005E2F6F">
        <w:t xml:space="preserve"> </w:t>
      </w:r>
      <w:r w:rsidRPr="00DF59EA">
        <w:t>schemă</w:t>
      </w:r>
      <w:r w:rsidR="005E2F6F">
        <w:t xml:space="preserve"> </w:t>
      </w:r>
      <w:r w:rsidRPr="00DF59EA">
        <w:t>de</w:t>
      </w:r>
      <w:r w:rsidR="005E2F6F">
        <w:t xml:space="preserve"> </w:t>
      </w:r>
      <w:r w:rsidRPr="00DF59EA">
        <w:t>ajutoare</w:t>
      </w:r>
      <w:r w:rsidR="005E2F6F">
        <w:t xml:space="preserve"> </w:t>
      </w:r>
      <w:r w:rsidRPr="00DF59EA">
        <w:t>în</w:t>
      </w:r>
      <w:r w:rsidR="005E2F6F">
        <w:t xml:space="preserve"> </w:t>
      </w:r>
      <w:r w:rsidRPr="00DF59EA">
        <w:t>valoare</w:t>
      </w:r>
      <w:r w:rsidR="005E2F6F">
        <w:t xml:space="preserve"> </w:t>
      </w:r>
      <w:r w:rsidRPr="00DF59EA">
        <w:t>de</w:t>
      </w:r>
      <w:r w:rsidR="005E2F6F">
        <w:t xml:space="preserve"> </w:t>
      </w:r>
      <w:r w:rsidRPr="00DF59EA">
        <w:t>500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notificată</w:t>
      </w:r>
      <w:r w:rsidR="005E2F6F">
        <w:t xml:space="preserve"> </w:t>
      </w:r>
      <w:r w:rsidRPr="00DF59EA">
        <w:t>de</w:t>
      </w:r>
      <w:r w:rsidR="005E2F6F">
        <w:t xml:space="preserve"> </w:t>
      </w:r>
      <w:r w:rsidRPr="00DF59EA">
        <w:t>România</w:t>
      </w:r>
      <w:r w:rsidR="005E2F6F">
        <w:t xml:space="preserve"> </w:t>
      </w:r>
      <w:r w:rsidRPr="00DF59EA">
        <w:t>pentru</w:t>
      </w:r>
      <w:r w:rsidR="005E2F6F">
        <w:t xml:space="preserve"> </w:t>
      </w:r>
      <w:r w:rsidRPr="00DF59EA">
        <w:t>sprijinirea</w:t>
      </w:r>
      <w:r w:rsidR="005E2F6F">
        <w:t xml:space="preserve"> </w:t>
      </w:r>
      <w:r w:rsidRPr="00DF59EA">
        <w:t>întreprinderilor</w:t>
      </w:r>
      <w:r w:rsidR="005E2F6F">
        <w:t xml:space="preserve"> </w:t>
      </w:r>
      <w:r w:rsidRPr="00DF59EA">
        <w:t>în</w:t>
      </w:r>
      <w:r w:rsidR="005E2F6F">
        <w:t xml:space="preserve"> </w:t>
      </w:r>
      <w:r w:rsidRPr="00DF59EA">
        <w:t>contextul</w:t>
      </w:r>
      <w:r w:rsidR="005E2F6F">
        <w:t xml:space="preserve"> </w:t>
      </w:r>
      <w:r w:rsidRPr="00DF59EA">
        <w:t>războiului</w:t>
      </w:r>
      <w:r w:rsidR="005E2F6F">
        <w:t xml:space="preserve"> </w:t>
      </w:r>
      <w:r w:rsidRPr="00DF59EA">
        <w:t>purtat</w:t>
      </w:r>
      <w:r w:rsidR="005E2F6F">
        <w:t xml:space="preserve"> </w:t>
      </w:r>
      <w:r w:rsidRPr="00DF59EA">
        <w:t>de</w:t>
      </w:r>
      <w:r w:rsidR="005E2F6F">
        <w:t xml:space="preserve"> </w:t>
      </w:r>
      <w:r w:rsidRPr="00DF59EA">
        <w:t>Rusia</w:t>
      </w:r>
      <w:r w:rsidR="005E2F6F">
        <w:t xml:space="preserve"> </w:t>
      </w:r>
      <w:r w:rsidRPr="00DF59EA">
        <w:t>împotriva</w:t>
      </w:r>
      <w:r w:rsidR="005E2F6F">
        <w:t xml:space="preserve"> </w:t>
      </w:r>
      <w:r w:rsidRPr="00DF59EA">
        <w:t>Ucrainei</w:t>
      </w:r>
      <w:bookmarkEnd w:id="187"/>
    </w:p>
    <w:p w14:paraId="0DA6AC5B" w14:textId="51F5792C" w:rsidR="00DF59EA" w:rsidRPr="00DF59EA" w:rsidRDefault="00DF59EA" w:rsidP="00DF59EA">
      <w:pPr>
        <w:jc w:val="both"/>
      </w:pPr>
      <w:r w:rsidRPr="00DF59EA">
        <w:t>Comisia</w:t>
      </w:r>
      <w:r w:rsidR="005E2F6F">
        <w:t xml:space="preserve"> </w:t>
      </w:r>
      <w:r w:rsidRPr="00DF59EA">
        <w:t>Europeană</w:t>
      </w:r>
      <w:r w:rsidR="005E2F6F">
        <w:t xml:space="preserve"> </w:t>
      </w:r>
      <w:r w:rsidRPr="00DF59EA">
        <w:t>a</w:t>
      </w:r>
      <w:r w:rsidR="005E2F6F">
        <w:t xml:space="preserve"> </w:t>
      </w:r>
      <w:r w:rsidRPr="00DF59EA">
        <w:t>aprobat</w:t>
      </w:r>
      <w:r w:rsidR="005E2F6F">
        <w:t xml:space="preserve"> </w:t>
      </w:r>
      <w:r w:rsidRPr="00DF59EA">
        <w:t>o</w:t>
      </w:r>
      <w:r w:rsidR="005E2F6F">
        <w:t xml:space="preserve"> </w:t>
      </w:r>
      <w:r w:rsidRPr="00DF59EA">
        <w:t>schemă</w:t>
      </w:r>
      <w:r w:rsidR="005E2F6F">
        <w:t xml:space="preserve"> </w:t>
      </w:r>
      <w:r w:rsidRPr="00DF59EA">
        <w:t>de</w:t>
      </w:r>
      <w:r w:rsidR="005E2F6F">
        <w:t xml:space="preserve"> </w:t>
      </w:r>
      <w:r w:rsidRPr="00DF59EA">
        <w:t>ajutoare</w:t>
      </w:r>
      <w:r w:rsidR="005E2F6F">
        <w:t xml:space="preserve"> </w:t>
      </w:r>
      <w:r w:rsidRPr="00DF59EA">
        <w:t>în</w:t>
      </w:r>
      <w:r w:rsidR="005E2F6F">
        <w:t xml:space="preserve"> </w:t>
      </w:r>
      <w:r w:rsidRPr="00DF59EA">
        <w:t>valoare</w:t>
      </w:r>
      <w:r w:rsidR="005E2F6F">
        <w:t xml:space="preserve"> </w:t>
      </w:r>
      <w:r w:rsidRPr="00DF59EA">
        <w:t>de</w:t>
      </w:r>
      <w:r w:rsidR="005E2F6F">
        <w:t xml:space="preserve"> </w:t>
      </w:r>
      <w:r w:rsidRPr="00DF59EA">
        <w:t>aproximativ</w:t>
      </w:r>
      <w:r w:rsidR="005E2F6F">
        <w:t xml:space="preserve"> </w:t>
      </w:r>
      <w:r w:rsidRPr="00DF59EA">
        <w:t>500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(2</w:t>
      </w:r>
      <w:r w:rsidR="005E2F6F">
        <w:t xml:space="preserve"> </w:t>
      </w:r>
      <w:r w:rsidRPr="00DF59EA">
        <w:t>500</w:t>
      </w:r>
      <w:r w:rsidR="005E2F6F">
        <w:t xml:space="preserve"> </w:t>
      </w:r>
      <w:r w:rsidRPr="00DF59EA">
        <w:t>de</w:t>
      </w:r>
      <w:r w:rsidR="005E2F6F">
        <w:t xml:space="preserve"> </w:t>
      </w:r>
      <w:r w:rsidRPr="00DF59EA">
        <w:t>milioane</w:t>
      </w:r>
      <w:r w:rsidR="005E2F6F">
        <w:t xml:space="preserve"> </w:t>
      </w:r>
      <w:r w:rsidRPr="00DF59EA">
        <w:t>RON)</w:t>
      </w:r>
      <w:r w:rsidR="005E2F6F">
        <w:t xml:space="preserve"> </w:t>
      </w:r>
      <w:r w:rsidRPr="00DF59EA">
        <w:t>notificată</w:t>
      </w:r>
      <w:r w:rsidR="005E2F6F">
        <w:t xml:space="preserve"> </w:t>
      </w:r>
      <w:r w:rsidRPr="00DF59EA">
        <w:t>de</w:t>
      </w:r>
      <w:r w:rsidR="005E2F6F">
        <w:t xml:space="preserve"> </w:t>
      </w:r>
      <w:r w:rsidRPr="00DF59EA">
        <w:t>România</w:t>
      </w:r>
      <w:r w:rsidR="005E2F6F">
        <w:t xml:space="preserve"> </w:t>
      </w:r>
      <w:r w:rsidRPr="00DF59EA">
        <w:t>pentru</w:t>
      </w:r>
      <w:r w:rsidR="005E2F6F">
        <w:t xml:space="preserve"> </w:t>
      </w:r>
      <w:r w:rsidRPr="00DF59EA">
        <w:t>sprijinirea</w:t>
      </w:r>
      <w:r w:rsidR="005E2F6F">
        <w:t xml:space="preserve"> </w:t>
      </w:r>
      <w:r w:rsidRPr="00DF59EA">
        <w:t>întreprinderilor</w:t>
      </w:r>
      <w:r w:rsidR="005E2F6F">
        <w:t xml:space="preserve"> </w:t>
      </w:r>
      <w:r w:rsidRPr="00DF59EA">
        <w:t>din</w:t>
      </w:r>
      <w:r w:rsidR="005E2F6F">
        <w:t xml:space="preserve"> </w:t>
      </w:r>
      <w:r w:rsidRPr="00DF59EA">
        <w:t>toate</w:t>
      </w:r>
      <w:r w:rsidR="005E2F6F">
        <w:t xml:space="preserve"> </w:t>
      </w:r>
      <w:r w:rsidRPr="00DF59EA">
        <w:t>sectoarele</w:t>
      </w:r>
      <w:r w:rsidR="005E2F6F">
        <w:t xml:space="preserve"> </w:t>
      </w:r>
      <w:r w:rsidRPr="00DF59EA">
        <w:t>în</w:t>
      </w:r>
      <w:r w:rsidR="005E2F6F">
        <w:t xml:space="preserve"> </w:t>
      </w:r>
      <w:r w:rsidRPr="00DF59EA">
        <w:t>contextul</w:t>
      </w:r>
      <w:r w:rsidR="005E2F6F">
        <w:t xml:space="preserve"> </w:t>
      </w:r>
      <w:r w:rsidRPr="00DF59EA">
        <w:t>războiului</w:t>
      </w:r>
      <w:r w:rsidR="005E2F6F">
        <w:t xml:space="preserve"> </w:t>
      </w:r>
      <w:r w:rsidRPr="00DF59EA">
        <w:t>purtat</w:t>
      </w:r>
      <w:r w:rsidR="005E2F6F">
        <w:t xml:space="preserve"> </w:t>
      </w:r>
      <w:r w:rsidRPr="00DF59EA">
        <w:t>de</w:t>
      </w:r>
      <w:r w:rsidR="005E2F6F">
        <w:t xml:space="preserve"> </w:t>
      </w:r>
      <w:r w:rsidRPr="00DF59EA">
        <w:t>Rusia</w:t>
      </w:r>
      <w:r w:rsidR="005E2F6F">
        <w:t xml:space="preserve"> </w:t>
      </w:r>
      <w:r w:rsidRPr="00DF59EA">
        <w:t>împotriva</w:t>
      </w:r>
      <w:r w:rsidR="005E2F6F">
        <w:t xml:space="preserve"> </w:t>
      </w:r>
      <w:r w:rsidRPr="00DF59EA">
        <w:t>Ucrainei.</w:t>
      </w:r>
      <w:r w:rsidR="005E2F6F">
        <w:t xml:space="preserve"> </w:t>
      </w:r>
      <w:r w:rsidRPr="00DF59EA">
        <w:t>Schema</w:t>
      </w:r>
      <w:r w:rsidR="005E2F6F">
        <w:t xml:space="preserve"> </w:t>
      </w:r>
      <w:r w:rsidRPr="00DF59EA">
        <w:t>a</w:t>
      </w:r>
      <w:r w:rsidR="005E2F6F">
        <w:t xml:space="preserve"> </w:t>
      </w:r>
      <w:r w:rsidRPr="00DF59EA">
        <w:t>fost</w:t>
      </w:r>
      <w:r w:rsidR="005E2F6F">
        <w:t xml:space="preserve"> </w:t>
      </w:r>
      <w:r w:rsidRPr="00DF59EA">
        <w:t>aprobată</w:t>
      </w:r>
      <w:r w:rsidR="005E2F6F">
        <w:t xml:space="preserve"> </w:t>
      </w:r>
      <w:r w:rsidRPr="00DF59EA">
        <w:t>în</w:t>
      </w:r>
      <w:r w:rsidR="005E2F6F">
        <w:t xml:space="preserve"> </w:t>
      </w:r>
      <w:r w:rsidRPr="00DF59EA">
        <w:t>temeiul</w:t>
      </w:r>
      <w:r w:rsidR="005E2F6F">
        <w:t xml:space="preserve"> </w:t>
      </w:r>
      <w:hyperlink r:id="rId219" w:history="1">
        <w:r w:rsidRPr="00DF59EA">
          <w:rPr>
            <w:rStyle w:val="Hyperlink"/>
            <w:szCs w:val="24"/>
          </w:rPr>
          <w:t>cadrului</w:t>
        </w:r>
        <w:r w:rsidR="005E2F6F">
          <w:rPr>
            <w:rStyle w:val="Hyperlink"/>
            <w:szCs w:val="24"/>
          </w:rPr>
          <w:t xml:space="preserve"> </w:t>
        </w:r>
        <w:r w:rsidRPr="00DF59EA">
          <w:rPr>
            <w:rStyle w:val="Hyperlink"/>
            <w:szCs w:val="24"/>
          </w:rPr>
          <w:t>temporar</w:t>
        </w:r>
        <w:r w:rsidR="005E2F6F">
          <w:rPr>
            <w:rStyle w:val="Hyperlink"/>
            <w:szCs w:val="24"/>
          </w:rPr>
          <w:t xml:space="preserve"> </w:t>
        </w:r>
        <w:r w:rsidRPr="00DF59EA">
          <w:rPr>
            <w:rStyle w:val="Hyperlink"/>
            <w:szCs w:val="24"/>
          </w:rPr>
          <w:t>de</w:t>
        </w:r>
        <w:r w:rsidR="005E2F6F">
          <w:rPr>
            <w:rStyle w:val="Hyperlink"/>
            <w:szCs w:val="24"/>
          </w:rPr>
          <w:t xml:space="preserve"> </w:t>
        </w:r>
        <w:r w:rsidRPr="00DF59EA">
          <w:rPr>
            <w:rStyle w:val="Hyperlink"/>
            <w:szCs w:val="24"/>
          </w:rPr>
          <w:t>criză</w:t>
        </w:r>
      </w:hyperlink>
      <w:r w:rsidR="005E2F6F">
        <w:t xml:space="preserve"> </w:t>
      </w:r>
      <w:r w:rsidRPr="00DF59EA">
        <w:t>pentru</w:t>
      </w:r>
      <w:r w:rsidR="005E2F6F">
        <w:t xml:space="preserve"> </w:t>
      </w:r>
      <w:r w:rsidRPr="00DF59EA">
        <w:t>ajutoarele</w:t>
      </w:r>
      <w:r w:rsidR="005E2F6F">
        <w:t xml:space="preserve"> </w:t>
      </w:r>
      <w:r w:rsidRPr="00DF59EA">
        <w:t>de</w:t>
      </w:r>
      <w:r w:rsidR="005E2F6F">
        <w:t xml:space="preserve"> </w:t>
      </w:r>
      <w:r w:rsidRPr="00DF59EA">
        <w:t>stat,</w:t>
      </w:r>
      <w:r w:rsidR="005E2F6F">
        <w:t xml:space="preserve"> </w:t>
      </w:r>
      <w:r w:rsidRPr="00DF59EA">
        <w:t>adoptat</w:t>
      </w:r>
      <w:r w:rsidR="005E2F6F">
        <w:t xml:space="preserve"> </w:t>
      </w:r>
      <w:r w:rsidRPr="00DF59EA">
        <w:t>de</w:t>
      </w:r>
      <w:r w:rsidR="005E2F6F">
        <w:t xml:space="preserve"> </w:t>
      </w:r>
      <w:r w:rsidRPr="00DF59EA">
        <w:t>Comisie</w:t>
      </w:r>
      <w:r w:rsidR="005E2F6F">
        <w:t xml:space="preserve"> </w:t>
      </w:r>
      <w:r w:rsidRPr="00DF59EA">
        <w:t>la</w:t>
      </w:r>
      <w:r w:rsidR="005E2F6F">
        <w:t xml:space="preserve"> </w:t>
      </w:r>
      <w:hyperlink r:id="rId220" w:history="1">
        <w:r w:rsidRPr="00DF59EA">
          <w:rPr>
            <w:rStyle w:val="Hyperlink"/>
            <w:szCs w:val="24"/>
          </w:rPr>
          <w:t>23</w:t>
        </w:r>
        <w:r w:rsidR="005E2F6F">
          <w:rPr>
            <w:rStyle w:val="Hyperlink"/>
            <w:szCs w:val="24"/>
          </w:rPr>
          <w:t xml:space="preserve"> </w:t>
        </w:r>
        <w:r w:rsidRPr="00DF59EA">
          <w:rPr>
            <w:rStyle w:val="Hyperlink"/>
            <w:szCs w:val="24"/>
          </w:rPr>
          <w:t>martie</w:t>
        </w:r>
        <w:r w:rsidR="005E2F6F">
          <w:rPr>
            <w:rStyle w:val="Hyperlink"/>
            <w:szCs w:val="24"/>
          </w:rPr>
          <w:t xml:space="preserve"> </w:t>
        </w:r>
        <w:r w:rsidRPr="00DF59EA">
          <w:rPr>
            <w:rStyle w:val="Hyperlink"/>
            <w:szCs w:val="24"/>
          </w:rPr>
          <w:t>2022</w:t>
        </w:r>
      </w:hyperlink>
      <w:r w:rsidR="005E2F6F">
        <w:t xml:space="preserve"> </w:t>
      </w:r>
      <w:r w:rsidRPr="00DF59EA">
        <w:t>în</w:t>
      </w:r>
      <w:r w:rsidR="005E2F6F">
        <w:t xml:space="preserve"> </w:t>
      </w:r>
      <w:r w:rsidRPr="00DF59EA">
        <w:t>baza</w:t>
      </w:r>
      <w:r w:rsidR="005E2F6F">
        <w:t xml:space="preserve"> </w:t>
      </w:r>
      <w:r w:rsidRPr="00DF59EA">
        <w:t>articolului</w:t>
      </w:r>
      <w:r w:rsidR="005E2F6F">
        <w:t xml:space="preserve"> </w:t>
      </w:r>
      <w:r w:rsidRPr="00DF59EA">
        <w:t>107</w:t>
      </w:r>
      <w:r w:rsidR="005E2F6F">
        <w:t xml:space="preserve"> </w:t>
      </w:r>
      <w:r w:rsidRPr="00DF59EA">
        <w:t>alineatul</w:t>
      </w:r>
      <w:r w:rsidR="005E2F6F">
        <w:t xml:space="preserve"> </w:t>
      </w:r>
      <w:r w:rsidRPr="00DF59EA">
        <w:t>(3)</w:t>
      </w:r>
      <w:r w:rsidR="005E2F6F">
        <w:t xml:space="preserve"> </w:t>
      </w:r>
      <w:r w:rsidRPr="00DF59EA">
        <w:t>litera</w:t>
      </w:r>
      <w:r w:rsidR="005E2F6F">
        <w:t xml:space="preserve"> </w:t>
      </w:r>
      <w:r w:rsidRPr="00DF59EA">
        <w:t>(b)</w:t>
      </w:r>
      <w:r w:rsidR="005E2F6F">
        <w:t xml:space="preserve"> </w:t>
      </w:r>
      <w:r w:rsidRPr="00DF59EA">
        <w:t>din</w:t>
      </w:r>
      <w:r w:rsidR="005E2F6F">
        <w:t xml:space="preserve"> </w:t>
      </w:r>
      <w:r w:rsidRPr="00DF59EA">
        <w:t>Tratatul</w:t>
      </w:r>
      <w:r w:rsidR="005E2F6F">
        <w:t xml:space="preserve"> </w:t>
      </w:r>
      <w:r w:rsidRPr="00DF59EA">
        <w:t>privind</w:t>
      </w:r>
      <w:r w:rsidR="005E2F6F">
        <w:t xml:space="preserve"> </w:t>
      </w:r>
      <w:r w:rsidRPr="00DF59EA">
        <w:t>funcționarea</w:t>
      </w:r>
      <w:r w:rsidR="005E2F6F">
        <w:t xml:space="preserve"> </w:t>
      </w:r>
      <w:r w:rsidRPr="00DF59EA">
        <w:t>Uniunii</w:t>
      </w:r>
      <w:r w:rsidR="005E2F6F">
        <w:t xml:space="preserve"> </w:t>
      </w:r>
      <w:r w:rsidRPr="00DF59EA">
        <w:t>Europene</w:t>
      </w:r>
      <w:r w:rsidR="005E2F6F">
        <w:t xml:space="preserve"> </w:t>
      </w:r>
      <w:r w:rsidRPr="00DF59EA">
        <w:t>(„TFUE”)</w:t>
      </w:r>
      <w:r w:rsidR="005E2F6F">
        <w:t xml:space="preserve"> </w:t>
      </w:r>
      <w:r w:rsidRPr="00DF59EA">
        <w:t>și</w:t>
      </w:r>
      <w:r w:rsidR="005E2F6F">
        <w:t xml:space="preserve"> </w:t>
      </w:r>
      <w:r w:rsidRPr="00DF59EA">
        <w:t>modificat</w:t>
      </w:r>
      <w:r w:rsidR="005E2F6F">
        <w:t xml:space="preserve"> </w:t>
      </w:r>
      <w:r w:rsidRPr="00DF59EA">
        <w:t>ulterior</w:t>
      </w:r>
      <w:r w:rsidR="005E2F6F">
        <w:t xml:space="preserve"> </w:t>
      </w:r>
      <w:r w:rsidRPr="00DF59EA">
        <w:t>la</w:t>
      </w:r>
      <w:r w:rsidR="005E2F6F">
        <w:t xml:space="preserve"> </w:t>
      </w:r>
      <w:hyperlink r:id="rId221" w:history="1">
        <w:r w:rsidRPr="00DF59EA">
          <w:rPr>
            <w:rStyle w:val="Hyperlink"/>
            <w:szCs w:val="24"/>
          </w:rPr>
          <w:t>20</w:t>
        </w:r>
        <w:r w:rsidR="005E2F6F">
          <w:rPr>
            <w:rStyle w:val="Hyperlink"/>
            <w:szCs w:val="24"/>
          </w:rPr>
          <w:t xml:space="preserve"> </w:t>
        </w:r>
        <w:r w:rsidRPr="00DF59EA">
          <w:rPr>
            <w:rStyle w:val="Hyperlink"/>
            <w:szCs w:val="24"/>
          </w:rPr>
          <w:t>iulie</w:t>
        </w:r>
        <w:r w:rsidR="005E2F6F">
          <w:rPr>
            <w:rStyle w:val="Hyperlink"/>
            <w:szCs w:val="24"/>
          </w:rPr>
          <w:t xml:space="preserve"> </w:t>
        </w:r>
        <w:r w:rsidRPr="00DF59EA">
          <w:rPr>
            <w:rStyle w:val="Hyperlink"/>
            <w:szCs w:val="24"/>
          </w:rPr>
          <w:t>2022</w:t>
        </w:r>
      </w:hyperlink>
      <w:r w:rsidR="005E2F6F">
        <w:t xml:space="preserve"> </w:t>
      </w:r>
      <w:r w:rsidRPr="00DF59EA">
        <w:t>și</w:t>
      </w:r>
      <w:r w:rsidR="005E2F6F">
        <w:t xml:space="preserve"> </w:t>
      </w:r>
      <w:r w:rsidRPr="00DF59EA">
        <w:t>la</w:t>
      </w:r>
      <w:r w:rsidR="005E2F6F">
        <w:t xml:space="preserve"> </w:t>
      </w:r>
      <w:hyperlink r:id="rId222" w:history="1">
        <w:r w:rsidRPr="00DF59EA">
          <w:rPr>
            <w:rStyle w:val="Hyperlink"/>
            <w:szCs w:val="24"/>
          </w:rPr>
          <w:t>28</w:t>
        </w:r>
        <w:r w:rsidR="005E2F6F">
          <w:rPr>
            <w:rStyle w:val="Hyperlink"/>
            <w:szCs w:val="24"/>
          </w:rPr>
          <w:t xml:space="preserve"> </w:t>
        </w:r>
        <w:r w:rsidRPr="00DF59EA">
          <w:rPr>
            <w:rStyle w:val="Hyperlink"/>
            <w:szCs w:val="24"/>
          </w:rPr>
          <w:t>octombrie</w:t>
        </w:r>
        <w:r w:rsidR="005E2F6F">
          <w:rPr>
            <w:rStyle w:val="Hyperlink"/>
            <w:szCs w:val="24"/>
          </w:rPr>
          <w:t xml:space="preserve"> </w:t>
        </w:r>
        <w:r w:rsidRPr="00DF59EA">
          <w:rPr>
            <w:rStyle w:val="Hyperlink"/>
            <w:szCs w:val="24"/>
          </w:rPr>
          <w:t>2022</w:t>
        </w:r>
      </w:hyperlink>
      <w:r w:rsidRPr="00DF59EA">
        <w:t>,</w:t>
      </w:r>
      <w:r w:rsidR="005E2F6F">
        <w:t xml:space="preserve"> </w:t>
      </w:r>
      <w:r w:rsidRPr="00DF59EA">
        <w:t>recunoscându-se</w:t>
      </w:r>
      <w:r w:rsidR="005E2F6F">
        <w:t xml:space="preserve"> </w:t>
      </w:r>
      <w:r w:rsidRPr="00DF59EA">
        <w:t>astfel</w:t>
      </w:r>
      <w:r w:rsidR="005E2F6F">
        <w:t xml:space="preserve"> </w:t>
      </w:r>
      <w:r w:rsidRPr="00DF59EA">
        <w:t>faptul</w:t>
      </w:r>
      <w:r w:rsidR="005E2F6F">
        <w:t xml:space="preserve"> </w:t>
      </w:r>
      <w:r w:rsidRPr="00DF59EA">
        <w:t>că</w:t>
      </w:r>
      <w:r w:rsidR="005E2F6F">
        <w:t xml:space="preserve"> </w:t>
      </w:r>
      <w:r w:rsidRPr="00DF59EA">
        <w:t>economia</w:t>
      </w:r>
      <w:r w:rsidR="005E2F6F">
        <w:t xml:space="preserve"> </w:t>
      </w:r>
      <w:r w:rsidRPr="00DF59EA">
        <w:t>UE</w:t>
      </w:r>
      <w:r w:rsidR="005E2F6F">
        <w:t xml:space="preserve"> </w:t>
      </w:r>
      <w:r w:rsidRPr="00DF59EA">
        <w:t>se</w:t>
      </w:r>
      <w:r w:rsidR="005E2F6F">
        <w:t xml:space="preserve"> </w:t>
      </w:r>
      <w:r w:rsidRPr="00DF59EA">
        <w:t>confruntă</w:t>
      </w:r>
      <w:r w:rsidR="005E2F6F">
        <w:t xml:space="preserve"> </w:t>
      </w:r>
      <w:r w:rsidRPr="00DF59EA">
        <w:t>cu</w:t>
      </w:r>
      <w:r w:rsidR="005E2F6F">
        <w:t xml:space="preserve"> </w:t>
      </w:r>
      <w:r w:rsidRPr="00DF59EA">
        <w:t>perturbări</w:t>
      </w:r>
      <w:r w:rsidR="005E2F6F">
        <w:t xml:space="preserve"> </w:t>
      </w:r>
      <w:r w:rsidRPr="00DF59EA">
        <w:t>grave.</w:t>
      </w:r>
    </w:p>
    <w:p w14:paraId="4E2EE45E" w14:textId="7419B6B5" w:rsidR="00DF59EA" w:rsidRPr="00DF59EA" w:rsidRDefault="00DF59EA" w:rsidP="00DF59EA">
      <w:pPr>
        <w:jc w:val="both"/>
      </w:pPr>
      <w:r w:rsidRPr="00DF59EA">
        <w:rPr>
          <w:b/>
          <w:bCs/>
        </w:rPr>
        <w:t>Măsura</w:t>
      </w:r>
      <w:r w:rsidR="005E2F6F">
        <w:rPr>
          <w:b/>
          <w:bCs/>
        </w:rPr>
        <w:t xml:space="preserve"> </w:t>
      </w:r>
      <w:r w:rsidRPr="00DF59EA">
        <w:rPr>
          <w:b/>
          <w:bCs/>
        </w:rPr>
        <w:t>adoptată</w:t>
      </w:r>
      <w:r w:rsidR="005E2F6F">
        <w:rPr>
          <w:b/>
          <w:bCs/>
        </w:rPr>
        <w:t xml:space="preserve"> </w:t>
      </w:r>
      <w:r w:rsidRPr="00DF59EA">
        <w:rPr>
          <w:b/>
          <w:bCs/>
        </w:rPr>
        <w:t>de</w:t>
      </w:r>
      <w:r w:rsidR="005E2F6F">
        <w:rPr>
          <w:b/>
          <w:bCs/>
        </w:rPr>
        <w:t xml:space="preserve"> </w:t>
      </w:r>
      <w:r w:rsidRPr="00DF59EA">
        <w:rPr>
          <w:b/>
          <w:bCs/>
        </w:rPr>
        <w:t>România</w:t>
      </w:r>
    </w:p>
    <w:p w14:paraId="77FBC4A9" w14:textId="00F40786" w:rsidR="00DF59EA" w:rsidRPr="00DF59EA" w:rsidRDefault="00DF59EA" w:rsidP="00DF59EA">
      <w:pPr>
        <w:jc w:val="both"/>
      </w:pPr>
      <w:r w:rsidRPr="00DF59EA">
        <w:t>România</w:t>
      </w:r>
      <w:r w:rsidR="005E2F6F">
        <w:t xml:space="preserve"> </w:t>
      </w:r>
      <w:r w:rsidRPr="00DF59EA">
        <w:t>a</w:t>
      </w:r>
      <w:r w:rsidR="005E2F6F">
        <w:t xml:space="preserve"> </w:t>
      </w:r>
      <w:r w:rsidRPr="00DF59EA">
        <w:t>notificat</w:t>
      </w:r>
      <w:r w:rsidR="005E2F6F">
        <w:t xml:space="preserve"> </w:t>
      </w:r>
      <w:r w:rsidRPr="00DF59EA">
        <w:t>Comisiei,</w:t>
      </w:r>
      <w:r w:rsidR="005E2F6F">
        <w:t xml:space="preserve"> </w:t>
      </w:r>
      <w:r w:rsidRPr="00DF59EA">
        <w:t>în</w:t>
      </w:r>
      <w:r w:rsidR="005E2F6F">
        <w:t xml:space="preserve"> </w:t>
      </w:r>
      <w:r w:rsidRPr="00DF59EA">
        <w:t>temeiul</w:t>
      </w:r>
      <w:r w:rsidR="005E2F6F">
        <w:t xml:space="preserve"> </w:t>
      </w:r>
      <w:r w:rsidRPr="00DF59EA">
        <w:t>cadrului</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o</w:t>
      </w:r>
      <w:r w:rsidR="005E2F6F">
        <w:t xml:space="preserve"> </w:t>
      </w:r>
      <w:r w:rsidRPr="00DF59EA">
        <w:t>schemă</w:t>
      </w:r>
      <w:r w:rsidR="005E2F6F">
        <w:t xml:space="preserve"> </w:t>
      </w:r>
      <w:r w:rsidRPr="00DF59EA">
        <w:t>în</w:t>
      </w:r>
      <w:r w:rsidR="005E2F6F">
        <w:t xml:space="preserve"> </w:t>
      </w:r>
      <w:r w:rsidRPr="00DF59EA">
        <w:t>valoare</w:t>
      </w:r>
      <w:r w:rsidR="005E2F6F">
        <w:t xml:space="preserve"> </w:t>
      </w:r>
      <w:r w:rsidRPr="00DF59EA">
        <w:t>de</w:t>
      </w:r>
      <w:r w:rsidR="005E2F6F">
        <w:t xml:space="preserve"> </w:t>
      </w:r>
      <w:r w:rsidRPr="00DF59EA">
        <w:t>aproximativ</w:t>
      </w:r>
      <w:r w:rsidR="005E2F6F">
        <w:t xml:space="preserve"> </w:t>
      </w:r>
      <w:r w:rsidRPr="00DF59EA">
        <w:t>500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(2</w:t>
      </w:r>
      <w:r w:rsidR="005E2F6F">
        <w:t xml:space="preserve"> </w:t>
      </w:r>
      <w:r w:rsidRPr="00DF59EA">
        <w:t>500</w:t>
      </w:r>
      <w:r w:rsidR="005E2F6F">
        <w:t xml:space="preserve"> </w:t>
      </w:r>
      <w:r w:rsidRPr="00DF59EA">
        <w:t>milioane</w:t>
      </w:r>
      <w:r w:rsidR="005E2F6F">
        <w:t xml:space="preserve"> </w:t>
      </w:r>
      <w:r w:rsidRPr="00DF59EA">
        <w:t>RON)</w:t>
      </w:r>
      <w:r w:rsidR="005E2F6F">
        <w:t xml:space="preserve"> </w:t>
      </w:r>
      <w:r w:rsidRPr="00DF59EA">
        <w:t>pentru</w:t>
      </w:r>
      <w:r w:rsidR="005E2F6F">
        <w:t xml:space="preserve"> </w:t>
      </w:r>
      <w:r w:rsidRPr="00DF59EA">
        <w:t>sprijinirea</w:t>
      </w:r>
      <w:r w:rsidR="005E2F6F">
        <w:t xml:space="preserve"> </w:t>
      </w:r>
      <w:r w:rsidRPr="00DF59EA">
        <w:t>întreprinderilor</w:t>
      </w:r>
      <w:r w:rsidR="005E2F6F">
        <w:t xml:space="preserve"> </w:t>
      </w:r>
      <w:r w:rsidRPr="00DF59EA">
        <w:t>din</w:t>
      </w:r>
      <w:r w:rsidR="005E2F6F">
        <w:t xml:space="preserve"> </w:t>
      </w:r>
      <w:r w:rsidRPr="00DF59EA">
        <w:t>toate</w:t>
      </w:r>
      <w:r w:rsidR="005E2F6F">
        <w:t xml:space="preserve"> </w:t>
      </w:r>
      <w:r w:rsidRPr="00DF59EA">
        <w:t>sectoarele</w:t>
      </w:r>
      <w:r w:rsidR="005E2F6F">
        <w:t xml:space="preserve"> </w:t>
      </w:r>
      <w:r w:rsidRPr="00DF59EA">
        <w:t>în</w:t>
      </w:r>
      <w:r w:rsidR="005E2F6F">
        <w:t xml:space="preserve"> </w:t>
      </w:r>
      <w:r w:rsidRPr="00DF59EA">
        <w:t>contextul</w:t>
      </w:r>
      <w:r w:rsidR="005E2F6F">
        <w:t xml:space="preserve"> </w:t>
      </w:r>
      <w:r w:rsidRPr="00DF59EA">
        <w:t>războiului</w:t>
      </w:r>
      <w:r w:rsidR="005E2F6F">
        <w:t xml:space="preserve"> </w:t>
      </w:r>
      <w:r w:rsidRPr="00DF59EA">
        <w:t>purtat</w:t>
      </w:r>
      <w:r w:rsidR="005E2F6F">
        <w:t xml:space="preserve"> </w:t>
      </w:r>
      <w:r w:rsidRPr="00DF59EA">
        <w:t>de</w:t>
      </w:r>
      <w:r w:rsidR="005E2F6F">
        <w:t xml:space="preserve"> </w:t>
      </w:r>
      <w:r w:rsidRPr="00DF59EA">
        <w:t>Rusia</w:t>
      </w:r>
      <w:r w:rsidR="005E2F6F">
        <w:t xml:space="preserve"> </w:t>
      </w:r>
      <w:r w:rsidRPr="00DF59EA">
        <w:t>împotriva</w:t>
      </w:r>
      <w:r w:rsidR="005E2F6F">
        <w:t xml:space="preserve"> </w:t>
      </w:r>
      <w:r w:rsidRPr="00DF59EA">
        <w:t>Ucrainei.</w:t>
      </w:r>
    </w:p>
    <w:p w14:paraId="10B4716C" w14:textId="48406911" w:rsidR="00DF59EA" w:rsidRPr="00DF59EA" w:rsidRDefault="00DF59EA" w:rsidP="00DF59EA">
      <w:pPr>
        <w:jc w:val="both"/>
      </w:pPr>
      <w:r w:rsidRPr="00DF59EA">
        <w:t>În</w:t>
      </w:r>
      <w:r w:rsidR="005E2F6F">
        <w:t xml:space="preserve"> </w:t>
      </w:r>
      <w:r w:rsidRPr="00DF59EA">
        <w:t>cadrul</w:t>
      </w:r>
      <w:r w:rsidR="005E2F6F">
        <w:t xml:space="preserve"> </w:t>
      </w:r>
      <w:r w:rsidRPr="00DF59EA">
        <w:t>schemei,</w:t>
      </w:r>
      <w:r w:rsidR="005E2F6F">
        <w:t xml:space="preserve"> </w:t>
      </w:r>
      <w:r w:rsidRPr="00DF59EA">
        <w:t>care</w:t>
      </w:r>
      <w:r w:rsidR="005E2F6F">
        <w:t xml:space="preserve"> </w:t>
      </w:r>
      <w:r w:rsidRPr="00DF59EA">
        <w:t>va</w:t>
      </w:r>
      <w:r w:rsidR="005E2F6F">
        <w:t xml:space="preserve"> </w:t>
      </w:r>
      <w:r w:rsidRPr="00DF59EA">
        <w:t>fi</w:t>
      </w:r>
      <w:r w:rsidR="005E2F6F">
        <w:t xml:space="preserve"> </w:t>
      </w:r>
      <w:r w:rsidRPr="00DF59EA">
        <w:t>administrată</w:t>
      </w:r>
      <w:r w:rsidR="005E2F6F">
        <w:t xml:space="preserve"> </w:t>
      </w:r>
      <w:r w:rsidRPr="00DF59EA">
        <w:t>de</w:t>
      </w:r>
      <w:r w:rsidR="005E2F6F">
        <w:t xml:space="preserve"> </w:t>
      </w:r>
      <w:r w:rsidRPr="00DF59EA">
        <w:t>banca</w:t>
      </w:r>
      <w:r w:rsidR="005E2F6F">
        <w:t xml:space="preserve"> </w:t>
      </w:r>
      <w:r w:rsidRPr="00DF59EA">
        <w:t>de</w:t>
      </w:r>
      <w:r w:rsidR="005E2F6F">
        <w:t xml:space="preserve"> </w:t>
      </w:r>
      <w:r w:rsidRPr="00DF59EA">
        <w:t>dezvoltare</w:t>
      </w:r>
      <w:r w:rsidR="005E2F6F">
        <w:t xml:space="preserve"> </w:t>
      </w:r>
      <w:r w:rsidRPr="00DF59EA">
        <w:t>a</w:t>
      </w:r>
      <w:r w:rsidR="005E2F6F">
        <w:t xml:space="preserve"> </w:t>
      </w:r>
      <w:r w:rsidRPr="00DF59EA">
        <w:t>României</w:t>
      </w:r>
      <w:r w:rsidR="005E2F6F">
        <w:t xml:space="preserve"> </w:t>
      </w:r>
      <w:r w:rsidRPr="00DF59EA">
        <w:t>deținută</w:t>
      </w:r>
      <w:r w:rsidR="005E2F6F">
        <w:t xml:space="preserve"> </w:t>
      </w:r>
      <w:r w:rsidRPr="00DF59EA">
        <w:t>în</w:t>
      </w:r>
      <w:r w:rsidR="005E2F6F">
        <w:t xml:space="preserve"> </w:t>
      </w:r>
      <w:r w:rsidRPr="00DF59EA">
        <w:t>proporție</w:t>
      </w:r>
      <w:r w:rsidR="005E2F6F">
        <w:t xml:space="preserve"> </w:t>
      </w:r>
      <w:r w:rsidRPr="00DF59EA">
        <w:t>de</w:t>
      </w:r>
      <w:r w:rsidR="005E2F6F">
        <w:t xml:space="preserve"> </w:t>
      </w:r>
      <w:r w:rsidRPr="00DF59EA">
        <w:t>95</w:t>
      </w:r>
      <w:r w:rsidR="005E2F6F">
        <w:t xml:space="preserve"> </w:t>
      </w:r>
      <w:r w:rsidRPr="00DF59EA">
        <w:t>%</w:t>
      </w:r>
      <w:r w:rsidR="005E2F6F">
        <w:t xml:space="preserve"> </w:t>
      </w:r>
      <w:r w:rsidRPr="00DF59EA">
        <w:t>de</w:t>
      </w:r>
      <w:r w:rsidR="005E2F6F">
        <w:t xml:space="preserve"> </w:t>
      </w:r>
      <w:r w:rsidRPr="00DF59EA">
        <w:t>statul</w:t>
      </w:r>
      <w:r w:rsidR="005E2F6F">
        <w:t xml:space="preserve"> </w:t>
      </w:r>
      <w:r w:rsidRPr="00DF59EA">
        <w:t>român</w:t>
      </w:r>
      <w:r w:rsidR="005E2F6F">
        <w:t xml:space="preserve"> </w:t>
      </w:r>
      <w:r w:rsidRPr="00DF59EA">
        <w:t>–</w:t>
      </w:r>
      <w:r w:rsidR="005E2F6F">
        <w:t xml:space="preserve"> </w:t>
      </w:r>
      <w:r w:rsidRPr="00DF59EA">
        <w:rPr>
          <w:i/>
          <w:iCs/>
        </w:rPr>
        <w:t>Banca</w:t>
      </w:r>
      <w:r w:rsidR="005E2F6F">
        <w:rPr>
          <w:i/>
          <w:iCs/>
        </w:rPr>
        <w:t xml:space="preserve"> </w:t>
      </w:r>
      <w:r w:rsidRPr="00DF59EA">
        <w:rPr>
          <w:i/>
          <w:iCs/>
        </w:rPr>
        <w:t>de</w:t>
      </w:r>
      <w:r w:rsidR="005E2F6F">
        <w:rPr>
          <w:i/>
          <w:iCs/>
        </w:rPr>
        <w:t xml:space="preserve"> </w:t>
      </w:r>
      <w:r w:rsidRPr="00DF59EA">
        <w:rPr>
          <w:i/>
          <w:iCs/>
        </w:rPr>
        <w:t>export-import</w:t>
      </w:r>
      <w:r w:rsidR="005E2F6F">
        <w:rPr>
          <w:i/>
          <w:iCs/>
        </w:rPr>
        <w:t xml:space="preserve"> </w:t>
      </w:r>
      <w:r w:rsidRPr="00DF59EA">
        <w:rPr>
          <w:i/>
          <w:iCs/>
        </w:rPr>
        <w:t>a</w:t>
      </w:r>
      <w:r w:rsidR="005E2F6F">
        <w:rPr>
          <w:i/>
          <w:iCs/>
        </w:rPr>
        <w:t xml:space="preserve"> </w:t>
      </w:r>
      <w:r w:rsidRPr="00DF59EA">
        <w:rPr>
          <w:i/>
          <w:iCs/>
        </w:rPr>
        <w:t>României</w:t>
      </w:r>
      <w:r w:rsidR="005E2F6F">
        <w:rPr>
          <w:i/>
          <w:iCs/>
        </w:rPr>
        <w:t xml:space="preserve"> </w:t>
      </w:r>
      <w:proofErr w:type="spellStart"/>
      <w:r w:rsidRPr="00DF59EA">
        <w:rPr>
          <w:i/>
          <w:iCs/>
        </w:rPr>
        <w:t>EximBank</w:t>
      </w:r>
      <w:proofErr w:type="spellEnd"/>
      <w:r w:rsidR="005E2F6F">
        <w:rPr>
          <w:i/>
          <w:iCs/>
        </w:rPr>
        <w:t xml:space="preserve"> </w:t>
      </w:r>
      <w:r w:rsidRPr="00DF59EA">
        <w:rPr>
          <w:i/>
          <w:iCs/>
        </w:rPr>
        <w:t>S.A.</w:t>
      </w:r>
      <w:r w:rsidR="005E2F6F">
        <w:t xml:space="preserve"> </w:t>
      </w:r>
      <w:r w:rsidRPr="00DF59EA">
        <w:t>(„</w:t>
      </w:r>
      <w:proofErr w:type="spellStart"/>
      <w:r w:rsidRPr="00DF59EA">
        <w:t>EximBank</w:t>
      </w:r>
      <w:proofErr w:type="spellEnd"/>
      <w:r w:rsidRPr="00DF59EA">
        <w:t>”)</w:t>
      </w:r>
      <w:r w:rsidR="005E2F6F">
        <w:t xml:space="preserve"> </w:t>
      </w:r>
      <w:r w:rsidRPr="00DF59EA">
        <w:t>–</w:t>
      </w:r>
      <w:r w:rsidR="005E2F6F">
        <w:t xml:space="preserve"> </w:t>
      </w:r>
      <w:r w:rsidRPr="00DF59EA">
        <w:t>ajutorul</w:t>
      </w:r>
      <w:r w:rsidR="005E2F6F">
        <w:t xml:space="preserve"> </w:t>
      </w:r>
      <w:r w:rsidRPr="00DF59EA">
        <w:t>va</w:t>
      </w:r>
      <w:r w:rsidR="005E2F6F">
        <w:t xml:space="preserve"> </w:t>
      </w:r>
      <w:r w:rsidRPr="00DF59EA">
        <w:t>fi</w:t>
      </w:r>
      <w:r w:rsidR="005E2F6F">
        <w:t xml:space="preserve"> </w:t>
      </w:r>
      <w:r w:rsidRPr="00DF59EA">
        <w:t>acordat</w:t>
      </w:r>
      <w:r w:rsidR="005E2F6F">
        <w:t xml:space="preserve"> </w:t>
      </w:r>
      <w:r w:rsidRPr="00DF59EA">
        <w:t>sub</w:t>
      </w:r>
      <w:r w:rsidR="005E2F6F">
        <w:t xml:space="preserve"> </w:t>
      </w:r>
      <w:r w:rsidRPr="00DF59EA">
        <w:t>formă</w:t>
      </w:r>
      <w:r w:rsidR="005E2F6F">
        <w:t xml:space="preserve"> </w:t>
      </w:r>
      <w:r w:rsidRPr="00DF59EA">
        <w:t>de</w:t>
      </w:r>
      <w:r w:rsidR="005E2F6F">
        <w:t xml:space="preserve"> </w:t>
      </w:r>
      <w:r w:rsidRPr="00DF59EA">
        <w:t>(i)</w:t>
      </w:r>
      <w:r w:rsidR="005E2F6F">
        <w:t xml:space="preserve"> </w:t>
      </w:r>
      <w:r w:rsidRPr="00DF59EA">
        <w:t>garanții</w:t>
      </w:r>
      <w:r w:rsidR="005E2F6F">
        <w:t xml:space="preserve"> </w:t>
      </w:r>
      <w:r w:rsidRPr="00DF59EA">
        <w:t>pentru</w:t>
      </w:r>
      <w:r w:rsidR="005E2F6F">
        <w:t xml:space="preserve"> </w:t>
      </w:r>
      <w:r w:rsidRPr="00DF59EA">
        <w:t>împrumuturi</w:t>
      </w:r>
      <w:r w:rsidR="005E2F6F">
        <w:t xml:space="preserve"> </w:t>
      </w:r>
      <w:r w:rsidRPr="00DF59EA">
        <w:t>și</w:t>
      </w:r>
      <w:r w:rsidR="005E2F6F">
        <w:t xml:space="preserve"> </w:t>
      </w:r>
      <w:r w:rsidRPr="00DF59EA">
        <w:t>(ii)</w:t>
      </w:r>
      <w:r w:rsidR="005E2F6F">
        <w:t xml:space="preserve"> </w:t>
      </w:r>
      <w:r w:rsidRPr="00DF59EA">
        <w:t>împrumuturi</w:t>
      </w:r>
      <w:r w:rsidR="005E2F6F">
        <w:t xml:space="preserve"> </w:t>
      </w:r>
      <w:r w:rsidRPr="00DF59EA">
        <w:t>subvenționate.</w:t>
      </w:r>
    </w:p>
    <w:p w14:paraId="756FF09B" w14:textId="25C206B4" w:rsidR="00DF59EA" w:rsidRPr="00DF59EA" w:rsidRDefault="00DF59EA" w:rsidP="00DF59EA">
      <w:pPr>
        <w:jc w:val="both"/>
      </w:pPr>
      <w:r w:rsidRPr="00DF59EA">
        <w:t>Având</w:t>
      </w:r>
      <w:r w:rsidR="005E2F6F">
        <w:t xml:space="preserve"> </w:t>
      </w:r>
      <w:r w:rsidRPr="00DF59EA">
        <w:t>în</w:t>
      </w:r>
      <w:r w:rsidR="005E2F6F">
        <w:t xml:space="preserve"> </w:t>
      </w:r>
      <w:r w:rsidRPr="00DF59EA">
        <w:t>vedere</w:t>
      </w:r>
      <w:r w:rsidR="005E2F6F">
        <w:t xml:space="preserve"> </w:t>
      </w:r>
      <w:r w:rsidRPr="00DF59EA">
        <w:t>gradul</w:t>
      </w:r>
      <w:r w:rsidR="005E2F6F">
        <w:t xml:space="preserve"> </w:t>
      </w:r>
      <w:r w:rsidRPr="00DF59EA">
        <w:t>ridicat</w:t>
      </w:r>
      <w:r w:rsidR="005E2F6F">
        <w:t xml:space="preserve"> </w:t>
      </w:r>
      <w:r w:rsidRPr="00DF59EA">
        <w:t>de</w:t>
      </w:r>
      <w:r w:rsidR="005E2F6F">
        <w:t xml:space="preserve"> </w:t>
      </w:r>
      <w:r w:rsidRPr="00DF59EA">
        <w:t>incertitudine</w:t>
      </w:r>
      <w:r w:rsidR="005E2F6F">
        <w:t xml:space="preserve"> </w:t>
      </w:r>
      <w:r w:rsidRPr="00DF59EA">
        <w:t>economică</w:t>
      </w:r>
      <w:r w:rsidR="005E2F6F">
        <w:t xml:space="preserve"> </w:t>
      </w:r>
      <w:r w:rsidRPr="00DF59EA">
        <w:t>cauzat</w:t>
      </w:r>
      <w:r w:rsidR="005E2F6F">
        <w:t xml:space="preserve"> </w:t>
      </w:r>
      <w:r w:rsidRPr="00DF59EA">
        <w:t>de</w:t>
      </w:r>
      <w:r w:rsidR="005E2F6F">
        <w:t xml:space="preserve"> </w:t>
      </w:r>
      <w:r w:rsidRPr="00DF59EA">
        <w:t>situația</w:t>
      </w:r>
      <w:r w:rsidR="005E2F6F">
        <w:t xml:space="preserve"> </w:t>
      </w:r>
      <w:r w:rsidRPr="00DF59EA">
        <w:t>geopolitică</w:t>
      </w:r>
      <w:r w:rsidR="005E2F6F">
        <w:t xml:space="preserve"> </w:t>
      </w:r>
      <w:r w:rsidRPr="00DF59EA">
        <w:t>actuală,</w:t>
      </w:r>
      <w:r w:rsidR="005E2F6F">
        <w:t xml:space="preserve"> </w:t>
      </w:r>
      <w:r w:rsidRPr="00DF59EA">
        <w:t>schema</w:t>
      </w:r>
      <w:r w:rsidR="005E2F6F">
        <w:t xml:space="preserve"> </w:t>
      </w:r>
      <w:r w:rsidRPr="00DF59EA">
        <w:t>urmărește</w:t>
      </w:r>
      <w:r w:rsidR="005E2F6F">
        <w:t xml:space="preserve"> </w:t>
      </w:r>
      <w:r w:rsidRPr="00DF59EA">
        <w:t>să</w:t>
      </w:r>
      <w:r w:rsidR="005E2F6F">
        <w:t xml:space="preserve"> </w:t>
      </w:r>
      <w:r w:rsidRPr="00DF59EA">
        <w:t>asigure</w:t>
      </w:r>
      <w:r w:rsidR="005E2F6F">
        <w:t xml:space="preserve"> </w:t>
      </w:r>
      <w:r w:rsidRPr="00DF59EA">
        <w:t>faptul</w:t>
      </w:r>
      <w:r w:rsidR="005E2F6F">
        <w:t xml:space="preserve"> </w:t>
      </w:r>
      <w:r w:rsidRPr="00DF59EA">
        <w:t>că</w:t>
      </w:r>
      <w:r w:rsidR="005E2F6F">
        <w:t xml:space="preserve"> </w:t>
      </w:r>
      <w:r w:rsidRPr="00DF59EA">
        <w:t>întreprinderile</w:t>
      </w:r>
      <w:r w:rsidR="005E2F6F">
        <w:t xml:space="preserve"> </w:t>
      </w:r>
      <w:r w:rsidRPr="00DF59EA">
        <w:t>afectate</w:t>
      </w:r>
      <w:r w:rsidR="005E2F6F">
        <w:t xml:space="preserve"> </w:t>
      </w:r>
      <w:r w:rsidRPr="00DF59EA">
        <w:t>dispun</w:t>
      </w:r>
      <w:r w:rsidR="005E2F6F">
        <w:t xml:space="preserve"> </w:t>
      </w:r>
      <w:r w:rsidRPr="00DF59EA">
        <w:t>de</w:t>
      </w:r>
      <w:r w:rsidR="005E2F6F">
        <w:t xml:space="preserve"> </w:t>
      </w:r>
      <w:r w:rsidRPr="00DF59EA">
        <w:t>suficiente</w:t>
      </w:r>
      <w:r w:rsidR="005E2F6F">
        <w:t xml:space="preserve"> </w:t>
      </w:r>
      <w:r w:rsidRPr="00DF59EA">
        <w:t>lichidități.</w:t>
      </w:r>
    </w:p>
    <w:p w14:paraId="626E693C" w14:textId="3D6F8E65" w:rsidR="00DF59EA" w:rsidRPr="00DF59EA" w:rsidRDefault="00DF59EA" w:rsidP="00DF59EA">
      <w:pPr>
        <w:jc w:val="both"/>
      </w:pPr>
      <w:r w:rsidRPr="00DF59EA">
        <w:t>D</w:t>
      </w:r>
      <w:r>
        <w:t>e</w:t>
      </w:r>
      <w:r w:rsidR="005E2F6F">
        <w:t xml:space="preserve"> </w:t>
      </w:r>
      <w:r w:rsidRPr="00DF59EA">
        <w:t>aceste</w:t>
      </w:r>
      <w:r w:rsidR="005E2F6F">
        <w:t xml:space="preserve"> </w:t>
      </w:r>
      <w:r w:rsidRPr="00DF59EA">
        <w:t>măsuri</w:t>
      </w:r>
      <w:r w:rsidR="005E2F6F">
        <w:t xml:space="preserve"> </w:t>
      </w:r>
      <w:r w:rsidRPr="00DF59EA">
        <w:t>vor</w:t>
      </w:r>
      <w:r w:rsidR="005E2F6F">
        <w:t xml:space="preserve"> </w:t>
      </w:r>
      <w:r w:rsidRPr="00DF59EA">
        <w:t>putea</w:t>
      </w:r>
      <w:r w:rsidR="005E2F6F">
        <w:t xml:space="preserve"> </w:t>
      </w:r>
      <w:r w:rsidRPr="00DF59EA">
        <w:t>beneficia</w:t>
      </w:r>
      <w:r w:rsidR="005E2F6F">
        <w:t xml:space="preserve"> </w:t>
      </w:r>
      <w:r w:rsidRPr="00DF59EA">
        <w:t>întreprinderile</w:t>
      </w:r>
      <w:r w:rsidR="005E2F6F">
        <w:t xml:space="preserve"> </w:t>
      </w:r>
      <w:r w:rsidRPr="00DF59EA">
        <w:t>mici</w:t>
      </w:r>
      <w:r w:rsidR="005E2F6F">
        <w:t xml:space="preserve"> </w:t>
      </w:r>
      <w:r w:rsidRPr="00DF59EA">
        <w:t>și</w:t>
      </w:r>
      <w:r w:rsidR="005E2F6F">
        <w:t xml:space="preserve"> </w:t>
      </w:r>
      <w:r w:rsidRPr="00DF59EA">
        <w:t>mijlocii</w:t>
      </w:r>
      <w:r w:rsidR="005E2F6F">
        <w:t xml:space="preserve"> </w:t>
      </w:r>
      <w:r w:rsidRPr="00DF59EA">
        <w:t>(„IMM-urilor”)</w:t>
      </w:r>
      <w:r w:rsidR="005E2F6F">
        <w:t xml:space="preserve"> </w:t>
      </w:r>
      <w:r w:rsidRPr="00DF59EA">
        <w:t>cu</w:t>
      </w:r>
      <w:r w:rsidR="005E2F6F">
        <w:t xml:space="preserve"> </w:t>
      </w:r>
      <w:r w:rsidRPr="00DF59EA">
        <w:t>o</w:t>
      </w:r>
      <w:r w:rsidR="005E2F6F">
        <w:t xml:space="preserve"> </w:t>
      </w:r>
      <w:r w:rsidRPr="00DF59EA">
        <w:t>cifră</w:t>
      </w:r>
      <w:r w:rsidR="005E2F6F">
        <w:t xml:space="preserve"> </w:t>
      </w:r>
      <w:r w:rsidRPr="00DF59EA">
        <w:t>de</w:t>
      </w:r>
      <w:r w:rsidR="005E2F6F">
        <w:t xml:space="preserve"> </w:t>
      </w:r>
      <w:r w:rsidRPr="00DF59EA">
        <w:t>afaceri</w:t>
      </w:r>
      <w:r w:rsidR="005E2F6F">
        <w:t xml:space="preserve"> </w:t>
      </w:r>
      <w:r w:rsidRPr="00DF59EA">
        <w:t>anuală</w:t>
      </w:r>
      <w:r w:rsidR="005E2F6F">
        <w:t xml:space="preserve"> </w:t>
      </w:r>
      <w:r w:rsidRPr="00DF59EA">
        <w:t>de</w:t>
      </w:r>
      <w:r w:rsidR="005E2F6F">
        <w:t xml:space="preserve"> </w:t>
      </w:r>
      <w:r w:rsidRPr="00DF59EA">
        <w:t>peste</w:t>
      </w:r>
      <w:r w:rsidR="005E2F6F">
        <w:t xml:space="preserve"> </w:t>
      </w:r>
      <w:r w:rsidRPr="00DF59EA">
        <w:t>4</w:t>
      </w:r>
      <w:r w:rsidR="005E2F6F">
        <w:t xml:space="preserve"> </w:t>
      </w:r>
      <w:r w:rsidRPr="00DF59EA">
        <w:t>milioane</w:t>
      </w:r>
      <w:r w:rsidR="005E2F6F">
        <w:t xml:space="preserve"> </w:t>
      </w:r>
      <w:r w:rsidRPr="00DF59EA">
        <w:t>EUR</w:t>
      </w:r>
      <w:r w:rsidR="005E2F6F">
        <w:t xml:space="preserve"> </w:t>
      </w:r>
      <w:r w:rsidRPr="00DF59EA">
        <w:t>(20</w:t>
      </w:r>
      <w:r w:rsidR="005E2F6F">
        <w:t xml:space="preserve"> </w:t>
      </w:r>
      <w:r w:rsidRPr="00DF59EA">
        <w:t>de</w:t>
      </w:r>
      <w:r w:rsidR="005E2F6F">
        <w:t xml:space="preserve"> </w:t>
      </w:r>
      <w:r w:rsidRPr="00DF59EA">
        <w:t>milioane</w:t>
      </w:r>
      <w:r w:rsidR="005E2F6F">
        <w:t xml:space="preserve"> </w:t>
      </w:r>
      <w:r w:rsidRPr="00DF59EA">
        <w:t>RON)</w:t>
      </w:r>
      <w:r w:rsidR="005E2F6F">
        <w:t xml:space="preserve"> </w:t>
      </w:r>
      <w:r w:rsidRPr="00DF59EA">
        <w:t>și</w:t>
      </w:r>
      <w:r w:rsidR="005E2F6F">
        <w:t xml:space="preserve"> </w:t>
      </w:r>
      <w:r w:rsidRPr="00DF59EA">
        <w:t>întreprinderile</w:t>
      </w:r>
      <w:r w:rsidR="005E2F6F">
        <w:t xml:space="preserve"> </w:t>
      </w:r>
      <w:r w:rsidRPr="00DF59EA">
        <w:t>mari</w:t>
      </w:r>
      <w:r w:rsidR="005E2F6F">
        <w:t xml:space="preserve"> </w:t>
      </w:r>
      <w:r w:rsidRPr="00DF59EA">
        <w:t>din</w:t>
      </w:r>
      <w:r w:rsidR="005E2F6F">
        <w:t xml:space="preserve"> </w:t>
      </w:r>
      <w:r w:rsidRPr="00DF59EA">
        <w:t>toate</w:t>
      </w:r>
      <w:r w:rsidR="005E2F6F">
        <w:t xml:space="preserve"> </w:t>
      </w:r>
      <w:r w:rsidRPr="00DF59EA">
        <w:t>sectoarele,</w:t>
      </w:r>
      <w:r w:rsidR="005E2F6F">
        <w:t xml:space="preserve"> </w:t>
      </w:r>
      <w:r w:rsidRPr="00DF59EA">
        <w:t>cu</w:t>
      </w:r>
      <w:r w:rsidR="005E2F6F">
        <w:t xml:space="preserve"> </w:t>
      </w:r>
      <w:r w:rsidRPr="00DF59EA">
        <w:t>unele</w:t>
      </w:r>
      <w:r w:rsidR="005E2F6F">
        <w:t xml:space="preserve"> </w:t>
      </w:r>
      <w:r w:rsidRPr="00DF59EA">
        <w:lastRenderedPageBreak/>
        <w:t>excepții,</w:t>
      </w:r>
      <w:r w:rsidR="005E2F6F">
        <w:t xml:space="preserve"> </w:t>
      </w:r>
      <w:r w:rsidRPr="00DF59EA">
        <w:t>cum</w:t>
      </w:r>
      <w:r w:rsidR="005E2F6F">
        <w:t xml:space="preserve"> </w:t>
      </w:r>
      <w:r w:rsidRPr="00DF59EA">
        <w:t>ar</w:t>
      </w:r>
      <w:r w:rsidR="005E2F6F">
        <w:t xml:space="preserve"> </w:t>
      </w:r>
      <w:r w:rsidRPr="00DF59EA">
        <w:t>fi</w:t>
      </w:r>
      <w:r w:rsidR="005E2F6F">
        <w:t xml:space="preserve"> </w:t>
      </w:r>
      <w:r w:rsidRPr="00DF59EA">
        <w:t>jocurile</w:t>
      </w:r>
      <w:r w:rsidR="005E2F6F">
        <w:t xml:space="preserve"> </w:t>
      </w:r>
      <w:r w:rsidRPr="00DF59EA">
        <w:t>de</w:t>
      </w:r>
      <w:r w:rsidR="005E2F6F">
        <w:t xml:space="preserve"> </w:t>
      </w:r>
      <w:r w:rsidRPr="00DF59EA">
        <w:t>noroc</w:t>
      </w:r>
      <w:r w:rsidR="005E2F6F">
        <w:t xml:space="preserve"> </w:t>
      </w:r>
      <w:r w:rsidRPr="00DF59EA">
        <w:t>și</w:t>
      </w:r>
      <w:r w:rsidR="005E2F6F">
        <w:t xml:space="preserve"> </w:t>
      </w:r>
      <w:r w:rsidRPr="00DF59EA">
        <w:t>pariurile,</w:t>
      </w:r>
      <w:r w:rsidR="005E2F6F">
        <w:t xml:space="preserve"> </w:t>
      </w:r>
      <w:r w:rsidRPr="00DF59EA">
        <w:t>asigurările,</w:t>
      </w:r>
      <w:r w:rsidR="005E2F6F">
        <w:t xml:space="preserve"> </w:t>
      </w:r>
      <w:r w:rsidRPr="00DF59EA">
        <w:t>activitățile</w:t>
      </w:r>
      <w:r w:rsidR="005E2F6F">
        <w:t xml:space="preserve"> </w:t>
      </w:r>
      <w:r w:rsidRPr="00DF59EA">
        <w:t>imobiliare,</w:t>
      </w:r>
      <w:r w:rsidR="005E2F6F">
        <w:t xml:space="preserve"> </w:t>
      </w:r>
      <w:r w:rsidRPr="00DF59EA">
        <w:t>distribuția</w:t>
      </w:r>
      <w:r w:rsidR="005E2F6F">
        <w:t xml:space="preserve"> </w:t>
      </w:r>
      <w:r w:rsidRPr="00DF59EA">
        <w:t>și</w:t>
      </w:r>
      <w:r w:rsidR="005E2F6F">
        <w:t xml:space="preserve"> </w:t>
      </w:r>
      <w:r w:rsidRPr="00DF59EA">
        <w:t>comerțul</w:t>
      </w:r>
      <w:r w:rsidR="005E2F6F">
        <w:t xml:space="preserve"> </w:t>
      </w:r>
      <w:r w:rsidRPr="00DF59EA">
        <w:t>cu</w:t>
      </w:r>
      <w:r w:rsidR="005E2F6F">
        <w:t xml:space="preserve"> </w:t>
      </w:r>
      <w:r w:rsidRPr="00DF59EA">
        <w:t>energie</w:t>
      </w:r>
      <w:r w:rsidR="005E2F6F">
        <w:t xml:space="preserve"> </w:t>
      </w:r>
      <w:r w:rsidRPr="00DF59EA">
        <w:t>și</w:t>
      </w:r>
      <w:r w:rsidR="005E2F6F">
        <w:t xml:space="preserve"> </w:t>
      </w:r>
      <w:r w:rsidRPr="00DF59EA">
        <w:t>combustibil.</w:t>
      </w:r>
      <w:r w:rsidR="005E2F6F">
        <w:t xml:space="preserve"> </w:t>
      </w:r>
      <w:r w:rsidRPr="00DF59EA">
        <w:t>Vor</w:t>
      </w:r>
      <w:r w:rsidR="005E2F6F">
        <w:t xml:space="preserve"> </w:t>
      </w:r>
      <w:r w:rsidRPr="00DF59EA">
        <w:t>fi,</w:t>
      </w:r>
      <w:r w:rsidR="005E2F6F">
        <w:t xml:space="preserve"> </w:t>
      </w:r>
      <w:r w:rsidRPr="00DF59EA">
        <w:t>de</w:t>
      </w:r>
      <w:r w:rsidR="005E2F6F">
        <w:t xml:space="preserve"> </w:t>
      </w:r>
      <w:r w:rsidRPr="00DF59EA">
        <w:t>asemenea,</w:t>
      </w:r>
      <w:r w:rsidR="005E2F6F">
        <w:t xml:space="preserve"> </w:t>
      </w:r>
      <w:r w:rsidRPr="00DF59EA">
        <w:t>excluse</w:t>
      </w:r>
      <w:r w:rsidR="005E2F6F">
        <w:t xml:space="preserve"> </w:t>
      </w:r>
      <w:r w:rsidRPr="00DF59EA">
        <w:t>instituțiile</w:t>
      </w:r>
      <w:r w:rsidR="005E2F6F">
        <w:t xml:space="preserve"> </w:t>
      </w:r>
      <w:r w:rsidRPr="00DF59EA">
        <w:t>financiare</w:t>
      </w:r>
      <w:r w:rsidR="005E2F6F">
        <w:t xml:space="preserve"> </w:t>
      </w:r>
      <w:r w:rsidRPr="00DF59EA">
        <w:t>și</w:t>
      </w:r>
      <w:r w:rsidR="005E2F6F">
        <w:t xml:space="preserve"> </w:t>
      </w:r>
      <w:r w:rsidRPr="00DF59EA">
        <w:t>de</w:t>
      </w:r>
      <w:r w:rsidR="005E2F6F">
        <w:t xml:space="preserve"> </w:t>
      </w:r>
      <w:r w:rsidRPr="00DF59EA">
        <w:t>credit.</w:t>
      </w:r>
    </w:p>
    <w:p w14:paraId="40C8179C" w14:textId="4E4C4B09" w:rsidR="00DF59EA" w:rsidRPr="00DF59EA" w:rsidRDefault="00DF59EA" w:rsidP="00DF59EA">
      <w:pPr>
        <w:jc w:val="both"/>
      </w:pPr>
      <w:r w:rsidRPr="00DF59EA">
        <w:t>În</w:t>
      </w:r>
      <w:r w:rsidR="005E2F6F">
        <w:t xml:space="preserve"> </w:t>
      </w:r>
      <w:r w:rsidRPr="00DF59EA">
        <w:t>cadrul</w:t>
      </w:r>
      <w:r w:rsidR="005E2F6F">
        <w:t xml:space="preserve"> </w:t>
      </w:r>
      <w:r w:rsidRPr="00DF59EA">
        <w:t>primei</w:t>
      </w:r>
      <w:r w:rsidR="005E2F6F">
        <w:t xml:space="preserve"> </w:t>
      </w:r>
      <w:r w:rsidRPr="00DF59EA">
        <w:t>măsuri,</w:t>
      </w:r>
      <w:r w:rsidR="005E2F6F">
        <w:t xml:space="preserve"> </w:t>
      </w:r>
      <w:r w:rsidRPr="00DF59EA">
        <w:t>cu</w:t>
      </w:r>
      <w:r w:rsidR="005E2F6F">
        <w:t xml:space="preserve"> </w:t>
      </w:r>
      <w:r w:rsidRPr="00DF59EA">
        <w:t>un</w:t>
      </w:r>
      <w:r w:rsidR="005E2F6F">
        <w:t xml:space="preserve"> </w:t>
      </w:r>
      <w:r w:rsidRPr="00DF59EA">
        <w:t>buget</w:t>
      </w:r>
      <w:r w:rsidR="005E2F6F">
        <w:t xml:space="preserve"> </w:t>
      </w:r>
      <w:r w:rsidRPr="00DF59EA">
        <w:t>estimat</w:t>
      </w:r>
      <w:r w:rsidR="005E2F6F">
        <w:t xml:space="preserve"> </w:t>
      </w:r>
      <w:r w:rsidRPr="00DF59EA">
        <w:t>de</w:t>
      </w:r>
      <w:r w:rsidR="005E2F6F">
        <w:t xml:space="preserve"> </w:t>
      </w:r>
      <w:r w:rsidRPr="00DF59EA">
        <w:t>aproximativ</w:t>
      </w:r>
      <w:r w:rsidR="005E2F6F">
        <w:t xml:space="preserve"> </w:t>
      </w:r>
      <w:r w:rsidRPr="00DF59EA">
        <w:t>300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(1</w:t>
      </w:r>
      <w:r w:rsidR="005E2F6F">
        <w:t xml:space="preserve"> </w:t>
      </w:r>
      <w:r w:rsidRPr="00DF59EA">
        <w:t>500</w:t>
      </w:r>
      <w:r w:rsidR="005E2F6F">
        <w:t xml:space="preserve"> </w:t>
      </w:r>
      <w:r w:rsidRPr="00DF59EA">
        <w:t>de</w:t>
      </w:r>
      <w:r w:rsidR="005E2F6F">
        <w:t xml:space="preserve"> </w:t>
      </w:r>
      <w:r w:rsidRPr="00DF59EA">
        <w:t>milioane</w:t>
      </w:r>
      <w:r w:rsidR="005E2F6F">
        <w:t xml:space="preserve"> </w:t>
      </w:r>
      <w:r w:rsidRPr="00DF59EA">
        <w:t>RON),</w:t>
      </w:r>
      <w:r w:rsidR="005E2F6F">
        <w:t xml:space="preserve"> </w:t>
      </w:r>
      <w:r w:rsidRPr="00DF59EA">
        <w:t>garanțiile</w:t>
      </w:r>
      <w:r w:rsidR="005E2F6F">
        <w:t xml:space="preserve"> </w:t>
      </w:r>
      <w:r w:rsidRPr="00DF59EA">
        <w:t>vor</w:t>
      </w:r>
      <w:r w:rsidR="005E2F6F">
        <w:t xml:space="preserve"> </w:t>
      </w:r>
      <w:r w:rsidRPr="00DF59EA">
        <w:t>acoperi</w:t>
      </w:r>
      <w:r w:rsidR="005E2F6F">
        <w:t xml:space="preserve"> </w:t>
      </w:r>
      <w:r w:rsidRPr="00DF59EA">
        <w:t>până</w:t>
      </w:r>
      <w:r w:rsidR="005E2F6F">
        <w:t xml:space="preserve"> </w:t>
      </w:r>
      <w:r w:rsidRPr="00DF59EA">
        <w:t>la</w:t>
      </w:r>
      <w:r w:rsidR="005E2F6F">
        <w:t xml:space="preserve"> </w:t>
      </w:r>
      <w:r w:rsidRPr="00DF59EA">
        <w:t>90</w:t>
      </w:r>
      <w:r w:rsidR="005E2F6F">
        <w:t xml:space="preserve"> </w:t>
      </w:r>
      <w:r w:rsidRPr="00DF59EA">
        <w:t>%</w:t>
      </w:r>
      <w:r w:rsidR="005E2F6F">
        <w:t xml:space="preserve"> </w:t>
      </w:r>
      <w:r w:rsidRPr="00DF59EA">
        <w:t>din</w:t>
      </w:r>
      <w:r w:rsidR="005E2F6F">
        <w:t xml:space="preserve"> </w:t>
      </w:r>
      <w:r w:rsidRPr="00DF59EA">
        <w:t>principalul</w:t>
      </w:r>
      <w:r w:rsidR="005E2F6F">
        <w:t xml:space="preserve"> </w:t>
      </w:r>
      <w:r w:rsidRPr="00DF59EA">
        <w:t>împrumutului</w:t>
      </w:r>
      <w:r w:rsidR="005E2F6F">
        <w:t xml:space="preserve"> </w:t>
      </w:r>
      <w:r w:rsidRPr="00DF59EA">
        <w:t>sau</w:t>
      </w:r>
      <w:r w:rsidR="005E2F6F">
        <w:t xml:space="preserve"> </w:t>
      </w:r>
      <w:r w:rsidRPr="00DF59EA">
        <w:t>al</w:t>
      </w:r>
      <w:r w:rsidR="005E2F6F">
        <w:t xml:space="preserve"> </w:t>
      </w:r>
      <w:r w:rsidRPr="00DF59EA">
        <w:t>contractului</w:t>
      </w:r>
      <w:r w:rsidR="005E2F6F">
        <w:t xml:space="preserve"> </w:t>
      </w:r>
      <w:r w:rsidRPr="00DF59EA">
        <w:t>de</w:t>
      </w:r>
      <w:r w:rsidR="005E2F6F">
        <w:t xml:space="preserve"> </w:t>
      </w:r>
      <w:r w:rsidRPr="00DF59EA">
        <w:t>leasing.</w:t>
      </w:r>
      <w:r w:rsidR="005E2F6F">
        <w:t xml:space="preserve"> </w:t>
      </w:r>
      <w:r w:rsidRPr="00DF59EA">
        <w:t>Pierderile</w:t>
      </w:r>
      <w:r w:rsidR="005E2F6F">
        <w:t xml:space="preserve"> </w:t>
      </w:r>
      <w:r w:rsidRPr="00DF59EA">
        <w:t>vor</w:t>
      </w:r>
      <w:r w:rsidR="005E2F6F">
        <w:t xml:space="preserve"> </w:t>
      </w:r>
      <w:r w:rsidRPr="00DF59EA">
        <w:t>fi</w:t>
      </w:r>
      <w:r w:rsidR="005E2F6F">
        <w:t xml:space="preserve"> </w:t>
      </w:r>
      <w:r w:rsidRPr="00DF59EA">
        <w:t>suportate</w:t>
      </w:r>
      <w:r w:rsidR="005E2F6F">
        <w:t xml:space="preserve"> </w:t>
      </w:r>
      <w:r w:rsidRPr="00DF59EA">
        <w:t>proporțional</w:t>
      </w:r>
      <w:r w:rsidR="005E2F6F">
        <w:t xml:space="preserve"> </w:t>
      </w:r>
      <w:r w:rsidRPr="00DF59EA">
        <w:t>de</w:t>
      </w:r>
      <w:r w:rsidR="005E2F6F">
        <w:t xml:space="preserve"> </w:t>
      </w:r>
      <w:r w:rsidRPr="00DF59EA">
        <w:t>către</w:t>
      </w:r>
      <w:r w:rsidR="005E2F6F">
        <w:t xml:space="preserve"> </w:t>
      </w:r>
      <w:r w:rsidRPr="00DF59EA">
        <w:t>instituțiile</w:t>
      </w:r>
      <w:r w:rsidR="005E2F6F">
        <w:t xml:space="preserve"> </w:t>
      </w:r>
      <w:r w:rsidRPr="00DF59EA">
        <w:t>de</w:t>
      </w:r>
      <w:r w:rsidR="005E2F6F">
        <w:t xml:space="preserve"> </w:t>
      </w:r>
      <w:r w:rsidRPr="00DF59EA">
        <w:t>credit</w:t>
      </w:r>
      <w:r w:rsidR="005E2F6F">
        <w:t xml:space="preserve"> </w:t>
      </w:r>
      <w:r w:rsidRPr="00DF59EA">
        <w:t>și</w:t>
      </w:r>
      <w:r w:rsidR="005E2F6F">
        <w:t xml:space="preserve"> </w:t>
      </w:r>
      <w:r w:rsidRPr="00DF59EA">
        <w:t>de</w:t>
      </w:r>
      <w:r w:rsidR="005E2F6F">
        <w:t xml:space="preserve"> </w:t>
      </w:r>
      <w:r w:rsidRPr="00DF59EA">
        <w:t>către</w:t>
      </w:r>
      <w:r w:rsidR="005E2F6F">
        <w:t xml:space="preserve"> </w:t>
      </w:r>
      <w:r w:rsidRPr="00DF59EA">
        <w:t>stat.</w:t>
      </w:r>
    </w:p>
    <w:p w14:paraId="573E9C54" w14:textId="594954C9" w:rsidR="00DF59EA" w:rsidRPr="00DF59EA" w:rsidRDefault="00DF59EA" w:rsidP="00DF59EA">
      <w:pPr>
        <w:jc w:val="both"/>
      </w:pPr>
      <w:r w:rsidRPr="00DF59EA">
        <w:t>Bugetul</w:t>
      </w:r>
      <w:r w:rsidR="005E2F6F">
        <w:t xml:space="preserve"> </w:t>
      </w:r>
      <w:r w:rsidRPr="00DF59EA">
        <w:t>alocat</w:t>
      </w:r>
      <w:r w:rsidR="005E2F6F">
        <w:t xml:space="preserve"> </w:t>
      </w:r>
      <w:r w:rsidRPr="00DF59EA">
        <w:t>pentru</w:t>
      </w:r>
      <w:r w:rsidR="005E2F6F">
        <w:t xml:space="preserve"> </w:t>
      </w:r>
      <w:r w:rsidRPr="00DF59EA">
        <w:t>cea</w:t>
      </w:r>
      <w:r w:rsidR="005E2F6F">
        <w:t xml:space="preserve"> </w:t>
      </w:r>
      <w:r w:rsidRPr="00DF59EA">
        <w:t>de</w:t>
      </w:r>
      <w:r w:rsidR="005E2F6F">
        <w:t xml:space="preserve"> </w:t>
      </w:r>
      <w:r w:rsidRPr="00DF59EA">
        <w:t>a</w:t>
      </w:r>
      <w:r w:rsidR="005E2F6F">
        <w:t xml:space="preserve"> </w:t>
      </w:r>
      <w:r w:rsidRPr="00DF59EA">
        <w:t>doua</w:t>
      </w:r>
      <w:r w:rsidR="005E2F6F">
        <w:t xml:space="preserve"> </w:t>
      </w:r>
      <w:r w:rsidRPr="00DF59EA">
        <w:t>măsură,</w:t>
      </w:r>
      <w:r w:rsidR="005E2F6F">
        <w:t xml:space="preserve"> </w:t>
      </w:r>
      <w:r w:rsidRPr="00DF59EA">
        <w:t>în</w:t>
      </w:r>
      <w:r w:rsidR="005E2F6F">
        <w:t xml:space="preserve"> </w:t>
      </w:r>
      <w:r w:rsidRPr="00DF59EA">
        <w:t>cadrul</w:t>
      </w:r>
      <w:r w:rsidR="005E2F6F">
        <w:t xml:space="preserve"> </w:t>
      </w:r>
      <w:r w:rsidRPr="00DF59EA">
        <w:t>căreia</w:t>
      </w:r>
      <w:r w:rsidR="005E2F6F">
        <w:t xml:space="preserve"> </w:t>
      </w:r>
      <w:r w:rsidRPr="00DF59EA">
        <w:t>ajutorul</w:t>
      </w:r>
      <w:r w:rsidR="005E2F6F">
        <w:t xml:space="preserve"> </w:t>
      </w:r>
      <w:r w:rsidRPr="00DF59EA">
        <w:t>va</w:t>
      </w:r>
      <w:r w:rsidR="005E2F6F">
        <w:t xml:space="preserve"> </w:t>
      </w:r>
      <w:r w:rsidRPr="00DF59EA">
        <w:t>lua</w:t>
      </w:r>
      <w:r w:rsidR="005E2F6F">
        <w:t xml:space="preserve"> </w:t>
      </w:r>
      <w:r w:rsidRPr="00DF59EA">
        <w:t>forma</w:t>
      </w:r>
      <w:r w:rsidR="005E2F6F">
        <w:t xml:space="preserve"> </w:t>
      </w:r>
      <w:r w:rsidRPr="00DF59EA">
        <w:t>unor</w:t>
      </w:r>
      <w:r w:rsidR="005E2F6F">
        <w:t xml:space="preserve"> </w:t>
      </w:r>
      <w:r w:rsidRPr="00DF59EA">
        <w:t>împrumuturi</w:t>
      </w:r>
      <w:r w:rsidR="005E2F6F">
        <w:t xml:space="preserve"> </w:t>
      </w:r>
      <w:r w:rsidRPr="00DF59EA">
        <w:t>subvenționate,</w:t>
      </w:r>
      <w:r w:rsidR="005E2F6F">
        <w:t xml:space="preserve"> </w:t>
      </w:r>
      <w:r w:rsidRPr="00DF59EA">
        <w:t>este</w:t>
      </w:r>
      <w:r w:rsidR="005E2F6F">
        <w:t xml:space="preserve"> </w:t>
      </w:r>
      <w:r w:rsidRPr="00DF59EA">
        <w:t>de</w:t>
      </w:r>
      <w:r w:rsidR="005E2F6F">
        <w:t xml:space="preserve"> </w:t>
      </w:r>
      <w:r w:rsidRPr="00DF59EA">
        <w:t>aproximativ</w:t>
      </w:r>
      <w:r w:rsidR="005E2F6F">
        <w:t xml:space="preserve"> </w:t>
      </w:r>
      <w:r w:rsidRPr="00DF59EA">
        <w:t>200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(1</w:t>
      </w:r>
      <w:r w:rsidR="005E2F6F">
        <w:t xml:space="preserve"> </w:t>
      </w:r>
      <w:r w:rsidRPr="00DF59EA">
        <w:t>000</w:t>
      </w:r>
      <w:r w:rsidR="005E2F6F">
        <w:t xml:space="preserve"> </w:t>
      </w:r>
      <w:r w:rsidRPr="00DF59EA">
        <w:t>de</w:t>
      </w:r>
      <w:r w:rsidR="005E2F6F">
        <w:t xml:space="preserve"> </w:t>
      </w:r>
      <w:r w:rsidRPr="00DF59EA">
        <w:t>milioane</w:t>
      </w:r>
      <w:r w:rsidR="005E2F6F">
        <w:t xml:space="preserve"> </w:t>
      </w:r>
      <w:r w:rsidRPr="00DF59EA">
        <w:t>RON).</w:t>
      </w:r>
    </w:p>
    <w:p w14:paraId="1800287F" w14:textId="3B090C31" w:rsidR="00DF59EA" w:rsidRPr="00DF59EA" w:rsidRDefault="00DF59EA" w:rsidP="00DF59EA">
      <w:pPr>
        <w:jc w:val="both"/>
      </w:pPr>
      <w:r w:rsidRPr="00DF59EA">
        <w:t>Valoarea</w:t>
      </w:r>
      <w:r w:rsidR="005E2F6F">
        <w:t xml:space="preserve"> </w:t>
      </w:r>
      <w:r w:rsidRPr="00DF59EA">
        <w:t>ajutorului</w:t>
      </w:r>
      <w:r w:rsidR="005E2F6F">
        <w:t xml:space="preserve"> </w:t>
      </w:r>
      <w:r w:rsidRPr="00DF59EA">
        <w:t>individual</w:t>
      </w:r>
      <w:r w:rsidR="005E2F6F">
        <w:t xml:space="preserve"> </w:t>
      </w:r>
      <w:r w:rsidRPr="00DF59EA">
        <w:t>per</w:t>
      </w:r>
      <w:r w:rsidR="005E2F6F">
        <w:t xml:space="preserve"> </w:t>
      </w:r>
      <w:r w:rsidRPr="00DF59EA">
        <w:t>beneficiar</w:t>
      </w:r>
      <w:r w:rsidR="005E2F6F">
        <w:t xml:space="preserve"> </w:t>
      </w:r>
      <w:r w:rsidRPr="00DF59EA">
        <w:t>va</w:t>
      </w:r>
      <w:r w:rsidR="005E2F6F">
        <w:t xml:space="preserve"> </w:t>
      </w:r>
      <w:r w:rsidRPr="00DF59EA">
        <w:t>fi</w:t>
      </w:r>
      <w:r w:rsidR="005E2F6F">
        <w:t xml:space="preserve"> </w:t>
      </w:r>
      <w:r w:rsidRPr="00DF59EA">
        <w:t>egală</w:t>
      </w:r>
      <w:r w:rsidR="005E2F6F">
        <w:t xml:space="preserve"> </w:t>
      </w:r>
      <w:r w:rsidRPr="00DF59EA">
        <w:t>cu</w:t>
      </w:r>
      <w:r w:rsidR="005E2F6F">
        <w:t xml:space="preserve"> </w:t>
      </w:r>
      <w:r w:rsidRPr="00DF59EA">
        <w:t>(i)</w:t>
      </w:r>
      <w:r w:rsidR="005E2F6F">
        <w:t xml:space="preserve"> </w:t>
      </w:r>
      <w:r w:rsidRPr="00DF59EA">
        <w:t>15</w:t>
      </w:r>
      <w:r w:rsidR="005E2F6F">
        <w:t xml:space="preserve"> </w:t>
      </w:r>
      <w:r w:rsidRPr="00DF59EA">
        <w:t>%</w:t>
      </w:r>
      <w:r w:rsidR="005E2F6F">
        <w:t xml:space="preserve"> </w:t>
      </w:r>
      <w:r w:rsidRPr="00DF59EA">
        <w:t>din</w:t>
      </w:r>
      <w:r w:rsidR="005E2F6F">
        <w:t xml:space="preserve"> </w:t>
      </w:r>
      <w:r w:rsidRPr="00DF59EA">
        <w:t>cifra</w:t>
      </w:r>
      <w:r w:rsidR="005E2F6F">
        <w:t xml:space="preserve"> </w:t>
      </w:r>
      <w:r w:rsidRPr="00DF59EA">
        <w:t>sa</w:t>
      </w:r>
      <w:r w:rsidR="005E2F6F">
        <w:t xml:space="preserve"> </w:t>
      </w:r>
      <w:r w:rsidRPr="00DF59EA">
        <w:t>de</w:t>
      </w:r>
      <w:r w:rsidR="005E2F6F">
        <w:t xml:space="preserve"> </w:t>
      </w:r>
      <w:r w:rsidRPr="00DF59EA">
        <w:t>afaceri</w:t>
      </w:r>
      <w:r w:rsidR="005E2F6F">
        <w:t xml:space="preserve"> </w:t>
      </w:r>
      <w:r w:rsidRPr="00DF59EA">
        <w:t>anuală</w:t>
      </w:r>
      <w:r w:rsidR="005E2F6F">
        <w:t xml:space="preserve"> </w:t>
      </w:r>
      <w:r w:rsidRPr="00DF59EA">
        <w:t>totală</w:t>
      </w:r>
      <w:r w:rsidR="005E2F6F">
        <w:t xml:space="preserve"> </w:t>
      </w:r>
      <w:r w:rsidRPr="00DF59EA">
        <w:t>medie</w:t>
      </w:r>
      <w:r w:rsidR="005E2F6F">
        <w:t xml:space="preserve"> </w:t>
      </w:r>
      <w:r w:rsidRPr="00DF59EA">
        <w:t>din</w:t>
      </w:r>
      <w:r w:rsidR="005E2F6F">
        <w:t xml:space="preserve"> </w:t>
      </w:r>
      <w:r w:rsidRPr="00DF59EA">
        <w:t>ultimele</w:t>
      </w:r>
      <w:r w:rsidR="005E2F6F">
        <w:t xml:space="preserve"> </w:t>
      </w:r>
      <w:r w:rsidRPr="00DF59EA">
        <w:t>trei</w:t>
      </w:r>
      <w:r w:rsidR="005E2F6F">
        <w:t xml:space="preserve"> </w:t>
      </w:r>
      <w:r w:rsidRPr="00DF59EA">
        <w:t>perioade</w:t>
      </w:r>
      <w:r w:rsidR="005E2F6F">
        <w:t xml:space="preserve"> </w:t>
      </w:r>
      <w:r w:rsidRPr="00DF59EA">
        <w:t>contabile</w:t>
      </w:r>
      <w:r w:rsidR="005E2F6F">
        <w:t xml:space="preserve"> </w:t>
      </w:r>
      <w:r w:rsidRPr="00DF59EA">
        <w:t>închise</w:t>
      </w:r>
      <w:r w:rsidR="005E2F6F">
        <w:t xml:space="preserve"> </w:t>
      </w:r>
      <w:r w:rsidRPr="00DF59EA">
        <w:t>sau</w:t>
      </w:r>
      <w:r w:rsidR="005E2F6F">
        <w:t xml:space="preserve"> </w:t>
      </w:r>
      <w:r w:rsidRPr="00DF59EA">
        <w:t>(ii)</w:t>
      </w:r>
      <w:r w:rsidR="005E2F6F">
        <w:t xml:space="preserve"> </w:t>
      </w:r>
      <w:r w:rsidRPr="00DF59EA">
        <w:t>50</w:t>
      </w:r>
      <w:r w:rsidR="005E2F6F">
        <w:t xml:space="preserve"> </w:t>
      </w:r>
      <w:r w:rsidRPr="00DF59EA">
        <w:t>%</w:t>
      </w:r>
      <w:r w:rsidR="005E2F6F">
        <w:t xml:space="preserve"> </w:t>
      </w:r>
      <w:r w:rsidRPr="00DF59EA">
        <w:t>din</w:t>
      </w:r>
      <w:r w:rsidR="005E2F6F">
        <w:t xml:space="preserve"> </w:t>
      </w:r>
      <w:r w:rsidRPr="00DF59EA">
        <w:t>costurile</w:t>
      </w:r>
      <w:r w:rsidR="005E2F6F">
        <w:t xml:space="preserve"> </w:t>
      </w:r>
      <w:r w:rsidRPr="00DF59EA">
        <w:t>cu</w:t>
      </w:r>
      <w:r w:rsidR="005E2F6F">
        <w:t xml:space="preserve"> </w:t>
      </w:r>
      <w:r w:rsidRPr="00DF59EA">
        <w:t>energia</w:t>
      </w:r>
      <w:r w:rsidR="005E2F6F">
        <w:t xml:space="preserve"> </w:t>
      </w:r>
      <w:r w:rsidRPr="00DF59EA">
        <w:t>suportate</w:t>
      </w:r>
      <w:r w:rsidR="005E2F6F">
        <w:t xml:space="preserve"> </w:t>
      </w:r>
      <w:r w:rsidRPr="00DF59EA">
        <w:t>într-o</w:t>
      </w:r>
      <w:r w:rsidR="005E2F6F">
        <w:t xml:space="preserve"> </w:t>
      </w:r>
      <w:r w:rsidRPr="00DF59EA">
        <w:t>perioadă</w:t>
      </w:r>
      <w:r w:rsidR="005E2F6F">
        <w:t xml:space="preserve"> </w:t>
      </w:r>
      <w:r w:rsidRPr="00DF59EA">
        <w:t>de</w:t>
      </w:r>
      <w:r w:rsidR="005E2F6F">
        <w:t xml:space="preserve"> </w:t>
      </w:r>
      <w:r w:rsidRPr="00DF59EA">
        <w:t>12</w:t>
      </w:r>
      <w:r w:rsidR="005E2F6F">
        <w:t xml:space="preserve"> </w:t>
      </w:r>
      <w:r w:rsidRPr="00DF59EA">
        <w:t>luni</w:t>
      </w:r>
      <w:r w:rsidR="005E2F6F">
        <w:t xml:space="preserve"> </w:t>
      </w:r>
      <w:r w:rsidRPr="00DF59EA">
        <w:t>care</w:t>
      </w:r>
      <w:r w:rsidR="005E2F6F">
        <w:t xml:space="preserve"> </w:t>
      </w:r>
      <w:r w:rsidRPr="00DF59EA">
        <w:t>precedă</w:t>
      </w:r>
      <w:r w:rsidR="005E2F6F">
        <w:t xml:space="preserve"> </w:t>
      </w:r>
      <w:r w:rsidRPr="00DF59EA">
        <w:t>cererea</w:t>
      </w:r>
      <w:r w:rsidR="005E2F6F">
        <w:t xml:space="preserve"> </w:t>
      </w:r>
      <w:r w:rsidRPr="00DF59EA">
        <w:t>de</w:t>
      </w:r>
      <w:r w:rsidR="005E2F6F">
        <w:t xml:space="preserve"> </w:t>
      </w:r>
      <w:r w:rsidRPr="00DF59EA">
        <w:t>ajutor.</w:t>
      </w:r>
      <w:r w:rsidR="005E2F6F">
        <w:t xml:space="preserve"> </w:t>
      </w:r>
      <w:r w:rsidRPr="00DF59EA">
        <w:t>În</w:t>
      </w:r>
      <w:r w:rsidR="005E2F6F">
        <w:t xml:space="preserve"> </w:t>
      </w:r>
      <w:r w:rsidRPr="00DF59EA">
        <w:t>mod</w:t>
      </w:r>
      <w:r w:rsidR="005E2F6F">
        <w:t xml:space="preserve"> </w:t>
      </w:r>
      <w:r w:rsidRPr="00DF59EA">
        <w:t>excepțional,</w:t>
      </w:r>
      <w:r w:rsidR="005E2F6F">
        <w:t xml:space="preserve"> </w:t>
      </w:r>
      <w:r w:rsidRPr="00DF59EA">
        <w:t>atunci</w:t>
      </w:r>
      <w:r w:rsidR="005E2F6F">
        <w:t xml:space="preserve"> </w:t>
      </w:r>
      <w:r w:rsidRPr="00DF59EA">
        <w:t>când</w:t>
      </w:r>
      <w:r w:rsidR="005E2F6F">
        <w:t xml:space="preserve"> </w:t>
      </w:r>
      <w:r w:rsidRPr="00DF59EA">
        <w:t>beneficiarii</w:t>
      </w:r>
      <w:r w:rsidR="005E2F6F">
        <w:t xml:space="preserve"> </w:t>
      </w:r>
      <w:r w:rsidRPr="00DF59EA">
        <w:t>pot</w:t>
      </w:r>
      <w:r w:rsidR="005E2F6F">
        <w:t xml:space="preserve"> </w:t>
      </w:r>
      <w:r w:rsidRPr="00DF59EA">
        <w:t>justifica</w:t>
      </w:r>
      <w:r w:rsidR="005E2F6F">
        <w:t xml:space="preserve"> </w:t>
      </w:r>
      <w:r w:rsidRPr="00DF59EA">
        <w:t>în</w:t>
      </w:r>
      <w:r w:rsidR="005E2F6F">
        <w:t xml:space="preserve"> </w:t>
      </w:r>
      <w:r w:rsidRPr="00DF59EA">
        <w:t>mod</w:t>
      </w:r>
      <w:r w:rsidR="005E2F6F">
        <w:t xml:space="preserve"> </w:t>
      </w:r>
      <w:r w:rsidRPr="00DF59EA">
        <w:t>corespunzător</w:t>
      </w:r>
      <w:r w:rsidR="005E2F6F">
        <w:t xml:space="preserve"> </w:t>
      </w:r>
      <w:r w:rsidRPr="00DF59EA">
        <w:t>că</w:t>
      </w:r>
      <w:r w:rsidR="005E2F6F">
        <w:t xml:space="preserve"> </w:t>
      </w:r>
      <w:r w:rsidRPr="00DF59EA">
        <w:t>își</w:t>
      </w:r>
      <w:r w:rsidR="005E2F6F">
        <w:t xml:space="preserve"> </w:t>
      </w:r>
      <w:r w:rsidRPr="00DF59EA">
        <w:t>desfășoară</w:t>
      </w:r>
      <w:r w:rsidR="005E2F6F">
        <w:t xml:space="preserve"> </w:t>
      </w:r>
      <w:r w:rsidRPr="00DF59EA">
        <w:t>activitatea</w:t>
      </w:r>
      <w:r w:rsidR="005E2F6F">
        <w:t xml:space="preserve"> </w:t>
      </w:r>
      <w:r w:rsidRPr="00DF59EA">
        <w:t>în</w:t>
      </w:r>
      <w:r w:rsidR="005E2F6F">
        <w:t xml:space="preserve"> </w:t>
      </w:r>
      <w:r w:rsidRPr="00DF59EA">
        <w:t>sectoare</w:t>
      </w:r>
      <w:r w:rsidR="005E2F6F">
        <w:t xml:space="preserve"> </w:t>
      </w:r>
      <w:r w:rsidRPr="00DF59EA">
        <w:t>care</w:t>
      </w:r>
      <w:r w:rsidR="005E2F6F">
        <w:t xml:space="preserve"> </w:t>
      </w:r>
      <w:r w:rsidRPr="00DF59EA">
        <w:t>sunt</w:t>
      </w:r>
      <w:r w:rsidR="005E2F6F">
        <w:t xml:space="preserve"> </w:t>
      </w:r>
      <w:r w:rsidRPr="00DF59EA">
        <w:t>afectate</w:t>
      </w:r>
      <w:r w:rsidR="005E2F6F">
        <w:t xml:space="preserve"> </w:t>
      </w:r>
      <w:r w:rsidRPr="00DF59EA">
        <w:t>în</w:t>
      </w:r>
      <w:r w:rsidR="005E2F6F">
        <w:t xml:space="preserve"> </w:t>
      </w:r>
      <w:r w:rsidRPr="00DF59EA">
        <w:t>mod</w:t>
      </w:r>
      <w:r w:rsidR="005E2F6F">
        <w:t xml:space="preserve"> </w:t>
      </w:r>
      <w:r w:rsidRPr="00DF59EA">
        <w:t>deosebit</w:t>
      </w:r>
      <w:r w:rsidR="005E2F6F">
        <w:t xml:space="preserve"> </w:t>
      </w:r>
      <w:r w:rsidRPr="00DF59EA">
        <w:t>de</w:t>
      </w:r>
      <w:r w:rsidR="005E2F6F">
        <w:t xml:space="preserve"> </w:t>
      </w:r>
      <w:r w:rsidRPr="00DF59EA">
        <w:t>efectele</w:t>
      </w:r>
      <w:r w:rsidR="005E2F6F">
        <w:t xml:space="preserve"> </w:t>
      </w:r>
      <w:r w:rsidRPr="00DF59EA">
        <w:t>directe</w:t>
      </w:r>
      <w:r w:rsidR="005E2F6F">
        <w:t xml:space="preserve"> </w:t>
      </w:r>
      <w:r w:rsidRPr="00DF59EA">
        <w:t>sau</w:t>
      </w:r>
      <w:r w:rsidR="005E2F6F">
        <w:t xml:space="preserve"> </w:t>
      </w:r>
      <w:r w:rsidRPr="00DF59EA">
        <w:t>indirecte</w:t>
      </w:r>
      <w:r w:rsidR="005E2F6F">
        <w:t xml:space="preserve"> </w:t>
      </w:r>
      <w:r w:rsidRPr="00DF59EA">
        <w:t>ale</w:t>
      </w:r>
      <w:r w:rsidR="005E2F6F">
        <w:t xml:space="preserve"> </w:t>
      </w:r>
      <w:r w:rsidRPr="00DF59EA">
        <w:t>crizei</w:t>
      </w:r>
      <w:r w:rsidR="005E2F6F">
        <w:t xml:space="preserve"> </w:t>
      </w:r>
      <w:r w:rsidRPr="00DF59EA">
        <w:t>actuale,</w:t>
      </w:r>
      <w:r w:rsidR="005E2F6F">
        <w:t xml:space="preserve"> </w:t>
      </w:r>
      <w:r w:rsidRPr="00DF59EA">
        <w:t>valoarea</w:t>
      </w:r>
      <w:r w:rsidR="005E2F6F">
        <w:t xml:space="preserve"> </w:t>
      </w:r>
      <w:r w:rsidRPr="00DF59EA">
        <w:t>împrumutului</w:t>
      </w:r>
      <w:r w:rsidR="005E2F6F">
        <w:t xml:space="preserve"> </w:t>
      </w:r>
      <w:r w:rsidRPr="00DF59EA">
        <w:t>sau</w:t>
      </w:r>
      <w:r w:rsidR="005E2F6F">
        <w:t xml:space="preserve"> </w:t>
      </w:r>
      <w:r w:rsidRPr="00DF59EA">
        <w:t>a</w:t>
      </w:r>
      <w:r w:rsidR="005E2F6F">
        <w:t xml:space="preserve"> </w:t>
      </w:r>
      <w:r w:rsidRPr="00DF59EA">
        <w:t>contractului</w:t>
      </w:r>
      <w:r w:rsidR="005E2F6F">
        <w:t xml:space="preserve"> </w:t>
      </w:r>
      <w:r w:rsidRPr="00DF59EA">
        <w:t>de</w:t>
      </w:r>
      <w:r w:rsidR="005E2F6F">
        <w:t xml:space="preserve"> </w:t>
      </w:r>
      <w:r w:rsidRPr="00DF59EA">
        <w:t>leasing</w:t>
      </w:r>
      <w:r w:rsidR="005E2F6F">
        <w:t xml:space="preserve"> </w:t>
      </w:r>
      <w:r w:rsidRPr="00DF59EA">
        <w:t>poate</w:t>
      </w:r>
      <w:r w:rsidR="005E2F6F">
        <w:t xml:space="preserve"> </w:t>
      </w:r>
      <w:r w:rsidRPr="00DF59EA">
        <w:t>fi</w:t>
      </w:r>
      <w:r w:rsidR="005E2F6F">
        <w:t xml:space="preserve"> </w:t>
      </w:r>
      <w:r w:rsidRPr="00DF59EA">
        <w:t>majorată</w:t>
      </w:r>
      <w:r w:rsidR="005E2F6F">
        <w:t xml:space="preserve"> </w:t>
      </w:r>
      <w:r w:rsidRPr="00DF59EA">
        <w:t>(i)</w:t>
      </w:r>
      <w:r w:rsidR="005E2F6F">
        <w:t xml:space="preserve"> </w:t>
      </w:r>
      <w:r w:rsidRPr="00DF59EA">
        <w:t>cu</w:t>
      </w:r>
      <w:r w:rsidR="005E2F6F">
        <w:t xml:space="preserve"> </w:t>
      </w:r>
      <w:r w:rsidRPr="00DF59EA">
        <w:t>12</w:t>
      </w:r>
      <w:r w:rsidR="005E2F6F">
        <w:t xml:space="preserve"> </w:t>
      </w:r>
      <w:r w:rsidRPr="00DF59EA">
        <w:t>luni</w:t>
      </w:r>
      <w:r w:rsidR="005E2F6F">
        <w:t xml:space="preserve"> </w:t>
      </w:r>
      <w:r w:rsidRPr="00DF59EA">
        <w:t>pentru</w:t>
      </w:r>
      <w:r w:rsidR="005E2F6F">
        <w:t xml:space="preserve"> </w:t>
      </w:r>
      <w:r w:rsidRPr="00DF59EA">
        <w:t>IMM-uri</w:t>
      </w:r>
      <w:r w:rsidR="005E2F6F">
        <w:t xml:space="preserve"> </w:t>
      </w:r>
      <w:r w:rsidRPr="00DF59EA">
        <w:t>și</w:t>
      </w:r>
      <w:r w:rsidR="005E2F6F">
        <w:t xml:space="preserve"> </w:t>
      </w:r>
      <w:r w:rsidRPr="00DF59EA">
        <w:t>(ii)</w:t>
      </w:r>
      <w:r w:rsidR="005E2F6F">
        <w:t xml:space="preserve"> </w:t>
      </w:r>
      <w:r w:rsidRPr="00DF59EA">
        <w:t>cu</w:t>
      </w:r>
      <w:r w:rsidR="005E2F6F">
        <w:t xml:space="preserve"> </w:t>
      </w:r>
      <w:r w:rsidRPr="00DF59EA">
        <w:t>6</w:t>
      </w:r>
      <w:r w:rsidR="005E2F6F">
        <w:t xml:space="preserve"> </w:t>
      </w:r>
      <w:r w:rsidRPr="00DF59EA">
        <w:t>luni</w:t>
      </w:r>
      <w:r w:rsidR="005E2F6F">
        <w:t xml:space="preserve"> </w:t>
      </w:r>
      <w:r w:rsidRPr="00DF59EA">
        <w:t>pentru</w:t>
      </w:r>
      <w:r w:rsidR="005E2F6F">
        <w:t xml:space="preserve"> </w:t>
      </w:r>
      <w:r w:rsidRPr="00DF59EA">
        <w:t>întreprinderile</w:t>
      </w:r>
      <w:r w:rsidR="005E2F6F">
        <w:t xml:space="preserve"> </w:t>
      </w:r>
      <w:r w:rsidRPr="00DF59EA">
        <w:t>mari.</w:t>
      </w:r>
    </w:p>
    <w:p w14:paraId="591E4BC7" w14:textId="03DE2F5E" w:rsidR="00DF59EA" w:rsidRPr="00DF59EA" w:rsidRDefault="00DF59EA" w:rsidP="00DF59EA">
      <w:pPr>
        <w:jc w:val="both"/>
      </w:pPr>
      <w:r w:rsidRPr="00DF59EA">
        <w:t>Comisia</w:t>
      </w:r>
      <w:r w:rsidR="005E2F6F">
        <w:t xml:space="preserve"> </w:t>
      </w:r>
      <w:r w:rsidRPr="00DF59EA">
        <w:t>a</w:t>
      </w:r>
      <w:r w:rsidR="005E2F6F">
        <w:t xml:space="preserve"> </w:t>
      </w:r>
      <w:r w:rsidRPr="00DF59EA">
        <w:t>constatat</w:t>
      </w:r>
      <w:r w:rsidR="005E2F6F">
        <w:t xml:space="preserve"> </w:t>
      </w:r>
      <w:r w:rsidRPr="00DF59EA">
        <w:t>că</w:t>
      </w:r>
      <w:r w:rsidR="005E2F6F">
        <w:t xml:space="preserve"> </w:t>
      </w:r>
      <w:r w:rsidRPr="00DF59EA">
        <w:t>schema-cadru</w:t>
      </w:r>
      <w:r w:rsidR="005E2F6F">
        <w:t xml:space="preserve"> </w:t>
      </w:r>
      <w:r w:rsidRPr="00DF59EA">
        <w:t>de</w:t>
      </w:r>
      <w:r w:rsidR="005E2F6F">
        <w:t xml:space="preserve"> </w:t>
      </w:r>
      <w:r w:rsidRPr="00DF59EA">
        <w:t>ajutoare</w:t>
      </w:r>
      <w:r w:rsidR="005E2F6F">
        <w:t xml:space="preserve"> </w:t>
      </w:r>
      <w:r w:rsidRPr="00DF59EA">
        <w:t>a</w:t>
      </w:r>
      <w:r w:rsidR="005E2F6F">
        <w:t xml:space="preserve"> </w:t>
      </w:r>
      <w:r w:rsidRPr="00DF59EA">
        <w:t>României</w:t>
      </w:r>
      <w:r w:rsidR="005E2F6F">
        <w:t xml:space="preserve"> </w:t>
      </w:r>
      <w:r w:rsidRPr="00DF59EA">
        <w:t>îndeplinește</w:t>
      </w:r>
      <w:r w:rsidR="005E2F6F">
        <w:t xml:space="preserve"> </w:t>
      </w:r>
      <w:r w:rsidRPr="00DF59EA">
        <w:t>condițiile</w:t>
      </w:r>
      <w:r w:rsidR="005E2F6F">
        <w:t xml:space="preserve"> </w:t>
      </w:r>
      <w:r w:rsidRPr="00DF59EA">
        <w:t>prevăzute</w:t>
      </w:r>
      <w:r w:rsidR="005E2F6F">
        <w:t xml:space="preserve"> </w:t>
      </w:r>
      <w:r w:rsidRPr="00DF59EA">
        <w:t>în</w:t>
      </w:r>
      <w:r w:rsidR="005E2F6F">
        <w:t xml:space="preserve"> </w:t>
      </w: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În</w:t>
      </w:r>
      <w:r w:rsidR="005E2F6F">
        <w:t xml:space="preserve"> </w:t>
      </w:r>
      <w:r w:rsidRPr="00DF59EA">
        <w:t>special,</w:t>
      </w:r>
      <w:r w:rsidR="005E2F6F">
        <w:t xml:space="preserve"> </w:t>
      </w:r>
      <w:r w:rsidRPr="00DF59EA">
        <w:t>(i)</w:t>
      </w:r>
      <w:r w:rsidR="005E2F6F">
        <w:t xml:space="preserve"> </w:t>
      </w:r>
      <w:r w:rsidRPr="00DF59EA">
        <w:t>scadența</w:t>
      </w:r>
      <w:r w:rsidR="005E2F6F">
        <w:t xml:space="preserve"> </w:t>
      </w:r>
      <w:r w:rsidRPr="00DF59EA">
        <w:t>garanțiilor</w:t>
      </w:r>
      <w:r w:rsidR="005E2F6F">
        <w:t xml:space="preserve"> </w:t>
      </w:r>
      <w:r w:rsidRPr="00DF59EA">
        <w:t>și</w:t>
      </w:r>
      <w:r w:rsidR="005E2F6F">
        <w:t xml:space="preserve"> </w:t>
      </w:r>
      <w:r w:rsidRPr="00DF59EA">
        <w:t>a</w:t>
      </w:r>
      <w:r w:rsidR="005E2F6F">
        <w:t xml:space="preserve"> </w:t>
      </w:r>
      <w:r w:rsidRPr="00DF59EA">
        <w:t>împrumuturilor</w:t>
      </w:r>
      <w:r w:rsidR="005E2F6F">
        <w:t xml:space="preserve"> </w:t>
      </w:r>
      <w:r w:rsidRPr="00DF59EA">
        <w:t>nu</w:t>
      </w:r>
      <w:r w:rsidR="005E2F6F">
        <w:t xml:space="preserve"> </w:t>
      </w:r>
      <w:r w:rsidRPr="00DF59EA">
        <w:t>depășește</w:t>
      </w:r>
      <w:r w:rsidR="005E2F6F">
        <w:t xml:space="preserve"> </w:t>
      </w:r>
      <w:r w:rsidRPr="00DF59EA">
        <w:t>șase</w:t>
      </w:r>
      <w:r w:rsidR="005E2F6F">
        <w:t xml:space="preserve"> </w:t>
      </w:r>
      <w:r w:rsidRPr="00DF59EA">
        <w:t>ani;</w:t>
      </w:r>
      <w:r w:rsidR="005E2F6F">
        <w:t xml:space="preserve"> </w:t>
      </w:r>
      <w:r w:rsidRPr="00DF59EA">
        <w:t>(ii)</w:t>
      </w:r>
      <w:r w:rsidR="005E2F6F">
        <w:t xml:space="preserve"> </w:t>
      </w:r>
      <w:r w:rsidRPr="00DF59EA">
        <w:t>primele</w:t>
      </w:r>
      <w:r w:rsidR="005E2F6F">
        <w:t xml:space="preserve"> </w:t>
      </w:r>
      <w:r w:rsidRPr="00DF59EA">
        <w:t>de</w:t>
      </w:r>
      <w:r w:rsidR="005E2F6F">
        <w:t xml:space="preserve"> </w:t>
      </w:r>
      <w:r w:rsidRPr="00DF59EA">
        <w:t>garantare</w:t>
      </w:r>
      <w:r w:rsidR="005E2F6F">
        <w:t xml:space="preserve"> </w:t>
      </w:r>
      <w:r w:rsidRPr="00DF59EA">
        <w:t>și</w:t>
      </w:r>
      <w:r w:rsidR="005E2F6F">
        <w:t xml:space="preserve"> </w:t>
      </w:r>
      <w:r w:rsidRPr="00DF59EA">
        <w:t>ratele</w:t>
      </w:r>
      <w:r w:rsidR="005E2F6F">
        <w:t xml:space="preserve"> </w:t>
      </w:r>
      <w:r w:rsidRPr="00DF59EA">
        <w:t>reduse</w:t>
      </w:r>
      <w:r w:rsidR="005E2F6F">
        <w:t xml:space="preserve"> </w:t>
      </w:r>
      <w:r w:rsidRPr="00DF59EA">
        <w:t>ale</w:t>
      </w:r>
      <w:r w:rsidR="005E2F6F">
        <w:t xml:space="preserve"> </w:t>
      </w:r>
      <w:r w:rsidRPr="00DF59EA">
        <w:t>dobânzii</w:t>
      </w:r>
      <w:r w:rsidR="005E2F6F">
        <w:t xml:space="preserve"> </w:t>
      </w:r>
      <w:r w:rsidRPr="00DF59EA">
        <w:t>respectă</w:t>
      </w:r>
      <w:r w:rsidR="005E2F6F">
        <w:t xml:space="preserve"> </w:t>
      </w:r>
      <w:r w:rsidRPr="00DF59EA">
        <w:t>nivelurile</w:t>
      </w:r>
      <w:r w:rsidR="005E2F6F">
        <w:t xml:space="preserve"> </w:t>
      </w:r>
      <w:r w:rsidRPr="00DF59EA">
        <w:t>minime</w:t>
      </w:r>
      <w:r w:rsidR="005E2F6F">
        <w:t xml:space="preserve"> </w:t>
      </w:r>
      <w:r w:rsidRPr="00DF59EA">
        <w:t>stabilite</w:t>
      </w:r>
      <w:r w:rsidR="005E2F6F">
        <w:t xml:space="preserve"> </w:t>
      </w:r>
      <w:r w:rsidRPr="00DF59EA">
        <w:t>în</w:t>
      </w:r>
      <w:r w:rsidR="005E2F6F">
        <w:t xml:space="preserve"> </w:t>
      </w: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iar</w:t>
      </w:r>
      <w:r w:rsidR="005E2F6F">
        <w:t xml:space="preserve"> </w:t>
      </w:r>
      <w:r w:rsidRPr="00DF59EA">
        <w:t>(iii)</w:t>
      </w:r>
      <w:r w:rsidR="005E2F6F">
        <w:t xml:space="preserve"> </w:t>
      </w:r>
      <w:r w:rsidRPr="00DF59EA">
        <w:t>sprijinul</w:t>
      </w:r>
      <w:r w:rsidR="005E2F6F">
        <w:t xml:space="preserve"> </w:t>
      </w:r>
      <w:r w:rsidRPr="00DF59EA">
        <w:t>se</w:t>
      </w:r>
      <w:r w:rsidR="005E2F6F">
        <w:t xml:space="preserve"> </w:t>
      </w:r>
      <w:r w:rsidRPr="00DF59EA">
        <w:t>acordă</w:t>
      </w:r>
      <w:r w:rsidR="005E2F6F">
        <w:t xml:space="preserve"> </w:t>
      </w:r>
      <w:r w:rsidRPr="00DF59EA">
        <w:t>până</w:t>
      </w:r>
      <w:r w:rsidR="005E2F6F">
        <w:t xml:space="preserve"> </w:t>
      </w:r>
      <w:r w:rsidRPr="00DF59EA">
        <w:t>cel</w:t>
      </w:r>
      <w:r w:rsidR="005E2F6F">
        <w:t xml:space="preserve"> </w:t>
      </w:r>
      <w:r w:rsidRPr="00DF59EA">
        <w:t>târziu</w:t>
      </w:r>
      <w:r w:rsidR="005E2F6F">
        <w:t xml:space="preserve"> </w:t>
      </w:r>
      <w:r w:rsidRPr="00DF59EA">
        <w:t>la</w:t>
      </w:r>
      <w:r w:rsidR="005E2F6F">
        <w:t xml:space="preserve"> </w:t>
      </w:r>
      <w:r w:rsidRPr="00DF59EA">
        <w:t>31</w:t>
      </w:r>
      <w:r w:rsidR="005E2F6F">
        <w:t xml:space="preserve"> </w:t>
      </w:r>
      <w:r w:rsidRPr="00DF59EA">
        <w:t>decembrie</w:t>
      </w:r>
      <w:r w:rsidR="005E2F6F">
        <w:t xml:space="preserve"> </w:t>
      </w:r>
      <w:r w:rsidRPr="00DF59EA">
        <w:t>2023.</w:t>
      </w:r>
    </w:p>
    <w:p w14:paraId="7A4E019B" w14:textId="520C91B1" w:rsidR="00DF59EA" w:rsidRPr="00DF59EA" w:rsidRDefault="00DF59EA" w:rsidP="00DF59EA">
      <w:pPr>
        <w:jc w:val="both"/>
      </w:pPr>
      <w:r w:rsidRPr="00DF59EA">
        <w:t>În</w:t>
      </w:r>
      <w:r w:rsidR="005E2F6F">
        <w:t xml:space="preserve"> </w:t>
      </w:r>
      <w:r w:rsidRPr="00DF59EA">
        <w:t>plus,</w:t>
      </w:r>
      <w:r w:rsidR="005E2F6F">
        <w:t xml:space="preserve"> </w:t>
      </w:r>
      <w:r w:rsidRPr="00DF59EA">
        <w:t>ajutorul</w:t>
      </w:r>
      <w:r w:rsidR="005E2F6F">
        <w:t xml:space="preserve"> </w:t>
      </w:r>
      <w:r w:rsidRPr="00DF59EA">
        <w:t>sub</w:t>
      </w:r>
      <w:r w:rsidR="005E2F6F">
        <w:t xml:space="preserve"> </w:t>
      </w:r>
      <w:r w:rsidRPr="00DF59EA">
        <w:t>formă</w:t>
      </w:r>
      <w:r w:rsidR="005E2F6F">
        <w:t xml:space="preserve"> </w:t>
      </w:r>
      <w:r w:rsidRPr="00DF59EA">
        <w:t>de</w:t>
      </w:r>
      <w:r w:rsidR="005E2F6F">
        <w:t xml:space="preserve"> </w:t>
      </w:r>
      <w:r w:rsidRPr="00DF59EA">
        <w:t>garanții</w:t>
      </w:r>
      <w:r w:rsidR="005E2F6F">
        <w:t xml:space="preserve"> </w:t>
      </w:r>
      <w:r w:rsidRPr="00DF59EA">
        <w:t>trebuie</w:t>
      </w:r>
      <w:r w:rsidR="005E2F6F">
        <w:t xml:space="preserve"> </w:t>
      </w:r>
      <w:r w:rsidRPr="00DF59EA">
        <w:t>să</w:t>
      </w:r>
      <w:r w:rsidR="005E2F6F">
        <w:t xml:space="preserve"> </w:t>
      </w:r>
      <w:r w:rsidRPr="00DF59EA">
        <w:t>respecte</w:t>
      </w:r>
      <w:r w:rsidR="005E2F6F">
        <w:t xml:space="preserve"> </w:t>
      </w:r>
      <w:r w:rsidRPr="00DF59EA">
        <w:t>unele</w:t>
      </w:r>
      <w:r w:rsidR="005E2F6F">
        <w:t xml:space="preserve"> </w:t>
      </w:r>
      <w:r w:rsidRPr="00DF59EA">
        <w:t>cerințe</w:t>
      </w:r>
      <w:r w:rsidR="005E2F6F">
        <w:t xml:space="preserve"> </w:t>
      </w:r>
      <w:r w:rsidRPr="00DF59EA">
        <w:t>care</w:t>
      </w:r>
      <w:r w:rsidR="005E2F6F">
        <w:t xml:space="preserve"> </w:t>
      </w:r>
      <w:r w:rsidRPr="00DF59EA">
        <w:t>garantează</w:t>
      </w:r>
      <w:r w:rsidR="005E2F6F">
        <w:t xml:space="preserve"> </w:t>
      </w:r>
      <w:r w:rsidRPr="00DF59EA">
        <w:t>faptul</w:t>
      </w:r>
      <w:r w:rsidR="005E2F6F">
        <w:t xml:space="preserve"> </w:t>
      </w:r>
      <w:r w:rsidRPr="00DF59EA">
        <w:t>că</w:t>
      </w:r>
      <w:r w:rsidR="005E2F6F">
        <w:t xml:space="preserve"> </w:t>
      </w:r>
      <w:r w:rsidRPr="00DF59EA">
        <w:t>avantajele</w:t>
      </w:r>
      <w:r w:rsidR="005E2F6F">
        <w:t xml:space="preserve"> </w:t>
      </w:r>
      <w:r w:rsidRPr="00DF59EA">
        <w:t>măsurii</w:t>
      </w:r>
      <w:r w:rsidR="005E2F6F">
        <w:t xml:space="preserve"> </w:t>
      </w:r>
      <w:r w:rsidRPr="00DF59EA">
        <w:t>sunt</w:t>
      </w:r>
      <w:r w:rsidR="005E2F6F">
        <w:t xml:space="preserve"> </w:t>
      </w:r>
      <w:r w:rsidRPr="00DF59EA">
        <w:t>transferate</w:t>
      </w:r>
      <w:r w:rsidR="005E2F6F">
        <w:t xml:space="preserve"> </w:t>
      </w:r>
      <w:r w:rsidRPr="00DF59EA">
        <w:t>în</w:t>
      </w:r>
      <w:r w:rsidR="005E2F6F">
        <w:t xml:space="preserve"> </w:t>
      </w:r>
      <w:r w:rsidRPr="00DF59EA">
        <w:t>cea</w:t>
      </w:r>
      <w:r w:rsidR="005E2F6F">
        <w:t xml:space="preserve"> </w:t>
      </w:r>
      <w:r w:rsidRPr="00DF59EA">
        <w:t>mai</w:t>
      </w:r>
      <w:r w:rsidR="005E2F6F">
        <w:t xml:space="preserve"> </w:t>
      </w:r>
      <w:r w:rsidRPr="00DF59EA">
        <w:t>mare</w:t>
      </w:r>
      <w:r w:rsidR="005E2F6F">
        <w:t xml:space="preserve"> </w:t>
      </w:r>
      <w:r w:rsidRPr="00DF59EA">
        <w:t>măsură</w:t>
      </w:r>
      <w:r w:rsidR="005E2F6F">
        <w:t xml:space="preserve"> </w:t>
      </w:r>
      <w:r w:rsidRPr="00DF59EA">
        <w:t>posibilă</w:t>
      </w:r>
      <w:r w:rsidR="005E2F6F">
        <w:t xml:space="preserve"> </w:t>
      </w:r>
      <w:r w:rsidRPr="00DF59EA">
        <w:t>beneficiarilor</w:t>
      </w:r>
      <w:r w:rsidR="005E2F6F">
        <w:t xml:space="preserve"> </w:t>
      </w:r>
      <w:r w:rsidRPr="00DF59EA">
        <w:t>finali</w:t>
      </w:r>
      <w:r w:rsidR="005E2F6F">
        <w:t xml:space="preserve"> </w:t>
      </w:r>
      <w:r w:rsidRPr="00DF59EA">
        <w:t>prin</w:t>
      </w:r>
      <w:r w:rsidR="005E2F6F">
        <w:t xml:space="preserve"> </w:t>
      </w:r>
      <w:r w:rsidRPr="00DF59EA">
        <w:t>intermediul</w:t>
      </w:r>
      <w:r w:rsidR="005E2F6F">
        <w:t xml:space="preserve"> </w:t>
      </w:r>
      <w:r w:rsidRPr="00DF59EA">
        <w:t>intermediarilor</w:t>
      </w:r>
      <w:r w:rsidR="005E2F6F">
        <w:t xml:space="preserve"> </w:t>
      </w:r>
      <w:r w:rsidRPr="00DF59EA">
        <w:t>financiari.</w:t>
      </w:r>
    </w:p>
    <w:p w14:paraId="1DA0A23A" w14:textId="7DCE0669" w:rsidR="00DF59EA" w:rsidRPr="00DF59EA" w:rsidRDefault="00DF59EA" w:rsidP="00DF59EA">
      <w:pPr>
        <w:jc w:val="both"/>
      </w:pPr>
      <w:r w:rsidRPr="00DF59EA">
        <w:t>Comisia</w:t>
      </w:r>
      <w:r w:rsidR="005E2F6F">
        <w:t xml:space="preserve"> </w:t>
      </w:r>
      <w:r w:rsidRPr="00DF59EA">
        <w:t>a</w:t>
      </w:r>
      <w:r w:rsidR="005E2F6F">
        <w:t xml:space="preserve"> </w:t>
      </w:r>
      <w:r w:rsidRPr="00DF59EA">
        <w:t>concluzionat</w:t>
      </w:r>
      <w:r w:rsidR="005E2F6F">
        <w:t xml:space="preserve"> </w:t>
      </w:r>
      <w:r w:rsidRPr="00DF59EA">
        <w:t>că</w:t>
      </w:r>
      <w:r w:rsidR="005E2F6F">
        <w:t xml:space="preserve"> </w:t>
      </w:r>
      <w:r w:rsidRPr="00DF59EA">
        <w:t>schema</w:t>
      </w:r>
      <w:r w:rsidR="005E2F6F">
        <w:t xml:space="preserve"> </w:t>
      </w:r>
      <w:r w:rsidRPr="00DF59EA">
        <w:t>de</w:t>
      </w:r>
      <w:r w:rsidR="005E2F6F">
        <w:t xml:space="preserve"> </w:t>
      </w:r>
      <w:r w:rsidRPr="00DF59EA">
        <w:t>ajutoare</w:t>
      </w:r>
      <w:r w:rsidR="005E2F6F">
        <w:t xml:space="preserve"> </w:t>
      </w:r>
      <w:r w:rsidRPr="00DF59EA">
        <w:t>acordată</w:t>
      </w:r>
      <w:r w:rsidR="005E2F6F">
        <w:t xml:space="preserve"> </w:t>
      </w:r>
      <w:r w:rsidRPr="00DF59EA">
        <w:t>de</w:t>
      </w:r>
      <w:r w:rsidR="005E2F6F">
        <w:t xml:space="preserve"> </w:t>
      </w:r>
      <w:r w:rsidRPr="00DF59EA">
        <w:t>România</w:t>
      </w:r>
      <w:r w:rsidR="005E2F6F">
        <w:t xml:space="preserve"> </w:t>
      </w:r>
      <w:r w:rsidRPr="00DF59EA">
        <w:t>este</w:t>
      </w:r>
      <w:r w:rsidR="005E2F6F">
        <w:t xml:space="preserve"> </w:t>
      </w:r>
      <w:r w:rsidRPr="00DF59EA">
        <w:t>necesară,</w:t>
      </w:r>
      <w:r w:rsidR="005E2F6F">
        <w:t xml:space="preserve"> </w:t>
      </w:r>
      <w:r w:rsidRPr="00DF59EA">
        <w:t>adecvată</w:t>
      </w:r>
      <w:r w:rsidR="005E2F6F">
        <w:t xml:space="preserve"> </w:t>
      </w:r>
      <w:r w:rsidRPr="00DF59EA">
        <w:t>și</w:t>
      </w:r>
      <w:r w:rsidR="005E2F6F">
        <w:t xml:space="preserve"> </w:t>
      </w:r>
      <w:r w:rsidRPr="00DF59EA">
        <w:t>proporțională</w:t>
      </w:r>
      <w:r w:rsidR="005E2F6F">
        <w:t xml:space="preserve"> </w:t>
      </w:r>
      <w:r w:rsidRPr="00DF59EA">
        <w:t>pentru</w:t>
      </w:r>
      <w:r w:rsidR="005E2F6F">
        <w:t xml:space="preserve"> </w:t>
      </w:r>
      <w:r w:rsidRPr="00DF59EA">
        <w:t>a</w:t>
      </w:r>
      <w:r w:rsidR="005E2F6F">
        <w:t xml:space="preserve"> </w:t>
      </w:r>
      <w:r w:rsidRPr="00DF59EA">
        <w:t>remedia</w:t>
      </w:r>
      <w:r w:rsidR="005E2F6F">
        <w:t xml:space="preserve"> </w:t>
      </w:r>
      <w:r w:rsidRPr="00DF59EA">
        <w:t>o</w:t>
      </w:r>
      <w:r w:rsidR="005E2F6F">
        <w:t xml:space="preserve"> </w:t>
      </w:r>
      <w:r w:rsidRPr="00DF59EA">
        <w:t>perturbare</w:t>
      </w:r>
      <w:r w:rsidR="005E2F6F">
        <w:t xml:space="preserve"> </w:t>
      </w:r>
      <w:r w:rsidRPr="00DF59EA">
        <w:t>gravă</w:t>
      </w:r>
      <w:r w:rsidR="005E2F6F">
        <w:t xml:space="preserve"> </w:t>
      </w:r>
      <w:r w:rsidRPr="00DF59EA">
        <w:t>a</w:t>
      </w:r>
      <w:r w:rsidR="005E2F6F">
        <w:t xml:space="preserve"> </w:t>
      </w:r>
      <w:r w:rsidRPr="00DF59EA">
        <w:t>economiei</w:t>
      </w:r>
      <w:r w:rsidR="005E2F6F">
        <w:t xml:space="preserve"> </w:t>
      </w:r>
      <w:r w:rsidRPr="00DF59EA">
        <w:t>unui</w:t>
      </w:r>
      <w:r w:rsidR="005E2F6F">
        <w:t xml:space="preserve"> </w:t>
      </w:r>
      <w:r w:rsidRPr="00DF59EA">
        <w:t>stat</w:t>
      </w:r>
      <w:r w:rsidR="005E2F6F">
        <w:t xml:space="preserve"> </w:t>
      </w:r>
      <w:r w:rsidRPr="00DF59EA">
        <w:t>membru,</w:t>
      </w:r>
      <w:r w:rsidR="005E2F6F">
        <w:t xml:space="preserve"> </w:t>
      </w:r>
      <w:r w:rsidRPr="00DF59EA">
        <w:t>în</w:t>
      </w:r>
      <w:r w:rsidR="005E2F6F">
        <w:t xml:space="preserve"> </w:t>
      </w:r>
      <w:r w:rsidRPr="00DF59EA">
        <w:t>conformitate</w:t>
      </w:r>
      <w:r w:rsidR="005E2F6F">
        <w:t xml:space="preserve"> </w:t>
      </w:r>
      <w:r w:rsidRPr="00DF59EA">
        <w:t>cu</w:t>
      </w:r>
      <w:r w:rsidR="005E2F6F">
        <w:t xml:space="preserve"> </w:t>
      </w:r>
      <w:r w:rsidRPr="00DF59EA">
        <w:t>articolul</w:t>
      </w:r>
      <w:r w:rsidR="005E2F6F">
        <w:t xml:space="preserve"> </w:t>
      </w:r>
      <w:r w:rsidRPr="00DF59EA">
        <w:t>107</w:t>
      </w:r>
      <w:r w:rsidR="005E2F6F">
        <w:t xml:space="preserve"> </w:t>
      </w:r>
      <w:r w:rsidRPr="00DF59EA">
        <w:t>alineatul</w:t>
      </w:r>
      <w:r w:rsidR="005E2F6F">
        <w:t xml:space="preserve"> </w:t>
      </w:r>
      <w:r w:rsidRPr="00DF59EA">
        <w:t>(3)</w:t>
      </w:r>
      <w:r w:rsidR="005E2F6F">
        <w:t xml:space="preserve"> </w:t>
      </w:r>
      <w:r w:rsidRPr="00DF59EA">
        <w:t>litera</w:t>
      </w:r>
      <w:r w:rsidR="005E2F6F">
        <w:t xml:space="preserve"> </w:t>
      </w:r>
      <w:r w:rsidRPr="00DF59EA">
        <w:t>(b)</w:t>
      </w:r>
      <w:r w:rsidR="005E2F6F">
        <w:t xml:space="preserve"> </w:t>
      </w:r>
      <w:r w:rsidRPr="00DF59EA">
        <w:t>din</w:t>
      </w:r>
      <w:r w:rsidR="005E2F6F">
        <w:t xml:space="preserve"> </w:t>
      </w:r>
      <w:r w:rsidRPr="00DF59EA">
        <w:t>TFUE</w:t>
      </w:r>
      <w:r w:rsidR="005E2F6F">
        <w:t xml:space="preserve"> </w:t>
      </w:r>
      <w:r w:rsidRPr="00DF59EA">
        <w:t>și</w:t>
      </w:r>
      <w:r w:rsidR="005E2F6F">
        <w:t xml:space="preserve"> </w:t>
      </w:r>
      <w:r w:rsidRPr="00DF59EA">
        <w:t>cu</w:t>
      </w:r>
      <w:r w:rsidR="005E2F6F">
        <w:t xml:space="preserve"> </w:t>
      </w:r>
      <w:r w:rsidRPr="00DF59EA">
        <w:t>condițiile</w:t>
      </w:r>
      <w:r w:rsidR="005E2F6F">
        <w:t xml:space="preserve"> </w:t>
      </w:r>
      <w:r w:rsidRPr="00DF59EA">
        <w:t>prevăzute</w:t>
      </w:r>
      <w:r w:rsidR="005E2F6F">
        <w:t xml:space="preserve"> </w:t>
      </w:r>
      <w:r w:rsidRPr="00DF59EA">
        <w:t>în</w:t>
      </w:r>
      <w:r w:rsidR="005E2F6F">
        <w:t xml:space="preserve"> </w:t>
      </w:r>
      <w:r w:rsidRPr="00DF59EA">
        <w:t>cadrul</w:t>
      </w:r>
      <w:r w:rsidR="005E2F6F">
        <w:t xml:space="preserve"> </w:t>
      </w:r>
      <w:r w:rsidRPr="00DF59EA">
        <w:t>temporar</w:t>
      </w:r>
      <w:r w:rsidR="005E2F6F">
        <w:t xml:space="preserve"> </w:t>
      </w:r>
      <w:r w:rsidRPr="00DF59EA">
        <w:t>de</w:t>
      </w:r>
      <w:r w:rsidR="005E2F6F">
        <w:t xml:space="preserve"> </w:t>
      </w:r>
      <w:r w:rsidRPr="00DF59EA">
        <w:t>criză.</w:t>
      </w:r>
    </w:p>
    <w:p w14:paraId="367C5BEB" w14:textId="292D3F26" w:rsidR="00DF59EA" w:rsidRPr="00DF59EA" w:rsidRDefault="00DF59EA" w:rsidP="00DF59EA">
      <w:pPr>
        <w:jc w:val="both"/>
      </w:pPr>
      <w:r w:rsidRPr="00DF59EA">
        <w:t>Având</w:t>
      </w:r>
      <w:r w:rsidR="005E2F6F">
        <w:t xml:space="preserve"> </w:t>
      </w:r>
      <w:r w:rsidRPr="00DF59EA">
        <w:t>în</w:t>
      </w:r>
      <w:r w:rsidR="005E2F6F">
        <w:t xml:space="preserve"> </w:t>
      </w:r>
      <w:r w:rsidRPr="00DF59EA">
        <w:t>vedere</w:t>
      </w:r>
      <w:r w:rsidR="005E2F6F">
        <w:t xml:space="preserve"> </w:t>
      </w:r>
      <w:r w:rsidRPr="00DF59EA">
        <w:t>aceste</w:t>
      </w:r>
      <w:r w:rsidR="005E2F6F">
        <w:t xml:space="preserve"> </w:t>
      </w:r>
      <w:r w:rsidRPr="00DF59EA">
        <w:t>considerente,</w:t>
      </w:r>
      <w:r w:rsidR="005E2F6F">
        <w:t xml:space="preserve"> </w:t>
      </w:r>
      <w:r w:rsidRPr="00DF59EA">
        <w:t>Comisia</w:t>
      </w:r>
      <w:r w:rsidR="005E2F6F">
        <w:t xml:space="preserve"> </w:t>
      </w:r>
      <w:r w:rsidRPr="00DF59EA">
        <w:t>a</w:t>
      </w:r>
      <w:r w:rsidR="005E2F6F">
        <w:t xml:space="preserve"> </w:t>
      </w:r>
      <w:r w:rsidRPr="00DF59EA">
        <w:t>aprobat</w:t>
      </w:r>
      <w:r w:rsidR="005E2F6F">
        <w:t xml:space="preserve"> </w:t>
      </w:r>
      <w:r w:rsidRPr="00DF59EA">
        <w:t>măsura</w:t>
      </w:r>
      <w:r w:rsidR="005E2F6F">
        <w:t xml:space="preserve"> </w:t>
      </w:r>
      <w:r w:rsidRPr="00DF59EA">
        <w:t>în</w:t>
      </w:r>
      <w:r w:rsidR="005E2F6F">
        <w:t xml:space="preserve"> </w:t>
      </w:r>
      <w:r w:rsidRPr="00DF59EA">
        <w:t>temeiul</w:t>
      </w:r>
      <w:r w:rsidR="005E2F6F">
        <w:t xml:space="preserve"> </w:t>
      </w:r>
      <w:r w:rsidRPr="00DF59EA">
        <w:t>normelor</w:t>
      </w:r>
      <w:r w:rsidR="005E2F6F">
        <w:t xml:space="preserve"> </w:t>
      </w:r>
      <w:r w:rsidRPr="00DF59EA">
        <w:t>UE</w:t>
      </w:r>
      <w:r w:rsidR="005E2F6F">
        <w:t xml:space="preserve"> </w:t>
      </w:r>
      <w:r w:rsidRPr="00DF59EA">
        <w:t>privind</w:t>
      </w:r>
      <w:r w:rsidR="005E2F6F">
        <w:t xml:space="preserve"> </w:t>
      </w:r>
      <w:r w:rsidRPr="00DF59EA">
        <w:t>ajutoarele</w:t>
      </w:r>
      <w:r w:rsidR="005E2F6F">
        <w:t xml:space="preserve"> </w:t>
      </w:r>
      <w:r w:rsidRPr="00DF59EA">
        <w:t>de</w:t>
      </w:r>
      <w:r w:rsidR="005E2F6F">
        <w:t xml:space="preserve"> </w:t>
      </w:r>
      <w:r w:rsidRPr="00DF59EA">
        <w:t>stat.</w:t>
      </w:r>
    </w:p>
    <w:p w14:paraId="5BDF1FD6" w14:textId="77777777" w:rsidR="00DF59EA" w:rsidRPr="00DF59EA" w:rsidRDefault="00DF59EA" w:rsidP="00DF59EA">
      <w:pPr>
        <w:jc w:val="both"/>
      </w:pPr>
      <w:r w:rsidRPr="00DF59EA">
        <w:rPr>
          <w:b/>
          <w:bCs/>
        </w:rPr>
        <w:t>Context</w:t>
      </w:r>
    </w:p>
    <w:p w14:paraId="19D529F0" w14:textId="35D444B3" w:rsidR="00DF59EA" w:rsidRPr="00DF59EA" w:rsidRDefault="00034870" w:rsidP="00DF59EA">
      <w:pPr>
        <w:jc w:val="both"/>
      </w:pPr>
      <w:hyperlink r:id="rId223" w:history="1">
        <w:r w:rsidR="00DF59EA" w:rsidRPr="00DF59EA">
          <w:rPr>
            <w:rStyle w:val="Hyperlink"/>
            <w:szCs w:val="24"/>
          </w:rPr>
          <w:t>Cadrul</w:t>
        </w:r>
        <w:r w:rsidR="005E2F6F">
          <w:rPr>
            <w:rStyle w:val="Hyperlink"/>
            <w:szCs w:val="24"/>
          </w:rPr>
          <w:t xml:space="preserve"> </w:t>
        </w:r>
        <w:r w:rsidR="00DF59EA" w:rsidRPr="00DF59EA">
          <w:rPr>
            <w:rStyle w:val="Hyperlink"/>
            <w:szCs w:val="24"/>
          </w:rPr>
          <w:t>temporar</w:t>
        </w:r>
        <w:r w:rsidR="005E2F6F">
          <w:rPr>
            <w:rStyle w:val="Hyperlink"/>
            <w:szCs w:val="24"/>
          </w:rPr>
          <w:t xml:space="preserve"> </w:t>
        </w:r>
        <w:r w:rsidR="00DF59EA" w:rsidRPr="00DF59EA">
          <w:rPr>
            <w:rStyle w:val="Hyperlink"/>
            <w:szCs w:val="24"/>
          </w:rPr>
          <w:t>de</w:t>
        </w:r>
        <w:r w:rsidR="005E2F6F">
          <w:rPr>
            <w:rStyle w:val="Hyperlink"/>
            <w:szCs w:val="24"/>
          </w:rPr>
          <w:t xml:space="preserve"> </w:t>
        </w:r>
        <w:r w:rsidR="00DF59EA" w:rsidRPr="00DF59EA">
          <w:rPr>
            <w:rStyle w:val="Hyperlink"/>
            <w:szCs w:val="24"/>
          </w:rPr>
          <w:t>criză</w:t>
        </w:r>
      </w:hyperlink>
      <w:r w:rsidR="005E2F6F">
        <w:t xml:space="preserve"> </w:t>
      </w:r>
      <w:r w:rsidR="00DF59EA" w:rsidRPr="00DF59EA">
        <w:t>privind</w:t>
      </w:r>
      <w:r w:rsidR="005E2F6F">
        <w:t xml:space="preserve"> </w:t>
      </w:r>
      <w:r w:rsidR="00DF59EA" w:rsidRPr="00DF59EA">
        <w:t>ajutoarele</w:t>
      </w:r>
      <w:r w:rsidR="005E2F6F">
        <w:t xml:space="preserve"> </w:t>
      </w:r>
      <w:r w:rsidR="00DF59EA" w:rsidRPr="00DF59EA">
        <w:t>de</w:t>
      </w:r>
      <w:r w:rsidR="005E2F6F">
        <w:t xml:space="preserve"> </w:t>
      </w:r>
      <w:r w:rsidR="00DF59EA" w:rsidRPr="00DF59EA">
        <w:t>stat,</w:t>
      </w:r>
      <w:r w:rsidR="005E2F6F">
        <w:t xml:space="preserve"> </w:t>
      </w:r>
      <w:r w:rsidR="00DF59EA" w:rsidRPr="00DF59EA">
        <w:t>adoptat</w:t>
      </w:r>
      <w:r w:rsidR="005E2F6F">
        <w:t xml:space="preserve"> </w:t>
      </w:r>
      <w:r w:rsidR="00DF59EA" w:rsidRPr="00DF59EA">
        <w:t>la</w:t>
      </w:r>
      <w:r w:rsidR="005E2F6F">
        <w:t xml:space="preserve"> </w:t>
      </w:r>
      <w:hyperlink r:id="rId224" w:history="1">
        <w:r w:rsidR="00DF59EA" w:rsidRPr="00DF59EA">
          <w:rPr>
            <w:rStyle w:val="Hyperlink"/>
            <w:szCs w:val="24"/>
          </w:rPr>
          <w:t>23</w:t>
        </w:r>
        <w:r w:rsidR="005E2F6F">
          <w:rPr>
            <w:rStyle w:val="Hyperlink"/>
            <w:szCs w:val="24"/>
          </w:rPr>
          <w:t xml:space="preserve"> </w:t>
        </w:r>
        <w:r w:rsidR="00DF59EA" w:rsidRPr="00DF59EA">
          <w:rPr>
            <w:rStyle w:val="Hyperlink"/>
            <w:szCs w:val="24"/>
          </w:rPr>
          <w:t>martie</w:t>
        </w:r>
        <w:r w:rsidR="005E2F6F">
          <w:rPr>
            <w:rStyle w:val="Hyperlink"/>
            <w:szCs w:val="24"/>
          </w:rPr>
          <w:t xml:space="preserve"> </w:t>
        </w:r>
        <w:r w:rsidR="00DF59EA" w:rsidRPr="00DF59EA">
          <w:rPr>
            <w:rStyle w:val="Hyperlink"/>
            <w:szCs w:val="24"/>
          </w:rPr>
          <w:t>2022</w:t>
        </w:r>
      </w:hyperlink>
      <w:r w:rsidR="00DF59EA" w:rsidRPr="00DF59EA">
        <w:rPr>
          <w:u w:val="single"/>
        </w:rPr>
        <w:t>,</w:t>
      </w:r>
      <w:r w:rsidR="005E2F6F">
        <w:t xml:space="preserve"> </w:t>
      </w:r>
      <w:r w:rsidR="00DF59EA" w:rsidRPr="00DF59EA">
        <w:t>le</w:t>
      </w:r>
      <w:r w:rsidR="005E2F6F">
        <w:t xml:space="preserve"> </w:t>
      </w:r>
      <w:r w:rsidR="00DF59EA" w:rsidRPr="00DF59EA">
        <w:t>permite</w:t>
      </w:r>
      <w:r w:rsidR="005E2F6F">
        <w:t xml:space="preserve"> </w:t>
      </w:r>
      <w:r w:rsidR="00DF59EA" w:rsidRPr="00DF59EA">
        <w:t>statelor</w:t>
      </w:r>
      <w:r w:rsidR="005E2F6F">
        <w:t xml:space="preserve"> </w:t>
      </w:r>
      <w:r w:rsidR="00DF59EA" w:rsidRPr="00DF59EA">
        <w:t>membre</w:t>
      </w:r>
      <w:r w:rsidR="005E2F6F">
        <w:t xml:space="preserve"> </w:t>
      </w:r>
      <w:r w:rsidR="00DF59EA" w:rsidRPr="00DF59EA">
        <w:t>să</w:t>
      </w:r>
      <w:r w:rsidR="005E2F6F">
        <w:t xml:space="preserve"> </w:t>
      </w:r>
      <w:r w:rsidR="00DF59EA" w:rsidRPr="00DF59EA">
        <w:t>utilizeze</w:t>
      </w:r>
      <w:r w:rsidR="005E2F6F">
        <w:t xml:space="preserve"> </w:t>
      </w:r>
      <w:r w:rsidR="00DF59EA" w:rsidRPr="00DF59EA">
        <w:t>flexibilitatea</w:t>
      </w:r>
      <w:r w:rsidR="005E2F6F">
        <w:t xml:space="preserve"> </w:t>
      </w:r>
      <w:r w:rsidR="00DF59EA" w:rsidRPr="00DF59EA">
        <w:t>prevăzută</w:t>
      </w:r>
      <w:r w:rsidR="005E2F6F">
        <w:t xml:space="preserve"> </w:t>
      </w:r>
      <w:r w:rsidR="00DF59EA" w:rsidRPr="00DF59EA">
        <w:t>de</w:t>
      </w:r>
      <w:r w:rsidR="005E2F6F">
        <w:t xml:space="preserve"> </w:t>
      </w:r>
      <w:r w:rsidR="00DF59EA" w:rsidRPr="00DF59EA">
        <w:t>normele</w:t>
      </w:r>
      <w:r w:rsidR="005E2F6F">
        <w:t xml:space="preserve"> </w:t>
      </w:r>
      <w:r w:rsidR="00DF59EA" w:rsidRPr="00DF59EA">
        <w:t>privind</w:t>
      </w:r>
      <w:r w:rsidR="005E2F6F">
        <w:t xml:space="preserve"> </w:t>
      </w:r>
      <w:r w:rsidR="00DF59EA" w:rsidRPr="00DF59EA">
        <w:t>ajutoarele</w:t>
      </w:r>
      <w:r w:rsidR="005E2F6F">
        <w:t xml:space="preserve"> </w:t>
      </w:r>
      <w:r w:rsidR="00DF59EA" w:rsidRPr="00DF59EA">
        <w:t>de</w:t>
      </w:r>
      <w:r w:rsidR="005E2F6F">
        <w:t xml:space="preserve"> </w:t>
      </w:r>
      <w:r w:rsidR="00DF59EA" w:rsidRPr="00DF59EA">
        <w:t>stat</w:t>
      </w:r>
      <w:r w:rsidR="005E2F6F">
        <w:t xml:space="preserve"> </w:t>
      </w:r>
      <w:r w:rsidR="00DF59EA" w:rsidRPr="00DF59EA">
        <w:t>pentru</w:t>
      </w:r>
      <w:r w:rsidR="005E2F6F">
        <w:t xml:space="preserve"> </w:t>
      </w:r>
      <w:r w:rsidR="00DF59EA" w:rsidRPr="00DF59EA">
        <w:t>a</w:t>
      </w:r>
      <w:r w:rsidR="005E2F6F">
        <w:t xml:space="preserve"> </w:t>
      </w:r>
      <w:r w:rsidR="00DF59EA" w:rsidRPr="00DF59EA">
        <w:t>sprijini</w:t>
      </w:r>
      <w:r w:rsidR="005E2F6F">
        <w:t xml:space="preserve"> </w:t>
      </w:r>
      <w:r w:rsidR="00DF59EA" w:rsidRPr="00DF59EA">
        <w:t>economia</w:t>
      </w:r>
      <w:r w:rsidR="005E2F6F">
        <w:t xml:space="preserve"> </w:t>
      </w:r>
      <w:r w:rsidR="00DF59EA" w:rsidRPr="00DF59EA">
        <w:t>în</w:t>
      </w:r>
      <w:r w:rsidR="005E2F6F">
        <w:t xml:space="preserve"> </w:t>
      </w:r>
      <w:r w:rsidR="00DF59EA" w:rsidRPr="00DF59EA">
        <w:t>contextul</w:t>
      </w:r>
      <w:r w:rsidR="005E2F6F">
        <w:t xml:space="preserve"> </w:t>
      </w:r>
      <w:r w:rsidR="00DF59EA" w:rsidRPr="00DF59EA">
        <w:t>războiului</w:t>
      </w:r>
      <w:r w:rsidR="005E2F6F">
        <w:t xml:space="preserve"> </w:t>
      </w:r>
      <w:r w:rsidR="00DF59EA" w:rsidRPr="00DF59EA">
        <w:t>purtat</w:t>
      </w:r>
      <w:r w:rsidR="005E2F6F">
        <w:t xml:space="preserve"> </w:t>
      </w:r>
      <w:r w:rsidR="00DF59EA" w:rsidRPr="00DF59EA">
        <w:t>de</w:t>
      </w:r>
      <w:r w:rsidR="005E2F6F">
        <w:t xml:space="preserve"> </w:t>
      </w:r>
      <w:r w:rsidR="00DF59EA" w:rsidRPr="00DF59EA">
        <w:t>Rusia</w:t>
      </w:r>
      <w:r w:rsidR="005E2F6F">
        <w:t xml:space="preserve"> </w:t>
      </w:r>
      <w:r w:rsidR="00DF59EA" w:rsidRPr="00DF59EA">
        <w:t>împotriva</w:t>
      </w:r>
      <w:r w:rsidR="005E2F6F">
        <w:t xml:space="preserve"> </w:t>
      </w:r>
      <w:r w:rsidR="00DF59EA" w:rsidRPr="00DF59EA">
        <w:t>Ucrainei.</w:t>
      </w:r>
    </w:p>
    <w:p w14:paraId="21B6A3D2" w14:textId="74ED8417" w:rsidR="00DF59EA" w:rsidRPr="00DF59EA" w:rsidRDefault="00DF59EA" w:rsidP="00DF59EA">
      <w:pPr>
        <w:jc w:val="both"/>
      </w:pP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a</w:t>
      </w:r>
      <w:r w:rsidR="005E2F6F">
        <w:t xml:space="preserve"> </w:t>
      </w:r>
      <w:r w:rsidRPr="00DF59EA">
        <w:t>fost</w:t>
      </w:r>
      <w:r w:rsidR="005E2F6F">
        <w:t xml:space="preserve"> </w:t>
      </w:r>
      <w:r w:rsidRPr="00DF59EA">
        <w:t>modificat</w:t>
      </w:r>
      <w:r w:rsidR="005E2F6F">
        <w:t xml:space="preserve"> </w:t>
      </w:r>
      <w:r w:rsidRPr="00DF59EA">
        <w:t>la</w:t>
      </w:r>
      <w:r w:rsidR="005E2F6F">
        <w:t xml:space="preserve"> </w:t>
      </w:r>
      <w:hyperlink r:id="rId225" w:history="1">
        <w:r w:rsidRPr="00DF59EA">
          <w:rPr>
            <w:rStyle w:val="Hyperlink"/>
            <w:szCs w:val="24"/>
          </w:rPr>
          <w:t>20</w:t>
        </w:r>
        <w:r w:rsidR="005E2F6F">
          <w:rPr>
            <w:rStyle w:val="Hyperlink"/>
            <w:szCs w:val="24"/>
          </w:rPr>
          <w:t xml:space="preserve"> </w:t>
        </w:r>
        <w:r w:rsidRPr="00DF59EA">
          <w:rPr>
            <w:rStyle w:val="Hyperlink"/>
            <w:szCs w:val="24"/>
          </w:rPr>
          <w:t>iulie</w:t>
        </w:r>
        <w:r w:rsidR="005E2F6F">
          <w:rPr>
            <w:rStyle w:val="Hyperlink"/>
            <w:szCs w:val="24"/>
          </w:rPr>
          <w:t xml:space="preserve"> </w:t>
        </w:r>
        <w:r w:rsidRPr="00DF59EA">
          <w:rPr>
            <w:rStyle w:val="Hyperlink"/>
            <w:szCs w:val="24"/>
          </w:rPr>
          <w:t>2022</w:t>
        </w:r>
      </w:hyperlink>
      <w:r w:rsidR="005E2F6F">
        <w:t xml:space="preserve"> </w:t>
      </w:r>
      <w:r w:rsidRPr="00DF59EA">
        <w:t>pentru</w:t>
      </w:r>
      <w:r w:rsidR="005E2F6F">
        <w:t xml:space="preserve"> </w:t>
      </w:r>
      <w:r w:rsidRPr="00DF59EA">
        <w:t>a</w:t>
      </w:r>
      <w:r w:rsidR="005E2F6F">
        <w:t xml:space="preserve"> </w:t>
      </w:r>
      <w:r w:rsidRPr="00DF59EA">
        <w:t>completa</w:t>
      </w:r>
      <w:r w:rsidR="005E2F6F">
        <w:t xml:space="preserve"> </w:t>
      </w:r>
      <w:hyperlink r:id="rId226" w:history="1">
        <w:r w:rsidRPr="00DF59EA">
          <w:rPr>
            <w:rStyle w:val="Hyperlink"/>
            <w:szCs w:val="24"/>
          </w:rPr>
          <w:t>pachetul</w:t>
        </w:r>
        <w:r w:rsidR="005E2F6F">
          <w:rPr>
            <w:rStyle w:val="Hyperlink"/>
            <w:szCs w:val="24"/>
          </w:rPr>
          <w:t xml:space="preserve"> </w:t>
        </w:r>
        <w:r w:rsidRPr="00DF59EA">
          <w:rPr>
            <w:rStyle w:val="Hyperlink"/>
            <w:szCs w:val="24"/>
          </w:rPr>
          <w:t>de</w:t>
        </w:r>
        <w:r w:rsidR="005E2F6F">
          <w:rPr>
            <w:rStyle w:val="Hyperlink"/>
            <w:szCs w:val="24"/>
          </w:rPr>
          <w:t xml:space="preserve"> </w:t>
        </w:r>
        <w:r w:rsidRPr="00DF59EA">
          <w:rPr>
            <w:rStyle w:val="Hyperlink"/>
            <w:szCs w:val="24"/>
          </w:rPr>
          <w:t>măsuri</w:t>
        </w:r>
        <w:r w:rsidR="005E2F6F">
          <w:rPr>
            <w:rStyle w:val="Hyperlink"/>
            <w:szCs w:val="24"/>
          </w:rPr>
          <w:t xml:space="preserve"> </w:t>
        </w:r>
        <w:r w:rsidRPr="00DF59EA">
          <w:rPr>
            <w:rStyle w:val="Hyperlink"/>
            <w:szCs w:val="24"/>
          </w:rPr>
          <w:t>de</w:t>
        </w:r>
        <w:r w:rsidR="005E2F6F">
          <w:rPr>
            <w:rStyle w:val="Hyperlink"/>
            <w:szCs w:val="24"/>
          </w:rPr>
          <w:t xml:space="preserve"> </w:t>
        </w:r>
        <w:r w:rsidRPr="00DF59EA">
          <w:rPr>
            <w:rStyle w:val="Hyperlink"/>
            <w:szCs w:val="24"/>
          </w:rPr>
          <w:t>pregătire</w:t>
        </w:r>
        <w:r w:rsidR="005E2F6F">
          <w:rPr>
            <w:rStyle w:val="Hyperlink"/>
            <w:szCs w:val="24"/>
          </w:rPr>
          <w:t xml:space="preserve"> </w:t>
        </w:r>
        <w:r w:rsidRPr="00DF59EA">
          <w:rPr>
            <w:rStyle w:val="Hyperlink"/>
            <w:szCs w:val="24"/>
          </w:rPr>
          <w:t>pentru</w:t>
        </w:r>
        <w:r w:rsidR="005E2F6F">
          <w:rPr>
            <w:rStyle w:val="Hyperlink"/>
            <w:szCs w:val="24"/>
          </w:rPr>
          <w:t xml:space="preserve"> </w:t>
        </w:r>
        <w:r w:rsidRPr="00DF59EA">
          <w:rPr>
            <w:rStyle w:val="Hyperlink"/>
            <w:szCs w:val="24"/>
          </w:rPr>
          <w:t>iarnă</w:t>
        </w:r>
      </w:hyperlink>
      <w:r w:rsidR="005E2F6F">
        <w:t xml:space="preserve"> </w:t>
      </w:r>
      <w:r w:rsidRPr="00DF59EA">
        <w:t>și</w:t>
      </w:r>
      <w:r w:rsidR="005E2F6F">
        <w:t xml:space="preserve"> </w:t>
      </w:r>
      <w:r w:rsidRPr="00DF59EA">
        <w:t>în</w:t>
      </w:r>
      <w:r w:rsidR="005E2F6F">
        <w:t xml:space="preserve"> </w:t>
      </w:r>
      <w:r w:rsidRPr="00DF59EA">
        <w:t>conformitate</w:t>
      </w:r>
      <w:r w:rsidR="005E2F6F">
        <w:t xml:space="preserve"> </w:t>
      </w:r>
      <w:r w:rsidRPr="00DF59EA">
        <w:t>cu</w:t>
      </w:r>
      <w:r w:rsidR="005E2F6F">
        <w:t xml:space="preserve"> </w:t>
      </w:r>
      <w:r w:rsidRPr="00DF59EA">
        <w:t>obiectivele</w:t>
      </w:r>
      <w:r w:rsidR="005E2F6F">
        <w:t xml:space="preserve"> </w:t>
      </w:r>
      <w:r w:rsidRPr="00DF59EA">
        <w:t>planului</w:t>
      </w:r>
      <w:r w:rsidR="005E2F6F">
        <w:t xml:space="preserve"> </w:t>
      </w:r>
      <w:hyperlink r:id="rId227" w:history="1">
        <w:proofErr w:type="spellStart"/>
        <w:r w:rsidRPr="00DF59EA">
          <w:rPr>
            <w:rStyle w:val="Hyperlink"/>
            <w:szCs w:val="24"/>
          </w:rPr>
          <w:t>REPowerEU</w:t>
        </w:r>
        <w:proofErr w:type="spellEnd"/>
      </w:hyperlink>
      <w:r w:rsidRPr="00DF59EA">
        <w:t>.</w:t>
      </w:r>
    </w:p>
    <w:p w14:paraId="76B77BA3" w14:textId="597B26D9" w:rsidR="00DF59EA" w:rsidRPr="00DF59EA" w:rsidRDefault="00DF59EA" w:rsidP="00DF59EA">
      <w:pPr>
        <w:jc w:val="both"/>
      </w:pP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a</w:t>
      </w:r>
      <w:r w:rsidR="005E2F6F">
        <w:t xml:space="preserve"> </w:t>
      </w:r>
      <w:r w:rsidRPr="00DF59EA">
        <w:t>fost</w:t>
      </w:r>
      <w:r w:rsidR="005E2F6F">
        <w:t xml:space="preserve"> </w:t>
      </w:r>
      <w:r w:rsidRPr="00DF59EA">
        <w:t>modificat</w:t>
      </w:r>
      <w:r w:rsidR="005E2F6F">
        <w:t xml:space="preserve"> </w:t>
      </w:r>
      <w:r w:rsidRPr="00DF59EA">
        <w:t>din</w:t>
      </w:r>
      <w:r w:rsidR="005E2F6F">
        <w:t xml:space="preserve"> </w:t>
      </w:r>
      <w:r w:rsidRPr="00DF59EA">
        <w:t>nou</w:t>
      </w:r>
      <w:r w:rsidR="005E2F6F">
        <w:t xml:space="preserve"> </w:t>
      </w:r>
      <w:r w:rsidRPr="00DF59EA">
        <w:t>la</w:t>
      </w:r>
      <w:r w:rsidR="005E2F6F">
        <w:t xml:space="preserve"> </w:t>
      </w:r>
      <w:hyperlink r:id="rId228" w:history="1">
        <w:r w:rsidRPr="00DF59EA">
          <w:rPr>
            <w:rStyle w:val="Hyperlink"/>
            <w:szCs w:val="24"/>
          </w:rPr>
          <w:t>28</w:t>
        </w:r>
        <w:r w:rsidR="005E2F6F">
          <w:rPr>
            <w:rStyle w:val="Hyperlink"/>
            <w:szCs w:val="24"/>
          </w:rPr>
          <w:t xml:space="preserve"> </w:t>
        </w:r>
        <w:r w:rsidRPr="00DF59EA">
          <w:rPr>
            <w:rStyle w:val="Hyperlink"/>
            <w:szCs w:val="24"/>
          </w:rPr>
          <w:t>octombrie</w:t>
        </w:r>
        <w:r w:rsidR="005E2F6F">
          <w:rPr>
            <w:rStyle w:val="Hyperlink"/>
            <w:szCs w:val="24"/>
          </w:rPr>
          <w:t xml:space="preserve"> </w:t>
        </w:r>
        <w:r w:rsidRPr="00DF59EA">
          <w:rPr>
            <w:rStyle w:val="Hyperlink"/>
            <w:szCs w:val="24"/>
          </w:rPr>
          <w:t>2022</w:t>
        </w:r>
      </w:hyperlink>
      <w:r w:rsidRPr="00DF59EA">
        <w:t>,</w:t>
      </w:r>
      <w:r w:rsidR="005E2F6F">
        <w:t xml:space="preserve"> </w:t>
      </w:r>
      <w:r w:rsidRPr="00DF59EA">
        <w:t>în</w:t>
      </w:r>
      <w:r w:rsidR="005E2F6F">
        <w:t xml:space="preserve"> </w:t>
      </w:r>
      <w:r w:rsidRPr="00DF59EA">
        <w:t>conformitate</w:t>
      </w:r>
      <w:r w:rsidR="005E2F6F">
        <w:t xml:space="preserve"> </w:t>
      </w:r>
      <w:r w:rsidRPr="00DF59EA">
        <w:t>cu</w:t>
      </w:r>
      <w:r w:rsidR="005E2F6F">
        <w:t xml:space="preserve"> </w:t>
      </w:r>
      <w:r w:rsidRPr="00DF59EA">
        <w:t>Regulamentul</w:t>
      </w:r>
      <w:r w:rsidR="005E2F6F">
        <w:t xml:space="preserve"> </w:t>
      </w:r>
      <w:r w:rsidRPr="00DF59EA">
        <w:t>privind</w:t>
      </w:r>
      <w:r w:rsidR="005E2F6F">
        <w:t xml:space="preserve"> </w:t>
      </w:r>
      <w:r w:rsidRPr="00DF59EA">
        <w:t>o</w:t>
      </w:r>
      <w:r w:rsidR="005E2F6F">
        <w:t xml:space="preserve"> </w:t>
      </w:r>
      <w:r w:rsidRPr="00DF59EA">
        <w:t>intervenție</w:t>
      </w:r>
      <w:r w:rsidR="005E2F6F">
        <w:t xml:space="preserve"> </w:t>
      </w:r>
      <w:r w:rsidRPr="00DF59EA">
        <w:t>de</w:t>
      </w:r>
      <w:r w:rsidR="005E2F6F">
        <w:t xml:space="preserve"> </w:t>
      </w:r>
      <w:r w:rsidRPr="00DF59EA">
        <w:t>urgență</w:t>
      </w:r>
      <w:r w:rsidR="005E2F6F">
        <w:t xml:space="preserve"> </w:t>
      </w:r>
      <w:r w:rsidRPr="00DF59EA">
        <w:t>pentru</w:t>
      </w:r>
      <w:r w:rsidR="005E2F6F">
        <w:t xml:space="preserve"> </w:t>
      </w:r>
      <w:r w:rsidRPr="00DF59EA">
        <w:t>abordarea</w:t>
      </w:r>
      <w:r w:rsidR="005E2F6F">
        <w:t xml:space="preserve"> </w:t>
      </w:r>
      <w:r w:rsidRPr="00DF59EA">
        <w:t>prețurilor</w:t>
      </w:r>
      <w:r w:rsidR="005E2F6F">
        <w:t xml:space="preserve"> </w:t>
      </w:r>
      <w:r w:rsidRPr="00DF59EA">
        <w:t>ridicate</w:t>
      </w:r>
      <w:r w:rsidR="005E2F6F">
        <w:t xml:space="preserve"> </w:t>
      </w:r>
      <w:r w:rsidRPr="00DF59EA">
        <w:t>la</w:t>
      </w:r>
      <w:r w:rsidR="005E2F6F">
        <w:t xml:space="preserve"> </w:t>
      </w:r>
      <w:r w:rsidRPr="00DF59EA">
        <w:t>energie</w:t>
      </w:r>
      <w:r w:rsidR="005E2F6F">
        <w:t xml:space="preserve"> </w:t>
      </w:r>
      <w:r w:rsidRPr="00DF59EA">
        <w:t>[„</w:t>
      </w:r>
      <w:hyperlink r:id="rId229" w:history="1">
        <w:r w:rsidRPr="00DF59EA">
          <w:rPr>
            <w:rStyle w:val="Hyperlink"/>
            <w:szCs w:val="24"/>
          </w:rPr>
          <w:t>Regulamentul</w:t>
        </w:r>
        <w:r w:rsidR="005E2F6F">
          <w:rPr>
            <w:rStyle w:val="Hyperlink"/>
            <w:szCs w:val="24"/>
          </w:rPr>
          <w:t xml:space="preserve"> </w:t>
        </w:r>
        <w:r w:rsidRPr="00DF59EA">
          <w:rPr>
            <w:rStyle w:val="Hyperlink"/>
            <w:szCs w:val="24"/>
          </w:rPr>
          <w:t>(UE)</w:t>
        </w:r>
        <w:r w:rsidR="005E2F6F">
          <w:rPr>
            <w:rStyle w:val="Hyperlink"/>
            <w:szCs w:val="24"/>
          </w:rPr>
          <w:t xml:space="preserve"> </w:t>
        </w:r>
        <w:r w:rsidRPr="00DF59EA">
          <w:rPr>
            <w:rStyle w:val="Hyperlink"/>
            <w:szCs w:val="24"/>
          </w:rPr>
          <w:t>2022/1854</w:t>
        </w:r>
      </w:hyperlink>
      <w:r w:rsidRPr="00DF59EA">
        <w:t>”]</w:t>
      </w:r>
      <w:r w:rsidR="005E2F6F">
        <w:t xml:space="preserve"> </w:t>
      </w:r>
      <w:r w:rsidRPr="00DF59EA">
        <w:t>și</w:t>
      </w:r>
      <w:r w:rsidR="005E2F6F">
        <w:t xml:space="preserve"> </w:t>
      </w:r>
      <w:r w:rsidRPr="00DF59EA">
        <w:t>cu</w:t>
      </w:r>
      <w:r w:rsidR="005E2F6F">
        <w:t xml:space="preserve"> </w:t>
      </w:r>
      <w:r w:rsidRPr="00DF59EA">
        <w:t>propunerea</w:t>
      </w:r>
      <w:r w:rsidR="005E2F6F">
        <w:t xml:space="preserve"> </w:t>
      </w:r>
      <w:r w:rsidRPr="00DF59EA">
        <w:t>Comisiei</w:t>
      </w:r>
      <w:r w:rsidR="005E2F6F">
        <w:t xml:space="preserve"> </w:t>
      </w:r>
      <w:hyperlink r:id="rId230" w:history="1">
        <w:r w:rsidRPr="00DF59EA">
          <w:rPr>
            <w:rStyle w:val="Hyperlink"/>
            <w:szCs w:val="24"/>
          </w:rPr>
          <w:t>privind</w:t>
        </w:r>
        <w:r w:rsidR="005E2F6F">
          <w:rPr>
            <w:rStyle w:val="Hyperlink"/>
            <w:szCs w:val="24"/>
          </w:rPr>
          <w:t xml:space="preserve"> </w:t>
        </w:r>
        <w:r w:rsidRPr="00DF59EA">
          <w:rPr>
            <w:rStyle w:val="Hyperlink"/>
            <w:szCs w:val="24"/>
          </w:rPr>
          <w:t>un</w:t>
        </w:r>
        <w:r w:rsidR="005E2F6F">
          <w:rPr>
            <w:rStyle w:val="Hyperlink"/>
            <w:szCs w:val="24"/>
          </w:rPr>
          <w:t xml:space="preserve"> </w:t>
        </w:r>
        <w:r w:rsidRPr="00DF59EA">
          <w:rPr>
            <w:rStyle w:val="Hyperlink"/>
            <w:szCs w:val="24"/>
          </w:rPr>
          <w:t>nou</w:t>
        </w:r>
        <w:r w:rsidR="005E2F6F">
          <w:rPr>
            <w:rStyle w:val="Hyperlink"/>
            <w:szCs w:val="24"/>
          </w:rPr>
          <w:t xml:space="preserve"> </w:t>
        </w:r>
        <w:r w:rsidRPr="00DF59EA">
          <w:rPr>
            <w:rStyle w:val="Hyperlink"/>
            <w:szCs w:val="24"/>
          </w:rPr>
          <w:t>regulament</w:t>
        </w:r>
        <w:r w:rsidR="005E2F6F">
          <w:rPr>
            <w:rStyle w:val="Hyperlink"/>
            <w:szCs w:val="24"/>
          </w:rPr>
          <w:t xml:space="preserve"> </w:t>
        </w:r>
        <w:r w:rsidRPr="00DF59EA">
          <w:rPr>
            <w:rStyle w:val="Hyperlink"/>
            <w:szCs w:val="24"/>
          </w:rPr>
          <w:t>de</w:t>
        </w:r>
        <w:r w:rsidR="005E2F6F">
          <w:rPr>
            <w:rStyle w:val="Hyperlink"/>
            <w:szCs w:val="24"/>
          </w:rPr>
          <w:t xml:space="preserve"> </w:t>
        </w:r>
        <w:r w:rsidRPr="00DF59EA">
          <w:rPr>
            <w:rStyle w:val="Hyperlink"/>
            <w:szCs w:val="24"/>
          </w:rPr>
          <w:t>urgență</w:t>
        </w:r>
      </w:hyperlink>
      <w:r w:rsidR="005E2F6F">
        <w:t xml:space="preserve"> </w:t>
      </w:r>
      <w:r w:rsidRPr="00DF59EA">
        <w:t>pentru</w:t>
      </w:r>
      <w:r w:rsidR="005E2F6F">
        <w:t xml:space="preserve"> </w:t>
      </w:r>
      <w:r w:rsidRPr="00DF59EA">
        <w:t>a</w:t>
      </w:r>
      <w:r w:rsidR="005E2F6F">
        <w:t xml:space="preserve"> </w:t>
      </w:r>
      <w:r w:rsidRPr="00DF59EA">
        <w:t>aborda</w:t>
      </w:r>
      <w:r w:rsidR="005E2F6F">
        <w:t xml:space="preserve"> </w:t>
      </w:r>
      <w:r w:rsidRPr="00DF59EA">
        <w:t>prețurile</w:t>
      </w:r>
      <w:r w:rsidR="005E2F6F">
        <w:t xml:space="preserve"> </w:t>
      </w:r>
      <w:r w:rsidRPr="00DF59EA">
        <w:t>ridicate</w:t>
      </w:r>
      <w:r w:rsidR="005E2F6F">
        <w:t xml:space="preserve"> </w:t>
      </w:r>
      <w:r w:rsidRPr="00DF59EA">
        <w:t>ale</w:t>
      </w:r>
      <w:r w:rsidR="005E2F6F">
        <w:t xml:space="preserve"> </w:t>
      </w:r>
      <w:r w:rsidRPr="00DF59EA">
        <w:t>gazelor</w:t>
      </w:r>
      <w:r w:rsidR="005E2F6F">
        <w:t xml:space="preserve"> </w:t>
      </w:r>
      <w:r w:rsidRPr="00DF59EA">
        <w:t>în</w:t>
      </w:r>
      <w:r w:rsidR="005E2F6F">
        <w:t xml:space="preserve"> </w:t>
      </w:r>
      <w:r w:rsidRPr="00DF59EA">
        <w:t>UE</w:t>
      </w:r>
      <w:r w:rsidR="005E2F6F">
        <w:t xml:space="preserve"> </w:t>
      </w:r>
      <w:r w:rsidRPr="00DF59EA">
        <w:t>și</w:t>
      </w:r>
      <w:r w:rsidR="005E2F6F">
        <w:t xml:space="preserve"> </w:t>
      </w:r>
      <w:r w:rsidRPr="00DF59EA">
        <w:t>pentru</w:t>
      </w:r>
      <w:r w:rsidR="005E2F6F">
        <w:t xml:space="preserve"> </w:t>
      </w:r>
      <w:r w:rsidRPr="00DF59EA">
        <w:t>a</w:t>
      </w:r>
      <w:r w:rsidR="005E2F6F">
        <w:t xml:space="preserve"> </w:t>
      </w:r>
      <w:r w:rsidRPr="00DF59EA">
        <w:t>garanta</w:t>
      </w:r>
      <w:r w:rsidR="005E2F6F">
        <w:t xml:space="preserve"> </w:t>
      </w:r>
      <w:r w:rsidRPr="00DF59EA">
        <w:t>securitatea</w:t>
      </w:r>
      <w:r w:rsidR="005E2F6F">
        <w:t xml:space="preserve"> </w:t>
      </w:r>
      <w:r w:rsidRPr="00DF59EA">
        <w:t>aprovizionării</w:t>
      </w:r>
      <w:r w:rsidR="005E2F6F">
        <w:t xml:space="preserve"> </w:t>
      </w:r>
      <w:r w:rsidRPr="00DF59EA">
        <w:t>în</w:t>
      </w:r>
      <w:r w:rsidR="005E2F6F">
        <w:t xml:space="preserve"> </w:t>
      </w:r>
      <w:r w:rsidRPr="00DF59EA">
        <w:t>această</w:t>
      </w:r>
      <w:r w:rsidR="005E2F6F">
        <w:t xml:space="preserve"> </w:t>
      </w:r>
      <w:r w:rsidRPr="00DF59EA">
        <w:t>iarnă.</w:t>
      </w:r>
    </w:p>
    <w:p w14:paraId="780F1FF0" w14:textId="5DBC298F" w:rsidR="00DF59EA" w:rsidRPr="00DF59EA" w:rsidRDefault="00DF59EA" w:rsidP="00DF59EA">
      <w:pPr>
        <w:jc w:val="both"/>
      </w:pP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prevede</w:t>
      </w:r>
      <w:r w:rsidR="005E2F6F">
        <w:t xml:space="preserve"> </w:t>
      </w:r>
      <w:r w:rsidRPr="00DF59EA">
        <w:t>următoarele</w:t>
      </w:r>
      <w:r w:rsidR="005E2F6F">
        <w:t xml:space="preserve"> </w:t>
      </w:r>
      <w:r w:rsidRPr="00DF59EA">
        <w:t>tipuri</w:t>
      </w:r>
      <w:r w:rsidR="005E2F6F">
        <w:t xml:space="preserve"> </w:t>
      </w:r>
      <w:r w:rsidRPr="00DF59EA">
        <w:t>de</w:t>
      </w:r>
      <w:r w:rsidR="005E2F6F">
        <w:t xml:space="preserve"> </w:t>
      </w:r>
      <w:r w:rsidRPr="00DF59EA">
        <w:t>ajutoare</w:t>
      </w:r>
      <w:r w:rsidR="005E2F6F">
        <w:t xml:space="preserve"> </w:t>
      </w:r>
      <w:r w:rsidRPr="00DF59EA">
        <w:t>care</w:t>
      </w:r>
      <w:r w:rsidR="005E2F6F">
        <w:t xml:space="preserve"> </w:t>
      </w:r>
      <w:r w:rsidRPr="00DF59EA">
        <w:t>pot</w:t>
      </w:r>
      <w:r w:rsidR="005E2F6F">
        <w:t xml:space="preserve"> </w:t>
      </w:r>
      <w:r w:rsidRPr="00DF59EA">
        <w:t>fi</w:t>
      </w:r>
      <w:r w:rsidR="005E2F6F">
        <w:t xml:space="preserve"> </w:t>
      </w:r>
      <w:r w:rsidRPr="00DF59EA">
        <w:t>acordate</w:t>
      </w:r>
      <w:r w:rsidR="005E2F6F">
        <w:t xml:space="preserve"> </w:t>
      </w:r>
      <w:r w:rsidRPr="00DF59EA">
        <w:t>de</w:t>
      </w:r>
      <w:r w:rsidR="005E2F6F">
        <w:t xml:space="preserve"> </w:t>
      </w:r>
      <w:r w:rsidRPr="00DF59EA">
        <w:t>statele</w:t>
      </w:r>
      <w:r w:rsidR="005E2F6F">
        <w:t xml:space="preserve"> </w:t>
      </w:r>
      <w:r w:rsidRPr="00DF59EA">
        <w:t>membre:</w:t>
      </w:r>
    </w:p>
    <w:p w14:paraId="7749209D" w14:textId="650349E9" w:rsidR="00DF59EA" w:rsidRPr="00DF59EA" w:rsidRDefault="00DF59EA" w:rsidP="00DF59EA">
      <w:pPr>
        <w:numPr>
          <w:ilvl w:val="0"/>
          <w:numId w:val="17"/>
        </w:numPr>
        <w:jc w:val="both"/>
      </w:pPr>
      <w:r w:rsidRPr="00DF59EA">
        <w:rPr>
          <w:b/>
          <w:bCs/>
        </w:rPr>
        <w:t>ajutoare</w:t>
      </w:r>
      <w:r w:rsidR="005E2F6F">
        <w:rPr>
          <w:b/>
          <w:bCs/>
        </w:rPr>
        <w:t xml:space="preserve"> </w:t>
      </w:r>
      <w:r w:rsidRPr="00DF59EA">
        <w:rPr>
          <w:b/>
          <w:bCs/>
        </w:rPr>
        <w:t>cu</w:t>
      </w:r>
      <w:r w:rsidR="005E2F6F">
        <w:rPr>
          <w:b/>
          <w:bCs/>
        </w:rPr>
        <w:t xml:space="preserve"> </w:t>
      </w:r>
      <w:r w:rsidRPr="00DF59EA">
        <w:rPr>
          <w:b/>
          <w:bCs/>
        </w:rPr>
        <w:t>cuantum</w:t>
      </w:r>
      <w:r w:rsidR="005E2F6F">
        <w:rPr>
          <w:b/>
          <w:bCs/>
        </w:rPr>
        <w:t xml:space="preserve"> </w:t>
      </w:r>
      <w:r w:rsidRPr="00DF59EA">
        <w:rPr>
          <w:b/>
          <w:bCs/>
        </w:rPr>
        <w:t>limitat</w:t>
      </w:r>
      <w:r w:rsidRPr="00DF59EA">
        <w:t>,</w:t>
      </w:r>
      <w:r w:rsidR="005E2F6F">
        <w:t xml:space="preserve"> </w:t>
      </w:r>
      <w:r w:rsidRPr="00DF59EA">
        <w:t>sub</w:t>
      </w:r>
      <w:r w:rsidR="005E2F6F">
        <w:t xml:space="preserve"> </w:t>
      </w:r>
      <w:r w:rsidRPr="00DF59EA">
        <w:t>orice</w:t>
      </w:r>
      <w:r w:rsidR="005E2F6F">
        <w:t xml:space="preserve"> </w:t>
      </w:r>
      <w:r w:rsidRPr="00DF59EA">
        <w:t>formă,</w:t>
      </w:r>
      <w:r w:rsidR="005E2F6F">
        <w:t xml:space="preserve"> </w:t>
      </w:r>
      <w:r w:rsidRPr="00DF59EA">
        <w:t>pentru</w:t>
      </w:r>
      <w:r w:rsidR="005E2F6F">
        <w:t xml:space="preserve"> </w:t>
      </w:r>
      <w:r w:rsidRPr="00DF59EA">
        <w:t>întreprinderile</w:t>
      </w:r>
      <w:r w:rsidR="005E2F6F">
        <w:t xml:space="preserve"> </w:t>
      </w:r>
      <w:r w:rsidRPr="00DF59EA">
        <w:t>afectate</w:t>
      </w:r>
      <w:r w:rsidR="005E2F6F">
        <w:t xml:space="preserve"> </w:t>
      </w:r>
      <w:r w:rsidRPr="00DF59EA">
        <w:t>de</w:t>
      </w:r>
      <w:r w:rsidR="005E2F6F">
        <w:t xml:space="preserve"> </w:t>
      </w:r>
      <w:r w:rsidRPr="00DF59EA">
        <w:t>criza</w:t>
      </w:r>
      <w:r w:rsidR="005E2F6F">
        <w:t xml:space="preserve"> </w:t>
      </w:r>
      <w:r w:rsidRPr="00DF59EA">
        <w:t>actuală</w:t>
      </w:r>
      <w:r w:rsidR="005E2F6F">
        <w:t xml:space="preserve"> </w:t>
      </w:r>
      <w:r w:rsidRPr="00DF59EA">
        <w:t>sau</w:t>
      </w:r>
      <w:r w:rsidR="005E2F6F">
        <w:t xml:space="preserve"> </w:t>
      </w:r>
      <w:r w:rsidRPr="00DF59EA">
        <w:t>de</w:t>
      </w:r>
      <w:r w:rsidR="005E2F6F">
        <w:t xml:space="preserve"> </w:t>
      </w:r>
      <w:r w:rsidRPr="00DF59EA">
        <w:t>sancțiunile</w:t>
      </w:r>
      <w:r w:rsidR="005E2F6F">
        <w:t xml:space="preserve"> </w:t>
      </w:r>
      <w:r w:rsidRPr="00DF59EA">
        <w:t>și</w:t>
      </w:r>
      <w:r w:rsidR="005E2F6F">
        <w:t xml:space="preserve"> </w:t>
      </w:r>
      <w:r w:rsidRPr="00DF59EA">
        <w:t>contramăsurile</w:t>
      </w:r>
      <w:r w:rsidR="005E2F6F">
        <w:t xml:space="preserve"> </w:t>
      </w:r>
      <w:r w:rsidRPr="00DF59EA">
        <w:t>ulterioare,</w:t>
      </w:r>
      <w:r w:rsidR="005E2F6F">
        <w:t xml:space="preserve"> </w:t>
      </w:r>
      <w:r w:rsidRPr="00DF59EA">
        <w:t>până</w:t>
      </w:r>
      <w:r w:rsidR="005E2F6F">
        <w:t xml:space="preserve"> </w:t>
      </w:r>
      <w:r w:rsidRPr="00DF59EA">
        <w:t>la</w:t>
      </w:r>
      <w:r w:rsidR="005E2F6F">
        <w:t xml:space="preserve"> </w:t>
      </w:r>
      <w:r w:rsidRPr="00DF59EA">
        <w:t>suma</w:t>
      </w:r>
      <w:r w:rsidR="005E2F6F">
        <w:t xml:space="preserve"> </w:t>
      </w:r>
      <w:r w:rsidRPr="00DF59EA">
        <w:t>majorată</w:t>
      </w:r>
      <w:r w:rsidR="005E2F6F">
        <w:t xml:space="preserve"> </w:t>
      </w:r>
      <w:r w:rsidRPr="00DF59EA">
        <w:t>de</w:t>
      </w:r>
      <w:r w:rsidR="005E2F6F">
        <w:t xml:space="preserve"> </w:t>
      </w:r>
      <w:r w:rsidRPr="00DF59EA">
        <w:t>250</w:t>
      </w:r>
      <w:r w:rsidR="005E2F6F">
        <w:t xml:space="preserve"> </w:t>
      </w:r>
      <w:r w:rsidRPr="00DF59EA">
        <w:t>000</w:t>
      </w:r>
      <w:r w:rsidR="005E2F6F">
        <w:t xml:space="preserve"> </w:t>
      </w:r>
      <w:r w:rsidRPr="00DF59EA">
        <w:t>EUR</w:t>
      </w:r>
      <w:r w:rsidR="005E2F6F">
        <w:t xml:space="preserve"> </w:t>
      </w:r>
      <w:r w:rsidRPr="00DF59EA">
        <w:t>în</w:t>
      </w:r>
      <w:r w:rsidR="005E2F6F">
        <w:t xml:space="preserve"> </w:t>
      </w:r>
      <w:r w:rsidRPr="00DF59EA">
        <w:t>sectorul</w:t>
      </w:r>
      <w:r w:rsidR="005E2F6F">
        <w:t xml:space="preserve"> </w:t>
      </w:r>
      <w:r w:rsidRPr="00DF59EA">
        <w:t>agriculturii</w:t>
      </w:r>
      <w:r w:rsidR="005E2F6F">
        <w:t xml:space="preserve"> </w:t>
      </w:r>
      <w:r w:rsidRPr="00DF59EA">
        <w:t>și,</w:t>
      </w:r>
      <w:r w:rsidR="005E2F6F">
        <w:t xml:space="preserve"> </w:t>
      </w:r>
      <w:r w:rsidRPr="00DF59EA">
        <w:t>respectiv,</w:t>
      </w:r>
      <w:r w:rsidR="005E2F6F">
        <w:t xml:space="preserve"> </w:t>
      </w:r>
      <w:r w:rsidRPr="00DF59EA">
        <w:t>300</w:t>
      </w:r>
      <w:r w:rsidR="005E2F6F">
        <w:t xml:space="preserve"> </w:t>
      </w:r>
      <w:r w:rsidRPr="00DF59EA">
        <w:t>000</w:t>
      </w:r>
      <w:r w:rsidR="005E2F6F">
        <w:t xml:space="preserve"> </w:t>
      </w:r>
      <w:r w:rsidRPr="00DF59EA">
        <w:t>EUR</w:t>
      </w:r>
      <w:r w:rsidR="005E2F6F">
        <w:t xml:space="preserve"> </w:t>
      </w:r>
      <w:r w:rsidRPr="00DF59EA">
        <w:t>în</w:t>
      </w:r>
      <w:r w:rsidR="005E2F6F">
        <w:t xml:space="preserve"> </w:t>
      </w:r>
      <w:r w:rsidRPr="00DF59EA">
        <w:t>sectorul</w:t>
      </w:r>
      <w:r w:rsidR="005E2F6F">
        <w:t xml:space="preserve"> </w:t>
      </w:r>
      <w:r w:rsidRPr="00DF59EA">
        <w:t>pescuitului</w:t>
      </w:r>
      <w:r w:rsidR="005E2F6F">
        <w:t xml:space="preserve"> </w:t>
      </w:r>
      <w:r w:rsidRPr="00DF59EA">
        <w:t>și</w:t>
      </w:r>
      <w:r w:rsidR="005E2F6F">
        <w:t xml:space="preserve"> </w:t>
      </w:r>
      <w:r w:rsidRPr="00DF59EA">
        <w:t>acvaculturii</w:t>
      </w:r>
      <w:r w:rsidR="005E2F6F">
        <w:t xml:space="preserve"> </w:t>
      </w:r>
      <w:r w:rsidRPr="00DF59EA">
        <w:t>și</w:t>
      </w:r>
      <w:r w:rsidR="005E2F6F">
        <w:t xml:space="preserve"> </w:t>
      </w:r>
      <w:r w:rsidRPr="00DF59EA">
        <w:t>de</w:t>
      </w:r>
      <w:r w:rsidR="005E2F6F">
        <w:t xml:space="preserve"> </w:t>
      </w:r>
      <w:r w:rsidRPr="00DF59EA">
        <w:t>până</w:t>
      </w:r>
      <w:r w:rsidR="005E2F6F">
        <w:t xml:space="preserve"> </w:t>
      </w:r>
      <w:r w:rsidRPr="00DF59EA">
        <w:t>la</w:t>
      </w:r>
      <w:r w:rsidR="005E2F6F">
        <w:t xml:space="preserve"> </w:t>
      </w:r>
      <w:r w:rsidRPr="00DF59EA">
        <w:t>2</w:t>
      </w:r>
      <w:r w:rsidR="005E2F6F">
        <w:t xml:space="preserve"> </w:t>
      </w:r>
      <w:r w:rsidRPr="00DF59EA">
        <w:t>milioane</w:t>
      </w:r>
      <w:r w:rsidR="005E2F6F">
        <w:t xml:space="preserve"> </w:t>
      </w:r>
      <w:r w:rsidRPr="00DF59EA">
        <w:t>EUR</w:t>
      </w:r>
      <w:r w:rsidR="005E2F6F">
        <w:t xml:space="preserve"> </w:t>
      </w:r>
      <w:r w:rsidRPr="00DF59EA">
        <w:t>în</w:t>
      </w:r>
      <w:r w:rsidR="005E2F6F">
        <w:t xml:space="preserve"> </w:t>
      </w:r>
      <w:r w:rsidRPr="00DF59EA">
        <w:t>toate</w:t>
      </w:r>
      <w:r w:rsidR="005E2F6F">
        <w:t xml:space="preserve"> </w:t>
      </w:r>
      <w:r w:rsidRPr="00DF59EA">
        <w:t>celelalte</w:t>
      </w:r>
      <w:r w:rsidR="005E2F6F">
        <w:t xml:space="preserve"> </w:t>
      </w:r>
      <w:r w:rsidRPr="00DF59EA">
        <w:t>sectoare;</w:t>
      </w:r>
    </w:p>
    <w:p w14:paraId="4B750C90" w14:textId="693927FE" w:rsidR="00DF59EA" w:rsidRPr="00DF59EA" w:rsidRDefault="00DF59EA" w:rsidP="00DF59EA">
      <w:pPr>
        <w:numPr>
          <w:ilvl w:val="0"/>
          <w:numId w:val="17"/>
        </w:numPr>
        <w:jc w:val="both"/>
      </w:pPr>
      <w:r w:rsidRPr="00DF59EA">
        <w:rPr>
          <w:b/>
          <w:bCs/>
        </w:rPr>
        <w:t>sprijin</w:t>
      </w:r>
      <w:r w:rsidR="005E2F6F">
        <w:rPr>
          <w:b/>
          <w:bCs/>
        </w:rPr>
        <w:t xml:space="preserve"> </w:t>
      </w:r>
      <w:r w:rsidRPr="00DF59EA">
        <w:rPr>
          <w:b/>
          <w:bCs/>
        </w:rPr>
        <w:t>pentru</w:t>
      </w:r>
      <w:r w:rsidR="005E2F6F">
        <w:rPr>
          <w:b/>
          <w:bCs/>
        </w:rPr>
        <w:t xml:space="preserve"> </w:t>
      </w:r>
      <w:r w:rsidRPr="00DF59EA">
        <w:rPr>
          <w:b/>
          <w:bCs/>
        </w:rPr>
        <w:t>lichidități</w:t>
      </w:r>
      <w:r w:rsidR="005E2F6F">
        <w:rPr>
          <w:b/>
          <w:bCs/>
        </w:rPr>
        <w:t xml:space="preserve"> </w:t>
      </w:r>
      <w:r w:rsidRPr="00DF59EA">
        <w:rPr>
          <w:b/>
          <w:bCs/>
        </w:rPr>
        <w:t>sub</w:t>
      </w:r>
      <w:r w:rsidR="005E2F6F">
        <w:rPr>
          <w:b/>
          <w:bCs/>
        </w:rPr>
        <w:t xml:space="preserve"> </w:t>
      </w:r>
      <w:r w:rsidRPr="00DF59EA">
        <w:rPr>
          <w:b/>
          <w:bCs/>
        </w:rPr>
        <w:t>formă</w:t>
      </w:r>
      <w:r w:rsidR="005E2F6F">
        <w:rPr>
          <w:b/>
          <w:bCs/>
        </w:rPr>
        <w:t xml:space="preserve"> </w:t>
      </w:r>
      <w:r w:rsidRPr="00DF59EA">
        <w:rPr>
          <w:b/>
          <w:bCs/>
        </w:rPr>
        <w:t>de</w:t>
      </w:r>
      <w:r w:rsidR="005E2F6F">
        <w:rPr>
          <w:b/>
          <w:bCs/>
        </w:rPr>
        <w:t xml:space="preserve"> </w:t>
      </w:r>
      <w:r w:rsidRPr="00DF59EA">
        <w:rPr>
          <w:b/>
          <w:bCs/>
        </w:rPr>
        <w:t>garanții</w:t>
      </w:r>
      <w:r w:rsidR="005E2F6F">
        <w:rPr>
          <w:b/>
          <w:bCs/>
        </w:rPr>
        <w:t xml:space="preserve"> </w:t>
      </w:r>
      <w:r w:rsidRPr="00DF59EA">
        <w:rPr>
          <w:b/>
          <w:bCs/>
        </w:rPr>
        <w:t>de</w:t>
      </w:r>
      <w:r w:rsidR="005E2F6F">
        <w:rPr>
          <w:b/>
          <w:bCs/>
        </w:rPr>
        <w:t xml:space="preserve"> </w:t>
      </w:r>
      <w:r w:rsidRPr="00DF59EA">
        <w:rPr>
          <w:b/>
          <w:bCs/>
        </w:rPr>
        <w:t>stat</w:t>
      </w:r>
      <w:r w:rsidR="005E2F6F">
        <w:rPr>
          <w:b/>
          <w:bCs/>
        </w:rPr>
        <w:t xml:space="preserve"> </w:t>
      </w:r>
      <w:r w:rsidRPr="00DF59EA">
        <w:rPr>
          <w:b/>
          <w:bCs/>
        </w:rPr>
        <w:t>și</w:t>
      </w:r>
      <w:r w:rsidR="005E2F6F">
        <w:rPr>
          <w:b/>
          <w:bCs/>
        </w:rPr>
        <w:t xml:space="preserve"> </w:t>
      </w:r>
      <w:r w:rsidRPr="00DF59EA">
        <w:rPr>
          <w:b/>
          <w:bCs/>
        </w:rPr>
        <w:t>de</w:t>
      </w:r>
      <w:r w:rsidR="005E2F6F">
        <w:rPr>
          <w:b/>
          <w:bCs/>
        </w:rPr>
        <w:t xml:space="preserve"> </w:t>
      </w:r>
      <w:r w:rsidRPr="00DF59EA">
        <w:rPr>
          <w:b/>
          <w:bCs/>
        </w:rPr>
        <w:t>împrumuturi</w:t>
      </w:r>
      <w:r w:rsidR="005E2F6F">
        <w:rPr>
          <w:b/>
          <w:bCs/>
        </w:rPr>
        <w:t xml:space="preserve"> </w:t>
      </w:r>
      <w:r w:rsidRPr="00DF59EA">
        <w:rPr>
          <w:b/>
          <w:bCs/>
        </w:rPr>
        <w:t>subvenționate</w:t>
      </w:r>
      <w:r w:rsidRPr="00DF59EA">
        <w:t>.</w:t>
      </w:r>
      <w:r w:rsidR="005E2F6F">
        <w:t xml:space="preserve"> </w:t>
      </w:r>
      <w:r w:rsidRPr="00DF59EA">
        <w:t>În</w:t>
      </w:r>
      <w:r w:rsidR="005E2F6F">
        <w:t xml:space="preserve"> </w:t>
      </w:r>
      <w:r w:rsidRPr="00DF59EA">
        <w:t>cazuri</w:t>
      </w:r>
      <w:r w:rsidR="005E2F6F">
        <w:t xml:space="preserve"> </w:t>
      </w:r>
      <w:r w:rsidRPr="00DF59EA">
        <w:t>excepționale</w:t>
      </w:r>
      <w:r w:rsidR="005E2F6F">
        <w:t xml:space="preserve"> </w:t>
      </w:r>
      <w:r w:rsidRPr="00DF59EA">
        <w:t>și</w:t>
      </w:r>
      <w:r w:rsidR="005E2F6F">
        <w:t xml:space="preserve"> </w:t>
      </w:r>
      <w:r w:rsidRPr="00DF59EA">
        <w:t>sub</w:t>
      </w:r>
      <w:r w:rsidR="005E2F6F">
        <w:t xml:space="preserve"> </w:t>
      </w:r>
      <w:r w:rsidRPr="00DF59EA">
        <w:t>rezerva</w:t>
      </w:r>
      <w:r w:rsidR="005E2F6F">
        <w:t xml:space="preserve"> </w:t>
      </w:r>
      <w:r w:rsidRPr="00DF59EA">
        <w:t>unor</w:t>
      </w:r>
      <w:r w:rsidR="005E2F6F">
        <w:t xml:space="preserve"> </w:t>
      </w:r>
      <w:r w:rsidRPr="00DF59EA">
        <w:t>garanții</w:t>
      </w:r>
      <w:r w:rsidR="005E2F6F">
        <w:t xml:space="preserve"> </w:t>
      </w:r>
      <w:r w:rsidRPr="00DF59EA">
        <w:t>stricte,</w:t>
      </w:r>
      <w:r w:rsidR="005E2F6F">
        <w:t xml:space="preserve"> </w:t>
      </w:r>
      <w:r w:rsidRPr="00DF59EA">
        <w:t>statele</w:t>
      </w:r>
      <w:r w:rsidR="005E2F6F">
        <w:t xml:space="preserve"> </w:t>
      </w:r>
      <w:r w:rsidRPr="00DF59EA">
        <w:t>membre</w:t>
      </w:r>
      <w:r w:rsidR="005E2F6F">
        <w:t xml:space="preserve"> </w:t>
      </w:r>
      <w:r w:rsidRPr="00DF59EA">
        <w:t>le</w:t>
      </w:r>
      <w:r w:rsidR="005E2F6F">
        <w:t xml:space="preserve"> </w:t>
      </w:r>
      <w:r w:rsidRPr="00DF59EA">
        <w:t>pot</w:t>
      </w:r>
      <w:r w:rsidR="005E2F6F">
        <w:t xml:space="preserve"> </w:t>
      </w:r>
      <w:r w:rsidRPr="00DF59EA">
        <w:t>oferi</w:t>
      </w:r>
      <w:r w:rsidR="005E2F6F">
        <w:t xml:space="preserve"> </w:t>
      </w:r>
      <w:r w:rsidRPr="00DF59EA">
        <w:t>furnizorilor</w:t>
      </w:r>
      <w:r w:rsidR="005E2F6F">
        <w:t xml:space="preserve"> </w:t>
      </w:r>
      <w:r w:rsidRPr="00DF59EA">
        <w:t>de</w:t>
      </w:r>
      <w:r w:rsidR="005E2F6F">
        <w:t xml:space="preserve"> </w:t>
      </w:r>
      <w:r w:rsidRPr="00DF59EA">
        <w:t>energie,</w:t>
      </w:r>
      <w:r w:rsidR="005E2F6F">
        <w:t xml:space="preserve"> </w:t>
      </w:r>
      <w:r w:rsidRPr="00DF59EA">
        <w:t>pentru</w:t>
      </w:r>
      <w:r w:rsidR="005E2F6F">
        <w:t xml:space="preserve"> </w:t>
      </w:r>
      <w:r w:rsidRPr="00DF59EA">
        <w:t>activitățile</w:t>
      </w:r>
      <w:r w:rsidR="005E2F6F">
        <w:t xml:space="preserve"> </w:t>
      </w:r>
      <w:r w:rsidRPr="00DF59EA">
        <w:t>lor</w:t>
      </w:r>
      <w:r w:rsidR="005E2F6F">
        <w:t xml:space="preserve"> </w:t>
      </w:r>
      <w:r w:rsidRPr="00DF59EA">
        <w:t>de</w:t>
      </w:r>
      <w:r w:rsidR="005E2F6F">
        <w:t xml:space="preserve"> </w:t>
      </w:r>
      <w:r w:rsidRPr="00DF59EA">
        <w:t>comerciale,</w:t>
      </w:r>
      <w:r w:rsidR="005E2F6F">
        <w:t xml:space="preserve"> </w:t>
      </w:r>
      <w:r w:rsidRPr="00DF59EA">
        <w:t>garanții</w:t>
      </w:r>
      <w:r w:rsidR="005E2F6F">
        <w:t xml:space="preserve"> </w:t>
      </w:r>
      <w:r w:rsidRPr="00DF59EA">
        <w:t>publice</w:t>
      </w:r>
      <w:r w:rsidR="005E2F6F">
        <w:t xml:space="preserve"> </w:t>
      </w:r>
      <w:r w:rsidRPr="00DF59EA">
        <w:t>cu</w:t>
      </w:r>
      <w:r w:rsidR="005E2F6F">
        <w:t xml:space="preserve"> </w:t>
      </w:r>
      <w:r w:rsidRPr="00DF59EA">
        <w:t>o</w:t>
      </w:r>
      <w:r w:rsidR="005E2F6F">
        <w:t xml:space="preserve"> </w:t>
      </w:r>
      <w:r w:rsidRPr="00DF59EA">
        <w:t>acoperire</w:t>
      </w:r>
      <w:r w:rsidR="005E2F6F">
        <w:t xml:space="preserve"> </w:t>
      </w:r>
      <w:r w:rsidRPr="00DF59EA">
        <w:t>de</w:t>
      </w:r>
      <w:r w:rsidR="005E2F6F">
        <w:t xml:space="preserve"> </w:t>
      </w:r>
      <w:r w:rsidRPr="00DF59EA">
        <w:t>peste</w:t>
      </w:r>
      <w:r w:rsidR="005E2F6F">
        <w:t xml:space="preserve"> </w:t>
      </w:r>
      <w:r w:rsidRPr="00DF59EA">
        <w:t>90</w:t>
      </w:r>
      <w:r w:rsidR="005E2F6F">
        <w:t xml:space="preserve"> </w:t>
      </w:r>
      <w:r w:rsidRPr="00DF59EA">
        <w:t>%,</w:t>
      </w:r>
      <w:r w:rsidR="005E2F6F">
        <w:t xml:space="preserve"> </w:t>
      </w:r>
      <w:r w:rsidRPr="00DF59EA">
        <w:t>în</w:t>
      </w:r>
      <w:r w:rsidR="005E2F6F">
        <w:t xml:space="preserve"> </w:t>
      </w:r>
      <w:r w:rsidRPr="00DF59EA">
        <w:t>cazul</w:t>
      </w:r>
      <w:r w:rsidR="005E2F6F">
        <w:t xml:space="preserve"> </w:t>
      </w:r>
      <w:r w:rsidRPr="00DF59EA">
        <w:t>în</w:t>
      </w:r>
      <w:r w:rsidR="005E2F6F">
        <w:t xml:space="preserve"> </w:t>
      </w:r>
      <w:r w:rsidRPr="00DF59EA">
        <w:t>care</w:t>
      </w:r>
      <w:r w:rsidR="005E2F6F">
        <w:t xml:space="preserve"> </w:t>
      </w:r>
      <w:r w:rsidRPr="00DF59EA">
        <w:t>acestea</w:t>
      </w:r>
      <w:r w:rsidR="005E2F6F">
        <w:t xml:space="preserve"> </w:t>
      </w:r>
      <w:r w:rsidRPr="00DF59EA">
        <w:t>sunt</w:t>
      </w:r>
      <w:r w:rsidR="005E2F6F">
        <w:t xml:space="preserve"> </w:t>
      </w:r>
      <w:r w:rsidRPr="00DF59EA">
        <w:t>furnizate</w:t>
      </w:r>
      <w:r w:rsidR="005E2F6F">
        <w:t xml:space="preserve"> </w:t>
      </w:r>
      <w:r w:rsidRPr="00DF59EA">
        <w:t>drept</w:t>
      </w:r>
      <w:r w:rsidR="005E2F6F">
        <w:t xml:space="preserve"> </w:t>
      </w:r>
      <w:r w:rsidRPr="00DF59EA">
        <w:t>garanții</w:t>
      </w:r>
      <w:r w:rsidR="005E2F6F">
        <w:t xml:space="preserve"> </w:t>
      </w:r>
      <w:r w:rsidRPr="00DF59EA">
        <w:t>financiare</w:t>
      </w:r>
      <w:r w:rsidR="005E2F6F">
        <w:t xml:space="preserve"> </w:t>
      </w:r>
      <w:r w:rsidRPr="00DF59EA">
        <w:t>nefinanțate</w:t>
      </w:r>
      <w:r w:rsidR="005E2F6F">
        <w:t xml:space="preserve"> </w:t>
      </w:r>
      <w:proofErr w:type="spellStart"/>
      <w:r w:rsidRPr="00DF59EA">
        <w:t>contrapărților</w:t>
      </w:r>
      <w:proofErr w:type="spellEnd"/>
      <w:r w:rsidR="005E2F6F">
        <w:t xml:space="preserve"> </w:t>
      </w:r>
      <w:r w:rsidRPr="00DF59EA">
        <w:t>centrale</w:t>
      </w:r>
      <w:r w:rsidR="005E2F6F">
        <w:t xml:space="preserve"> </w:t>
      </w:r>
      <w:r w:rsidRPr="00DF59EA">
        <w:t>sau</w:t>
      </w:r>
      <w:r w:rsidR="005E2F6F">
        <w:t xml:space="preserve"> </w:t>
      </w:r>
      <w:r w:rsidRPr="00DF59EA">
        <w:t>membrilor</w:t>
      </w:r>
      <w:r w:rsidR="005E2F6F">
        <w:t xml:space="preserve"> </w:t>
      </w:r>
      <w:r w:rsidRPr="00DF59EA">
        <w:t>compensatori.</w:t>
      </w:r>
    </w:p>
    <w:p w14:paraId="646FCEF2" w14:textId="36329E65" w:rsidR="00DF59EA" w:rsidRPr="00DF59EA" w:rsidRDefault="00DF59EA" w:rsidP="00DF59EA">
      <w:pPr>
        <w:numPr>
          <w:ilvl w:val="0"/>
          <w:numId w:val="17"/>
        </w:numPr>
        <w:jc w:val="both"/>
      </w:pPr>
      <w:r w:rsidRPr="00DF59EA">
        <w:rPr>
          <w:b/>
          <w:bCs/>
        </w:rPr>
        <w:t>ajutoare</w:t>
      </w:r>
      <w:r w:rsidR="005E2F6F">
        <w:rPr>
          <w:b/>
          <w:bCs/>
        </w:rPr>
        <w:t xml:space="preserve"> </w:t>
      </w:r>
      <w:r w:rsidRPr="00DF59EA">
        <w:rPr>
          <w:b/>
          <w:bCs/>
        </w:rPr>
        <w:t>prin</w:t>
      </w:r>
      <w:r w:rsidR="005E2F6F">
        <w:rPr>
          <w:b/>
          <w:bCs/>
        </w:rPr>
        <w:t xml:space="preserve"> </w:t>
      </w:r>
      <w:r w:rsidRPr="00DF59EA">
        <w:rPr>
          <w:b/>
          <w:bCs/>
        </w:rPr>
        <w:t>care</w:t>
      </w:r>
      <w:r w:rsidR="005E2F6F">
        <w:rPr>
          <w:b/>
          <w:bCs/>
        </w:rPr>
        <w:t xml:space="preserve"> </w:t>
      </w:r>
      <w:r w:rsidRPr="00DF59EA">
        <w:rPr>
          <w:b/>
          <w:bCs/>
        </w:rPr>
        <w:t>să</w:t>
      </w:r>
      <w:r w:rsidR="005E2F6F">
        <w:rPr>
          <w:b/>
          <w:bCs/>
        </w:rPr>
        <w:t xml:space="preserve"> </w:t>
      </w:r>
      <w:r w:rsidRPr="00DF59EA">
        <w:rPr>
          <w:b/>
          <w:bCs/>
        </w:rPr>
        <w:t>se</w:t>
      </w:r>
      <w:r w:rsidR="005E2F6F">
        <w:rPr>
          <w:b/>
          <w:bCs/>
        </w:rPr>
        <w:t xml:space="preserve"> </w:t>
      </w:r>
      <w:r w:rsidRPr="00DF59EA">
        <w:rPr>
          <w:b/>
          <w:bCs/>
        </w:rPr>
        <w:t>ofere</w:t>
      </w:r>
      <w:r w:rsidR="005E2F6F">
        <w:rPr>
          <w:b/>
          <w:bCs/>
        </w:rPr>
        <w:t xml:space="preserve"> </w:t>
      </w:r>
      <w:r w:rsidRPr="00DF59EA">
        <w:rPr>
          <w:b/>
          <w:bCs/>
        </w:rPr>
        <w:t>compensații</w:t>
      </w:r>
      <w:r w:rsidR="005E2F6F">
        <w:rPr>
          <w:b/>
          <w:bCs/>
        </w:rPr>
        <w:t xml:space="preserve"> </w:t>
      </w:r>
      <w:r w:rsidRPr="00DF59EA">
        <w:rPr>
          <w:b/>
          <w:bCs/>
        </w:rPr>
        <w:t>întreprinderilor</w:t>
      </w:r>
      <w:r w:rsidR="005E2F6F">
        <w:rPr>
          <w:b/>
          <w:bCs/>
        </w:rPr>
        <w:t xml:space="preserve"> </w:t>
      </w:r>
      <w:r w:rsidRPr="00DF59EA">
        <w:rPr>
          <w:b/>
          <w:bCs/>
        </w:rPr>
        <w:t>pentru</w:t>
      </w:r>
      <w:r w:rsidR="005E2F6F">
        <w:rPr>
          <w:b/>
          <w:bCs/>
        </w:rPr>
        <w:t xml:space="preserve"> </w:t>
      </w:r>
      <w:r w:rsidRPr="00DF59EA">
        <w:rPr>
          <w:b/>
          <w:bCs/>
        </w:rPr>
        <w:t>creșterea</w:t>
      </w:r>
      <w:r w:rsidR="005E2F6F">
        <w:rPr>
          <w:b/>
          <w:bCs/>
        </w:rPr>
        <w:t xml:space="preserve"> </w:t>
      </w:r>
      <w:r w:rsidRPr="00DF59EA">
        <w:rPr>
          <w:b/>
          <w:bCs/>
        </w:rPr>
        <w:t>prețurilor</w:t>
      </w:r>
      <w:r w:rsidR="005E2F6F">
        <w:rPr>
          <w:b/>
          <w:bCs/>
        </w:rPr>
        <w:t xml:space="preserve"> </w:t>
      </w:r>
      <w:r w:rsidRPr="00DF59EA">
        <w:rPr>
          <w:b/>
          <w:bCs/>
        </w:rPr>
        <w:t>la</w:t>
      </w:r>
      <w:r w:rsidR="005E2F6F">
        <w:rPr>
          <w:b/>
          <w:bCs/>
        </w:rPr>
        <w:t xml:space="preserve"> </w:t>
      </w:r>
      <w:r w:rsidRPr="00DF59EA">
        <w:rPr>
          <w:b/>
          <w:bCs/>
        </w:rPr>
        <w:t>energie.</w:t>
      </w:r>
      <w:r w:rsidR="005E2F6F">
        <w:t xml:space="preserve"> </w:t>
      </w:r>
      <w:r w:rsidRPr="00DF59EA">
        <w:t>Ajutoarele,</w:t>
      </w:r>
      <w:r w:rsidR="005E2F6F">
        <w:t xml:space="preserve"> </w:t>
      </w:r>
      <w:r w:rsidRPr="00DF59EA">
        <w:t>care</w:t>
      </w:r>
      <w:r w:rsidR="005E2F6F">
        <w:t xml:space="preserve"> </w:t>
      </w:r>
      <w:r w:rsidRPr="00DF59EA">
        <w:t>pot</w:t>
      </w:r>
      <w:r w:rsidR="005E2F6F">
        <w:t xml:space="preserve"> </w:t>
      </w:r>
      <w:r w:rsidRPr="00DF59EA">
        <w:t>fi</w:t>
      </w:r>
      <w:r w:rsidR="005E2F6F">
        <w:t xml:space="preserve"> </w:t>
      </w:r>
      <w:r w:rsidRPr="00DF59EA">
        <w:t>acordate</w:t>
      </w:r>
      <w:r w:rsidR="005E2F6F">
        <w:t xml:space="preserve"> </w:t>
      </w:r>
      <w:r w:rsidRPr="00DF59EA">
        <w:t>sub</w:t>
      </w:r>
      <w:r w:rsidR="005E2F6F">
        <w:t xml:space="preserve"> </w:t>
      </w:r>
      <w:r w:rsidRPr="00DF59EA">
        <w:t>orice</w:t>
      </w:r>
      <w:r w:rsidR="005E2F6F">
        <w:t xml:space="preserve"> </w:t>
      </w:r>
      <w:r w:rsidRPr="00DF59EA">
        <w:t>formă,</w:t>
      </w:r>
      <w:r w:rsidR="005E2F6F">
        <w:t xml:space="preserve"> </w:t>
      </w:r>
      <w:r w:rsidRPr="00DF59EA">
        <w:t>le</w:t>
      </w:r>
      <w:r w:rsidR="005E2F6F">
        <w:t xml:space="preserve"> </w:t>
      </w:r>
      <w:r w:rsidRPr="00DF59EA">
        <w:t>vor</w:t>
      </w:r>
      <w:r w:rsidR="005E2F6F">
        <w:t xml:space="preserve"> </w:t>
      </w:r>
      <w:r w:rsidRPr="00DF59EA">
        <w:t>oferi</w:t>
      </w:r>
      <w:r w:rsidR="005E2F6F">
        <w:t xml:space="preserve"> </w:t>
      </w:r>
      <w:r w:rsidRPr="00DF59EA">
        <w:t>compensații</w:t>
      </w:r>
      <w:r w:rsidR="005E2F6F">
        <w:t xml:space="preserve"> </w:t>
      </w:r>
      <w:r w:rsidRPr="00DF59EA">
        <w:t>parțiale</w:t>
      </w:r>
      <w:r w:rsidR="005E2F6F">
        <w:t xml:space="preserve"> </w:t>
      </w:r>
      <w:r w:rsidRPr="00DF59EA">
        <w:t>întreprinderilor,</w:t>
      </w:r>
      <w:r w:rsidR="005E2F6F">
        <w:t xml:space="preserve"> </w:t>
      </w:r>
      <w:r w:rsidRPr="00DF59EA">
        <w:t>în</w:t>
      </w:r>
      <w:r w:rsidR="005E2F6F">
        <w:t xml:space="preserve"> </w:t>
      </w:r>
      <w:r w:rsidRPr="00DF59EA">
        <w:t>special</w:t>
      </w:r>
      <w:r w:rsidR="005E2F6F">
        <w:t xml:space="preserve"> </w:t>
      </w:r>
      <w:r w:rsidRPr="00DF59EA">
        <w:t>marilor</w:t>
      </w:r>
      <w:r w:rsidR="005E2F6F">
        <w:t xml:space="preserve"> </w:t>
      </w:r>
      <w:r w:rsidRPr="00DF59EA">
        <w:t>consumatori</w:t>
      </w:r>
      <w:r w:rsidR="005E2F6F">
        <w:t xml:space="preserve"> </w:t>
      </w:r>
      <w:r w:rsidRPr="00DF59EA">
        <w:t>de</w:t>
      </w:r>
      <w:r w:rsidR="005E2F6F">
        <w:t xml:space="preserve"> </w:t>
      </w:r>
      <w:r w:rsidRPr="00DF59EA">
        <w:t>energie,</w:t>
      </w:r>
      <w:r w:rsidR="005E2F6F">
        <w:t xml:space="preserve"> </w:t>
      </w:r>
      <w:r w:rsidRPr="00DF59EA">
        <w:t>pentru</w:t>
      </w:r>
      <w:r w:rsidR="005E2F6F">
        <w:t xml:space="preserve"> </w:t>
      </w:r>
      <w:r w:rsidRPr="00DF59EA">
        <w:t>costurile</w:t>
      </w:r>
      <w:r w:rsidR="005E2F6F">
        <w:t xml:space="preserve"> </w:t>
      </w:r>
      <w:r w:rsidRPr="00DF59EA">
        <w:t>suplimentare</w:t>
      </w:r>
      <w:r w:rsidR="005E2F6F">
        <w:t xml:space="preserve"> </w:t>
      </w:r>
      <w:r w:rsidRPr="00DF59EA">
        <w:t>generate</w:t>
      </w:r>
      <w:r w:rsidR="005E2F6F">
        <w:t xml:space="preserve"> </w:t>
      </w:r>
      <w:r w:rsidRPr="00DF59EA">
        <w:t>de</w:t>
      </w:r>
      <w:r w:rsidR="005E2F6F">
        <w:t xml:space="preserve"> </w:t>
      </w:r>
      <w:r w:rsidRPr="00DF59EA">
        <w:t>creșterea</w:t>
      </w:r>
      <w:r w:rsidR="005E2F6F">
        <w:t xml:space="preserve"> </w:t>
      </w:r>
      <w:r w:rsidRPr="00DF59EA">
        <w:t>excepțională</w:t>
      </w:r>
      <w:r w:rsidR="005E2F6F">
        <w:t xml:space="preserve"> </w:t>
      </w:r>
      <w:r w:rsidRPr="00DF59EA">
        <w:t>a</w:t>
      </w:r>
      <w:r w:rsidR="005E2F6F">
        <w:t xml:space="preserve"> </w:t>
      </w:r>
      <w:r w:rsidRPr="00DF59EA">
        <w:t>prețurilor</w:t>
      </w:r>
      <w:r w:rsidR="005E2F6F">
        <w:t xml:space="preserve"> </w:t>
      </w:r>
      <w:r w:rsidRPr="00DF59EA">
        <w:t>la</w:t>
      </w:r>
      <w:r w:rsidR="005E2F6F">
        <w:t xml:space="preserve"> </w:t>
      </w:r>
      <w:r w:rsidRPr="00DF59EA">
        <w:t>gaze</w:t>
      </w:r>
      <w:r w:rsidR="005E2F6F">
        <w:t xml:space="preserve"> </w:t>
      </w:r>
      <w:r w:rsidRPr="00DF59EA">
        <w:t>și</w:t>
      </w:r>
      <w:r w:rsidR="005E2F6F">
        <w:t xml:space="preserve"> </w:t>
      </w:r>
      <w:r w:rsidRPr="00DF59EA">
        <w:t>energie</w:t>
      </w:r>
      <w:r w:rsidR="005E2F6F">
        <w:t xml:space="preserve"> </w:t>
      </w:r>
      <w:r w:rsidRPr="00DF59EA">
        <w:t>electrică.</w:t>
      </w:r>
      <w:r w:rsidR="005E2F6F">
        <w:t xml:space="preserve"> </w:t>
      </w:r>
      <w:r w:rsidRPr="00DF59EA">
        <w:t>Valoarea</w:t>
      </w:r>
      <w:r w:rsidR="005E2F6F">
        <w:t xml:space="preserve"> </w:t>
      </w:r>
      <w:r w:rsidRPr="00DF59EA">
        <w:t>ajutorului</w:t>
      </w:r>
      <w:r w:rsidR="005E2F6F">
        <w:t xml:space="preserve"> </w:t>
      </w:r>
      <w:r w:rsidRPr="00DF59EA">
        <w:t>individual</w:t>
      </w:r>
      <w:r w:rsidR="005E2F6F">
        <w:t xml:space="preserve"> </w:t>
      </w:r>
      <w:r w:rsidRPr="00DF59EA">
        <w:lastRenderedPageBreak/>
        <w:t>poate</w:t>
      </w:r>
      <w:r w:rsidR="005E2F6F">
        <w:t xml:space="preserve"> </w:t>
      </w:r>
      <w:r w:rsidRPr="00DF59EA">
        <w:t>fi</w:t>
      </w:r>
      <w:r w:rsidR="005E2F6F">
        <w:t xml:space="preserve"> </w:t>
      </w:r>
      <w:r w:rsidRPr="00DF59EA">
        <w:t>calculată</w:t>
      </w:r>
      <w:r w:rsidR="005E2F6F">
        <w:t xml:space="preserve"> </w:t>
      </w:r>
      <w:r w:rsidRPr="00DF59EA">
        <w:t>pe</w:t>
      </w:r>
      <w:r w:rsidR="005E2F6F">
        <w:t xml:space="preserve"> </w:t>
      </w:r>
      <w:r w:rsidRPr="00DF59EA">
        <w:t>baza</w:t>
      </w:r>
      <w:r w:rsidR="005E2F6F">
        <w:t xml:space="preserve"> </w:t>
      </w:r>
      <w:r w:rsidRPr="00DF59EA">
        <w:t>consumului</w:t>
      </w:r>
      <w:r w:rsidR="005E2F6F">
        <w:t xml:space="preserve"> </w:t>
      </w:r>
      <w:r w:rsidRPr="00DF59EA">
        <w:t>anterior</w:t>
      </w:r>
      <w:r w:rsidR="005E2F6F">
        <w:t xml:space="preserve"> </w:t>
      </w:r>
      <w:r w:rsidRPr="00DF59EA">
        <w:t>sau</w:t>
      </w:r>
      <w:r w:rsidR="005E2F6F">
        <w:t xml:space="preserve"> </w:t>
      </w:r>
      <w:r w:rsidRPr="00DF59EA">
        <w:t>actual,</w:t>
      </w:r>
      <w:r w:rsidR="005E2F6F">
        <w:t xml:space="preserve"> </w:t>
      </w:r>
      <w:r w:rsidRPr="00DF59EA">
        <w:t>ținând</w:t>
      </w:r>
      <w:r w:rsidR="005E2F6F">
        <w:t xml:space="preserve"> </w:t>
      </w:r>
      <w:r w:rsidRPr="00DF59EA">
        <w:t>seama</w:t>
      </w:r>
      <w:r w:rsidR="005E2F6F">
        <w:t xml:space="preserve"> </w:t>
      </w:r>
      <w:r w:rsidRPr="00DF59EA">
        <w:t>de</w:t>
      </w:r>
      <w:r w:rsidR="005E2F6F">
        <w:t xml:space="preserve"> </w:t>
      </w:r>
      <w:r w:rsidRPr="00DF59EA">
        <w:t>necesitatea</w:t>
      </w:r>
      <w:r w:rsidR="005E2F6F">
        <w:t xml:space="preserve"> </w:t>
      </w:r>
      <w:r w:rsidRPr="00DF59EA">
        <w:t>de</w:t>
      </w:r>
      <w:r w:rsidR="005E2F6F">
        <w:t xml:space="preserve"> </w:t>
      </w:r>
      <w:r w:rsidRPr="00DF59EA">
        <w:t>a</w:t>
      </w:r>
      <w:r w:rsidR="005E2F6F">
        <w:t xml:space="preserve"> </w:t>
      </w:r>
      <w:r w:rsidRPr="00DF59EA">
        <w:t>menține</w:t>
      </w:r>
      <w:r w:rsidR="005E2F6F">
        <w:t xml:space="preserve"> </w:t>
      </w:r>
      <w:r w:rsidRPr="00DF59EA">
        <w:t>intacte</w:t>
      </w:r>
      <w:r w:rsidR="005E2F6F">
        <w:t xml:space="preserve"> </w:t>
      </w:r>
      <w:r w:rsidRPr="00DF59EA">
        <w:t>stimulentele</w:t>
      </w:r>
      <w:r w:rsidR="005E2F6F">
        <w:t xml:space="preserve"> </w:t>
      </w:r>
      <w:r w:rsidRPr="00DF59EA">
        <w:t>de</w:t>
      </w:r>
      <w:r w:rsidR="005E2F6F">
        <w:t xml:space="preserve"> </w:t>
      </w:r>
      <w:r w:rsidRPr="00DF59EA">
        <w:t>piață</w:t>
      </w:r>
      <w:r w:rsidR="005E2F6F">
        <w:t xml:space="preserve"> </w:t>
      </w:r>
      <w:r w:rsidRPr="00DF59EA">
        <w:t>pentru</w:t>
      </w:r>
      <w:r w:rsidR="005E2F6F">
        <w:t xml:space="preserve"> </w:t>
      </w:r>
      <w:r w:rsidRPr="00DF59EA">
        <w:t>a</w:t>
      </w:r>
      <w:r w:rsidR="005E2F6F">
        <w:t xml:space="preserve"> </w:t>
      </w:r>
      <w:r w:rsidRPr="00DF59EA">
        <w:t>reduce</w:t>
      </w:r>
      <w:r w:rsidR="005E2F6F">
        <w:t xml:space="preserve"> </w:t>
      </w:r>
      <w:r w:rsidRPr="00DF59EA">
        <w:t>consumul</w:t>
      </w:r>
      <w:r w:rsidR="005E2F6F">
        <w:t xml:space="preserve"> </w:t>
      </w:r>
      <w:r w:rsidRPr="00DF59EA">
        <w:t>de</w:t>
      </w:r>
      <w:r w:rsidR="005E2F6F">
        <w:t xml:space="preserve"> </w:t>
      </w:r>
      <w:r w:rsidRPr="00DF59EA">
        <w:t>energie</w:t>
      </w:r>
      <w:r w:rsidR="005E2F6F">
        <w:t xml:space="preserve"> </w:t>
      </w:r>
      <w:r w:rsidRPr="00DF59EA">
        <w:t>și</w:t>
      </w:r>
      <w:r w:rsidR="005E2F6F">
        <w:t xml:space="preserve"> </w:t>
      </w:r>
      <w:r w:rsidRPr="00DF59EA">
        <w:t>pentru</w:t>
      </w:r>
      <w:r w:rsidR="005E2F6F">
        <w:t xml:space="preserve"> </w:t>
      </w:r>
      <w:r w:rsidRPr="00DF59EA">
        <w:t>a</w:t>
      </w:r>
      <w:r w:rsidR="005E2F6F">
        <w:t xml:space="preserve"> </w:t>
      </w:r>
      <w:r w:rsidRPr="00DF59EA">
        <w:t>asigura</w:t>
      </w:r>
      <w:r w:rsidR="005E2F6F">
        <w:t xml:space="preserve"> </w:t>
      </w:r>
      <w:r w:rsidRPr="00DF59EA">
        <w:t>continuitatea</w:t>
      </w:r>
      <w:r w:rsidR="005E2F6F">
        <w:t xml:space="preserve"> </w:t>
      </w:r>
      <w:r w:rsidRPr="00DF59EA">
        <w:t>activităților</w:t>
      </w:r>
      <w:r w:rsidR="005E2F6F">
        <w:t xml:space="preserve"> </w:t>
      </w:r>
      <w:r w:rsidRPr="00DF59EA">
        <w:t>economice.</w:t>
      </w:r>
      <w:r w:rsidR="005E2F6F">
        <w:t xml:space="preserve"> </w:t>
      </w:r>
      <w:r w:rsidRPr="00DF59EA">
        <w:t>În</w:t>
      </w:r>
      <w:r w:rsidR="005E2F6F">
        <w:t xml:space="preserve"> </w:t>
      </w:r>
      <w:r w:rsidRPr="00DF59EA">
        <w:t>plus,</w:t>
      </w:r>
      <w:r w:rsidR="005E2F6F">
        <w:t xml:space="preserve"> </w:t>
      </w:r>
      <w:r w:rsidRPr="00DF59EA">
        <w:t>statele</w:t>
      </w:r>
      <w:r w:rsidR="005E2F6F">
        <w:t xml:space="preserve"> </w:t>
      </w:r>
      <w:r w:rsidRPr="00DF59EA">
        <w:t>membre</w:t>
      </w:r>
      <w:r w:rsidR="005E2F6F">
        <w:t xml:space="preserve"> </w:t>
      </w:r>
      <w:r w:rsidRPr="00DF59EA">
        <w:t>pot</w:t>
      </w:r>
      <w:r w:rsidR="005E2F6F">
        <w:t xml:space="preserve"> </w:t>
      </w:r>
      <w:r w:rsidRPr="00DF59EA">
        <w:t>oferi</w:t>
      </w:r>
      <w:r w:rsidR="005E2F6F">
        <w:t xml:space="preserve"> </w:t>
      </w:r>
      <w:r w:rsidRPr="00DF59EA">
        <w:t>sprijin</w:t>
      </w:r>
      <w:r w:rsidR="005E2F6F">
        <w:t xml:space="preserve"> </w:t>
      </w:r>
      <w:r w:rsidRPr="00DF59EA">
        <w:t>într-un</w:t>
      </w:r>
      <w:r w:rsidR="005E2F6F">
        <w:t xml:space="preserve"> </w:t>
      </w:r>
      <w:r w:rsidRPr="00DF59EA">
        <w:t>mod</w:t>
      </w:r>
      <w:r w:rsidR="005E2F6F">
        <w:t xml:space="preserve"> </w:t>
      </w:r>
      <w:r w:rsidRPr="00DF59EA">
        <w:t>mai</w:t>
      </w:r>
      <w:r w:rsidR="005E2F6F">
        <w:t xml:space="preserve"> </w:t>
      </w:r>
      <w:r w:rsidRPr="00DF59EA">
        <w:t>flexibil,</w:t>
      </w:r>
      <w:r w:rsidR="005E2F6F">
        <w:t xml:space="preserve"> </w:t>
      </w:r>
      <w:r w:rsidRPr="00DF59EA">
        <w:t>inclusiv</w:t>
      </w:r>
      <w:r w:rsidR="005E2F6F">
        <w:t xml:space="preserve"> </w:t>
      </w:r>
      <w:r w:rsidRPr="00DF59EA">
        <w:t>sectoarelor</w:t>
      </w:r>
      <w:r w:rsidR="005E2F6F">
        <w:t xml:space="preserve"> </w:t>
      </w:r>
      <w:r w:rsidRPr="00DF59EA">
        <w:t>mari</w:t>
      </w:r>
      <w:r w:rsidR="005E2F6F">
        <w:t xml:space="preserve"> </w:t>
      </w:r>
      <w:r w:rsidRPr="00DF59EA">
        <w:t>consumatoare</w:t>
      </w:r>
      <w:r w:rsidR="005E2F6F">
        <w:t xml:space="preserve"> </w:t>
      </w:r>
      <w:r w:rsidRPr="00DF59EA">
        <w:t>de</w:t>
      </w:r>
      <w:r w:rsidR="005E2F6F">
        <w:t xml:space="preserve"> </w:t>
      </w:r>
      <w:r w:rsidRPr="00DF59EA">
        <w:t>energie</w:t>
      </w:r>
      <w:r w:rsidR="005E2F6F">
        <w:t xml:space="preserve"> </w:t>
      </w:r>
      <w:r w:rsidRPr="00DF59EA">
        <w:t>care</w:t>
      </w:r>
      <w:r w:rsidR="005E2F6F">
        <w:t xml:space="preserve"> </w:t>
      </w:r>
      <w:r w:rsidRPr="00DF59EA">
        <w:t>sunt</w:t>
      </w:r>
      <w:r w:rsidR="005E2F6F">
        <w:t xml:space="preserve"> </w:t>
      </w:r>
      <w:r w:rsidRPr="00DF59EA">
        <w:t>afectate</w:t>
      </w:r>
      <w:r w:rsidR="005E2F6F">
        <w:t xml:space="preserve"> </w:t>
      </w:r>
      <w:r w:rsidRPr="00DF59EA">
        <w:t>în</w:t>
      </w:r>
      <w:r w:rsidR="005E2F6F">
        <w:t xml:space="preserve"> </w:t>
      </w:r>
      <w:r w:rsidRPr="00DF59EA">
        <w:t>mod</w:t>
      </w:r>
      <w:r w:rsidR="005E2F6F">
        <w:t xml:space="preserve"> </w:t>
      </w:r>
      <w:r w:rsidRPr="00DF59EA">
        <w:t>deosebit,</w:t>
      </w:r>
      <w:r w:rsidR="005E2F6F">
        <w:t xml:space="preserve"> </w:t>
      </w:r>
      <w:r w:rsidRPr="00DF59EA">
        <w:t>sub</w:t>
      </w:r>
      <w:r w:rsidR="005E2F6F">
        <w:t xml:space="preserve"> </w:t>
      </w:r>
      <w:r w:rsidRPr="00DF59EA">
        <w:t>rezerva</w:t>
      </w:r>
      <w:r w:rsidR="005E2F6F">
        <w:t xml:space="preserve"> </w:t>
      </w:r>
      <w:r w:rsidRPr="00DF59EA">
        <w:t>includerii</w:t>
      </w:r>
      <w:r w:rsidR="005E2F6F">
        <w:t xml:space="preserve"> </w:t>
      </w:r>
      <w:r w:rsidRPr="00DF59EA">
        <w:t>unor</w:t>
      </w:r>
      <w:r w:rsidR="005E2F6F">
        <w:t xml:space="preserve"> </w:t>
      </w:r>
      <w:r w:rsidRPr="00DF59EA">
        <w:t>garanții,</w:t>
      </w:r>
      <w:r w:rsidR="005E2F6F">
        <w:t xml:space="preserve"> </w:t>
      </w:r>
      <w:r w:rsidRPr="00DF59EA">
        <w:t>astfel</w:t>
      </w:r>
      <w:r w:rsidR="005E2F6F">
        <w:t xml:space="preserve"> </w:t>
      </w:r>
      <w:r w:rsidRPr="00DF59EA">
        <w:t>încât</w:t>
      </w:r>
      <w:r w:rsidR="005E2F6F">
        <w:t xml:space="preserve"> </w:t>
      </w:r>
      <w:r w:rsidRPr="00DF59EA">
        <w:t>să</w:t>
      </w:r>
      <w:r w:rsidR="005E2F6F">
        <w:t xml:space="preserve"> </w:t>
      </w:r>
      <w:r w:rsidRPr="00DF59EA">
        <w:t>se</w:t>
      </w:r>
      <w:r w:rsidR="005E2F6F">
        <w:t xml:space="preserve"> </w:t>
      </w:r>
      <w:r w:rsidRPr="00DF59EA">
        <w:t>evite</w:t>
      </w:r>
      <w:r w:rsidR="005E2F6F">
        <w:t xml:space="preserve"> </w:t>
      </w:r>
      <w:proofErr w:type="spellStart"/>
      <w:r w:rsidRPr="00DF59EA">
        <w:t>supracompensarea</w:t>
      </w:r>
      <w:proofErr w:type="spellEnd"/>
      <w:r w:rsidRPr="00DF59EA">
        <w:t>.</w:t>
      </w:r>
      <w:r w:rsidR="005E2F6F">
        <w:t xml:space="preserve"> </w:t>
      </w:r>
      <w:r w:rsidRPr="00DF59EA">
        <w:t>Detalii</w:t>
      </w:r>
      <w:r w:rsidR="005E2F6F">
        <w:t xml:space="preserve"> </w:t>
      </w:r>
      <w:r w:rsidRPr="00DF59EA">
        <w:t>suplimentare</w:t>
      </w:r>
      <w:r w:rsidR="005E2F6F">
        <w:t xml:space="preserve"> </w:t>
      </w:r>
      <w:r w:rsidRPr="00DF59EA">
        <w:t>privind</w:t>
      </w:r>
      <w:r w:rsidR="005E2F6F">
        <w:t xml:space="preserve"> </w:t>
      </w:r>
      <w:r w:rsidRPr="00DF59EA">
        <w:t>posibilitățile</w:t>
      </w:r>
      <w:r w:rsidR="005E2F6F">
        <w:t xml:space="preserve"> </w:t>
      </w:r>
      <w:r w:rsidRPr="00DF59EA">
        <w:t>de</w:t>
      </w:r>
      <w:r w:rsidR="005E2F6F">
        <w:t xml:space="preserve"> </w:t>
      </w:r>
      <w:r w:rsidRPr="00DF59EA">
        <w:t>sprijin</w:t>
      </w:r>
      <w:r w:rsidR="005E2F6F">
        <w:t xml:space="preserve"> </w:t>
      </w:r>
      <w:r w:rsidRPr="00DF59EA">
        <w:t>în</w:t>
      </w:r>
      <w:r w:rsidR="005E2F6F">
        <w:t xml:space="preserve"> </w:t>
      </w:r>
      <w:r w:rsidRPr="00DF59EA">
        <w:t>cazul</w:t>
      </w:r>
      <w:r w:rsidR="005E2F6F">
        <w:t xml:space="preserve"> </w:t>
      </w:r>
      <w:r w:rsidRPr="00DF59EA">
        <w:t>unor</w:t>
      </w:r>
      <w:r w:rsidR="005E2F6F">
        <w:t xml:space="preserve"> </w:t>
      </w:r>
      <w:r w:rsidRPr="00DF59EA">
        <w:t>prețuri</w:t>
      </w:r>
      <w:r w:rsidR="005E2F6F">
        <w:t xml:space="preserve"> </w:t>
      </w:r>
      <w:r w:rsidRPr="00DF59EA">
        <w:t>ridicate</w:t>
      </w:r>
      <w:r w:rsidR="005E2F6F">
        <w:t xml:space="preserve"> </w:t>
      </w:r>
      <w:r w:rsidRPr="00DF59EA">
        <w:t>la</w:t>
      </w:r>
      <w:r w:rsidR="005E2F6F">
        <w:t xml:space="preserve"> </w:t>
      </w:r>
      <w:r w:rsidRPr="00DF59EA">
        <w:t>energie,</w:t>
      </w:r>
      <w:r w:rsidR="005E2F6F">
        <w:t xml:space="preserve"> </w:t>
      </w:r>
      <w:r w:rsidRPr="00DF59EA">
        <w:t>inclusiv</w:t>
      </w:r>
      <w:r w:rsidR="005E2F6F">
        <w:t xml:space="preserve"> </w:t>
      </w:r>
      <w:r w:rsidRPr="00DF59EA">
        <w:t>privind</w:t>
      </w:r>
      <w:r w:rsidR="005E2F6F">
        <w:t xml:space="preserve"> </w:t>
      </w:r>
      <w:r w:rsidRPr="00DF59EA">
        <w:t>metodologia</w:t>
      </w:r>
      <w:r w:rsidR="005E2F6F">
        <w:t xml:space="preserve"> </w:t>
      </w:r>
      <w:r w:rsidRPr="00DF59EA">
        <w:t>de</w:t>
      </w:r>
      <w:r w:rsidR="005E2F6F">
        <w:t xml:space="preserve"> </w:t>
      </w:r>
      <w:r w:rsidRPr="00DF59EA">
        <w:t>calculare</w:t>
      </w:r>
      <w:r w:rsidR="005E2F6F">
        <w:t xml:space="preserve"> </w:t>
      </w:r>
      <w:r w:rsidRPr="00DF59EA">
        <w:t>a</w:t>
      </w:r>
      <w:r w:rsidR="005E2F6F">
        <w:t xml:space="preserve"> </w:t>
      </w:r>
      <w:r w:rsidRPr="00DF59EA">
        <w:t>cuantumurilor</w:t>
      </w:r>
      <w:r w:rsidR="005E2F6F">
        <w:t xml:space="preserve"> </w:t>
      </w:r>
      <w:r w:rsidRPr="00DF59EA">
        <w:t>ajutoarelor</w:t>
      </w:r>
      <w:r w:rsidR="005E2F6F">
        <w:t xml:space="preserve"> </w:t>
      </w:r>
      <w:r w:rsidRPr="00DF59EA">
        <w:t>individuale,</w:t>
      </w:r>
      <w:r w:rsidR="005E2F6F">
        <w:t xml:space="preserve"> </w:t>
      </w:r>
      <w:r w:rsidRPr="00DF59EA">
        <w:t>sunt</w:t>
      </w:r>
      <w:r w:rsidR="005E2F6F">
        <w:t xml:space="preserve"> </w:t>
      </w:r>
      <w:r w:rsidRPr="00DF59EA">
        <w:t>disponibile</w:t>
      </w:r>
      <w:r w:rsidR="005E2F6F">
        <w:t xml:space="preserve"> </w:t>
      </w:r>
      <w:hyperlink r:id="rId231" w:history="1">
        <w:r w:rsidRPr="00DF59EA">
          <w:rPr>
            <w:rStyle w:val="Hyperlink"/>
            <w:szCs w:val="24"/>
          </w:rPr>
          <w:t>aici</w:t>
        </w:r>
      </w:hyperlink>
      <w:r w:rsidRPr="00DF59EA">
        <w:t>;</w:t>
      </w:r>
    </w:p>
    <w:p w14:paraId="30630390" w14:textId="2A938F11" w:rsidR="00DF59EA" w:rsidRPr="00DF59EA" w:rsidRDefault="00DF59EA" w:rsidP="00DF59EA">
      <w:pPr>
        <w:numPr>
          <w:ilvl w:val="0"/>
          <w:numId w:val="17"/>
        </w:numPr>
        <w:jc w:val="both"/>
      </w:pPr>
      <w:r w:rsidRPr="00DF59EA">
        <w:rPr>
          <w:b/>
          <w:bCs/>
        </w:rPr>
        <w:t>măsuri</w:t>
      </w:r>
      <w:r w:rsidR="005E2F6F">
        <w:rPr>
          <w:b/>
          <w:bCs/>
        </w:rPr>
        <w:t xml:space="preserve"> </w:t>
      </w:r>
      <w:r w:rsidRPr="00DF59EA">
        <w:rPr>
          <w:b/>
          <w:bCs/>
        </w:rPr>
        <w:t>de</w:t>
      </w:r>
      <w:r w:rsidR="005E2F6F">
        <w:rPr>
          <w:b/>
          <w:bCs/>
        </w:rPr>
        <w:t xml:space="preserve"> </w:t>
      </w:r>
      <w:r w:rsidRPr="00DF59EA">
        <w:rPr>
          <w:b/>
          <w:bCs/>
        </w:rPr>
        <w:t>accelerare</w:t>
      </w:r>
      <w:r w:rsidR="005E2F6F">
        <w:rPr>
          <w:b/>
          <w:bCs/>
        </w:rPr>
        <w:t xml:space="preserve"> </w:t>
      </w:r>
      <w:r w:rsidRPr="00DF59EA">
        <w:rPr>
          <w:b/>
          <w:bCs/>
        </w:rPr>
        <w:t>a</w:t>
      </w:r>
      <w:r w:rsidR="005E2F6F">
        <w:rPr>
          <w:b/>
          <w:bCs/>
        </w:rPr>
        <w:t xml:space="preserve"> </w:t>
      </w:r>
      <w:r w:rsidRPr="00DF59EA">
        <w:rPr>
          <w:b/>
          <w:bCs/>
        </w:rPr>
        <w:t>utilizării</w:t>
      </w:r>
      <w:r w:rsidR="005E2F6F">
        <w:rPr>
          <w:b/>
          <w:bCs/>
        </w:rPr>
        <w:t xml:space="preserve"> </w:t>
      </w:r>
      <w:r w:rsidRPr="00DF59EA">
        <w:rPr>
          <w:b/>
          <w:bCs/>
        </w:rPr>
        <w:t>energiei</w:t>
      </w:r>
      <w:r w:rsidR="005E2F6F">
        <w:rPr>
          <w:b/>
          <w:bCs/>
        </w:rPr>
        <w:t xml:space="preserve"> </w:t>
      </w:r>
      <w:r w:rsidRPr="00DF59EA">
        <w:rPr>
          <w:b/>
          <w:bCs/>
        </w:rPr>
        <w:t>din</w:t>
      </w:r>
      <w:r w:rsidR="005E2F6F">
        <w:rPr>
          <w:b/>
          <w:bCs/>
        </w:rPr>
        <w:t xml:space="preserve"> </w:t>
      </w:r>
      <w:r w:rsidRPr="00DF59EA">
        <w:rPr>
          <w:b/>
          <w:bCs/>
        </w:rPr>
        <w:t>surse</w:t>
      </w:r>
      <w:r w:rsidR="005E2F6F">
        <w:rPr>
          <w:b/>
          <w:bCs/>
        </w:rPr>
        <w:t xml:space="preserve"> </w:t>
      </w:r>
      <w:r w:rsidRPr="00DF59EA">
        <w:rPr>
          <w:b/>
          <w:bCs/>
        </w:rPr>
        <w:t>regenerabile</w:t>
      </w:r>
      <w:r w:rsidRPr="00DF59EA">
        <w:t>.</w:t>
      </w:r>
      <w:r w:rsidR="005E2F6F">
        <w:t xml:space="preserve"> </w:t>
      </w:r>
      <w:r w:rsidRPr="00DF59EA">
        <w:t>Statele</w:t>
      </w:r>
      <w:r w:rsidR="005E2F6F">
        <w:t xml:space="preserve"> </w:t>
      </w:r>
      <w:r w:rsidRPr="00DF59EA">
        <w:t>membre</w:t>
      </w:r>
      <w:r w:rsidR="005E2F6F">
        <w:t xml:space="preserve"> </w:t>
      </w:r>
      <w:r w:rsidRPr="00DF59EA">
        <w:t>pot</w:t>
      </w:r>
      <w:r w:rsidR="005E2F6F">
        <w:t xml:space="preserve"> </w:t>
      </w:r>
      <w:r w:rsidRPr="00DF59EA">
        <w:t>institui</w:t>
      </w:r>
      <w:r w:rsidR="005E2F6F">
        <w:t xml:space="preserve"> </w:t>
      </w:r>
      <w:r w:rsidRPr="00DF59EA">
        <w:t>scheme</w:t>
      </w:r>
      <w:r w:rsidR="005E2F6F">
        <w:t xml:space="preserve"> </w:t>
      </w:r>
      <w:r w:rsidRPr="00DF59EA">
        <w:t>de</w:t>
      </w:r>
      <w:r w:rsidR="005E2F6F">
        <w:t xml:space="preserve"> </w:t>
      </w:r>
      <w:r w:rsidRPr="00DF59EA">
        <w:t>investiții</w:t>
      </w:r>
      <w:r w:rsidR="005E2F6F">
        <w:t xml:space="preserve"> </w:t>
      </w:r>
      <w:r w:rsidRPr="00DF59EA">
        <w:t>în</w:t>
      </w:r>
      <w:r w:rsidR="005E2F6F">
        <w:t xml:space="preserve"> </w:t>
      </w:r>
      <w:r w:rsidRPr="00DF59EA">
        <w:t>energia</w:t>
      </w:r>
      <w:r w:rsidR="005E2F6F">
        <w:t xml:space="preserve"> </w:t>
      </w:r>
      <w:r w:rsidRPr="00DF59EA">
        <w:t>din</w:t>
      </w:r>
      <w:r w:rsidR="005E2F6F">
        <w:t xml:space="preserve"> </w:t>
      </w:r>
      <w:r w:rsidRPr="00DF59EA">
        <w:t>surse</w:t>
      </w:r>
      <w:r w:rsidR="005E2F6F">
        <w:t xml:space="preserve"> </w:t>
      </w:r>
      <w:r w:rsidRPr="00DF59EA">
        <w:t>regenerabile,</w:t>
      </w:r>
      <w:r w:rsidR="005E2F6F">
        <w:t xml:space="preserve"> </w:t>
      </w:r>
      <w:r w:rsidRPr="00DF59EA">
        <w:t>inclusiv</w:t>
      </w:r>
      <w:r w:rsidR="005E2F6F">
        <w:t xml:space="preserve"> </w:t>
      </w:r>
      <w:r w:rsidRPr="00DF59EA">
        <w:t>hidrogenul</w:t>
      </w:r>
      <w:r w:rsidR="005E2F6F">
        <w:t xml:space="preserve"> </w:t>
      </w:r>
      <w:r w:rsidRPr="00DF59EA">
        <w:t>din</w:t>
      </w:r>
      <w:r w:rsidR="005E2F6F">
        <w:t xml:space="preserve"> </w:t>
      </w:r>
      <w:r w:rsidRPr="00DF59EA">
        <w:t>surse</w:t>
      </w:r>
      <w:r w:rsidR="005E2F6F">
        <w:t xml:space="preserve"> </w:t>
      </w:r>
      <w:r w:rsidRPr="00DF59EA">
        <w:t>regenerabile,</w:t>
      </w:r>
      <w:r w:rsidR="005E2F6F">
        <w:t xml:space="preserve"> </w:t>
      </w:r>
      <w:r w:rsidRPr="00DF59EA">
        <w:t>biogazul</w:t>
      </w:r>
      <w:r w:rsidR="005E2F6F">
        <w:t xml:space="preserve"> </w:t>
      </w:r>
      <w:r w:rsidRPr="00DF59EA">
        <w:t>și</w:t>
      </w:r>
      <w:r w:rsidR="005E2F6F">
        <w:t xml:space="preserve"> </w:t>
      </w:r>
      <w:r w:rsidRPr="00DF59EA">
        <w:t>biometanul,</w:t>
      </w:r>
      <w:r w:rsidR="005E2F6F">
        <w:t xml:space="preserve"> </w:t>
      </w:r>
      <w:r w:rsidRPr="00DF59EA">
        <w:t>stocarea</w:t>
      </w:r>
      <w:r w:rsidR="005E2F6F">
        <w:t xml:space="preserve"> </w:t>
      </w:r>
      <w:r w:rsidRPr="00DF59EA">
        <w:t>și</w:t>
      </w:r>
      <w:r w:rsidR="005E2F6F">
        <w:t xml:space="preserve"> </w:t>
      </w:r>
      <w:r w:rsidRPr="00DF59EA">
        <w:t>căldura</w:t>
      </w:r>
      <w:r w:rsidR="005E2F6F">
        <w:t xml:space="preserve"> </w:t>
      </w:r>
      <w:r w:rsidRPr="00DF59EA">
        <w:t>din</w:t>
      </w:r>
      <w:r w:rsidR="005E2F6F">
        <w:t xml:space="preserve"> </w:t>
      </w:r>
      <w:r w:rsidRPr="00DF59EA">
        <w:t>surse</w:t>
      </w:r>
      <w:r w:rsidR="005E2F6F">
        <w:t xml:space="preserve"> </w:t>
      </w:r>
      <w:r w:rsidRPr="00DF59EA">
        <w:t>regenerabile,</w:t>
      </w:r>
      <w:r w:rsidR="005E2F6F">
        <w:t xml:space="preserve"> </w:t>
      </w:r>
      <w:r w:rsidRPr="00DF59EA">
        <w:t>inclusiv</w:t>
      </w:r>
      <w:r w:rsidR="005E2F6F">
        <w:t xml:space="preserve"> </w:t>
      </w:r>
      <w:r w:rsidRPr="00DF59EA">
        <w:t>prin</w:t>
      </w:r>
      <w:r w:rsidR="005E2F6F">
        <w:t xml:space="preserve"> </w:t>
      </w:r>
      <w:r w:rsidRPr="00DF59EA">
        <w:t>pompe</w:t>
      </w:r>
      <w:r w:rsidR="005E2F6F">
        <w:t xml:space="preserve"> </w:t>
      </w:r>
      <w:r w:rsidRPr="00DF59EA">
        <w:t>de</w:t>
      </w:r>
      <w:r w:rsidR="005E2F6F">
        <w:t xml:space="preserve"> </w:t>
      </w:r>
      <w:r w:rsidRPr="00DF59EA">
        <w:t>căldură,</w:t>
      </w:r>
      <w:r w:rsidR="005E2F6F">
        <w:t xml:space="preserve"> </w:t>
      </w:r>
      <w:r w:rsidRPr="00DF59EA">
        <w:t>cu</w:t>
      </w:r>
      <w:r w:rsidR="005E2F6F">
        <w:t xml:space="preserve"> </w:t>
      </w:r>
      <w:r w:rsidRPr="00DF59EA">
        <w:t>proceduri</w:t>
      </w:r>
      <w:r w:rsidR="005E2F6F">
        <w:t xml:space="preserve"> </w:t>
      </w:r>
      <w:r w:rsidRPr="00DF59EA">
        <w:t>de</w:t>
      </w:r>
      <w:r w:rsidR="005E2F6F">
        <w:t xml:space="preserve"> </w:t>
      </w:r>
      <w:r w:rsidRPr="00DF59EA">
        <w:t>licitație</w:t>
      </w:r>
      <w:r w:rsidR="005E2F6F">
        <w:t xml:space="preserve"> </w:t>
      </w:r>
      <w:r w:rsidRPr="00DF59EA">
        <w:t>simplificate</w:t>
      </w:r>
      <w:r w:rsidR="005E2F6F">
        <w:t xml:space="preserve"> </w:t>
      </w:r>
      <w:r w:rsidRPr="00DF59EA">
        <w:t>care</w:t>
      </w:r>
      <w:r w:rsidR="005E2F6F">
        <w:t xml:space="preserve"> </w:t>
      </w:r>
      <w:r w:rsidRPr="00DF59EA">
        <w:t>pot</w:t>
      </w:r>
      <w:r w:rsidR="005E2F6F">
        <w:t xml:space="preserve"> </w:t>
      </w:r>
      <w:r w:rsidRPr="00DF59EA">
        <w:t>fi</w:t>
      </w:r>
      <w:r w:rsidR="005E2F6F">
        <w:t xml:space="preserve"> </w:t>
      </w:r>
      <w:r w:rsidRPr="00DF59EA">
        <w:t>puse</w:t>
      </w:r>
      <w:r w:rsidR="005E2F6F">
        <w:t xml:space="preserve"> </w:t>
      </w:r>
      <w:r w:rsidRPr="00DF59EA">
        <w:t>în</w:t>
      </w:r>
      <w:r w:rsidR="005E2F6F">
        <w:t xml:space="preserve"> </w:t>
      </w:r>
      <w:r w:rsidRPr="00DF59EA">
        <w:t>aplicare</w:t>
      </w:r>
      <w:r w:rsidR="005E2F6F">
        <w:t xml:space="preserve"> </w:t>
      </w:r>
      <w:r w:rsidRPr="00DF59EA">
        <w:t>rapid,</w:t>
      </w:r>
      <w:r w:rsidR="005E2F6F">
        <w:t xml:space="preserve"> </w:t>
      </w:r>
      <w:r w:rsidRPr="00DF59EA">
        <w:t>incluzând,</w:t>
      </w:r>
      <w:r w:rsidR="005E2F6F">
        <w:t xml:space="preserve"> </w:t>
      </w:r>
      <w:r w:rsidRPr="00DF59EA">
        <w:t>în</w:t>
      </w:r>
      <w:r w:rsidR="005E2F6F">
        <w:t xml:space="preserve"> </w:t>
      </w:r>
      <w:r w:rsidRPr="00DF59EA">
        <w:t>același</w:t>
      </w:r>
      <w:r w:rsidR="005E2F6F">
        <w:t xml:space="preserve"> </w:t>
      </w:r>
      <w:r w:rsidRPr="00DF59EA">
        <w:t>timp,</w:t>
      </w:r>
      <w:r w:rsidR="005E2F6F">
        <w:t xml:space="preserve"> </w:t>
      </w:r>
      <w:r w:rsidRPr="00DF59EA">
        <w:t>garanții</w:t>
      </w:r>
      <w:r w:rsidR="005E2F6F">
        <w:t xml:space="preserve"> </w:t>
      </w:r>
      <w:r w:rsidRPr="00DF59EA">
        <w:t>suficiente</w:t>
      </w:r>
      <w:r w:rsidR="005E2F6F">
        <w:t xml:space="preserve"> </w:t>
      </w:r>
      <w:r w:rsidRPr="00DF59EA">
        <w:t>pentru</w:t>
      </w:r>
      <w:r w:rsidR="005E2F6F">
        <w:t xml:space="preserve"> </w:t>
      </w:r>
      <w:r w:rsidRPr="00DF59EA">
        <w:t>menținerea</w:t>
      </w:r>
      <w:r w:rsidR="005E2F6F">
        <w:t xml:space="preserve"> </w:t>
      </w:r>
      <w:r w:rsidRPr="00DF59EA">
        <w:t>unor</w:t>
      </w:r>
      <w:r w:rsidR="005E2F6F">
        <w:t xml:space="preserve"> </w:t>
      </w:r>
      <w:r w:rsidRPr="00DF59EA">
        <w:t>condiții</w:t>
      </w:r>
      <w:r w:rsidR="005E2F6F">
        <w:t xml:space="preserve"> </w:t>
      </w:r>
      <w:r w:rsidRPr="00DF59EA">
        <w:t>de</w:t>
      </w:r>
      <w:r w:rsidR="005E2F6F">
        <w:t xml:space="preserve"> </w:t>
      </w:r>
      <w:r w:rsidRPr="00DF59EA">
        <w:t>concurență</w:t>
      </w:r>
      <w:r w:rsidR="005E2F6F">
        <w:t xml:space="preserve"> </w:t>
      </w:r>
      <w:r w:rsidRPr="00DF59EA">
        <w:t>echitabile.</w:t>
      </w:r>
      <w:r w:rsidR="005E2F6F">
        <w:t xml:space="preserve"> </w:t>
      </w:r>
      <w:r w:rsidRPr="00DF59EA">
        <w:t>În</w:t>
      </w:r>
      <w:r w:rsidR="005E2F6F">
        <w:t xml:space="preserve"> </w:t>
      </w:r>
      <w:r w:rsidRPr="00DF59EA">
        <w:t>special,</w:t>
      </w:r>
      <w:r w:rsidR="005E2F6F">
        <w:t xml:space="preserve"> </w:t>
      </w:r>
      <w:r w:rsidRPr="00DF59EA">
        <w:t>statele</w:t>
      </w:r>
      <w:r w:rsidR="005E2F6F">
        <w:t xml:space="preserve"> </w:t>
      </w:r>
      <w:r w:rsidRPr="00DF59EA">
        <w:t>membre</w:t>
      </w:r>
      <w:r w:rsidR="005E2F6F">
        <w:t xml:space="preserve"> </w:t>
      </w:r>
      <w:r w:rsidRPr="00DF59EA">
        <w:t>pot</w:t>
      </w:r>
      <w:r w:rsidR="005E2F6F">
        <w:t xml:space="preserve"> </w:t>
      </w:r>
      <w:r w:rsidRPr="00DF59EA">
        <w:t>elabora</w:t>
      </w:r>
      <w:r w:rsidR="005E2F6F">
        <w:t xml:space="preserve"> </w:t>
      </w:r>
      <w:r w:rsidRPr="00DF59EA">
        <w:t>scheme</w:t>
      </w:r>
      <w:r w:rsidR="005E2F6F">
        <w:t xml:space="preserve"> </w:t>
      </w:r>
      <w:r w:rsidRPr="00DF59EA">
        <w:t>pentru</w:t>
      </w:r>
      <w:r w:rsidR="005E2F6F">
        <w:t xml:space="preserve"> </w:t>
      </w:r>
      <w:r w:rsidRPr="00DF59EA">
        <w:t>o</w:t>
      </w:r>
      <w:r w:rsidR="005E2F6F">
        <w:t xml:space="preserve"> </w:t>
      </w:r>
      <w:r w:rsidRPr="00DF59EA">
        <w:t>anumită</w:t>
      </w:r>
      <w:r w:rsidR="005E2F6F">
        <w:t xml:space="preserve"> </w:t>
      </w:r>
      <w:r w:rsidRPr="00DF59EA">
        <w:t>tehnologie</w:t>
      </w:r>
      <w:r w:rsidR="005E2F6F">
        <w:t xml:space="preserve"> </w:t>
      </w:r>
      <w:r w:rsidRPr="00DF59EA">
        <w:t>care</w:t>
      </w:r>
      <w:r w:rsidR="005E2F6F">
        <w:t xml:space="preserve"> </w:t>
      </w:r>
      <w:r w:rsidRPr="00DF59EA">
        <w:t>necesită</w:t>
      </w:r>
      <w:r w:rsidR="005E2F6F">
        <w:t xml:space="preserve"> </w:t>
      </w:r>
      <w:r w:rsidRPr="00DF59EA">
        <w:t>sprijin</w:t>
      </w:r>
      <w:r w:rsidR="005E2F6F">
        <w:t xml:space="preserve"> </w:t>
      </w:r>
      <w:r w:rsidRPr="00DF59EA">
        <w:t>având</w:t>
      </w:r>
      <w:r w:rsidR="005E2F6F">
        <w:t xml:space="preserve"> </w:t>
      </w:r>
      <w:r w:rsidRPr="00DF59EA">
        <w:t>în</w:t>
      </w:r>
      <w:r w:rsidR="005E2F6F">
        <w:t xml:space="preserve"> </w:t>
      </w:r>
      <w:r w:rsidRPr="00DF59EA">
        <w:t>vedere</w:t>
      </w:r>
      <w:r w:rsidR="005E2F6F">
        <w:t xml:space="preserve"> </w:t>
      </w:r>
      <w:proofErr w:type="spellStart"/>
      <w:r w:rsidRPr="00DF59EA">
        <w:t>mixul</w:t>
      </w:r>
      <w:proofErr w:type="spellEnd"/>
      <w:r w:rsidR="005E2F6F">
        <w:t xml:space="preserve"> </w:t>
      </w:r>
      <w:r w:rsidRPr="00DF59EA">
        <w:t>energetic</w:t>
      </w:r>
      <w:r w:rsidR="005E2F6F">
        <w:t xml:space="preserve"> </w:t>
      </w:r>
      <w:r w:rsidRPr="00DF59EA">
        <w:t>național</w:t>
      </w:r>
      <w:r w:rsidR="005E2F6F">
        <w:t xml:space="preserve"> </w:t>
      </w:r>
      <w:r w:rsidRPr="00DF59EA">
        <w:t>specific;</w:t>
      </w:r>
    </w:p>
    <w:p w14:paraId="618C897F" w14:textId="6F00FDC5" w:rsidR="00DF59EA" w:rsidRPr="00DF59EA" w:rsidRDefault="00DF59EA" w:rsidP="00DF59EA">
      <w:pPr>
        <w:numPr>
          <w:ilvl w:val="0"/>
          <w:numId w:val="17"/>
        </w:numPr>
        <w:jc w:val="both"/>
      </w:pPr>
      <w:r w:rsidRPr="00DF59EA">
        <w:rPr>
          <w:b/>
          <w:bCs/>
        </w:rPr>
        <w:t>măsuri</w:t>
      </w:r>
      <w:r w:rsidR="005E2F6F">
        <w:rPr>
          <w:b/>
          <w:bCs/>
        </w:rPr>
        <w:t xml:space="preserve"> </w:t>
      </w:r>
      <w:r w:rsidRPr="00DF59EA">
        <w:rPr>
          <w:b/>
          <w:bCs/>
        </w:rPr>
        <w:t>de</w:t>
      </w:r>
      <w:r w:rsidR="005E2F6F">
        <w:rPr>
          <w:b/>
          <w:bCs/>
        </w:rPr>
        <w:t xml:space="preserve"> </w:t>
      </w:r>
      <w:r w:rsidRPr="00DF59EA">
        <w:rPr>
          <w:b/>
          <w:bCs/>
        </w:rPr>
        <w:t>facilitare</w:t>
      </w:r>
      <w:r w:rsidR="005E2F6F">
        <w:rPr>
          <w:b/>
          <w:bCs/>
        </w:rPr>
        <w:t xml:space="preserve"> </w:t>
      </w:r>
      <w:r w:rsidRPr="00DF59EA">
        <w:rPr>
          <w:b/>
          <w:bCs/>
        </w:rPr>
        <w:t>a</w:t>
      </w:r>
      <w:r w:rsidR="005E2F6F">
        <w:rPr>
          <w:b/>
          <w:bCs/>
        </w:rPr>
        <w:t xml:space="preserve"> </w:t>
      </w:r>
      <w:r w:rsidRPr="00DF59EA">
        <w:rPr>
          <w:b/>
          <w:bCs/>
        </w:rPr>
        <w:t>decarbonizării</w:t>
      </w:r>
      <w:r w:rsidR="005E2F6F">
        <w:rPr>
          <w:b/>
          <w:bCs/>
        </w:rPr>
        <w:t xml:space="preserve"> </w:t>
      </w:r>
      <w:r w:rsidRPr="00DF59EA">
        <w:rPr>
          <w:b/>
          <w:bCs/>
        </w:rPr>
        <w:t>proceselor</w:t>
      </w:r>
      <w:r w:rsidR="005E2F6F">
        <w:rPr>
          <w:b/>
          <w:bCs/>
        </w:rPr>
        <w:t xml:space="preserve"> </w:t>
      </w:r>
      <w:r w:rsidRPr="00DF59EA">
        <w:rPr>
          <w:b/>
          <w:bCs/>
        </w:rPr>
        <w:t>industriale</w:t>
      </w:r>
      <w:r w:rsidRPr="00DF59EA">
        <w:t>.</w:t>
      </w:r>
      <w:r w:rsidR="005E2F6F">
        <w:t xml:space="preserve"> </w:t>
      </w:r>
      <w:r w:rsidRPr="00DF59EA">
        <w:t>Pentru</w:t>
      </w:r>
      <w:r w:rsidR="005E2F6F">
        <w:t xml:space="preserve"> </w:t>
      </w:r>
      <w:r w:rsidRPr="00DF59EA">
        <w:t>a</w:t>
      </w:r>
      <w:r w:rsidR="005E2F6F">
        <w:t xml:space="preserve"> </w:t>
      </w:r>
      <w:r w:rsidRPr="00DF59EA">
        <w:t>accelera</w:t>
      </w:r>
      <w:r w:rsidR="005E2F6F">
        <w:t xml:space="preserve"> </w:t>
      </w:r>
      <w:r w:rsidRPr="00DF59EA">
        <w:t>și</w:t>
      </w:r>
      <w:r w:rsidR="005E2F6F">
        <w:t xml:space="preserve"> </w:t>
      </w:r>
      <w:r w:rsidRPr="00DF59EA">
        <w:t>mai</w:t>
      </w:r>
      <w:r w:rsidR="005E2F6F">
        <w:t xml:space="preserve"> </w:t>
      </w:r>
      <w:r w:rsidRPr="00DF59EA">
        <w:t>mult</w:t>
      </w:r>
      <w:r w:rsidR="005E2F6F">
        <w:t xml:space="preserve"> </w:t>
      </w:r>
      <w:r w:rsidRPr="00DF59EA">
        <w:t>diversificarea</w:t>
      </w:r>
      <w:r w:rsidR="005E2F6F">
        <w:t xml:space="preserve"> </w:t>
      </w:r>
      <w:r w:rsidRPr="00DF59EA">
        <w:t>aprovizionării</w:t>
      </w:r>
      <w:r w:rsidR="005E2F6F">
        <w:t xml:space="preserve"> </w:t>
      </w:r>
      <w:r w:rsidRPr="00DF59EA">
        <w:t>cu</w:t>
      </w:r>
      <w:r w:rsidR="005E2F6F">
        <w:t xml:space="preserve"> </w:t>
      </w:r>
      <w:r w:rsidRPr="00DF59EA">
        <w:t>energie,</w:t>
      </w:r>
      <w:r w:rsidR="005E2F6F">
        <w:t xml:space="preserve"> </w:t>
      </w:r>
      <w:r w:rsidRPr="00DF59EA">
        <w:t>statele</w:t>
      </w:r>
      <w:r w:rsidR="005E2F6F">
        <w:t xml:space="preserve"> </w:t>
      </w:r>
      <w:r w:rsidRPr="00DF59EA">
        <w:t>membre</w:t>
      </w:r>
      <w:r w:rsidR="005E2F6F">
        <w:t xml:space="preserve"> </w:t>
      </w:r>
      <w:r w:rsidRPr="00DF59EA">
        <w:t>pot</w:t>
      </w:r>
      <w:r w:rsidR="005E2F6F">
        <w:t xml:space="preserve"> </w:t>
      </w:r>
      <w:r w:rsidRPr="00DF59EA">
        <w:t>sprijini</w:t>
      </w:r>
      <w:r w:rsidR="005E2F6F">
        <w:t xml:space="preserve"> </w:t>
      </w:r>
      <w:r w:rsidRPr="00DF59EA">
        <w:t>investițiile</w:t>
      </w:r>
      <w:r w:rsidR="005E2F6F">
        <w:t xml:space="preserve"> </w:t>
      </w:r>
      <w:r w:rsidRPr="00DF59EA">
        <w:t>care</w:t>
      </w:r>
      <w:r w:rsidR="005E2F6F">
        <w:t xml:space="preserve"> </w:t>
      </w:r>
      <w:r w:rsidRPr="00DF59EA">
        <w:t>vizează</w:t>
      </w:r>
      <w:r w:rsidR="005E2F6F">
        <w:t xml:space="preserve"> </w:t>
      </w:r>
      <w:r w:rsidRPr="00DF59EA">
        <w:t>eliminarea</w:t>
      </w:r>
      <w:r w:rsidR="005E2F6F">
        <w:t xml:space="preserve"> </w:t>
      </w:r>
      <w:r w:rsidRPr="00DF59EA">
        <w:t>treptată</w:t>
      </w:r>
      <w:r w:rsidR="005E2F6F">
        <w:t xml:space="preserve"> </w:t>
      </w:r>
      <w:r w:rsidRPr="00DF59EA">
        <w:t>a</w:t>
      </w:r>
      <w:r w:rsidR="005E2F6F">
        <w:t xml:space="preserve"> </w:t>
      </w:r>
      <w:r w:rsidRPr="00DF59EA">
        <w:t>combustibililor</w:t>
      </w:r>
      <w:r w:rsidR="005E2F6F">
        <w:t xml:space="preserve"> </w:t>
      </w:r>
      <w:r w:rsidRPr="00DF59EA">
        <w:t>fosili,</w:t>
      </w:r>
      <w:r w:rsidR="005E2F6F">
        <w:t xml:space="preserve"> </w:t>
      </w:r>
      <w:r w:rsidRPr="00DF59EA">
        <w:t>în</w:t>
      </w:r>
      <w:r w:rsidR="005E2F6F">
        <w:t xml:space="preserve"> </w:t>
      </w:r>
      <w:r w:rsidRPr="00DF59EA">
        <w:t>special</w:t>
      </w:r>
      <w:r w:rsidR="005E2F6F">
        <w:t xml:space="preserve"> </w:t>
      </w:r>
      <w:r w:rsidRPr="00DF59EA">
        <w:t>prin</w:t>
      </w:r>
      <w:r w:rsidR="005E2F6F">
        <w:t xml:space="preserve"> </w:t>
      </w:r>
      <w:r w:rsidRPr="00DF59EA">
        <w:t>electrificare,</w:t>
      </w:r>
      <w:r w:rsidR="005E2F6F">
        <w:t xml:space="preserve"> </w:t>
      </w:r>
      <w:r w:rsidRPr="00DF59EA">
        <w:t>eficiență</w:t>
      </w:r>
      <w:r w:rsidR="005E2F6F">
        <w:t xml:space="preserve"> </w:t>
      </w:r>
      <w:r w:rsidRPr="00DF59EA">
        <w:t>energetică</w:t>
      </w:r>
      <w:r w:rsidR="005E2F6F">
        <w:t xml:space="preserve"> </w:t>
      </w:r>
      <w:r w:rsidRPr="00DF59EA">
        <w:t>și</w:t>
      </w:r>
      <w:r w:rsidR="005E2F6F">
        <w:t xml:space="preserve"> </w:t>
      </w:r>
      <w:r w:rsidRPr="00DF59EA">
        <w:t>trecerea</w:t>
      </w:r>
      <w:r w:rsidR="005E2F6F">
        <w:t xml:space="preserve"> </w:t>
      </w:r>
      <w:r w:rsidRPr="00DF59EA">
        <w:t>la</w:t>
      </w:r>
      <w:r w:rsidR="005E2F6F">
        <w:t xml:space="preserve"> </w:t>
      </w:r>
      <w:r w:rsidRPr="00DF59EA">
        <w:t>utilizarea</w:t>
      </w:r>
      <w:r w:rsidR="005E2F6F">
        <w:t xml:space="preserve"> </w:t>
      </w:r>
      <w:r w:rsidRPr="00DF59EA">
        <w:t>hidrogenului</w:t>
      </w:r>
      <w:r w:rsidR="005E2F6F">
        <w:t xml:space="preserve"> </w:t>
      </w:r>
      <w:r w:rsidRPr="00DF59EA">
        <w:t>produs</w:t>
      </w:r>
      <w:r w:rsidR="005E2F6F">
        <w:t xml:space="preserve"> </w:t>
      </w:r>
      <w:r w:rsidRPr="00DF59EA">
        <w:t>din</w:t>
      </w:r>
      <w:r w:rsidR="005E2F6F">
        <w:t xml:space="preserve"> </w:t>
      </w:r>
      <w:r w:rsidRPr="00DF59EA">
        <w:t>surse</w:t>
      </w:r>
      <w:r w:rsidR="005E2F6F">
        <w:t xml:space="preserve"> </w:t>
      </w:r>
      <w:r w:rsidRPr="00DF59EA">
        <w:t>regenerabile</w:t>
      </w:r>
      <w:r w:rsidR="005E2F6F">
        <w:t xml:space="preserve"> </w:t>
      </w:r>
      <w:r w:rsidRPr="00DF59EA">
        <w:t>și</w:t>
      </w:r>
      <w:r w:rsidR="005E2F6F">
        <w:t xml:space="preserve"> </w:t>
      </w:r>
      <w:r w:rsidRPr="00DF59EA">
        <w:t>electrolitic</w:t>
      </w:r>
      <w:r w:rsidR="005E2F6F">
        <w:t xml:space="preserve"> </w:t>
      </w:r>
      <w:r w:rsidRPr="00DF59EA">
        <w:t>care</w:t>
      </w:r>
      <w:r w:rsidR="005E2F6F">
        <w:t xml:space="preserve"> </w:t>
      </w:r>
      <w:r w:rsidRPr="00DF59EA">
        <w:t>respectă</w:t>
      </w:r>
      <w:r w:rsidR="005E2F6F">
        <w:t xml:space="preserve"> </w:t>
      </w:r>
      <w:r w:rsidRPr="00DF59EA">
        <w:t>anumite</w:t>
      </w:r>
      <w:r w:rsidR="005E2F6F">
        <w:t xml:space="preserve"> </w:t>
      </w:r>
      <w:r w:rsidRPr="00DF59EA">
        <w:t>condiții.</w:t>
      </w:r>
      <w:r w:rsidR="005E2F6F">
        <w:t xml:space="preserve"> </w:t>
      </w:r>
      <w:r w:rsidRPr="00DF59EA">
        <w:t>Statele</w:t>
      </w:r>
      <w:r w:rsidR="005E2F6F">
        <w:t xml:space="preserve"> </w:t>
      </w:r>
      <w:r w:rsidRPr="00DF59EA">
        <w:t>membre</w:t>
      </w:r>
      <w:r w:rsidR="005E2F6F">
        <w:t xml:space="preserve"> </w:t>
      </w:r>
      <w:r w:rsidRPr="00DF59EA">
        <w:t>au</w:t>
      </w:r>
      <w:r w:rsidR="005E2F6F">
        <w:t xml:space="preserve"> </w:t>
      </w:r>
      <w:r w:rsidRPr="00DF59EA">
        <w:t>posibilitatea</w:t>
      </w:r>
      <w:r w:rsidR="005E2F6F">
        <w:t xml:space="preserve"> </w:t>
      </w:r>
      <w:r w:rsidRPr="00DF59EA">
        <w:t>fie</w:t>
      </w:r>
      <w:r w:rsidR="005E2F6F">
        <w:t xml:space="preserve"> </w:t>
      </w:r>
      <w:r w:rsidRPr="00DF59EA">
        <w:t>(i)</w:t>
      </w:r>
      <w:r w:rsidR="005E2F6F">
        <w:t xml:space="preserve"> </w:t>
      </w:r>
      <w:r w:rsidRPr="00DF59EA">
        <w:t>să</w:t>
      </w:r>
      <w:r w:rsidR="005E2F6F">
        <w:t xml:space="preserve"> </w:t>
      </w:r>
      <w:r w:rsidRPr="00DF59EA">
        <w:t>instituie</w:t>
      </w:r>
      <w:r w:rsidR="005E2F6F">
        <w:t xml:space="preserve"> </w:t>
      </w:r>
      <w:r w:rsidRPr="00DF59EA">
        <w:t>noi</w:t>
      </w:r>
      <w:r w:rsidR="005E2F6F">
        <w:t xml:space="preserve"> </w:t>
      </w:r>
      <w:r w:rsidRPr="00DF59EA">
        <w:t>scheme</w:t>
      </w:r>
      <w:r w:rsidR="005E2F6F">
        <w:t xml:space="preserve"> </w:t>
      </w:r>
      <w:r w:rsidRPr="00DF59EA">
        <w:t>bazate</w:t>
      </w:r>
      <w:r w:rsidR="005E2F6F">
        <w:t xml:space="preserve"> </w:t>
      </w:r>
      <w:r w:rsidRPr="00DF59EA">
        <w:t>pe</w:t>
      </w:r>
      <w:r w:rsidR="005E2F6F">
        <w:t xml:space="preserve"> </w:t>
      </w:r>
      <w:r w:rsidRPr="00DF59EA">
        <w:t>licitații,</w:t>
      </w:r>
      <w:r w:rsidR="005E2F6F">
        <w:t xml:space="preserve"> </w:t>
      </w:r>
      <w:r w:rsidRPr="00DF59EA">
        <w:t>fie</w:t>
      </w:r>
      <w:r w:rsidR="005E2F6F">
        <w:t xml:space="preserve"> </w:t>
      </w:r>
      <w:r w:rsidRPr="00DF59EA">
        <w:t>(ii)</w:t>
      </w:r>
      <w:r w:rsidR="005E2F6F">
        <w:t xml:space="preserve"> </w:t>
      </w:r>
      <w:r w:rsidRPr="00DF59EA">
        <w:t>să</w:t>
      </w:r>
      <w:r w:rsidR="005E2F6F">
        <w:t xml:space="preserve"> </w:t>
      </w:r>
      <w:r w:rsidRPr="00DF59EA">
        <w:t>sprijine</w:t>
      </w:r>
      <w:r w:rsidR="005E2F6F">
        <w:t xml:space="preserve"> </w:t>
      </w:r>
      <w:r w:rsidRPr="00DF59EA">
        <w:t>direct</w:t>
      </w:r>
      <w:r w:rsidR="005E2F6F">
        <w:t xml:space="preserve"> </w:t>
      </w:r>
      <w:r w:rsidRPr="00DF59EA">
        <w:t>proiecte,</w:t>
      </w:r>
      <w:r w:rsidR="005E2F6F">
        <w:t xml:space="preserve"> </w:t>
      </w:r>
      <w:r w:rsidRPr="00DF59EA">
        <w:t>fără</w:t>
      </w:r>
      <w:r w:rsidR="005E2F6F">
        <w:t xml:space="preserve"> </w:t>
      </w:r>
      <w:r w:rsidRPr="00DF59EA">
        <w:t>licitații,</w:t>
      </w:r>
      <w:r w:rsidR="005E2F6F">
        <w:t xml:space="preserve"> </w:t>
      </w:r>
      <w:r w:rsidRPr="00DF59EA">
        <w:t>stabilind</w:t>
      </w:r>
      <w:r w:rsidR="005E2F6F">
        <w:t xml:space="preserve"> </w:t>
      </w:r>
      <w:r w:rsidRPr="00DF59EA">
        <w:t>anumite</w:t>
      </w:r>
      <w:r w:rsidR="005E2F6F">
        <w:t xml:space="preserve"> </w:t>
      </w:r>
      <w:r w:rsidRPr="00DF59EA">
        <w:t>limite</w:t>
      </w:r>
      <w:r w:rsidR="005E2F6F">
        <w:t xml:space="preserve"> </w:t>
      </w:r>
      <w:r w:rsidRPr="00DF59EA">
        <w:t>în</w:t>
      </w:r>
      <w:r w:rsidR="005E2F6F">
        <w:t xml:space="preserve"> </w:t>
      </w:r>
      <w:r w:rsidRPr="00DF59EA">
        <w:t>ceea</w:t>
      </w:r>
      <w:r w:rsidR="005E2F6F">
        <w:t xml:space="preserve"> </w:t>
      </w:r>
      <w:r w:rsidRPr="00DF59EA">
        <w:t>ce</w:t>
      </w:r>
      <w:r w:rsidR="005E2F6F">
        <w:t xml:space="preserve"> </w:t>
      </w:r>
      <w:r w:rsidRPr="00DF59EA">
        <w:t>privește</w:t>
      </w:r>
      <w:r w:rsidR="005E2F6F">
        <w:t xml:space="preserve"> </w:t>
      </w:r>
      <w:r w:rsidRPr="00DF59EA">
        <w:t>ponderea</w:t>
      </w:r>
      <w:r w:rsidR="005E2F6F">
        <w:t xml:space="preserve"> </w:t>
      </w:r>
      <w:r w:rsidRPr="00DF59EA">
        <w:t>sprijinului</w:t>
      </w:r>
      <w:r w:rsidR="005E2F6F">
        <w:t xml:space="preserve"> </w:t>
      </w:r>
      <w:r w:rsidRPr="00DF59EA">
        <w:t>public</w:t>
      </w:r>
      <w:r w:rsidR="005E2F6F">
        <w:t xml:space="preserve"> </w:t>
      </w:r>
      <w:r w:rsidRPr="00DF59EA">
        <w:t>per</w:t>
      </w:r>
      <w:r w:rsidR="005E2F6F">
        <w:t xml:space="preserve"> </w:t>
      </w:r>
      <w:r w:rsidRPr="00DF59EA">
        <w:t>investiție.</w:t>
      </w:r>
      <w:r w:rsidR="005E2F6F">
        <w:t xml:space="preserve"> </w:t>
      </w:r>
      <w:r w:rsidRPr="00DF59EA">
        <w:t>Ar</w:t>
      </w:r>
      <w:r w:rsidR="005E2F6F">
        <w:t xml:space="preserve"> </w:t>
      </w:r>
      <w:r w:rsidRPr="00DF59EA">
        <w:t>urma</w:t>
      </w:r>
      <w:r w:rsidR="005E2F6F">
        <w:t xml:space="preserve"> </w:t>
      </w:r>
      <w:r w:rsidRPr="00DF59EA">
        <w:t>să</w:t>
      </w:r>
      <w:r w:rsidR="005E2F6F">
        <w:t xml:space="preserve"> </w:t>
      </w:r>
      <w:r w:rsidRPr="00DF59EA">
        <w:t>fie</w:t>
      </w:r>
      <w:r w:rsidR="005E2F6F">
        <w:t xml:space="preserve"> </w:t>
      </w:r>
      <w:r w:rsidRPr="00DF59EA">
        <w:t>prevăzute</w:t>
      </w:r>
      <w:r w:rsidR="005E2F6F">
        <w:t xml:space="preserve"> </w:t>
      </w:r>
      <w:r w:rsidRPr="00DF59EA">
        <w:t>prime</w:t>
      </w:r>
      <w:r w:rsidR="005E2F6F">
        <w:t xml:space="preserve"> </w:t>
      </w:r>
      <w:r w:rsidRPr="00DF59EA">
        <w:t>complementare</w:t>
      </w:r>
      <w:r w:rsidR="005E2F6F">
        <w:t xml:space="preserve"> </w:t>
      </w:r>
      <w:r w:rsidRPr="00DF59EA">
        <w:t>specifice</w:t>
      </w:r>
      <w:r w:rsidR="005E2F6F">
        <w:t xml:space="preserve"> </w:t>
      </w:r>
      <w:r w:rsidRPr="00DF59EA">
        <w:t>pentru</w:t>
      </w:r>
      <w:r w:rsidR="005E2F6F">
        <w:t xml:space="preserve"> </w:t>
      </w:r>
      <w:r w:rsidRPr="00DF59EA">
        <w:t>întreprinderile</w:t>
      </w:r>
      <w:r w:rsidR="005E2F6F">
        <w:t xml:space="preserve"> </w:t>
      </w:r>
      <w:r w:rsidRPr="00DF59EA">
        <w:t>mici</w:t>
      </w:r>
      <w:r w:rsidR="005E2F6F">
        <w:t xml:space="preserve"> </w:t>
      </w:r>
      <w:r w:rsidRPr="00DF59EA">
        <w:t>și</w:t>
      </w:r>
      <w:r w:rsidR="005E2F6F">
        <w:t xml:space="preserve"> </w:t>
      </w:r>
      <w:r w:rsidRPr="00DF59EA">
        <w:t>mijlocii,</w:t>
      </w:r>
      <w:r w:rsidR="005E2F6F">
        <w:t xml:space="preserve"> </w:t>
      </w:r>
      <w:r w:rsidRPr="00DF59EA">
        <w:t>precum</w:t>
      </w:r>
      <w:r w:rsidR="005E2F6F">
        <w:t xml:space="preserve"> </w:t>
      </w:r>
      <w:r w:rsidRPr="00DF59EA">
        <w:t>și</w:t>
      </w:r>
      <w:r w:rsidR="005E2F6F">
        <w:t xml:space="preserve"> </w:t>
      </w:r>
      <w:r w:rsidRPr="00DF59EA">
        <w:t>pentru</w:t>
      </w:r>
      <w:r w:rsidR="005E2F6F">
        <w:t xml:space="preserve"> </w:t>
      </w:r>
      <w:r w:rsidRPr="00DF59EA">
        <w:t>soluțiile</w:t>
      </w:r>
      <w:r w:rsidR="005E2F6F">
        <w:t xml:space="preserve"> </w:t>
      </w:r>
      <w:r w:rsidRPr="00DF59EA">
        <w:t>deosebit</w:t>
      </w:r>
      <w:r w:rsidR="005E2F6F">
        <w:t xml:space="preserve"> </w:t>
      </w:r>
      <w:r w:rsidRPr="00DF59EA">
        <w:t>de</w:t>
      </w:r>
      <w:r w:rsidR="005E2F6F">
        <w:t xml:space="preserve"> </w:t>
      </w:r>
      <w:r w:rsidRPr="00DF59EA">
        <w:t>eficiente</w:t>
      </w:r>
      <w:r w:rsidR="005E2F6F">
        <w:t xml:space="preserve"> </w:t>
      </w:r>
      <w:r w:rsidRPr="00DF59EA">
        <w:t>din</w:t>
      </w:r>
      <w:r w:rsidR="005E2F6F">
        <w:t xml:space="preserve"> </w:t>
      </w:r>
      <w:r w:rsidRPr="00DF59EA">
        <w:t>punct</w:t>
      </w:r>
      <w:r w:rsidR="005E2F6F">
        <w:t xml:space="preserve"> </w:t>
      </w:r>
      <w:r w:rsidRPr="00DF59EA">
        <w:t>de</w:t>
      </w:r>
      <w:r w:rsidR="005E2F6F">
        <w:t xml:space="preserve"> </w:t>
      </w:r>
      <w:r w:rsidRPr="00DF59EA">
        <w:t>vedere</w:t>
      </w:r>
      <w:r w:rsidR="005E2F6F">
        <w:t xml:space="preserve"> </w:t>
      </w:r>
      <w:r w:rsidRPr="00DF59EA">
        <w:t>energetic</w:t>
      </w:r>
      <w:r w:rsidR="005E2F6F">
        <w:t xml:space="preserve"> </w:t>
      </w:r>
      <w:r w:rsidRPr="00DF59EA">
        <w:t>și</w:t>
      </w:r>
    </w:p>
    <w:p w14:paraId="6783B356" w14:textId="0407FDB8" w:rsidR="00DF59EA" w:rsidRPr="00DF59EA" w:rsidRDefault="00DF59EA" w:rsidP="00DF59EA">
      <w:pPr>
        <w:numPr>
          <w:ilvl w:val="0"/>
          <w:numId w:val="17"/>
        </w:numPr>
        <w:jc w:val="both"/>
      </w:pPr>
      <w:r w:rsidRPr="00DF59EA">
        <w:rPr>
          <w:b/>
          <w:bCs/>
        </w:rPr>
        <w:t>noi</w:t>
      </w:r>
      <w:r w:rsidR="005E2F6F">
        <w:rPr>
          <w:b/>
          <w:bCs/>
        </w:rPr>
        <w:t xml:space="preserve"> </w:t>
      </w:r>
      <w:r w:rsidRPr="00DF59EA">
        <w:rPr>
          <w:b/>
          <w:bCs/>
        </w:rPr>
        <w:t>măsuri</w:t>
      </w:r>
      <w:r w:rsidR="005E2F6F">
        <w:rPr>
          <w:b/>
          <w:bCs/>
        </w:rPr>
        <w:t xml:space="preserve"> </w:t>
      </w:r>
      <w:r w:rsidRPr="00DF59EA">
        <w:rPr>
          <w:b/>
          <w:bCs/>
        </w:rPr>
        <w:t>menite</w:t>
      </w:r>
      <w:r w:rsidR="005E2F6F">
        <w:rPr>
          <w:b/>
          <w:bCs/>
        </w:rPr>
        <w:t xml:space="preserve"> </w:t>
      </w:r>
      <w:r w:rsidRPr="00DF59EA">
        <w:rPr>
          <w:b/>
          <w:bCs/>
        </w:rPr>
        <w:t>să</w:t>
      </w:r>
      <w:r w:rsidR="005E2F6F">
        <w:rPr>
          <w:b/>
          <w:bCs/>
        </w:rPr>
        <w:t xml:space="preserve"> </w:t>
      </w:r>
      <w:r w:rsidRPr="00DF59EA">
        <w:rPr>
          <w:b/>
          <w:bCs/>
        </w:rPr>
        <w:t>sprijine</w:t>
      </w:r>
      <w:r w:rsidR="005E2F6F">
        <w:rPr>
          <w:b/>
          <w:bCs/>
        </w:rPr>
        <w:t xml:space="preserve"> </w:t>
      </w:r>
      <w:r w:rsidRPr="00DF59EA">
        <w:rPr>
          <w:b/>
          <w:bCs/>
        </w:rPr>
        <w:t>reducerea</w:t>
      </w:r>
      <w:r w:rsidR="005E2F6F">
        <w:rPr>
          <w:b/>
          <w:bCs/>
        </w:rPr>
        <w:t xml:space="preserve"> </w:t>
      </w:r>
      <w:r w:rsidRPr="00DF59EA">
        <w:rPr>
          <w:b/>
          <w:bCs/>
        </w:rPr>
        <w:t>cererii</w:t>
      </w:r>
      <w:r w:rsidR="005E2F6F">
        <w:rPr>
          <w:b/>
          <w:bCs/>
        </w:rPr>
        <w:t xml:space="preserve"> </w:t>
      </w:r>
      <w:r w:rsidRPr="00DF59EA">
        <w:rPr>
          <w:b/>
          <w:bCs/>
        </w:rPr>
        <w:t>de</w:t>
      </w:r>
      <w:r w:rsidR="005E2F6F">
        <w:rPr>
          <w:b/>
          <w:bCs/>
        </w:rPr>
        <w:t xml:space="preserve"> </w:t>
      </w:r>
      <w:r w:rsidRPr="00DF59EA">
        <w:rPr>
          <w:b/>
          <w:bCs/>
        </w:rPr>
        <w:t>energie</w:t>
      </w:r>
      <w:r w:rsidR="005E2F6F">
        <w:rPr>
          <w:b/>
          <w:bCs/>
        </w:rPr>
        <w:t xml:space="preserve"> </w:t>
      </w:r>
      <w:r w:rsidRPr="00DF59EA">
        <w:rPr>
          <w:b/>
          <w:bCs/>
        </w:rPr>
        <w:t>electrică</w:t>
      </w:r>
      <w:r w:rsidRPr="00DF59EA">
        <w:t>,</w:t>
      </w:r>
      <w:r w:rsidR="005E2F6F">
        <w:t xml:space="preserve"> </w:t>
      </w:r>
      <w:r w:rsidRPr="00DF59EA">
        <w:t>în</w:t>
      </w:r>
      <w:r w:rsidR="005E2F6F">
        <w:t xml:space="preserve"> </w:t>
      </w:r>
      <w:r w:rsidRPr="00DF59EA">
        <w:t>conformitate</w:t>
      </w:r>
      <w:r w:rsidR="005E2F6F">
        <w:t xml:space="preserve"> </w:t>
      </w:r>
      <w:r w:rsidRPr="00DF59EA">
        <w:t>cu</w:t>
      </w:r>
      <w:r w:rsidR="005E2F6F">
        <w:t xml:space="preserve"> </w:t>
      </w:r>
      <w:hyperlink r:id="rId232" w:history="1">
        <w:r w:rsidRPr="00DF59EA">
          <w:rPr>
            <w:rStyle w:val="Hyperlink"/>
            <w:szCs w:val="24"/>
          </w:rPr>
          <w:t>Regulamentul</w:t>
        </w:r>
        <w:r w:rsidR="005E2F6F">
          <w:rPr>
            <w:rStyle w:val="Hyperlink"/>
            <w:szCs w:val="24"/>
          </w:rPr>
          <w:t xml:space="preserve"> </w:t>
        </w:r>
        <w:r w:rsidRPr="00DF59EA">
          <w:rPr>
            <w:rStyle w:val="Hyperlink"/>
            <w:szCs w:val="24"/>
          </w:rPr>
          <w:t>(UE)</w:t>
        </w:r>
        <w:r w:rsidR="005E2F6F">
          <w:rPr>
            <w:rStyle w:val="Hyperlink"/>
            <w:szCs w:val="24"/>
          </w:rPr>
          <w:t xml:space="preserve"> </w:t>
        </w:r>
        <w:r w:rsidRPr="00DF59EA">
          <w:rPr>
            <w:rStyle w:val="Hyperlink"/>
            <w:szCs w:val="24"/>
          </w:rPr>
          <w:t>2022/1854</w:t>
        </w:r>
      </w:hyperlink>
      <w:r w:rsidRPr="00DF59EA">
        <w:t>.</w:t>
      </w:r>
    </w:p>
    <w:p w14:paraId="4283E127" w14:textId="3C7F2020" w:rsidR="00DF59EA" w:rsidRPr="00DF59EA" w:rsidRDefault="00DF59EA" w:rsidP="00DF59EA">
      <w:pPr>
        <w:jc w:val="both"/>
      </w:pPr>
      <w:r w:rsidRPr="00DF59EA">
        <w:t>De</w:t>
      </w:r>
      <w:r w:rsidR="005E2F6F">
        <w:t xml:space="preserve"> </w:t>
      </w:r>
      <w:r w:rsidRPr="00DF59EA">
        <w:t>la</w:t>
      </w:r>
      <w:r w:rsidR="005E2F6F">
        <w:t xml:space="preserve"> </w:t>
      </w:r>
      <w:r w:rsidRPr="00DF59EA">
        <w:t>caz</w:t>
      </w:r>
      <w:r w:rsidR="005E2F6F">
        <w:t xml:space="preserve"> </w:t>
      </w:r>
      <w:r w:rsidRPr="00DF59EA">
        <w:t>la</w:t>
      </w:r>
      <w:r w:rsidR="005E2F6F">
        <w:t xml:space="preserve"> </w:t>
      </w:r>
      <w:r w:rsidRPr="00DF59EA">
        <w:t>caz,</w:t>
      </w:r>
      <w:r w:rsidR="005E2F6F">
        <w:t xml:space="preserve"> </w:t>
      </w:r>
      <w:r w:rsidRPr="00DF59EA">
        <w:t>următoarele</w:t>
      </w:r>
      <w:r w:rsidR="005E2F6F">
        <w:t xml:space="preserve"> </w:t>
      </w:r>
      <w:r w:rsidRPr="00DF59EA">
        <w:t>tipuri</w:t>
      </w:r>
      <w:r w:rsidR="005E2F6F">
        <w:t xml:space="preserve"> </w:t>
      </w:r>
      <w:r w:rsidRPr="00DF59EA">
        <w:t>de</w:t>
      </w:r>
      <w:r w:rsidR="005E2F6F">
        <w:t xml:space="preserve"> </w:t>
      </w:r>
      <w:r w:rsidRPr="00DF59EA">
        <w:t>ajutoare</w:t>
      </w:r>
      <w:r w:rsidR="005E2F6F">
        <w:t xml:space="preserve"> </w:t>
      </w:r>
      <w:r w:rsidRPr="00DF59EA">
        <w:t>sunt,</w:t>
      </w:r>
      <w:r w:rsidR="005E2F6F">
        <w:t xml:space="preserve"> </w:t>
      </w:r>
      <w:r w:rsidRPr="00DF59EA">
        <w:t>de</w:t>
      </w:r>
      <w:r w:rsidR="005E2F6F">
        <w:t xml:space="preserve"> </w:t>
      </w:r>
      <w:r w:rsidRPr="00DF59EA">
        <w:t>asemenea,</w:t>
      </w:r>
      <w:r w:rsidR="005E2F6F">
        <w:t xml:space="preserve"> </w:t>
      </w:r>
      <w:r w:rsidRPr="00DF59EA">
        <w:t>posibile</w:t>
      </w:r>
      <w:r w:rsidR="005E2F6F">
        <w:t xml:space="preserve"> </w:t>
      </w:r>
      <w:r w:rsidRPr="00DF59EA">
        <w:t>sub</w:t>
      </w:r>
      <w:r w:rsidR="005E2F6F">
        <w:t xml:space="preserve"> </w:t>
      </w:r>
      <w:r w:rsidRPr="00DF59EA">
        <w:t>rezerva</w:t>
      </w:r>
      <w:r w:rsidR="005E2F6F">
        <w:t xml:space="preserve"> </w:t>
      </w:r>
      <w:r w:rsidRPr="00DF59EA">
        <w:t>îndeplinirii</w:t>
      </w:r>
      <w:r w:rsidR="005E2F6F">
        <w:t xml:space="preserve"> </w:t>
      </w:r>
      <w:r w:rsidRPr="00DF59EA">
        <w:t>anumitor</w:t>
      </w:r>
      <w:r w:rsidR="005E2F6F">
        <w:t xml:space="preserve"> </w:t>
      </w:r>
      <w:r w:rsidRPr="00DF59EA">
        <w:t>condiții:</w:t>
      </w:r>
      <w:r w:rsidR="005E2F6F">
        <w:t xml:space="preserve"> </w:t>
      </w:r>
      <w:r w:rsidRPr="00DF59EA">
        <w:t>(i)</w:t>
      </w:r>
      <w:r w:rsidR="005E2F6F">
        <w:t xml:space="preserve"> </w:t>
      </w:r>
      <w:r w:rsidRPr="00DF59EA">
        <w:t>sprijin</w:t>
      </w:r>
      <w:r w:rsidR="005E2F6F">
        <w:t xml:space="preserve"> </w:t>
      </w:r>
      <w:r w:rsidRPr="00DF59EA">
        <w:t>pentru</w:t>
      </w:r>
      <w:r w:rsidR="005E2F6F">
        <w:t xml:space="preserve"> </w:t>
      </w:r>
      <w:r w:rsidRPr="00DF59EA">
        <w:t>întreprinderile</w:t>
      </w:r>
      <w:r w:rsidR="005E2F6F">
        <w:t xml:space="preserve"> </w:t>
      </w:r>
      <w:r w:rsidRPr="00DF59EA">
        <w:t>afectate</w:t>
      </w:r>
      <w:r w:rsidR="005E2F6F">
        <w:t xml:space="preserve"> </w:t>
      </w:r>
      <w:r w:rsidRPr="00DF59EA">
        <w:t>de</w:t>
      </w:r>
      <w:r w:rsidR="005E2F6F">
        <w:t xml:space="preserve"> </w:t>
      </w:r>
      <w:r w:rsidRPr="00DF59EA">
        <w:t>restricționarea</w:t>
      </w:r>
      <w:r w:rsidR="005E2F6F">
        <w:t xml:space="preserve"> </w:t>
      </w:r>
      <w:r w:rsidRPr="00DF59EA">
        <w:t>obligatorie</w:t>
      </w:r>
      <w:r w:rsidR="005E2F6F">
        <w:t xml:space="preserve"> </w:t>
      </w:r>
      <w:r w:rsidRPr="00DF59EA">
        <w:t>sau</w:t>
      </w:r>
      <w:r w:rsidR="005E2F6F">
        <w:t xml:space="preserve"> </w:t>
      </w:r>
      <w:r w:rsidRPr="00DF59EA">
        <w:t>voluntară</w:t>
      </w:r>
      <w:r w:rsidR="005E2F6F">
        <w:t xml:space="preserve"> </w:t>
      </w:r>
      <w:r w:rsidRPr="00DF59EA">
        <w:t>a</w:t>
      </w:r>
      <w:r w:rsidR="005E2F6F">
        <w:t xml:space="preserve"> </w:t>
      </w:r>
      <w:r w:rsidRPr="00DF59EA">
        <w:t>gazelor,</w:t>
      </w:r>
      <w:r w:rsidR="005E2F6F">
        <w:t xml:space="preserve"> </w:t>
      </w:r>
      <w:r w:rsidRPr="00DF59EA">
        <w:t>(ii)</w:t>
      </w:r>
      <w:r w:rsidR="005E2F6F">
        <w:t xml:space="preserve"> </w:t>
      </w:r>
      <w:r w:rsidRPr="00DF59EA">
        <w:t>sprijin</w:t>
      </w:r>
      <w:r w:rsidR="005E2F6F">
        <w:t xml:space="preserve"> </w:t>
      </w:r>
      <w:r w:rsidRPr="00DF59EA">
        <w:t>pentru</w:t>
      </w:r>
      <w:r w:rsidR="005E2F6F">
        <w:t xml:space="preserve"> </w:t>
      </w:r>
      <w:r w:rsidRPr="00DF59EA">
        <w:t>umplerea</w:t>
      </w:r>
      <w:r w:rsidR="005E2F6F">
        <w:t xml:space="preserve"> </w:t>
      </w:r>
      <w:r w:rsidRPr="00DF59EA">
        <w:t>instalațiilor</w:t>
      </w:r>
      <w:r w:rsidR="005E2F6F">
        <w:t xml:space="preserve"> </w:t>
      </w:r>
      <w:r w:rsidRPr="00DF59EA">
        <w:t>de</w:t>
      </w:r>
      <w:r w:rsidR="005E2F6F">
        <w:t xml:space="preserve"> </w:t>
      </w:r>
      <w:r w:rsidRPr="00DF59EA">
        <w:t>înmagazinare</w:t>
      </w:r>
      <w:r w:rsidR="005E2F6F">
        <w:t xml:space="preserve"> </w:t>
      </w:r>
      <w:r w:rsidRPr="00DF59EA">
        <w:t>a</w:t>
      </w:r>
      <w:r w:rsidR="005E2F6F">
        <w:t xml:space="preserve"> </w:t>
      </w:r>
      <w:r w:rsidRPr="00DF59EA">
        <w:t>gazelor,</w:t>
      </w:r>
      <w:r w:rsidR="005E2F6F">
        <w:t xml:space="preserve"> </w:t>
      </w:r>
      <w:r w:rsidRPr="00DF59EA">
        <w:t>(iii)</w:t>
      </w:r>
      <w:r w:rsidR="005E2F6F">
        <w:t xml:space="preserve"> </w:t>
      </w:r>
      <w:r w:rsidRPr="00DF59EA">
        <w:t>sprijin</w:t>
      </w:r>
      <w:r w:rsidR="005E2F6F">
        <w:t xml:space="preserve"> </w:t>
      </w:r>
      <w:r w:rsidRPr="00DF59EA">
        <w:t>temporar</w:t>
      </w:r>
      <w:r w:rsidR="005E2F6F">
        <w:t xml:space="preserve"> </w:t>
      </w:r>
      <w:r w:rsidRPr="00DF59EA">
        <w:t>și</w:t>
      </w:r>
      <w:r w:rsidR="005E2F6F">
        <w:t xml:space="preserve"> </w:t>
      </w:r>
      <w:r w:rsidRPr="00DF59EA">
        <w:t>limitat</w:t>
      </w:r>
      <w:r w:rsidR="005E2F6F">
        <w:t xml:space="preserve"> </w:t>
      </w:r>
      <w:r w:rsidRPr="00DF59EA">
        <w:t>în</w:t>
      </w:r>
      <w:r w:rsidR="005E2F6F">
        <w:t xml:space="preserve"> </w:t>
      </w:r>
      <w:r w:rsidRPr="00DF59EA">
        <w:t>timp</w:t>
      </w:r>
      <w:r w:rsidR="005E2F6F">
        <w:t xml:space="preserve"> </w:t>
      </w:r>
      <w:r w:rsidRPr="00DF59EA">
        <w:t>pentru</w:t>
      </w:r>
      <w:r w:rsidR="005E2F6F">
        <w:t xml:space="preserve"> </w:t>
      </w:r>
      <w:r w:rsidRPr="00DF59EA">
        <w:t>trecerea</w:t>
      </w:r>
      <w:r w:rsidR="005E2F6F">
        <w:t xml:space="preserve"> </w:t>
      </w:r>
      <w:r w:rsidRPr="00DF59EA">
        <w:t>la</w:t>
      </w:r>
      <w:r w:rsidR="005E2F6F">
        <w:t xml:space="preserve"> </w:t>
      </w:r>
      <w:r w:rsidRPr="00DF59EA">
        <w:t>combustibili</w:t>
      </w:r>
      <w:r w:rsidR="005E2F6F">
        <w:t xml:space="preserve"> </w:t>
      </w:r>
      <w:r w:rsidRPr="00DF59EA">
        <w:t>fosili</w:t>
      </w:r>
      <w:r w:rsidR="005E2F6F">
        <w:t xml:space="preserve"> </w:t>
      </w:r>
      <w:r w:rsidRPr="00DF59EA">
        <w:t>mai</w:t>
      </w:r>
      <w:r w:rsidR="005E2F6F">
        <w:t xml:space="preserve"> </w:t>
      </w:r>
      <w:r w:rsidRPr="00DF59EA">
        <w:t>poluanți</w:t>
      </w:r>
      <w:r w:rsidR="005E2F6F">
        <w:t xml:space="preserve"> </w:t>
      </w:r>
      <w:r w:rsidRPr="00DF59EA">
        <w:t>cu</w:t>
      </w:r>
      <w:r w:rsidR="005E2F6F">
        <w:t xml:space="preserve"> </w:t>
      </w:r>
      <w:r w:rsidRPr="00DF59EA">
        <w:t>condiția</w:t>
      </w:r>
      <w:r w:rsidR="005E2F6F">
        <w:t xml:space="preserve"> </w:t>
      </w:r>
      <w:r w:rsidRPr="00DF59EA">
        <w:t>depunerii</w:t>
      </w:r>
      <w:r w:rsidR="005E2F6F">
        <w:t xml:space="preserve"> </w:t>
      </w:r>
      <w:r w:rsidRPr="00DF59EA">
        <w:t>unor</w:t>
      </w:r>
      <w:r w:rsidR="005E2F6F">
        <w:t xml:space="preserve"> </w:t>
      </w:r>
      <w:r w:rsidRPr="00DF59EA">
        <w:t>eforturi</w:t>
      </w:r>
      <w:r w:rsidR="005E2F6F">
        <w:t xml:space="preserve"> </w:t>
      </w:r>
      <w:r w:rsidRPr="00DF59EA">
        <w:t>în</w:t>
      </w:r>
      <w:r w:rsidR="005E2F6F">
        <w:t xml:space="preserve"> </w:t>
      </w:r>
      <w:r w:rsidRPr="00DF59EA">
        <w:t>sensul</w:t>
      </w:r>
      <w:r w:rsidR="005E2F6F">
        <w:t xml:space="preserve"> </w:t>
      </w:r>
      <w:r w:rsidRPr="00DF59EA">
        <w:t>eficienței</w:t>
      </w:r>
      <w:r w:rsidR="005E2F6F">
        <w:t xml:space="preserve"> </w:t>
      </w:r>
      <w:r w:rsidRPr="00DF59EA">
        <w:t>energetice</w:t>
      </w:r>
      <w:r w:rsidR="005E2F6F">
        <w:t xml:space="preserve"> </w:t>
      </w:r>
      <w:r w:rsidRPr="00DF59EA">
        <w:t>și</w:t>
      </w:r>
      <w:r w:rsidR="005E2F6F">
        <w:t xml:space="preserve"> </w:t>
      </w:r>
      <w:r w:rsidRPr="00DF59EA">
        <w:t>a</w:t>
      </w:r>
      <w:r w:rsidR="005E2F6F">
        <w:t xml:space="preserve"> </w:t>
      </w:r>
      <w:r w:rsidRPr="00DF59EA">
        <w:t>evitării</w:t>
      </w:r>
      <w:r w:rsidR="005E2F6F">
        <w:t xml:space="preserve"> </w:t>
      </w:r>
      <w:r w:rsidRPr="00DF59EA">
        <w:t>efectelor</w:t>
      </w:r>
      <w:r w:rsidR="005E2F6F">
        <w:t xml:space="preserve"> </w:t>
      </w:r>
      <w:r w:rsidRPr="00DF59EA">
        <w:t>de</w:t>
      </w:r>
      <w:r w:rsidR="005E2F6F">
        <w:t xml:space="preserve"> </w:t>
      </w:r>
      <w:r w:rsidRPr="00DF59EA">
        <w:t>blocare</w:t>
      </w:r>
      <w:r w:rsidR="005E2F6F">
        <w:t xml:space="preserve"> </w:t>
      </w:r>
      <w:r w:rsidRPr="00DF59EA">
        <w:t>într-o</w:t>
      </w:r>
      <w:r w:rsidR="005E2F6F">
        <w:t xml:space="preserve"> </w:t>
      </w:r>
      <w:r w:rsidRPr="00DF59EA">
        <w:t>situație</w:t>
      </w:r>
      <w:r w:rsidR="005E2F6F">
        <w:t xml:space="preserve"> </w:t>
      </w:r>
      <w:r w:rsidRPr="00DF59EA">
        <w:t>de</w:t>
      </w:r>
      <w:r w:rsidR="005E2F6F">
        <w:t xml:space="preserve"> </w:t>
      </w:r>
      <w:r w:rsidRPr="00DF59EA">
        <w:t>dependență</w:t>
      </w:r>
      <w:r w:rsidR="005E2F6F">
        <w:t xml:space="preserve"> </w:t>
      </w:r>
      <w:r w:rsidRPr="00DF59EA">
        <w:t>de</w:t>
      </w:r>
      <w:r w:rsidR="005E2F6F">
        <w:t xml:space="preserve"> </w:t>
      </w:r>
      <w:r w:rsidRPr="00DF59EA">
        <w:t>combustibilii</w:t>
      </w:r>
      <w:r w:rsidR="005E2F6F">
        <w:t xml:space="preserve"> </w:t>
      </w:r>
      <w:r w:rsidRPr="00DF59EA">
        <w:t>fosili,</w:t>
      </w:r>
      <w:r w:rsidR="005E2F6F">
        <w:t xml:space="preserve"> </w:t>
      </w:r>
      <w:r w:rsidRPr="00DF59EA">
        <w:t>(iv)</w:t>
      </w:r>
      <w:r w:rsidR="005E2F6F">
        <w:t xml:space="preserve"> </w:t>
      </w:r>
      <w:r w:rsidRPr="00DF59EA">
        <w:t>sprijin</w:t>
      </w:r>
      <w:r w:rsidR="005E2F6F">
        <w:t xml:space="preserve"> </w:t>
      </w:r>
      <w:r w:rsidRPr="00DF59EA">
        <w:t>pentru</w:t>
      </w:r>
      <w:r w:rsidR="005E2F6F">
        <w:t xml:space="preserve"> </w:t>
      </w:r>
      <w:r w:rsidRPr="00DF59EA">
        <w:t>furnizarea</w:t>
      </w:r>
      <w:r w:rsidR="005E2F6F">
        <w:t xml:space="preserve"> </w:t>
      </w:r>
      <w:r w:rsidRPr="00DF59EA">
        <w:t>de</w:t>
      </w:r>
      <w:r w:rsidR="005E2F6F">
        <w:t xml:space="preserve"> </w:t>
      </w:r>
      <w:r w:rsidRPr="00DF59EA">
        <w:t>servicii</w:t>
      </w:r>
      <w:r w:rsidR="005E2F6F">
        <w:t xml:space="preserve"> </w:t>
      </w:r>
      <w:r w:rsidRPr="00DF59EA">
        <w:t>de</w:t>
      </w:r>
      <w:r w:rsidR="005E2F6F">
        <w:t xml:space="preserve"> </w:t>
      </w:r>
      <w:r w:rsidRPr="00DF59EA">
        <w:t>asigurare</w:t>
      </w:r>
      <w:r w:rsidR="005E2F6F">
        <w:t xml:space="preserve"> </w:t>
      </w:r>
      <w:r w:rsidRPr="00DF59EA">
        <w:t>sau</w:t>
      </w:r>
      <w:r w:rsidR="005E2F6F">
        <w:t xml:space="preserve"> </w:t>
      </w:r>
      <w:r w:rsidRPr="00DF59EA">
        <w:t>reasigurare</w:t>
      </w:r>
      <w:r w:rsidR="005E2F6F">
        <w:t xml:space="preserve"> </w:t>
      </w:r>
      <w:r w:rsidRPr="00DF59EA">
        <w:t>întreprinderilor</w:t>
      </w:r>
      <w:r w:rsidR="005E2F6F">
        <w:t xml:space="preserve"> </w:t>
      </w:r>
      <w:r w:rsidRPr="00DF59EA">
        <w:t>care</w:t>
      </w:r>
      <w:r w:rsidR="005E2F6F">
        <w:t xml:space="preserve"> </w:t>
      </w:r>
      <w:r w:rsidRPr="00DF59EA">
        <w:t>transportă</w:t>
      </w:r>
      <w:r w:rsidR="005E2F6F">
        <w:t xml:space="preserve"> </w:t>
      </w:r>
      <w:r w:rsidRPr="00DF59EA">
        <w:t>bunuri</w:t>
      </w:r>
      <w:r w:rsidR="005E2F6F">
        <w:t xml:space="preserve"> </w:t>
      </w:r>
      <w:r w:rsidRPr="00DF59EA">
        <w:t>către</w:t>
      </w:r>
      <w:r w:rsidR="005E2F6F">
        <w:t xml:space="preserve"> </w:t>
      </w:r>
      <w:r w:rsidRPr="00DF59EA">
        <w:t>și</w:t>
      </w:r>
      <w:r w:rsidR="005E2F6F">
        <w:t xml:space="preserve"> </w:t>
      </w:r>
      <w:r w:rsidRPr="00DF59EA">
        <w:t>dinspre</w:t>
      </w:r>
      <w:r w:rsidR="005E2F6F">
        <w:t xml:space="preserve"> </w:t>
      </w:r>
      <w:r w:rsidRPr="00DF59EA">
        <w:t>Ucraina</w:t>
      </w:r>
      <w:r w:rsidR="005E2F6F">
        <w:t xml:space="preserve"> </w:t>
      </w:r>
      <w:r w:rsidRPr="00DF59EA">
        <w:t>și</w:t>
      </w:r>
      <w:r w:rsidR="005E2F6F">
        <w:t xml:space="preserve"> </w:t>
      </w:r>
      <w:r w:rsidRPr="00DF59EA">
        <w:t>(v)</w:t>
      </w:r>
      <w:r w:rsidR="005E2F6F">
        <w:t xml:space="preserve"> </w:t>
      </w:r>
      <w:r w:rsidRPr="00DF59EA">
        <w:t>sprijin</w:t>
      </w:r>
      <w:r w:rsidR="005E2F6F">
        <w:t xml:space="preserve"> </w:t>
      </w:r>
      <w:r w:rsidRPr="00DF59EA">
        <w:t>pentru</w:t>
      </w:r>
      <w:r w:rsidR="005E2F6F">
        <w:t xml:space="preserve"> </w:t>
      </w:r>
      <w:r w:rsidRPr="00DF59EA">
        <w:t>măsurile</w:t>
      </w:r>
      <w:r w:rsidR="005E2F6F">
        <w:t xml:space="preserve"> </w:t>
      </w:r>
      <w:r w:rsidRPr="00DF59EA">
        <w:t>de</w:t>
      </w:r>
      <w:r w:rsidR="005E2F6F">
        <w:t xml:space="preserve"> </w:t>
      </w:r>
      <w:r w:rsidRPr="00DF59EA">
        <w:t>recapitalizare</w:t>
      </w:r>
      <w:r w:rsidR="005E2F6F">
        <w:t xml:space="preserve"> </w:t>
      </w:r>
      <w:r w:rsidRPr="00DF59EA">
        <w:t>acolo</w:t>
      </w:r>
      <w:r w:rsidR="005E2F6F">
        <w:t xml:space="preserve"> </w:t>
      </w:r>
      <w:r w:rsidRPr="00DF59EA">
        <w:t>unde</w:t>
      </w:r>
      <w:r w:rsidR="005E2F6F">
        <w:t xml:space="preserve"> </w:t>
      </w:r>
      <w:r w:rsidRPr="00DF59EA">
        <w:t>sprijinul</w:t>
      </w:r>
      <w:r w:rsidR="005E2F6F">
        <w:t xml:space="preserve"> </w:t>
      </w:r>
      <w:r w:rsidRPr="00DF59EA">
        <w:t>pentru</w:t>
      </w:r>
      <w:r w:rsidR="005E2F6F">
        <w:t xml:space="preserve"> </w:t>
      </w:r>
      <w:r w:rsidRPr="00DF59EA">
        <w:t>solvabilitate</w:t>
      </w:r>
      <w:r w:rsidR="005E2F6F">
        <w:t xml:space="preserve"> </w:t>
      </w:r>
      <w:r w:rsidRPr="00DF59EA">
        <w:t>este</w:t>
      </w:r>
      <w:r w:rsidR="005E2F6F">
        <w:t xml:space="preserve"> </w:t>
      </w:r>
      <w:r w:rsidRPr="00DF59EA">
        <w:t>necesar,</w:t>
      </w:r>
      <w:r w:rsidR="005E2F6F">
        <w:t xml:space="preserve"> </w:t>
      </w:r>
      <w:r w:rsidRPr="00DF59EA">
        <w:t>potrivit</w:t>
      </w:r>
      <w:r w:rsidR="005E2F6F">
        <w:t xml:space="preserve"> </w:t>
      </w:r>
      <w:r w:rsidRPr="00DF59EA">
        <w:t>și</w:t>
      </w:r>
      <w:r w:rsidR="005E2F6F">
        <w:t xml:space="preserve"> </w:t>
      </w:r>
      <w:r w:rsidRPr="00DF59EA">
        <w:t>proporționat.</w:t>
      </w:r>
    </w:p>
    <w:p w14:paraId="5861791F" w14:textId="38080ECE" w:rsidR="00DF59EA" w:rsidRPr="00DF59EA" w:rsidRDefault="00DF59EA" w:rsidP="00DF59EA">
      <w:pPr>
        <w:jc w:val="both"/>
      </w:pPr>
      <w:r w:rsidRPr="00DF59EA">
        <w:t>Entitățile</w:t>
      </w:r>
      <w:r w:rsidR="005E2F6F">
        <w:t xml:space="preserve"> </w:t>
      </w:r>
      <w:r w:rsidRPr="00DF59EA">
        <w:t>controlate</w:t>
      </w:r>
      <w:r w:rsidR="005E2F6F">
        <w:t xml:space="preserve"> </w:t>
      </w:r>
      <w:r w:rsidRPr="00DF59EA">
        <w:t>de</w:t>
      </w:r>
      <w:r w:rsidR="005E2F6F">
        <w:t xml:space="preserve"> </w:t>
      </w:r>
      <w:r w:rsidRPr="00DF59EA">
        <w:t>Rusia</w:t>
      </w:r>
      <w:r w:rsidR="005E2F6F">
        <w:t xml:space="preserve"> </w:t>
      </w:r>
      <w:r w:rsidRPr="00DF59EA">
        <w:t>cărora</w:t>
      </w:r>
      <w:r w:rsidR="005E2F6F">
        <w:t xml:space="preserve"> </w:t>
      </w:r>
      <w:r w:rsidRPr="00DF59EA">
        <w:t>li</w:t>
      </w:r>
      <w:r w:rsidR="005E2F6F">
        <w:t xml:space="preserve"> </w:t>
      </w:r>
      <w:r w:rsidRPr="00DF59EA">
        <w:t>s-au</w:t>
      </w:r>
      <w:r w:rsidR="005E2F6F">
        <w:t xml:space="preserve"> </w:t>
      </w:r>
      <w:r w:rsidRPr="00DF59EA">
        <w:t>aplicat</w:t>
      </w:r>
      <w:r w:rsidR="005E2F6F">
        <w:t xml:space="preserve"> </w:t>
      </w:r>
      <w:r w:rsidRPr="00DF59EA">
        <w:t>sancțiuni</w:t>
      </w:r>
      <w:r w:rsidR="005E2F6F">
        <w:t xml:space="preserve"> </w:t>
      </w:r>
      <w:r w:rsidRPr="00DF59EA">
        <w:t>vor</w:t>
      </w:r>
      <w:r w:rsidR="005E2F6F">
        <w:t xml:space="preserve"> </w:t>
      </w:r>
      <w:r w:rsidRPr="00DF59EA">
        <w:t>fi</w:t>
      </w:r>
      <w:r w:rsidR="005E2F6F">
        <w:t xml:space="preserve"> </w:t>
      </w:r>
      <w:r w:rsidRPr="00DF59EA">
        <w:t>excluse</w:t>
      </w:r>
      <w:r w:rsidR="005E2F6F">
        <w:t xml:space="preserve"> </w:t>
      </w:r>
      <w:r w:rsidRPr="00DF59EA">
        <w:t>din</w:t>
      </w:r>
      <w:r w:rsidR="005E2F6F">
        <w:t xml:space="preserve"> </w:t>
      </w:r>
      <w:r w:rsidRPr="00DF59EA">
        <w:t>domeniul</w:t>
      </w:r>
      <w:r w:rsidR="005E2F6F">
        <w:t xml:space="preserve"> </w:t>
      </w:r>
      <w:r w:rsidRPr="00DF59EA">
        <w:t>de</w:t>
      </w:r>
      <w:r w:rsidR="005E2F6F">
        <w:t xml:space="preserve"> </w:t>
      </w:r>
      <w:r w:rsidRPr="00DF59EA">
        <w:t>aplicare</w:t>
      </w:r>
      <w:r w:rsidR="005E2F6F">
        <w:t xml:space="preserve"> </w:t>
      </w:r>
      <w:r w:rsidRPr="00DF59EA">
        <w:t>al</w:t>
      </w:r>
      <w:r w:rsidR="005E2F6F">
        <w:t xml:space="preserve"> </w:t>
      </w:r>
      <w:r w:rsidRPr="00DF59EA">
        <w:t>acestor</w:t>
      </w:r>
      <w:r w:rsidR="005E2F6F">
        <w:t xml:space="preserve"> </w:t>
      </w:r>
      <w:r w:rsidRPr="00DF59EA">
        <w:t>măsuri.</w:t>
      </w:r>
    </w:p>
    <w:p w14:paraId="2E707FF1" w14:textId="53635922" w:rsidR="00DF59EA" w:rsidRPr="00DF59EA" w:rsidRDefault="00DF59EA" w:rsidP="00DF59EA">
      <w:pPr>
        <w:jc w:val="both"/>
      </w:pP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include</w:t>
      </w:r>
      <w:r w:rsidR="005E2F6F">
        <w:t xml:space="preserve"> </w:t>
      </w:r>
      <w:r w:rsidRPr="00DF59EA">
        <w:t>o</w:t>
      </w:r>
      <w:r w:rsidR="005E2F6F">
        <w:t xml:space="preserve"> </w:t>
      </w:r>
      <w:r w:rsidRPr="00DF59EA">
        <w:t>serie</w:t>
      </w:r>
      <w:r w:rsidR="005E2F6F">
        <w:t xml:space="preserve"> </w:t>
      </w:r>
      <w:r w:rsidRPr="00DF59EA">
        <w:t>de</w:t>
      </w:r>
      <w:r w:rsidR="005E2F6F">
        <w:t xml:space="preserve"> </w:t>
      </w:r>
      <w:r w:rsidRPr="00DF59EA">
        <w:t>garanții:</w:t>
      </w:r>
    </w:p>
    <w:p w14:paraId="2CE906AF" w14:textId="6871E732" w:rsidR="00DF59EA" w:rsidRPr="00DF59EA" w:rsidRDefault="00DF59EA" w:rsidP="00DF59EA">
      <w:pPr>
        <w:numPr>
          <w:ilvl w:val="0"/>
          <w:numId w:val="18"/>
        </w:numPr>
        <w:jc w:val="both"/>
      </w:pPr>
      <w:r w:rsidRPr="00DF59EA">
        <w:rPr>
          <w:b/>
          <w:bCs/>
        </w:rPr>
        <w:t>o</w:t>
      </w:r>
      <w:r w:rsidR="005E2F6F">
        <w:rPr>
          <w:b/>
          <w:bCs/>
        </w:rPr>
        <w:t xml:space="preserve"> </w:t>
      </w:r>
      <w:r w:rsidRPr="00DF59EA">
        <w:rPr>
          <w:b/>
          <w:bCs/>
        </w:rPr>
        <w:t>metodologie</w:t>
      </w:r>
      <w:r w:rsidR="005E2F6F">
        <w:rPr>
          <w:b/>
          <w:bCs/>
        </w:rPr>
        <w:t xml:space="preserve"> </w:t>
      </w:r>
      <w:r w:rsidRPr="00DF59EA">
        <w:rPr>
          <w:b/>
          <w:bCs/>
        </w:rPr>
        <w:t>proporțională</w:t>
      </w:r>
      <w:r w:rsidRPr="00DF59EA">
        <w:t>,</w:t>
      </w:r>
      <w:r w:rsidR="005E2F6F">
        <w:t xml:space="preserve"> </w:t>
      </w:r>
      <w:r w:rsidRPr="00DF59EA">
        <w:t>conform</w:t>
      </w:r>
      <w:r w:rsidR="005E2F6F">
        <w:t xml:space="preserve"> </w:t>
      </w:r>
      <w:r w:rsidRPr="00DF59EA">
        <w:t>căreia</w:t>
      </w:r>
      <w:r w:rsidR="005E2F6F">
        <w:t xml:space="preserve"> </w:t>
      </w:r>
      <w:r w:rsidRPr="00DF59EA">
        <w:t>ar</w:t>
      </w:r>
      <w:r w:rsidR="005E2F6F">
        <w:t xml:space="preserve"> </w:t>
      </w:r>
      <w:r w:rsidRPr="00DF59EA">
        <w:t>trebui</w:t>
      </w:r>
      <w:r w:rsidR="005E2F6F">
        <w:t xml:space="preserve"> </w:t>
      </w:r>
      <w:r w:rsidRPr="00DF59EA">
        <w:t>să</w:t>
      </w:r>
      <w:r w:rsidR="005E2F6F">
        <w:t xml:space="preserve"> </w:t>
      </w:r>
      <w:r w:rsidRPr="00DF59EA">
        <w:t>existe</w:t>
      </w:r>
      <w:r w:rsidR="005E2F6F">
        <w:t xml:space="preserve"> </w:t>
      </w:r>
      <w:r w:rsidRPr="00DF59EA">
        <w:t>o</w:t>
      </w:r>
      <w:r w:rsidR="005E2F6F">
        <w:t xml:space="preserve"> </w:t>
      </w:r>
      <w:r w:rsidRPr="00DF59EA">
        <w:t>corelație</w:t>
      </w:r>
      <w:r w:rsidR="005E2F6F">
        <w:t xml:space="preserve"> </w:t>
      </w:r>
      <w:r w:rsidRPr="00DF59EA">
        <w:t>între</w:t>
      </w:r>
      <w:r w:rsidR="005E2F6F">
        <w:t xml:space="preserve"> </w:t>
      </w:r>
      <w:r w:rsidRPr="00DF59EA">
        <w:t>cuantumul</w:t>
      </w:r>
      <w:r w:rsidR="005E2F6F">
        <w:t xml:space="preserve"> </w:t>
      </w:r>
      <w:r w:rsidRPr="00DF59EA">
        <w:t>ajutorului</w:t>
      </w:r>
      <w:r w:rsidR="005E2F6F">
        <w:t xml:space="preserve"> </w:t>
      </w:r>
      <w:r w:rsidRPr="00DF59EA">
        <w:t>care</w:t>
      </w:r>
      <w:r w:rsidR="005E2F6F">
        <w:t xml:space="preserve"> </w:t>
      </w:r>
      <w:r w:rsidRPr="00DF59EA">
        <w:t>poate</w:t>
      </w:r>
      <w:r w:rsidR="005E2F6F">
        <w:t xml:space="preserve"> </w:t>
      </w:r>
      <w:r w:rsidRPr="00DF59EA">
        <w:t>fi</w:t>
      </w:r>
      <w:r w:rsidR="005E2F6F">
        <w:t xml:space="preserve"> </w:t>
      </w:r>
      <w:r w:rsidRPr="00DF59EA">
        <w:t>acordat</w:t>
      </w:r>
      <w:r w:rsidR="005E2F6F">
        <w:t xml:space="preserve"> </w:t>
      </w:r>
      <w:r w:rsidRPr="00DF59EA">
        <w:t>întreprinderilor</w:t>
      </w:r>
      <w:r w:rsidR="005E2F6F">
        <w:t xml:space="preserve"> </w:t>
      </w:r>
      <w:r w:rsidRPr="00DF59EA">
        <w:t>și</w:t>
      </w:r>
      <w:r w:rsidR="005E2F6F">
        <w:t xml:space="preserve"> </w:t>
      </w:r>
      <w:r w:rsidRPr="00DF59EA">
        <w:t>amploarea</w:t>
      </w:r>
      <w:r w:rsidR="005E2F6F">
        <w:t xml:space="preserve"> </w:t>
      </w:r>
      <w:r w:rsidRPr="00DF59EA">
        <w:t>activității</w:t>
      </w:r>
      <w:r w:rsidR="005E2F6F">
        <w:t xml:space="preserve"> </w:t>
      </w:r>
      <w:r w:rsidRPr="00DF59EA">
        <w:t>lor</w:t>
      </w:r>
      <w:r w:rsidR="005E2F6F">
        <w:t xml:space="preserve"> </w:t>
      </w:r>
      <w:r w:rsidRPr="00DF59EA">
        <w:t>economice,</w:t>
      </w:r>
      <w:r w:rsidR="005E2F6F">
        <w:t xml:space="preserve"> </w:t>
      </w:r>
      <w:r w:rsidRPr="00DF59EA">
        <w:t>pe</w:t>
      </w:r>
      <w:r w:rsidR="005E2F6F">
        <w:t xml:space="preserve"> </w:t>
      </w:r>
      <w:r w:rsidRPr="00DF59EA">
        <w:t>de</w:t>
      </w:r>
      <w:r w:rsidR="005E2F6F">
        <w:t xml:space="preserve"> </w:t>
      </w:r>
      <w:r w:rsidRPr="00DF59EA">
        <w:t>o</w:t>
      </w:r>
      <w:r w:rsidR="005E2F6F">
        <w:t xml:space="preserve"> </w:t>
      </w:r>
      <w:r w:rsidRPr="00DF59EA">
        <w:t>parte,</w:t>
      </w:r>
      <w:r w:rsidR="005E2F6F">
        <w:t xml:space="preserve"> </w:t>
      </w:r>
      <w:r w:rsidRPr="00DF59EA">
        <w:t>și</w:t>
      </w:r>
      <w:r w:rsidR="005E2F6F">
        <w:t xml:space="preserve"> </w:t>
      </w:r>
      <w:r w:rsidRPr="00DF59EA">
        <w:t>gradul</w:t>
      </w:r>
      <w:r w:rsidR="005E2F6F">
        <w:t xml:space="preserve"> </w:t>
      </w:r>
      <w:r w:rsidRPr="00DF59EA">
        <w:t>lor</w:t>
      </w:r>
      <w:r w:rsidR="005E2F6F">
        <w:t xml:space="preserve"> </w:t>
      </w:r>
      <w:r w:rsidRPr="00DF59EA">
        <w:t>de</w:t>
      </w:r>
      <w:r w:rsidR="005E2F6F">
        <w:t xml:space="preserve"> </w:t>
      </w:r>
      <w:r w:rsidRPr="00DF59EA">
        <w:t>expunere</w:t>
      </w:r>
      <w:r w:rsidR="005E2F6F">
        <w:t xml:space="preserve"> </w:t>
      </w:r>
      <w:r w:rsidRPr="00DF59EA">
        <w:t>la</w:t>
      </w:r>
      <w:r w:rsidR="005E2F6F">
        <w:t xml:space="preserve"> </w:t>
      </w:r>
      <w:r w:rsidRPr="00DF59EA">
        <w:t>efectele</w:t>
      </w:r>
      <w:r w:rsidR="005E2F6F">
        <w:t xml:space="preserve"> </w:t>
      </w:r>
      <w:r w:rsidRPr="00DF59EA">
        <w:t>economice</w:t>
      </w:r>
      <w:r w:rsidR="005E2F6F">
        <w:t xml:space="preserve"> </w:t>
      </w:r>
      <w:r w:rsidRPr="00DF59EA">
        <w:t>ale</w:t>
      </w:r>
      <w:r w:rsidR="005E2F6F">
        <w:t xml:space="preserve"> </w:t>
      </w:r>
      <w:r w:rsidRPr="00DF59EA">
        <w:t>crizei,</w:t>
      </w:r>
      <w:r w:rsidR="005E2F6F">
        <w:t xml:space="preserve"> </w:t>
      </w:r>
      <w:r w:rsidRPr="00DF59EA">
        <w:t>pe</w:t>
      </w:r>
      <w:r w:rsidR="005E2F6F">
        <w:t xml:space="preserve"> </w:t>
      </w:r>
      <w:r w:rsidRPr="00DF59EA">
        <w:t>de</w:t>
      </w:r>
      <w:r w:rsidR="005E2F6F">
        <w:t xml:space="preserve"> </w:t>
      </w:r>
      <w:r w:rsidRPr="00DF59EA">
        <w:t>altă</w:t>
      </w:r>
      <w:r w:rsidR="005E2F6F">
        <w:t xml:space="preserve"> </w:t>
      </w:r>
      <w:r w:rsidRPr="00DF59EA">
        <w:t>parte;</w:t>
      </w:r>
    </w:p>
    <w:p w14:paraId="02B24204" w14:textId="759110AA" w:rsidR="00DF59EA" w:rsidRPr="00DF59EA" w:rsidRDefault="00DF59EA" w:rsidP="00DF59EA">
      <w:pPr>
        <w:numPr>
          <w:ilvl w:val="0"/>
          <w:numId w:val="18"/>
        </w:numPr>
        <w:jc w:val="both"/>
      </w:pPr>
      <w:r w:rsidRPr="00DF59EA">
        <w:rPr>
          <w:b/>
          <w:bCs/>
        </w:rPr>
        <w:t>condiții</w:t>
      </w:r>
      <w:r w:rsidR="005E2F6F">
        <w:rPr>
          <w:b/>
          <w:bCs/>
        </w:rPr>
        <w:t xml:space="preserve"> </w:t>
      </w:r>
      <w:r w:rsidRPr="00DF59EA">
        <w:rPr>
          <w:b/>
          <w:bCs/>
        </w:rPr>
        <w:t>de</w:t>
      </w:r>
      <w:r w:rsidR="005E2F6F">
        <w:rPr>
          <w:b/>
          <w:bCs/>
        </w:rPr>
        <w:t xml:space="preserve"> </w:t>
      </w:r>
      <w:r w:rsidRPr="00DF59EA">
        <w:rPr>
          <w:b/>
          <w:bCs/>
        </w:rPr>
        <w:t>eligibilitate</w:t>
      </w:r>
      <w:r w:rsidRPr="00DF59EA">
        <w:t>,</w:t>
      </w:r>
      <w:r w:rsidR="005E2F6F">
        <w:t xml:space="preserve"> </w:t>
      </w:r>
      <w:r w:rsidRPr="00DF59EA">
        <w:t>de</w:t>
      </w:r>
      <w:r w:rsidR="005E2F6F">
        <w:t xml:space="preserve"> </w:t>
      </w:r>
      <w:r w:rsidRPr="00DF59EA">
        <w:t>exemplu</w:t>
      </w:r>
      <w:r w:rsidR="005E2F6F">
        <w:t xml:space="preserve"> </w:t>
      </w:r>
      <w:r w:rsidRPr="00DF59EA">
        <w:t>definirea</w:t>
      </w:r>
      <w:r w:rsidR="005E2F6F">
        <w:t xml:space="preserve"> </w:t>
      </w:r>
      <w:r w:rsidRPr="00DF59EA">
        <w:t>marilor</w:t>
      </w:r>
      <w:r w:rsidR="005E2F6F">
        <w:t xml:space="preserve"> </w:t>
      </w:r>
      <w:r w:rsidRPr="00DF59EA">
        <w:t>consumatori</w:t>
      </w:r>
      <w:r w:rsidR="005E2F6F">
        <w:t xml:space="preserve"> </w:t>
      </w:r>
      <w:r w:rsidRPr="00DF59EA">
        <w:t>de</w:t>
      </w:r>
      <w:r w:rsidR="005E2F6F">
        <w:t xml:space="preserve"> </w:t>
      </w:r>
      <w:r w:rsidRPr="00DF59EA">
        <w:t>energie</w:t>
      </w:r>
      <w:r w:rsidR="005E2F6F">
        <w:t xml:space="preserve"> </w:t>
      </w:r>
      <w:r w:rsidRPr="00DF59EA">
        <w:t>drept</w:t>
      </w:r>
      <w:r w:rsidR="005E2F6F">
        <w:t xml:space="preserve"> </w:t>
      </w:r>
      <w:r w:rsidRPr="00DF59EA">
        <w:t>întreprinderi</w:t>
      </w:r>
      <w:r w:rsidR="005E2F6F">
        <w:t xml:space="preserve"> </w:t>
      </w:r>
      <w:r w:rsidRPr="00DF59EA">
        <w:t>pentru</w:t>
      </w:r>
      <w:r w:rsidR="005E2F6F">
        <w:t xml:space="preserve"> </w:t>
      </w:r>
      <w:r w:rsidRPr="00DF59EA">
        <w:t>care</w:t>
      </w:r>
      <w:r w:rsidR="005E2F6F">
        <w:t xml:space="preserve"> </w:t>
      </w:r>
      <w:r w:rsidRPr="00DF59EA">
        <w:t>achiziționarea</w:t>
      </w:r>
      <w:r w:rsidR="005E2F6F">
        <w:t xml:space="preserve"> </w:t>
      </w:r>
      <w:r w:rsidRPr="00DF59EA">
        <w:t>de</w:t>
      </w:r>
      <w:r w:rsidR="005E2F6F">
        <w:t xml:space="preserve"> </w:t>
      </w:r>
      <w:r w:rsidRPr="00DF59EA">
        <w:t>produse</w:t>
      </w:r>
      <w:r w:rsidR="005E2F6F">
        <w:t xml:space="preserve"> </w:t>
      </w:r>
      <w:r w:rsidRPr="00DF59EA">
        <w:t>energetice</w:t>
      </w:r>
      <w:r w:rsidR="005E2F6F">
        <w:t xml:space="preserve"> </w:t>
      </w:r>
      <w:r w:rsidRPr="00DF59EA">
        <w:t>reprezintă</w:t>
      </w:r>
      <w:r w:rsidR="005E2F6F">
        <w:t xml:space="preserve"> </w:t>
      </w:r>
      <w:r w:rsidRPr="00DF59EA">
        <w:t>(i)</w:t>
      </w:r>
      <w:r w:rsidR="005E2F6F">
        <w:t xml:space="preserve"> </w:t>
      </w:r>
      <w:r w:rsidRPr="00DF59EA">
        <w:t>cel</w:t>
      </w:r>
      <w:r w:rsidR="005E2F6F">
        <w:t xml:space="preserve"> </w:t>
      </w:r>
      <w:r w:rsidRPr="00DF59EA">
        <w:t>puțin</w:t>
      </w:r>
      <w:r w:rsidR="005E2F6F">
        <w:t xml:space="preserve"> </w:t>
      </w:r>
      <w:r w:rsidRPr="00DF59EA">
        <w:t>3</w:t>
      </w:r>
      <w:r w:rsidR="005E2F6F">
        <w:t xml:space="preserve"> </w:t>
      </w:r>
      <w:r w:rsidRPr="00DF59EA">
        <w:t>%</w:t>
      </w:r>
      <w:r w:rsidR="005E2F6F">
        <w:t xml:space="preserve"> </w:t>
      </w:r>
      <w:r w:rsidRPr="00DF59EA">
        <w:t>din</w:t>
      </w:r>
      <w:r w:rsidR="005E2F6F">
        <w:t xml:space="preserve"> </w:t>
      </w:r>
      <w:r w:rsidRPr="00DF59EA">
        <w:t>valoarea</w:t>
      </w:r>
      <w:r w:rsidR="005E2F6F">
        <w:t xml:space="preserve"> </w:t>
      </w:r>
      <w:r w:rsidRPr="00DF59EA">
        <w:t>lor</w:t>
      </w:r>
      <w:r w:rsidR="005E2F6F">
        <w:t xml:space="preserve"> </w:t>
      </w:r>
      <w:r w:rsidRPr="00DF59EA">
        <w:t>de</w:t>
      </w:r>
      <w:r w:rsidR="005E2F6F">
        <w:t xml:space="preserve"> </w:t>
      </w:r>
      <w:r w:rsidRPr="00DF59EA">
        <w:t>producție</w:t>
      </w:r>
      <w:r w:rsidR="005E2F6F">
        <w:t xml:space="preserve"> </w:t>
      </w:r>
      <w:r w:rsidRPr="00DF59EA">
        <w:t>sau</w:t>
      </w:r>
      <w:r w:rsidR="005E2F6F">
        <w:t xml:space="preserve"> </w:t>
      </w:r>
      <w:r w:rsidRPr="00DF59EA">
        <w:t>din</w:t>
      </w:r>
      <w:r w:rsidR="005E2F6F">
        <w:t xml:space="preserve"> </w:t>
      </w:r>
      <w:r w:rsidRPr="00DF59EA">
        <w:t>cifra</w:t>
      </w:r>
      <w:r w:rsidR="005E2F6F">
        <w:t xml:space="preserve"> </w:t>
      </w:r>
      <w:r w:rsidRPr="00DF59EA">
        <w:t>lor</w:t>
      </w:r>
      <w:r w:rsidR="005E2F6F">
        <w:t xml:space="preserve"> </w:t>
      </w:r>
      <w:r w:rsidRPr="00DF59EA">
        <w:t>de</w:t>
      </w:r>
      <w:r w:rsidR="005E2F6F">
        <w:t xml:space="preserve"> </w:t>
      </w:r>
      <w:r w:rsidRPr="00DF59EA">
        <w:t>afaceri</w:t>
      </w:r>
      <w:r w:rsidR="005E2F6F">
        <w:t xml:space="preserve"> </w:t>
      </w:r>
      <w:r w:rsidRPr="00DF59EA">
        <w:t>din</w:t>
      </w:r>
      <w:r w:rsidR="005E2F6F">
        <w:t xml:space="preserve"> </w:t>
      </w:r>
      <w:r w:rsidRPr="00DF59EA">
        <w:t>2021</w:t>
      </w:r>
      <w:r w:rsidR="005E2F6F">
        <w:t xml:space="preserve"> </w:t>
      </w:r>
      <w:r w:rsidRPr="00DF59EA">
        <w:t>sau</w:t>
      </w:r>
      <w:r w:rsidR="005E2F6F">
        <w:t xml:space="preserve"> </w:t>
      </w:r>
      <w:r w:rsidRPr="00DF59EA">
        <w:t>(ii)</w:t>
      </w:r>
      <w:r w:rsidR="005E2F6F">
        <w:t xml:space="preserve"> </w:t>
      </w:r>
      <w:r w:rsidRPr="00DF59EA">
        <w:t>cel</w:t>
      </w:r>
      <w:r w:rsidR="005E2F6F">
        <w:t xml:space="preserve"> </w:t>
      </w:r>
      <w:r w:rsidRPr="00DF59EA">
        <w:t>puțin</w:t>
      </w:r>
      <w:r w:rsidR="005E2F6F">
        <w:t xml:space="preserve"> </w:t>
      </w:r>
      <w:r w:rsidRPr="00DF59EA">
        <w:t>6</w:t>
      </w:r>
      <w:r w:rsidR="005E2F6F">
        <w:t xml:space="preserve"> </w:t>
      </w:r>
      <w:r w:rsidRPr="00DF59EA">
        <w:t>%</w:t>
      </w:r>
      <w:r w:rsidR="005E2F6F">
        <w:t xml:space="preserve"> </w:t>
      </w:r>
      <w:r w:rsidRPr="00DF59EA">
        <w:t>din</w:t>
      </w:r>
      <w:r w:rsidR="005E2F6F">
        <w:t xml:space="preserve"> </w:t>
      </w:r>
      <w:r w:rsidRPr="00DF59EA">
        <w:t>valoarea</w:t>
      </w:r>
      <w:r w:rsidR="005E2F6F">
        <w:t xml:space="preserve"> </w:t>
      </w:r>
      <w:r w:rsidRPr="00DF59EA">
        <w:t>lor</w:t>
      </w:r>
      <w:r w:rsidR="005E2F6F">
        <w:t xml:space="preserve"> </w:t>
      </w:r>
      <w:r w:rsidRPr="00DF59EA">
        <w:t>de</w:t>
      </w:r>
      <w:r w:rsidR="005E2F6F">
        <w:t xml:space="preserve"> </w:t>
      </w:r>
      <w:r w:rsidRPr="00DF59EA">
        <w:t>producție</w:t>
      </w:r>
      <w:r w:rsidR="005E2F6F">
        <w:t xml:space="preserve"> </w:t>
      </w:r>
      <w:r w:rsidRPr="00DF59EA">
        <w:t>sau</w:t>
      </w:r>
      <w:r w:rsidR="005E2F6F">
        <w:t xml:space="preserve"> </w:t>
      </w:r>
      <w:r w:rsidRPr="00DF59EA">
        <w:t>din</w:t>
      </w:r>
      <w:r w:rsidR="005E2F6F">
        <w:t xml:space="preserve"> </w:t>
      </w:r>
      <w:r w:rsidRPr="00DF59EA">
        <w:t>cifra</w:t>
      </w:r>
      <w:r w:rsidR="005E2F6F">
        <w:t xml:space="preserve"> </w:t>
      </w:r>
      <w:r w:rsidRPr="00DF59EA">
        <w:t>lor</w:t>
      </w:r>
      <w:r w:rsidR="005E2F6F">
        <w:t xml:space="preserve"> </w:t>
      </w:r>
      <w:r w:rsidRPr="00DF59EA">
        <w:t>de</w:t>
      </w:r>
      <w:r w:rsidR="005E2F6F">
        <w:t xml:space="preserve"> </w:t>
      </w:r>
      <w:r w:rsidRPr="00DF59EA">
        <w:t>afaceri</w:t>
      </w:r>
      <w:r w:rsidR="005E2F6F">
        <w:t xml:space="preserve"> </w:t>
      </w:r>
      <w:r w:rsidRPr="00DF59EA">
        <w:t>din</w:t>
      </w:r>
      <w:r w:rsidR="005E2F6F">
        <w:t xml:space="preserve"> </w:t>
      </w:r>
      <w:r w:rsidRPr="00DF59EA">
        <w:t>primul</w:t>
      </w:r>
      <w:r w:rsidR="005E2F6F">
        <w:t xml:space="preserve"> </w:t>
      </w:r>
      <w:r w:rsidRPr="00DF59EA">
        <w:t>semestru</w:t>
      </w:r>
      <w:r w:rsidR="005E2F6F">
        <w:t xml:space="preserve"> </w:t>
      </w:r>
      <w:r w:rsidRPr="00DF59EA">
        <w:t>al</w:t>
      </w:r>
      <w:r w:rsidR="005E2F6F">
        <w:t xml:space="preserve"> </w:t>
      </w:r>
      <w:r w:rsidRPr="00DF59EA">
        <w:t>anului</w:t>
      </w:r>
      <w:r w:rsidR="005E2F6F">
        <w:t xml:space="preserve"> </w:t>
      </w:r>
      <w:r w:rsidRPr="00DF59EA">
        <w:t>2022</w:t>
      </w:r>
      <w:r w:rsidR="005E2F6F">
        <w:t xml:space="preserve"> </w:t>
      </w:r>
      <w:r w:rsidRPr="00DF59EA">
        <w:t>și</w:t>
      </w:r>
    </w:p>
    <w:p w14:paraId="0B9B5026" w14:textId="543C59FF" w:rsidR="00DF59EA" w:rsidRPr="00DF59EA" w:rsidRDefault="00DF59EA" w:rsidP="00DF59EA">
      <w:pPr>
        <w:numPr>
          <w:ilvl w:val="0"/>
          <w:numId w:val="18"/>
        </w:numPr>
        <w:jc w:val="both"/>
      </w:pPr>
      <w:r w:rsidRPr="00DF59EA">
        <w:rPr>
          <w:b/>
          <w:bCs/>
        </w:rPr>
        <w:t>cerințe</w:t>
      </w:r>
      <w:r w:rsidR="005E2F6F">
        <w:rPr>
          <w:b/>
          <w:bCs/>
        </w:rPr>
        <w:t xml:space="preserve"> </w:t>
      </w:r>
      <w:r w:rsidRPr="00DF59EA">
        <w:rPr>
          <w:b/>
          <w:bCs/>
        </w:rPr>
        <w:t>în</w:t>
      </w:r>
      <w:r w:rsidR="005E2F6F">
        <w:rPr>
          <w:b/>
          <w:bCs/>
        </w:rPr>
        <w:t xml:space="preserve"> </w:t>
      </w:r>
      <w:r w:rsidRPr="00DF59EA">
        <w:rPr>
          <w:b/>
          <w:bCs/>
        </w:rPr>
        <w:t>materie</w:t>
      </w:r>
      <w:r w:rsidR="005E2F6F">
        <w:rPr>
          <w:b/>
          <w:bCs/>
        </w:rPr>
        <w:t xml:space="preserve"> </w:t>
      </w:r>
      <w:r w:rsidRPr="00DF59EA">
        <w:rPr>
          <w:b/>
          <w:bCs/>
        </w:rPr>
        <w:t>de</w:t>
      </w:r>
      <w:r w:rsidR="005E2F6F">
        <w:rPr>
          <w:b/>
          <w:bCs/>
        </w:rPr>
        <w:t xml:space="preserve"> </w:t>
      </w:r>
      <w:r w:rsidRPr="00DF59EA">
        <w:rPr>
          <w:b/>
          <w:bCs/>
        </w:rPr>
        <w:t>durabilitate</w:t>
      </w:r>
      <w:r w:rsidRPr="00DF59EA">
        <w:t>.</w:t>
      </w:r>
      <w:r w:rsidR="005E2F6F">
        <w:t xml:space="preserve"> </w:t>
      </w:r>
      <w:r w:rsidRPr="00DF59EA">
        <w:t>Statele</w:t>
      </w:r>
      <w:r w:rsidR="005E2F6F">
        <w:t xml:space="preserve"> </w:t>
      </w:r>
      <w:r w:rsidRPr="00DF59EA">
        <w:t>membre</w:t>
      </w:r>
      <w:r w:rsidR="005E2F6F">
        <w:t xml:space="preserve"> </w:t>
      </w:r>
      <w:r w:rsidRPr="00DF59EA">
        <w:t>sunt</w:t>
      </w:r>
      <w:r w:rsidR="005E2F6F">
        <w:t xml:space="preserve"> </w:t>
      </w:r>
      <w:r w:rsidRPr="00DF59EA">
        <w:t>invitate</w:t>
      </w:r>
      <w:r w:rsidR="005E2F6F">
        <w:t xml:space="preserve"> </w:t>
      </w:r>
      <w:r w:rsidRPr="00DF59EA">
        <w:t>să</w:t>
      </w:r>
      <w:r w:rsidR="005E2F6F">
        <w:t xml:space="preserve"> </w:t>
      </w:r>
      <w:r w:rsidRPr="00DF59EA">
        <w:t>aibă</w:t>
      </w:r>
      <w:r w:rsidR="005E2F6F">
        <w:t xml:space="preserve"> </w:t>
      </w:r>
      <w:r w:rsidRPr="00DF59EA">
        <w:t>în</w:t>
      </w:r>
      <w:r w:rsidR="005E2F6F">
        <w:t xml:space="preserve"> </w:t>
      </w:r>
      <w:r w:rsidRPr="00DF59EA">
        <w:t>vedere</w:t>
      </w:r>
      <w:r w:rsidR="005E2F6F">
        <w:t xml:space="preserve"> </w:t>
      </w:r>
      <w:r w:rsidRPr="00DF59EA">
        <w:t>stabilirea,</w:t>
      </w:r>
      <w:r w:rsidR="005E2F6F">
        <w:t xml:space="preserve"> </w:t>
      </w:r>
      <w:r w:rsidRPr="00DF59EA">
        <w:t>în</w:t>
      </w:r>
      <w:r w:rsidR="005E2F6F">
        <w:t xml:space="preserve"> </w:t>
      </w:r>
      <w:r w:rsidRPr="00DF59EA">
        <w:t>mod</w:t>
      </w:r>
      <w:r w:rsidR="005E2F6F">
        <w:t xml:space="preserve"> </w:t>
      </w:r>
      <w:r w:rsidRPr="00DF59EA">
        <w:t>nediscriminatoriu,</w:t>
      </w:r>
      <w:r w:rsidR="005E2F6F">
        <w:t xml:space="preserve"> </w:t>
      </w:r>
      <w:r w:rsidRPr="00DF59EA">
        <w:t>a</w:t>
      </w:r>
      <w:r w:rsidR="005E2F6F">
        <w:t xml:space="preserve"> </w:t>
      </w:r>
      <w:r w:rsidRPr="00DF59EA">
        <w:t>unor</w:t>
      </w:r>
      <w:r w:rsidR="005E2F6F">
        <w:t xml:space="preserve"> </w:t>
      </w:r>
      <w:r w:rsidRPr="00DF59EA">
        <w:t>cerințe</w:t>
      </w:r>
      <w:r w:rsidR="005E2F6F">
        <w:t xml:space="preserve"> </w:t>
      </w:r>
      <w:r w:rsidRPr="00DF59EA">
        <w:t>legate</w:t>
      </w:r>
      <w:r w:rsidR="005E2F6F">
        <w:t xml:space="preserve"> </w:t>
      </w:r>
      <w:r w:rsidRPr="00DF59EA">
        <w:t>de</w:t>
      </w:r>
      <w:r w:rsidR="005E2F6F">
        <w:t xml:space="preserve"> </w:t>
      </w:r>
      <w:r w:rsidRPr="00DF59EA">
        <w:t>protecția</w:t>
      </w:r>
      <w:r w:rsidR="005E2F6F">
        <w:t xml:space="preserve"> </w:t>
      </w:r>
      <w:r w:rsidRPr="00DF59EA">
        <w:t>mediului</w:t>
      </w:r>
      <w:r w:rsidR="005E2F6F">
        <w:t xml:space="preserve"> </w:t>
      </w:r>
      <w:r w:rsidRPr="00DF59EA">
        <w:t>sau</w:t>
      </w:r>
      <w:r w:rsidR="005E2F6F">
        <w:t xml:space="preserve"> </w:t>
      </w:r>
      <w:r w:rsidRPr="00DF59EA">
        <w:t>de</w:t>
      </w:r>
      <w:r w:rsidR="005E2F6F">
        <w:t xml:space="preserve"> </w:t>
      </w:r>
      <w:r w:rsidRPr="00DF59EA">
        <w:t>securitatea</w:t>
      </w:r>
      <w:r w:rsidR="005E2F6F">
        <w:t xml:space="preserve"> </w:t>
      </w:r>
      <w:r w:rsidRPr="00DF59EA">
        <w:t>aprovizionării</w:t>
      </w:r>
      <w:r w:rsidR="005E2F6F">
        <w:t xml:space="preserve"> </w:t>
      </w:r>
      <w:r w:rsidRPr="00DF59EA">
        <w:t>atunci</w:t>
      </w:r>
      <w:r w:rsidR="005E2F6F">
        <w:t xml:space="preserve"> </w:t>
      </w:r>
      <w:r w:rsidRPr="00DF59EA">
        <w:t>când</w:t>
      </w:r>
      <w:r w:rsidR="005E2F6F">
        <w:t xml:space="preserve"> </w:t>
      </w:r>
      <w:r w:rsidRPr="00DF59EA">
        <w:t>acordă</w:t>
      </w:r>
      <w:r w:rsidR="005E2F6F">
        <w:t xml:space="preserve"> </w:t>
      </w:r>
      <w:r w:rsidRPr="00DF59EA">
        <w:t>ajutoare</w:t>
      </w:r>
      <w:r w:rsidR="005E2F6F">
        <w:t xml:space="preserve"> </w:t>
      </w:r>
      <w:r w:rsidRPr="00DF59EA">
        <w:t>întreprinderilor</w:t>
      </w:r>
      <w:r w:rsidR="005E2F6F">
        <w:t xml:space="preserve"> </w:t>
      </w:r>
      <w:r w:rsidRPr="00DF59EA">
        <w:t>pentru</w:t>
      </w:r>
      <w:r w:rsidR="005E2F6F">
        <w:t xml:space="preserve"> </w:t>
      </w:r>
      <w:r w:rsidRPr="00DF59EA">
        <w:t>costurile</w:t>
      </w:r>
      <w:r w:rsidR="005E2F6F">
        <w:t xml:space="preserve"> </w:t>
      </w:r>
      <w:r w:rsidRPr="00DF59EA">
        <w:t>suplimentare</w:t>
      </w:r>
      <w:r w:rsidR="005E2F6F">
        <w:t xml:space="preserve"> </w:t>
      </w:r>
      <w:r w:rsidRPr="00DF59EA">
        <w:t>cauzate</w:t>
      </w:r>
      <w:r w:rsidR="005E2F6F">
        <w:t xml:space="preserve"> </w:t>
      </w:r>
      <w:r w:rsidRPr="00DF59EA">
        <w:t>de</w:t>
      </w:r>
      <w:r w:rsidR="005E2F6F">
        <w:t xml:space="preserve"> </w:t>
      </w:r>
      <w:r w:rsidRPr="00DF59EA">
        <w:t>prețurile</w:t>
      </w:r>
      <w:r w:rsidR="005E2F6F">
        <w:t xml:space="preserve"> </w:t>
      </w:r>
      <w:r w:rsidRPr="00DF59EA">
        <w:t>excepțional</w:t>
      </w:r>
      <w:r w:rsidR="005E2F6F">
        <w:t xml:space="preserve"> </w:t>
      </w:r>
      <w:r w:rsidRPr="00DF59EA">
        <w:t>de</w:t>
      </w:r>
      <w:r w:rsidR="005E2F6F">
        <w:t xml:space="preserve"> </w:t>
      </w:r>
      <w:r w:rsidRPr="00DF59EA">
        <w:t>ridicate</w:t>
      </w:r>
      <w:r w:rsidR="005E2F6F">
        <w:t xml:space="preserve"> </w:t>
      </w:r>
      <w:r w:rsidRPr="00DF59EA">
        <w:t>la</w:t>
      </w:r>
      <w:r w:rsidR="005E2F6F">
        <w:t xml:space="preserve"> </w:t>
      </w:r>
      <w:r w:rsidRPr="00DF59EA">
        <w:t>gaz</w:t>
      </w:r>
      <w:r w:rsidR="005E2F6F">
        <w:t xml:space="preserve"> </w:t>
      </w:r>
      <w:r w:rsidRPr="00DF59EA">
        <w:t>și</w:t>
      </w:r>
      <w:r w:rsidR="005E2F6F">
        <w:t xml:space="preserve"> </w:t>
      </w:r>
      <w:r w:rsidRPr="00DF59EA">
        <w:t>energie</w:t>
      </w:r>
      <w:r w:rsidR="005E2F6F">
        <w:t xml:space="preserve"> </w:t>
      </w:r>
      <w:r w:rsidRPr="00DF59EA">
        <w:t>electrică.</w:t>
      </w:r>
      <w:r w:rsidR="005E2F6F">
        <w:t xml:space="preserve"> </w:t>
      </w:r>
      <w:r w:rsidRPr="00DF59EA">
        <w:t>În</w:t>
      </w:r>
      <w:r w:rsidR="005E2F6F">
        <w:t xml:space="preserve"> </w:t>
      </w:r>
      <w:r w:rsidRPr="00DF59EA">
        <w:t>plus,</w:t>
      </w:r>
      <w:r w:rsidR="005E2F6F">
        <w:t xml:space="preserve"> </w:t>
      </w:r>
      <w:r w:rsidRPr="00DF59EA">
        <w:t>beneficiarii</w:t>
      </w:r>
      <w:r w:rsidR="005E2F6F">
        <w:t xml:space="preserve"> </w:t>
      </w:r>
      <w:r w:rsidRPr="00DF59EA">
        <w:t>ajutoarelor</w:t>
      </w:r>
      <w:r w:rsidR="005E2F6F">
        <w:t xml:space="preserve"> </w:t>
      </w:r>
      <w:r w:rsidRPr="00DF59EA">
        <w:t>acordate</w:t>
      </w:r>
      <w:r w:rsidR="005E2F6F">
        <w:t xml:space="preserve"> </w:t>
      </w:r>
      <w:r w:rsidRPr="00DF59EA">
        <w:t>pentru</w:t>
      </w:r>
      <w:r w:rsidR="005E2F6F">
        <w:t xml:space="preserve"> </w:t>
      </w:r>
      <w:r w:rsidRPr="00DF59EA">
        <w:t>costuri</w:t>
      </w:r>
      <w:r w:rsidR="005E2F6F">
        <w:t xml:space="preserve"> </w:t>
      </w:r>
      <w:r w:rsidRPr="00DF59EA">
        <w:t>suplimentare</w:t>
      </w:r>
      <w:r w:rsidR="005E2F6F">
        <w:t xml:space="preserve"> </w:t>
      </w:r>
      <w:r w:rsidRPr="00DF59EA">
        <w:t>cu</w:t>
      </w:r>
      <w:r w:rsidR="005E2F6F">
        <w:t xml:space="preserve"> </w:t>
      </w:r>
      <w:r w:rsidRPr="00DF59EA">
        <w:t>energia</w:t>
      </w:r>
      <w:r w:rsidR="005E2F6F">
        <w:t xml:space="preserve"> </w:t>
      </w:r>
      <w:r w:rsidRPr="00DF59EA">
        <w:t>de</w:t>
      </w:r>
      <w:r w:rsidR="005E2F6F">
        <w:t xml:space="preserve"> </w:t>
      </w:r>
      <w:r w:rsidRPr="00DF59EA">
        <w:t>peste</w:t>
      </w:r>
      <w:r w:rsidR="005E2F6F">
        <w:t xml:space="preserve"> </w:t>
      </w:r>
      <w:r w:rsidRPr="00DF59EA">
        <w:t>50</w:t>
      </w:r>
      <w:r w:rsidR="005E2F6F">
        <w:t xml:space="preserve"> </w:t>
      </w:r>
      <w:r w:rsidRPr="00DF59EA">
        <w:t>de</w:t>
      </w:r>
      <w:r w:rsidR="005E2F6F">
        <w:t xml:space="preserve"> </w:t>
      </w:r>
      <w:r w:rsidRPr="00DF59EA">
        <w:t>milioane</w:t>
      </w:r>
      <w:r w:rsidR="005E2F6F">
        <w:t xml:space="preserve"> </w:t>
      </w:r>
      <w:r w:rsidRPr="00DF59EA">
        <w:t>EUR</w:t>
      </w:r>
      <w:r w:rsidR="005E2F6F">
        <w:t xml:space="preserve"> </w:t>
      </w:r>
      <w:r w:rsidRPr="00DF59EA">
        <w:t>trebuie</w:t>
      </w:r>
      <w:r w:rsidR="005E2F6F">
        <w:t xml:space="preserve"> </w:t>
      </w:r>
      <w:r w:rsidRPr="00DF59EA">
        <w:t>să</w:t>
      </w:r>
      <w:r w:rsidR="005E2F6F">
        <w:t xml:space="preserve"> </w:t>
      </w:r>
      <w:r w:rsidRPr="00DF59EA">
        <w:t>prezinte</w:t>
      </w:r>
      <w:r w:rsidR="005E2F6F">
        <w:t xml:space="preserve"> </w:t>
      </w:r>
      <w:r w:rsidRPr="00DF59EA">
        <w:t>autorității</w:t>
      </w:r>
      <w:r w:rsidR="005E2F6F">
        <w:t xml:space="preserve"> </w:t>
      </w:r>
      <w:r w:rsidRPr="00DF59EA">
        <w:t>care</w:t>
      </w:r>
      <w:r w:rsidR="005E2F6F">
        <w:t xml:space="preserve"> </w:t>
      </w:r>
      <w:r w:rsidRPr="00DF59EA">
        <w:t>acordă</w:t>
      </w:r>
      <w:r w:rsidR="005E2F6F">
        <w:t xml:space="preserve"> </w:t>
      </w:r>
      <w:r w:rsidRPr="00DF59EA">
        <w:t>ajutorul</w:t>
      </w:r>
      <w:r w:rsidR="005E2F6F">
        <w:t xml:space="preserve"> </w:t>
      </w:r>
      <w:r w:rsidRPr="00DF59EA">
        <w:t>un</w:t>
      </w:r>
      <w:r w:rsidR="005E2F6F">
        <w:t xml:space="preserve"> </w:t>
      </w:r>
      <w:r w:rsidRPr="00DF59EA">
        <w:t>plan</w:t>
      </w:r>
      <w:r w:rsidR="005E2F6F">
        <w:t xml:space="preserve"> </w:t>
      </w:r>
      <w:r w:rsidRPr="00DF59EA">
        <w:t>în</w:t>
      </w:r>
      <w:r w:rsidR="005E2F6F">
        <w:t xml:space="preserve"> </w:t>
      </w:r>
      <w:r w:rsidRPr="00DF59EA">
        <w:t>care</w:t>
      </w:r>
      <w:r w:rsidR="005E2F6F">
        <w:t xml:space="preserve"> </w:t>
      </w:r>
      <w:r w:rsidRPr="00DF59EA">
        <w:t>să</w:t>
      </w:r>
      <w:r w:rsidR="005E2F6F">
        <w:t xml:space="preserve"> </w:t>
      </w:r>
      <w:r w:rsidRPr="00DF59EA">
        <w:t>precizeze</w:t>
      </w:r>
      <w:r w:rsidR="005E2F6F">
        <w:t xml:space="preserve"> </w:t>
      </w:r>
      <w:r w:rsidRPr="00DF59EA">
        <w:t>modul</w:t>
      </w:r>
      <w:r w:rsidR="005E2F6F">
        <w:t xml:space="preserve"> </w:t>
      </w:r>
      <w:r w:rsidRPr="00DF59EA">
        <w:t>în</w:t>
      </w:r>
      <w:r w:rsidR="005E2F6F">
        <w:t xml:space="preserve"> </w:t>
      </w:r>
      <w:r w:rsidRPr="00DF59EA">
        <w:t>care</w:t>
      </w:r>
      <w:r w:rsidR="005E2F6F">
        <w:t xml:space="preserve"> </w:t>
      </w:r>
      <w:r w:rsidRPr="00DF59EA">
        <w:t>vor</w:t>
      </w:r>
      <w:r w:rsidR="005E2F6F">
        <w:t xml:space="preserve"> </w:t>
      </w:r>
      <w:r w:rsidRPr="00DF59EA">
        <w:t>reduce</w:t>
      </w:r>
      <w:r w:rsidR="005E2F6F">
        <w:t xml:space="preserve"> </w:t>
      </w:r>
      <w:r w:rsidRPr="00DF59EA">
        <w:t>amprenta</w:t>
      </w:r>
      <w:r w:rsidR="005E2F6F">
        <w:t xml:space="preserve"> </w:t>
      </w:r>
      <w:r w:rsidRPr="00DF59EA">
        <w:t>de</w:t>
      </w:r>
      <w:r w:rsidR="005E2F6F">
        <w:t xml:space="preserve"> </w:t>
      </w:r>
      <w:r w:rsidRPr="00DF59EA">
        <w:t>carbon</w:t>
      </w:r>
      <w:r w:rsidR="005E2F6F">
        <w:t xml:space="preserve"> </w:t>
      </w:r>
      <w:r w:rsidRPr="00DF59EA">
        <w:t>a</w:t>
      </w:r>
      <w:r w:rsidR="005E2F6F">
        <w:t xml:space="preserve"> </w:t>
      </w:r>
      <w:r w:rsidRPr="00DF59EA">
        <w:t>consumului</w:t>
      </w:r>
      <w:r w:rsidR="005E2F6F">
        <w:t xml:space="preserve"> </w:t>
      </w:r>
      <w:r w:rsidRPr="00DF59EA">
        <w:t>lor</w:t>
      </w:r>
      <w:r w:rsidR="005E2F6F">
        <w:t xml:space="preserve"> </w:t>
      </w:r>
      <w:r w:rsidRPr="00DF59EA">
        <w:t>de</w:t>
      </w:r>
      <w:r w:rsidR="005E2F6F">
        <w:t xml:space="preserve"> </w:t>
      </w:r>
      <w:r w:rsidRPr="00DF59EA">
        <w:t>energie</w:t>
      </w:r>
      <w:r w:rsidR="005E2F6F">
        <w:t xml:space="preserve"> </w:t>
      </w:r>
      <w:r w:rsidRPr="00DF59EA">
        <w:t>sau</w:t>
      </w:r>
      <w:r w:rsidR="005E2F6F">
        <w:t xml:space="preserve"> </w:t>
      </w:r>
      <w:r w:rsidRPr="00DF59EA">
        <w:t>vor</w:t>
      </w:r>
      <w:r w:rsidR="005E2F6F">
        <w:t xml:space="preserve"> </w:t>
      </w:r>
      <w:r w:rsidRPr="00DF59EA">
        <w:t>pune</w:t>
      </w:r>
      <w:r w:rsidR="005E2F6F">
        <w:t xml:space="preserve"> </w:t>
      </w:r>
      <w:r w:rsidRPr="00DF59EA">
        <w:t>în</w:t>
      </w:r>
      <w:r w:rsidR="005E2F6F">
        <w:t xml:space="preserve"> </w:t>
      </w:r>
      <w:r w:rsidRPr="00DF59EA">
        <w:t>aplicare</w:t>
      </w:r>
      <w:r w:rsidR="005E2F6F">
        <w:t xml:space="preserve"> </w:t>
      </w:r>
      <w:r w:rsidRPr="00DF59EA">
        <w:t>alte</w:t>
      </w:r>
      <w:r w:rsidR="005E2F6F">
        <w:t xml:space="preserve"> </w:t>
      </w:r>
      <w:r w:rsidRPr="00DF59EA">
        <w:t>măsuri</w:t>
      </w:r>
      <w:r w:rsidR="005E2F6F">
        <w:t xml:space="preserve"> </w:t>
      </w:r>
      <w:r w:rsidRPr="00DF59EA">
        <w:t>pentru</w:t>
      </w:r>
      <w:r w:rsidR="005E2F6F">
        <w:t xml:space="preserve"> </w:t>
      </w:r>
      <w:r w:rsidRPr="00DF59EA">
        <w:t>a</w:t>
      </w:r>
      <w:r w:rsidR="005E2F6F">
        <w:t xml:space="preserve"> </w:t>
      </w:r>
      <w:r w:rsidRPr="00DF59EA">
        <w:t>asigura</w:t>
      </w:r>
      <w:r w:rsidR="005E2F6F">
        <w:t xml:space="preserve"> </w:t>
      </w:r>
      <w:r w:rsidRPr="00DF59EA">
        <w:t>protecția</w:t>
      </w:r>
      <w:r w:rsidR="005E2F6F">
        <w:t xml:space="preserve"> </w:t>
      </w:r>
      <w:r w:rsidRPr="00DF59EA">
        <w:t>mediului</w:t>
      </w:r>
      <w:r w:rsidR="005E2F6F">
        <w:t xml:space="preserve"> </w:t>
      </w:r>
      <w:r w:rsidRPr="00DF59EA">
        <w:t>ori</w:t>
      </w:r>
      <w:r w:rsidR="005E2F6F">
        <w:t xml:space="preserve"> </w:t>
      </w:r>
      <w:r w:rsidRPr="00DF59EA">
        <w:t>securitatea</w:t>
      </w:r>
      <w:r w:rsidR="005E2F6F">
        <w:t xml:space="preserve"> </w:t>
      </w:r>
      <w:r w:rsidRPr="00DF59EA">
        <w:t>aprovizionării</w:t>
      </w:r>
      <w:r w:rsidR="005E2F6F">
        <w:t xml:space="preserve"> </w:t>
      </w:r>
      <w:r w:rsidRPr="00DF59EA">
        <w:t>cu</w:t>
      </w:r>
      <w:r w:rsidR="005E2F6F">
        <w:t xml:space="preserve"> </w:t>
      </w:r>
      <w:r w:rsidRPr="00DF59EA">
        <w:t>energie.</w:t>
      </w:r>
    </w:p>
    <w:p w14:paraId="605E7A3A" w14:textId="66579EE4" w:rsidR="00DF59EA" w:rsidRPr="00DF59EA" w:rsidRDefault="00DF59EA" w:rsidP="00DF59EA">
      <w:pPr>
        <w:jc w:val="both"/>
      </w:pPr>
      <w:r w:rsidRPr="00DF59EA">
        <w:lastRenderedPageBreak/>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va</w:t>
      </w:r>
      <w:r w:rsidR="005E2F6F">
        <w:t xml:space="preserve"> </w:t>
      </w:r>
      <w:r w:rsidRPr="00DF59EA">
        <w:t>fi</w:t>
      </w:r>
      <w:r w:rsidR="005E2F6F">
        <w:t xml:space="preserve"> </w:t>
      </w:r>
      <w:r w:rsidRPr="00DF59EA">
        <w:t>în</w:t>
      </w:r>
      <w:r w:rsidR="005E2F6F">
        <w:t xml:space="preserve"> </w:t>
      </w:r>
      <w:r w:rsidRPr="00DF59EA">
        <w:t>vigoare</w:t>
      </w:r>
      <w:r w:rsidR="005E2F6F">
        <w:t xml:space="preserve"> </w:t>
      </w:r>
      <w:r w:rsidRPr="00DF59EA">
        <w:t>până</w:t>
      </w:r>
      <w:r w:rsidR="005E2F6F">
        <w:t xml:space="preserve"> </w:t>
      </w:r>
      <w:r w:rsidRPr="00DF59EA">
        <w:t>la</w:t>
      </w:r>
      <w:r w:rsidR="005E2F6F">
        <w:t xml:space="preserve"> </w:t>
      </w:r>
      <w:r w:rsidRPr="00DF59EA">
        <w:t>31</w:t>
      </w:r>
      <w:r w:rsidR="005E2F6F">
        <w:t xml:space="preserve"> </w:t>
      </w:r>
      <w:r w:rsidRPr="00DF59EA">
        <w:t>decembrie</w:t>
      </w:r>
      <w:r w:rsidR="005E2F6F">
        <w:t xml:space="preserve"> </w:t>
      </w:r>
      <w:r w:rsidRPr="00DF59EA">
        <w:t>2023</w:t>
      </w:r>
      <w:r w:rsidR="005E2F6F">
        <w:t xml:space="preserve"> </w:t>
      </w:r>
      <w:r w:rsidRPr="00DF59EA">
        <w:t>pentru</w:t>
      </w:r>
      <w:r w:rsidR="005E2F6F">
        <w:t xml:space="preserve"> </w:t>
      </w:r>
      <w:r w:rsidRPr="00DF59EA">
        <w:t>toate</w:t>
      </w:r>
      <w:r w:rsidR="005E2F6F">
        <w:t xml:space="preserve"> </w:t>
      </w:r>
      <w:r w:rsidRPr="00DF59EA">
        <w:t>măsurile.</w:t>
      </w:r>
      <w:r w:rsidR="005E2F6F">
        <w:t xml:space="preserve"> </w:t>
      </w:r>
      <w:r w:rsidRPr="00DF59EA">
        <w:t>În</w:t>
      </w:r>
      <w:r w:rsidR="005E2F6F">
        <w:t xml:space="preserve"> </w:t>
      </w:r>
      <w:r w:rsidRPr="00DF59EA">
        <w:t>vederea</w:t>
      </w:r>
      <w:r w:rsidR="005E2F6F">
        <w:t xml:space="preserve"> </w:t>
      </w:r>
      <w:r w:rsidRPr="00DF59EA">
        <w:t>asigurării</w:t>
      </w:r>
      <w:r w:rsidR="005E2F6F">
        <w:t xml:space="preserve"> </w:t>
      </w:r>
      <w:r w:rsidRPr="00DF59EA">
        <w:t>securității</w:t>
      </w:r>
      <w:r w:rsidR="005E2F6F">
        <w:t xml:space="preserve"> </w:t>
      </w:r>
      <w:r w:rsidRPr="00DF59EA">
        <w:t>juridice,</w:t>
      </w:r>
      <w:r w:rsidR="005E2F6F">
        <w:t xml:space="preserve"> </w:t>
      </w:r>
      <w:r w:rsidRPr="00DF59EA">
        <w:t>Comisia</w:t>
      </w:r>
      <w:r w:rsidR="005E2F6F">
        <w:t xml:space="preserve"> </w:t>
      </w:r>
      <w:r w:rsidRPr="00DF59EA">
        <w:t>va</w:t>
      </w:r>
      <w:r w:rsidR="005E2F6F">
        <w:t xml:space="preserve"> </w:t>
      </w:r>
      <w:r w:rsidRPr="00DF59EA">
        <w:t>evalua</w:t>
      </w:r>
      <w:r w:rsidR="005E2F6F">
        <w:t xml:space="preserve"> </w:t>
      </w:r>
      <w:r w:rsidRPr="00DF59EA">
        <w:t>ulterior</w:t>
      </w:r>
      <w:r w:rsidR="005E2F6F">
        <w:t xml:space="preserve"> </w:t>
      </w:r>
      <w:r w:rsidRPr="00DF59EA">
        <w:t>dacă</w:t>
      </w:r>
      <w:r w:rsidR="005E2F6F">
        <w:t xml:space="preserve"> </w:t>
      </w:r>
      <w:r w:rsidRPr="00DF59EA">
        <w:t>va</w:t>
      </w:r>
      <w:r w:rsidR="005E2F6F">
        <w:t xml:space="preserve"> </w:t>
      </w:r>
      <w:r w:rsidRPr="00DF59EA">
        <w:t>fi</w:t>
      </w:r>
      <w:r w:rsidR="005E2F6F">
        <w:t xml:space="preserve"> </w:t>
      </w:r>
      <w:r w:rsidRPr="00DF59EA">
        <w:t>necesară</w:t>
      </w:r>
      <w:r w:rsidR="005E2F6F">
        <w:t xml:space="preserve"> </w:t>
      </w:r>
      <w:r w:rsidRPr="00DF59EA">
        <w:t>o</w:t>
      </w:r>
      <w:r w:rsidR="005E2F6F">
        <w:t xml:space="preserve"> </w:t>
      </w:r>
      <w:r w:rsidRPr="00DF59EA">
        <w:t>prelungire</w:t>
      </w:r>
      <w:r w:rsidR="005E2F6F">
        <w:t xml:space="preserve"> </w:t>
      </w:r>
      <w:r w:rsidRPr="00DF59EA">
        <w:t>a</w:t>
      </w:r>
      <w:r w:rsidR="005E2F6F">
        <w:t xml:space="preserve"> </w:t>
      </w:r>
      <w:r w:rsidRPr="00DF59EA">
        <w:t>acestui</w:t>
      </w:r>
      <w:r w:rsidR="005E2F6F">
        <w:t xml:space="preserve"> </w:t>
      </w:r>
      <w:r w:rsidRPr="00DF59EA">
        <w:t>cadru.</w:t>
      </w:r>
    </w:p>
    <w:p w14:paraId="2383EB4A" w14:textId="1AD96EBA" w:rsidR="00DF59EA" w:rsidRPr="00DF59EA" w:rsidRDefault="00DF59EA" w:rsidP="00DF59EA">
      <w:pPr>
        <w:jc w:val="both"/>
      </w:pP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adoptat</w:t>
      </w:r>
      <w:r w:rsidR="005E2F6F">
        <w:t xml:space="preserve"> </w:t>
      </w:r>
      <w:r w:rsidRPr="00DF59EA">
        <w:t>astăzi</w:t>
      </w:r>
      <w:r w:rsidR="005E2F6F">
        <w:t xml:space="preserve"> </w:t>
      </w:r>
      <w:r w:rsidRPr="00DF59EA">
        <w:t>completează</w:t>
      </w:r>
      <w:r w:rsidR="005E2F6F">
        <w:t xml:space="preserve"> </w:t>
      </w:r>
      <w:r w:rsidRPr="00DF59EA">
        <w:t>numeroasele</w:t>
      </w:r>
      <w:r w:rsidR="005E2F6F">
        <w:t xml:space="preserve"> </w:t>
      </w:r>
      <w:r w:rsidRPr="00DF59EA">
        <w:t>posibilități</w:t>
      </w:r>
      <w:r w:rsidR="005E2F6F">
        <w:t xml:space="preserve"> </w:t>
      </w:r>
      <w:r w:rsidRPr="00DF59EA">
        <w:t>oferite</w:t>
      </w:r>
      <w:r w:rsidR="005E2F6F">
        <w:t xml:space="preserve"> </w:t>
      </w:r>
      <w:r w:rsidRPr="00DF59EA">
        <w:t>statelor</w:t>
      </w:r>
      <w:r w:rsidR="005E2F6F">
        <w:t xml:space="preserve"> </w:t>
      </w:r>
      <w:r w:rsidRPr="00DF59EA">
        <w:t>membre</w:t>
      </w:r>
      <w:r w:rsidR="005E2F6F">
        <w:t xml:space="preserve"> </w:t>
      </w:r>
      <w:r w:rsidRPr="00DF59EA">
        <w:t>de</w:t>
      </w:r>
      <w:r w:rsidR="005E2F6F">
        <w:t xml:space="preserve"> </w:t>
      </w:r>
      <w:r w:rsidRPr="00DF59EA">
        <w:t>a</w:t>
      </w:r>
      <w:r w:rsidR="005E2F6F">
        <w:t xml:space="preserve"> </w:t>
      </w:r>
      <w:r w:rsidRPr="00DF59EA">
        <w:t>lua</w:t>
      </w:r>
      <w:r w:rsidR="005E2F6F">
        <w:t xml:space="preserve"> </w:t>
      </w:r>
      <w:r w:rsidRPr="00DF59EA">
        <w:t>măsuri</w:t>
      </w:r>
      <w:r w:rsidR="005E2F6F">
        <w:t xml:space="preserve"> </w:t>
      </w:r>
      <w:r w:rsidRPr="00DF59EA">
        <w:t>care</w:t>
      </w:r>
      <w:r w:rsidR="005E2F6F">
        <w:t xml:space="preserve"> </w:t>
      </w:r>
      <w:r w:rsidRPr="00DF59EA">
        <w:t>să</w:t>
      </w:r>
      <w:r w:rsidR="005E2F6F">
        <w:t xml:space="preserve"> </w:t>
      </w:r>
      <w:r w:rsidRPr="00DF59EA">
        <w:t>fie</w:t>
      </w:r>
      <w:r w:rsidR="005E2F6F">
        <w:t xml:space="preserve"> </w:t>
      </w:r>
      <w:r w:rsidRPr="00DF59EA">
        <w:t>conforme</w:t>
      </w:r>
      <w:r w:rsidR="005E2F6F">
        <w:t xml:space="preserve"> </w:t>
      </w:r>
      <w:r w:rsidRPr="00DF59EA">
        <w:t>cu</w:t>
      </w:r>
      <w:r w:rsidR="005E2F6F">
        <w:t xml:space="preserve"> </w:t>
      </w:r>
      <w:r w:rsidRPr="00DF59EA">
        <w:t>normele</w:t>
      </w:r>
      <w:r w:rsidR="005E2F6F">
        <w:t xml:space="preserve"> </w:t>
      </w:r>
      <w:r w:rsidRPr="00DF59EA">
        <w:t>UE</w:t>
      </w:r>
      <w:r w:rsidR="005E2F6F">
        <w:t xml:space="preserve"> </w:t>
      </w:r>
      <w:r w:rsidRPr="00DF59EA">
        <w:t>existente</w:t>
      </w:r>
      <w:r w:rsidR="005E2F6F">
        <w:t xml:space="preserve"> </w:t>
      </w:r>
      <w:r w:rsidRPr="00DF59EA">
        <w:t>privind</w:t>
      </w:r>
      <w:r w:rsidR="005E2F6F">
        <w:t xml:space="preserve"> </w:t>
      </w:r>
      <w:r w:rsidRPr="00DF59EA">
        <w:t>ajutoarele</w:t>
      </w:r>
      <w:r w:rsidR="005E2F6F">
        <w:t xml:space="preserve"> </w:t>
      </w:r>
      <w:r w:rsidRPr="00DF59EA">
        <w:t>de</w:t>
      </w:r>
      <w:r w:rsidR="005E2F6F">
        <w:t xml:space="preserve"> </w:t>
      </w:r>
      <w:r w:rsidRPr="00DF59EA">
        <w:t>stat.</w:t>
      </w:r>
      <w:r w:rsidR="005E2F6F">
        <w:t xml:space="preserve"> </w:t>
      </w:r>
      <w:r w:rsidRPr="00DF59EA">
        <w:t>De</w:t>
      </w:r>
      <w:r w:rsidR="005E2F6F">
        <w:t xml:space="preserve"> </w:t>
      </w:r>
      <w:r w:rsidRPr="00DF59EA">
        <w:t>exemplu,</w:t>
      </w:r>
      <w:r w:rsidR="005E2F6F">
        <w:t xml:space="preserve"> </w:t>
      </w:r>
      <w:r w:rsidRPr="00DF59EA">
        <w:t>normele</w:t>
      </w:r>
      <w:r w:rsidR="005E2F6F">
        <w:t xml:space="preserve"> </w:t>
      </w:r>
      <w:r w:rsidRPr="00DF59EA">
        <w:t>UE</w:t>
      </w:r>
      <w:r w:rsidR="005E2F6F">
        <w:t xml:space="preserve"> </w:t>
      </w:r>
      <w:r w:rsidRPr="00DF59EA">
        <w:t>privind</w:t>
      </w:r>
      <w:r w:rsidR="005E2F6F">
        <w:t xml:space="preserve"> </w:t>
      </w:r>
      <w:r w:rsidRPr="00DF59EA">
        <w:t>ajutoarele</w:t>
      </w:r>
      <w:r w:rsidR="005E2F6F">
        <w:t xml:space="preserve"> </w:t>
      </w:r>
      <w:r w:rsidRPr="00DF59EA">
        <w:t>de</w:t>
      </w:r>
      <w:r w:rsidR="005E2F6F">
        <w:t xml:space="preserve"> </w:t>
      </w:r>
      <w:r w:rsidRPr="00DF59EA">
        <w:t>stat</w:t>
      </w:r>
      <w:r w:rsidR="005E2F6F">
        <w:t xml:space="preserve"> </w:t>
      </w:r>
      <w:r w:rsidRPr="00DF59EA">
        <w:t>permit</w:t>
      </w:r>
      <w:r w:rsidR="005E2F6F">
        <w:t xml:space="preserve"> </w:t>
      </w:r>
      <w:r w:rsidRPr="00DF59EA">
        <w:t>statelor</w:t>
      </w:r>
      <w:r w:rsidR="005E2F6F">
        <w:t xml:space="preserve"> </w:t>
      </w:r>
      <w:r w:rsidRPr="00DF59EA">
        <w:t>membre</w:t>
      </w:r>
      <w:r w:rsidR="005E2F6F">
        <w:t xml:space="preserve"> </w:t>
      </w:r>
      <w:r w:rsidRPr="00DF59EA">
        <w:t>să</w:t>
      </w:r>
      <w:r w:rsidR="005E2F6F">
        <w:t xml:space="preserve"> </w:t>
      </w:r>
      <w:r w:rsidRPr="00DF59EA">
        <w:t>ofere</w:t>
      </w:r>
      <w:r w:rsidR="005E2F6F">
        <w:t xml:space="preserve"> </w:t>
      </w:r>
      <w:r w:rsidRPr="00DF59EA">
        <w:t>ajutor</w:t>
      </w:r>
      <w:r w:rsidR="005E2F6F">
        <w:t xml:space="preserve"> </w:t>
      </w:r>
      <w:r w:rsidRPr="00DF59EA">
        <w:t>întreprinderilor</w:t>
      </w:r>
      <w:r w:rsidR="005E2F6F">
        <w:t xml:space="preserve"> </w:t>
      </w:r>
      <w:r w:rsidRPr="00DF59EA">
        <w:t>care</w:t>
      </w:r>
      <w:r w:rsidR="005E2F6F">
        <w:t xml:space="preserve"> </w:t>
      </w:r>
      <w:r w:rsidRPr="00DF59EA">
        <w:t>se</w:t>
      </w:r>
      <w:r w:rsidR="005E2F6F">
        <w:t xml:space="preserve"> </w:t>
      </w:r>
      <w:r w:rsidRPr="00DF59EA">
        <w:t>confruntă</w:t>
      </w:r>
      <w:r w:rsidR="005E2F6F">
        <w:t xml:space="preserve"> </w:t>
      </w:r>
      <w:r w:rsidRPr="00DF59EA">
        <w:t>cu</w:t>
      </w:r>
      <w:r w:rsidR="005E2F6F">
        <w:t xml:space="preserve"> </w:t>
      </w:r>
      <w:r w:rsidRPr="00DF59EA">
        <w:t>deficite</w:t>
      </w:r>
      <w:r w:rsidR="005E2F6F">
        <w:t xml:space="preserve"> </w:t>
      </w:r>
      <w:r w:rsidRPr="00DF59EA">
        <w:t>de</w:t>
      </w:r>
      <w:r w:rsidR="005E2F6F">
        <w:t xml:space="preserve"> </w:t>
      </w:r>
      <w:r w:rsidRPr="00DF59EA">
        <w:t>lichidități</w:t>
      </w:r>
      <w:r w:rsidR="005E2F6F">
        <w:t xml:space="preserve"> </w:t>
      </w:r>
      <w:r w:rsidRPr="00DF59EA">
        <w:t>și</w:t>
      </w:r>
      <w:r w:rsidR="005E2F6F">
        <w:t xml:space="preserve"> </w:t>
      </w:r>
      <w:r w:rsidRPr="00DF59EA">
        <w:t>care</w:t>
      </w:r>
      <w:r w:rsidR="005E2F6F">
        <w:t xml:space="preserve"> </w:t>
      </w:r>
      <w:r w:rsidRPr="00DF59EA">
        <w:t>au</w:t>
      </w:r>
      <w:r w:rsidR="005E2F6F">
        <w:t xml:space="preserve"> </w:t>
      </w:r>
      <w:r w:rsidRPr="00DF59EA">
        <w:t>nevoie</w:t>
      </w:r>
      <w:r w:rsidR="005E2F6F">
        <w:t xml:space="preserve"> </w:t>
      </w:r>
      <w:r w:rsidRPr="00DF59EA">
        <w:t>de</w:t>
      </w:r>
      <w:r w:rsidR="005E2F6F">
        <w:t xml:space="preserve"> </w:t>
      </w:r>
      <w:r w:rsidRPr="00DF59EA">
        <w:t>ajutoare</w:t>
      </w:r>
      <w:r w:rsidR="005E2F6F">
        <w:t xml:space="preserve"> </w:t>
      </w:r>
      <w:r w:rsidRPr="00DF59EA">
        <w:t>pentru</w:t>
      </w:r>
      <w:r w:rsidR="005E2F6F">
        <w:t xml:space="preserve"> </w:t>
      </w:r>
      <w:r w:rsidRPr="00DF59EA">
        <w:t>salvare</w:t>
      </w:r>
      <w:r w:rsidR="005E2F6F">
        <w:t xml:space="preserve"> </w:t>
      </w:r>
      <w:r w:rsidRPr="00DF59EA">
        <w:t>urgente.</w:t>
      </w:r>
      <w:r w:rsidR="005E2F6F">
        <w:t xml:space="preserve"> </w:t>
      </w:r>
      <w:r w:rsidRPr="00DF59EA">
        <w:t>Mai</w:t>
      </w:r>
      <w:r w:rsidR="005E2F6F">
        <w:t xml:space="preserve"> </w:t>
      </w:r>
      <w:r w:rsidRPr="00DF59EA">
        <w:t>mult,</w:t>
      </w:r>
      <w:r w:rsidR="005E2F6F">
        <w:t xml:space="preserve"> </w:t>
      </w:r>
      <w:r w:rsidRPr="00DF59EA">
        <w:t>în</w:t>
      </w:r>
      <w:r w:rsidR="005E2F6F">
        <w:t xml:space="preserve"> </w:t>
      </w:r>
      <w:r w:rsidRPr="00DF59EA">
        <w:t>temeiul</w:t>
      </w:r>
      <w:r w:rsidR="005E2F6F">
        <w:t xml:space="preserve"> </w:t>
      </w:r>
      <w:r w:rsidRPr="00DF59EA">
        <w:t>articolului</w:t>
      </w:r>
      <w:r w:rsidR="005E2F6F">
        <w:t xml:space="preserve"> </w:t>
      </w:r>
      <w:r w:rsidRPr="00DF59EA">
        <w:t>107</w:t>
      </w:r>
      <w:r w:rsidR="005E2F6F">
        <w:t xml:space="preserve"> </w:t>
      </w:r>
      <w:r w:rsidRPr="00DF59EA">
        <w:t>alineatul</w:t>
      </w:r>
      <w:r w:rsidR="005E2F6F">
        <w:t xml:space="preserve"> </w:t>
      </w:r>
      <w:r w:rsidRPr="00DF59EA">
        <w:t>(2)</w:t>
      </w:r>
      <w:r w:rsidR="005E2F6F">
        <w:t xml:space="preserve"> </w:t>
      </w:r>
      <w:r w:rsidRPr="00DF59EA">
        <w:t>litera</w:t>
      </w:r>
      <w:r w:rsidR="005E2F6F">
        <w:t xml:space="preserve"> </w:t>
      </w:r>
      <w:r w:rsidRPr="00DF59EA">
        <w:t>(b)</w:t>
      </w:r>
      <w:r w:rsidR="005E2F6F">
        <w:t xml:space="preserve"> </w:t>
      </w:r>
      <w:r w:rsidRPr="00DF59EA">
        <w:t>din</w:t>
      </w:r>
      <w:r w:rsidR="005E2F6F">
        <w:t xml:space="preserve"> </w:t>
      </w:r>
      <w:r w:rsidRPr="00DF59EA">
        <w:t>Tratatul</w:t>
      </w:r>
      <w:r w:rsidR="005E2F6F">
        <w:t xml:space="preserve"> </w:t>
      </w:r>
      <w:r w:rsidRPr="00DF59EA">
        <w:t>privind</w:t>
      </w:r>
      <w:r w:rsidR="005E2F6F">
        <w:t xml:space="preserve"> </w:t>
      </w:r>
      <w:r w:rsidRPr="00DF59EA">
        <w:t>funcționarea</w:t>
      </w:r>
      <w:r w:rsidR="005E2F6F">
        <w:t xml:space="preserve"> </w:t>
      </w:r>
      <w:r w:rsidRPr="00DF59EA">
        <w:t>Uniunii</w:t>
      </w:r>
      <w:r w:rsidR="005E2F6F">
        <w:t xml:space="preserve"> </w:t>
      </w:r>
      <w:r w:rsidRPr="00DF59EA">
        <w:t>Europene,</w:t>
      </w:r>
      <w:r w:rsidR="005E2F6F">
        <w:t xml:space="preserve"> </w:t>
      </w:r>
      <w:r w:rsidRPr="00DF59EA">
        <w:t>statele</w:t>
      </w:r>
      <w:r w:rsidR="005E2F6F">
        <w:t xml:space="preserve"> </w:t>
      </w:r>
      <w:r w:rsidRPr="00DF59EA">
        <w:t>membre</w:t>
      </w:r>
      <w:r w:rsidR="005E2F6F">
        <w:t xml:space="preserve"> </w:t>
      </w:r>
      <w:r w:rsidRPr="00DF59EA">
        <w:t>pot</w:t>
      </w:r>
      <w:r w:rsidR="005E2F6F">
        <w:t xml:space="preserve"> </w:t>
      </w:r>
      <w:r w:rsidRPr="00DF59EA">
        <w:t>acorda</w:t>
      </w:r>
      <w:r w:rsidR="005E2F6F">
        <w:t xml:space="preserve"> </w:t>
      </w:r>
      <w:r w:rsidRPr="00DF59EA">
        <w:t>compensații</w:t>
      </w:r>
      <w:r w:rsidR="005E2F6F">
        <w:t xml:space="preserve"> </w:t>
      </w:r>
      <w:r w:rsidRPr="00DF59EA">
        <w:t>întreprinderilor</w:t>
      </w:r>
      <w:r w:rsidR="005E2F6F">
        <w:t xml:space="preserve"> </w:t>
      </w:r>
      <w:r w:rsidRPr="00DF59EA">
        <w:t>pentru</w:t>
      </w:r>
      <w:r w:rsidR="005E2F6F">
        <w:t xml:space="preserve"> </w:t>
      </w:r>
      <w:r w:rsidRPr="00DF59EA">
        <w:t>daunele</w:t>
      </w:r>
      <w:r w:rsidR="005E2F6F">
        <w:t xml:space="preserve"> </w:t>
      </w:r>
      <w:r w:rsidRPr="00DF59EA">
        <w:t>cauzate</w:t>
      </w:r>
      <w:r w:rsidR="005E2F6F">
        <w:t xml:space="preserve"> </w:t>
      </w:r>
      <w:r w:rsidRPr="00DF59EA">
        <w:t>în</w:t>
      </w:r>
      <w:r w:rsidR="005E2F6F">
        <w:t xml:space="preserve"> </w:t>
      </w:r>
      <w:r w:rsidRPr="00DF59EA">
        <w:t>mod</w:t>
      </w:r>
      <w:r w:rsidR="005E2F6F">
        <w:t xml:space="preserve"> </w:t>
      </w:r>
      <w:r w:rsidRPr="00DF59EA">
        <w:t>direct</w:t>
      </w:r>
      <w:r w:rsidR="005E2F6F">
        <w:t xml:space="preserve"> </w:t>
      </w:r>
      <w:r w:rsidRPr="00DF59EA">
        <w:t>de</w:t>
      </w:r>
      <w:r w:rsidR="005E2F6F">
        <w:t xml:space="preserve"> </w:t>
      </w:r>
      <w:r w:rsidRPr="00DF59EA">
        <w:t>evenimente</w:t>
      </w:r>
      <w:r w:rsidR="005E2F6F">
        <w:t xml:space="preserve"> </w:t>
      </w:r>
      <w:r w:rsidRPr="00DF59EA">
        <w:t>excepționale,</w:t>
      </w:r>
      <w:r w:rsidR="005E2F6F">
        <w:t xml:space="preserve"> </w:t>
      </w:r>
      <w:r w:rsidRPr="00DF59EA">
        <w:t>cum</w:t>
      </w:r>
      <w:r w:rsidR="005E2F6F">
        <w:t xml:space="preserve"> </w:t>
      </w:r>
      <w:r w:rsidRPr="00DF59EA">
        <w:t>sunt</w:t>
      </w:r>
      <w:r w:rsidR="005E2F6F">
        <w:t xml:space="preserve"> </w:t>
      </w:r>
      <w:r w:rsidRPr="00DF59EA">
        <w:t>cele</w:t>
      </w:r>
      <w:r w:rsidR="005E2F6F">
        <w:t xml:space="preserve"> </w:t>
      </w:r>
      <w:r w:rsidRPr="00DF59EA">
        <w:t>provocate</w:t>
      </w:r>
      <w:r w:rsidR="005E2F6F">
        <w:t xml:space="preserve"> </w:t>
      </w:r>
      <w:r w:rsidRPr="00DF59EA">
        <w:t>de</w:t>
      </w:r>
      <w:r w:rsidR="005E2F6F">
        <w:t xml:space="preserve"> </w:t>
      </w:r>
      <w:r w:rsidRPr="00DF59EA">
        <w:t>criza</w:t>
      </w:r>
      <w:r w:rsidR="005E2F6F">
        <w:t xml:space="preserve"> </w:t>
      </w:r>
      <w:r w:rsidRPr="00DF59EA">
        <w:t>actuală.</w:t>
      </w:r>
    </w:p>
    <w:p w14:paraId="16E6337A" w14:textId="4DCDB431" w:rsidR="00DF59EA" w:rsidRPr="00DF59EA" w:rsidRDefault="00DF59EA" w:rsidP="00DF59EA">
      <w:pPr>
        <w:jc w:val="both"/>
      </w:pPr>
      <w:r w:rsidRPr="00DF59EA">
        <w:t>În</w:t>
      </w:r>
      <w:r w:rsidR="005E2F6F">
        <w:t xml:space="preserve"> </w:t>
      </w:r>
      <w:r w:rsidRPr="00DF59EA">
        <w:t>plus,</w:t>
      </w:r>
      <w:r w:rsidR="005E2F6F">
        <w:t xml:space="preserve"> </w:t>
      </w:r>
      <w:r w:rsidRPr="00DF59EA">
        <w:t>la</w:t>
      </w:r>
      <w:r w:rsidR="005E2F6F">
        <w:t xml:space="preserve"> </w:t>
      </w:r>
      <w:hyperlink r:id="rId233" w:history="1">
        <w:r w:rsidRPr="00DF59EA">
          <w:rPr>
            <w:rStyle w:val="Hyperlink"/>
            <w:szCs w:val="24"/>
          </w:rPr>
          <w:t>19</w:t>
        </w:r>
        <w:r w:rsidR="005E2F6F">
          <w:rPr>
            <w:rStyle w:val="Hyperlink"/>
            <w:szCs w:val="24"/>
          </w:rPr>
          <w:t xml:space="preserve"> </w:t>
        </w:r>
        <w:r w:rsidRPr="00DF59EA">
          <w:rPr>
            <w:rStyle w:val="Hyperlink"/>
            <w:szCs w:val="24"/>
          </w:rPr>
          <w:t>martie</w:t>
        </w:r>
        <w:r w:rsidR="005E2F6F">
          <w:rPr>
            <w:rStyle w:val="Hyperlink"/>
            <w:szCs w:val="24"/>
          </w:rPr>
          <w:t xml:space="preserve"> </w:t>
        </w:r>
        <w:r w:rsidRPr="00DF59EA">
          <w:rPr>
            <w:rStyle w:val="Hyperlink"/>
            <w:szCs w:val="24"/>
          </w:rPr>
          <w:t>2020</w:t>
        </w:r>
      </w:hyperlink>
      <w:r w:rsidRPr="00DF59EA">
        <w:t>,</w:t>
      </w:r>
      <w:r w:rsidR="005E2F6F">
        <w:t xml:space="preserve"> </w:t>
      </w:r>
      <w:r w:rsidRPr="00DF59EA">
        <w:t>Comisia</w:t>
      </w:r>
      <w:r w:rsidR="005E2F6F">
        <w:t xml:space="preserve"> </w:t>
      </w:r>
      <w:r w:rsidRPr="00DF59EA">
        <w:t>a</w:t>
      </w:r>
      <w:r w:rsidR="005E2F6F">
        <w:t xml:space="preserve"> </w:t>
      </w:r>
      <w:r w:rsidRPr="00DF59EA">
        <w:t>adoptat</w:t>
      </w:r>
      <w:r w:rsidR="005E2F6F">
        <w:t xml:space="preserve"> </w:t>
      </w:r>
      <w:r w:rsidRPr="00DF59EA">
        <w:t>un</w:t>
      </w:r>
      <w:r w:rsidR="005E2F6F">
        <w:t xml:space="preserve"> </w:t>
      </w:r>
      <w:r w:rsidRPr="00DF59EA">
        <w:t>cadru</w:t>
      </w:r>
      <w:r w:rsidR="005E2F6F">
        <w:t xml:space="preserve"> </w:t>
      </w:r>
      <w:r w:rsidRPr="00DF59EA">
        <w:t>temporar</w:t>
      </w:r>
      <w:r w:rsidR="005E2F6F">
        <w:t xml:space="preserve"> </w:t>
      </w:r>
      <w:r w:rsidRPr="00DF59EA">
        <w:t>în</w:t>
      </w:r>
      <w:r w:rsidR="005E2F6F">
        <w:t xml:space="preserve"> </w:t>
      </w:r>
      <w:r w:rsidRPr="00DF59EA">
        <w:t>contextul</w:t>
      </w:r>
      <w:r w:rsidR="005E2F6F">
        <w:t xml:space="preserve"> </w:t>
      </w:r>
      <w:r w:rsidRPr="00DF59EA">
        <w:t>epidemiei</w:t>
      </w:r>
      <w:r w:rsidR="005E2F6F">
        <w:t xml:space="preserve"> </w:t>
      </w:r>
      <w:r w:rsidRPr="00DF59EA">
        <w:t>de</w:t>
      </w:r>
      <w:r w:rsidR="005E2F6F">
        <w:t xml:space="preserve"> </w:t>
      </w:r>
      <w:r w:rsidRPr="00DF59EA">
        <w:t>COVID-19.</w:t>
      </w:r>
      <w:r w:rsidR="005E2F6F">
        <w:t xml:space="preserve"> </w:t>
      </w:r>
      <w:r w:rsidRPr="00DF59EA">
        <w:t>Cadrul</w:t>
      </w:r>
      <w:r w:rsidR="005E2F6F">
        <w:t xml:space="preserve"> </w:t>
      </w:r>
      <w:r w:rsidRPr="00DF59EA">
        <w:t>temporar</w:t>
      </w:r>
      <w:r w:rsidR="005E2F6F">
        <w:t xml:space="preserve"> </w:t>
      </w:r>
      <w:r w:rsidRPr="00DF59EA">
        <w:t>în</w:t>
      </w:r>
      <w:r w:rsidR="005E2F6F">
        <w:t xml:space="preserve"> </w:t>
      </w:r>
      <w:r w:rsidRPr="00DF59EA">
        <w:t>contextul</w:t>
      </w:r>
      <w:r w:rsidR="005E2F6F">
        <w:t xml:space="preserve"> </w:t>
      </w:r>
      <w:r w:rsidRPr="00DF59EA">
        <w:t>epidemiei</w:t>
      </w:r>
      <w:r w:rsidR="005E2F6F">
        <w:t xml:space="preserve"> </w:t>
      </w:r>
      <w:r w:rsidRPr="00DF59EA">
        <w:t>de</w:t>
      </w:r>
      <w:r w:rsidR="005E2F6F">
        <w:t xml:space="preserve"> </w:t>
      </w:r>
      <w:r w:rsidRPr="00DF59EA">
        <w:t>COVID-19</w:t>
      </w:r>
      <w:r w:rsidR="005E2F6F">
        <w:t xml:space="preserve"> </w:t>
      </w:r>
      <w:r w:rsidRPr="00DF59EA">
        <w:t>a</w:t>
      </w:r>
      <w:r w:rsidR="005E2F6F">
        <w:t xml:space="preserve"> </w:t>
      </w:r>
      <w:r w:rsidRPr="00DF59EA">
        <w:t>fost</w:t>
      </w:r>
      <w:r w:rsidR="005E2F6F">
        <w:t xml:space="preserve"> </w:t>
      </w:r>
      <w:r w:rsidRPr="00DF59EA">
        <w:t>modificat</w:t>
      </w:r>
      <w:r w:rsidR="005E2F6F">
        <w:t xml:space="preserve"> </w:t>
      </w:r>
      <w:r w:rsidRPr="00DF59EA">
        <w:t>în</w:t>
      </w:r>
      <w:r w:rsidR="005E2F6F">
        <w:t xml:space="preserve"> </w:t>
      </w:r>
      <w:r w:rsidRPr="00DF59EA">
        <w:t>cursul</w:t>
      </w:r>
      <w:r w:rsidR="005E2F6F">
        <w:t xml:space="preserve"> </w:t>
      </w:r>
      <w:r w:rsidRPr="00DF59EA">
        <w:t>anului</w:t>
      </w:r>
      <w:r w:rsidR="005E2F6F">
        <w:t xml:space="preserve"> </w:t>
      </w:r>
      <w:r w:rsidRPr="00DF59EA">
        <w:t>2020</w:t>
      </w:r>
      <w:r w:rsidR="005E2F6F">
        <w:t xml:space="preserve"> </w:t>
      </w:r>
      <w:r w:rsidRPr="00DF59EA">
        <w:t>la</w:t>
      </w:r>
      <w:r w:rsidR="005E2F6F">
        <w:t xml:space="preserve"> </w:t>
      </w:r>
      <w:hyperlink r:id="rId234" w:history="1">
        <w:r w:rsidRPr="00DF59EA">
          <w:rPr>
            <w:rStyle w:val="Hyperlink"/>
            <w:szCs w:val="24"/>
          </w:rPr>
          <w:t>3</w:t>
        </w:r>
        <w:r w:rsidR="005E2F6F">
          <w:rPr>
            <w:rStyle w:val="Hyperlink"/>
            <w:szCs w:val="24"/>
          </w:rPr>
          <w:t xml:space="preserve"> </w:t>
        </w:r>
        <w:r w:rsidRPr="00DF59EA">
          <w:rPr>
            <w:rStyle w:val="Hyperlink"/>
            <w:szCs w:val="24"/>
          </w:rPr>
          <w:t>aprilie</w:t>
        </w:r>
      </w:hyperlink>
      <w:r w:rsidRPr="00DF59EA">
        <w:t>,</w:t>
      </w:r>
      <w:r w:rsidR="005E2F6F">
        <w:t xml:space="preserve"> </w:t>
      </w:r>
      <w:r w:rsidRPr="00DF59EA">
        <w:t>la</w:t>
      </w:r>
      <w:r w:rsidR="005E2F6F">
        <w:t xml:space="preserve"> </w:t>
      </w:r>
      <w:hyperlink r:id="rId235" w:history="1">
        <w:r w:rsidRPr="00DF59EA">
          <w:rPr>
            <w:rStyle w:val="Hyperlink"/>
            <w:szCs w:val="24"/>
          </w:rPr>
          <w:t>8</w:t>
        </w:r>
        <w:r w:rsidR="005E2F6F">
          <w:rPr>
            <w:rStyle w:val="Hyperlink"/>
            <w:szCs w:val="24"/>
          </w:rPr>
          <w:t xml:space="preserve"> </w:t>
        </w:r>
        <w:r w:rsidRPr="00DF59EA">
          <w:rPr>
            <w:rStyle w:val="Hyperlink"/>
            <w:szCs w:val="24"/>
          </w:rPr>
          <w:t>mai</w:t>
        </w:r>
      </w:hyperlink>
      <w:r w:rsidRPr="00DF59EA">
        <w:t>,</w:t>
      </w:r>
      <w:r w:rsidR="005E2F6F">
        <w:t xml:space="preserve"> </w:t>
      </w:r>
      <w:r w:rsidRPr="00DF59EA">
        <w:t>la</w:t>
      </w:r>
      <w:r w:rsidR="005E2F6F">
        <w:t xml:space="preserve"> </w:t>
      </w:r>
      <w:hyperlink r:id="rId236" w:history="1">
        <w:r w:rsidRPr="00DF59EA">
          <w:rPr>
            <w:rStyle w:val="Hyperlink"/>
            <w:szCs w:val="24"/>
          </w:rPr>
          <w:t>29</w:t>
        </w:r>
        <w:r w:rsidR="005E2F6F">
          <w:rPr>
            <w:rStyle w:val="Hyperlink"/>
            <w:szCs w:val="24"/>
          </w:rPr>
          <w:t xml:space="preserve"> </w:t>
        </w:r>
        <w:r w:rsidRPr="00DF59EA">
          <w:rPr>
            <w:rStyle w:val="Hyperlink"/>
            <w:szCs w:val="24"/>
          </w:rPr>
          <w:t>iunie</w:t>
        </w:r>
      </w:hyperlink>
      <w:r w:rsidR="005E2F6F">
        <w:t xml:space="preserve"> </w:t>
      </w:r>
      <w:r w:rsidRPr="00DF59EA">
        <w:t>și</w:t>
      </w:r>
      <w:r w:rsidR="005E2F6F">
        <w:t xml:space="preserve"> </w:t>
      </w:r>
      <w:r w:rsidRPr="00DF59EA">
        <w:t>la</w:t>
      </w:r>
      <w:r w:rsidR="005E2F6F">
        <w:t xml:space="preserve"> </w:t>
      </w:r>
      <w:hyperlink r:id="rId237" w:history="1">
        <w:r w:rsidRPr="00DF59EA">
          <w:rPr>
            <w:rStyle w:val="Hyperlink"/>
            <w:szCs w:val="24"/>
          </w:rPr>
          <w:t>13</w:t>
        </w:r>
        <w:r w:rsidR="005E2F6F">
          <w:rPr>
            <w:rStyle w:val="Hyperlink"/>
            <w:szCs w:val="24"/>
          </w:rPr>
          <w:t xml:space="preserve"> </w:t>
        </w:r>
        <w:r w:rsidRPr="00DF59EA">
          <w:rPr>
            <w:rStyle w:val="Hyperlink"/>
            <w:szCs w:val="24"/>
          </w:rPr>
          <w:t>octombrie</w:t>
        </w:r>
      </w:hyperlink>
      <w:r w:rsidRPr="00DF59EA">
        <w:t>,</w:t>
      </w:r>
      <w:r w:rsidR="005E2F6F">
        <w:t xml:space="preserve"> </w:t>
      </w:r>
      <w:r w:rsidRPr="00DF59EA">
        <w:t>iar</w:t>
      </w:r>
      <w:r w:rsidR="005E2F6F">
        <w:t xml:space="preserve"> </w:t>
      </w:r>
      <w:r w:rsidRPr="00DF59EA">
        <w:t>în</w:t>
      </w:r>
      <w:r w:rsidR="005E2F6F">
        <w:t xml:space="preserve"> </w:t>
      </w:r>
      <w:r w:rsidRPr="00DF59EA">
        <w:t>cursul</w:t>
      </w:r>
      <w:r w:rsidR="005E2F6F">
        <w:t xml:space="preserve"> </w:t>
      </w:r>
      <w:r w:rsidRPr="00DF59EA">
        <w:t>anului</w:t>
      </w:r>
      <w:r w:rsidR="005E2F6F">
        <w:t xml:space="preserve"> </w:t>
      </w:r>
      <w:r w:rsidRPr="00DF59EA">
        <w:t>2021</w:t>
      </w:r>
      <w:r w:rsidR="005E2F6F">
        <w:t xml:space="preserve"> </w:t>
      </w:r>
      <w:r w:rsidRPr="00DF59EA">
        <w:t>la</w:t>
      </w:r>
      <w:r w:rsidR="005E2F6F">
        <w:t xml:space="preserve"> </w:t>
      </w:r>
      <w:hyperlink r:id="rId238" w:history="1">
        <w:r w:rsidRPr="00DF59EA">
          <w:rPr>
            <w:rStyle w:val="Hyperlink"/>
            <w:szCs w:val="24"/>
          </w:rPr>
          <w:t>28</w:t>
        </w:r>
        <w:r w:rsidR="005E2F6F">
          <w:rPr>
            <w:rStyle w:val="Hyperlink"/>
            <w:szCs w:val="24"/>
          </w:rPr>
          <w:t xml:space="preserve"> </w:t>
        </w:r>
        <w:r w:rsidRPr="00DF59EA">
          <w:rPr>
            <w:rStyle w:val="Hyperlink"/>
            <w:szCs w:val="24"/>
          </w:rPr>
          <w:t>ianuarie</w:t>
        </w:r>
      </w:hyperlink>
      <w:r w:rsidR="005E2F6F">
        <w:t xml:space="preserve"> </w:t>
      </w:r>
      <w:r w:rsidRPr="00DF59EA">
        <w:t>și</w:t>
      </w:r>
      <w:r w:rsidR="005E2F6F">
        <w:t xml:space="preserve"> </w:t>
      </w:r>
      <w:r w:rsidRPr="00DF59EA">
        <w:t>la</w:t>
      </w:r>
      <w:r w:rsidR="005E2F6F">
        <w:t xml:space="preserve"> </w:t>
      </w:r>
      <w:hyperlink r:id="rId239" w:history="1">
        <w:r w:rsidRPr="00DF59EA">
          <w:rPr>
            <w:rStyle w:val="Hyperlink"/>
            <w:szCs w:val="24"/>
          </w:rPr>
          <w:t>18</w:t>
        </w:r>
        <w:r w:rsidR="005E2F6F">
          <w:rPr>
            <w:rStyle w:val="Hyperlink"/>
            <w:szCs w:val="24"/>
          </w:rPr>
          <w:t xml:space="preserve"> </w:t>
        </w:r>
        <w:r w:rsidRPr="00DF59EA">
          <w:rPr>
            <w:rStyle w:val="Hyperlink"/>
            <w:szCs w:val="24"/>
          </w:rPr>
          <w:t>noiembrie</w:t>
        </w:r>
      </w:hyperlink>
      <w:r w:rsidRPr="00DF59EA">
        <w:t>.</w:t>
      </w:r>
      <w:r w:rsidR="005E2F6F">
        <w:t xml:space="preserve"> </w:t>
      </w:r>
      <w:r w:rsidRPr="00DF59EA">
        <w:t>Astfel</w:t>
      </w:r>
      <w:r w:rsidR="005E2F6F">
        <w:t xml:space="preserve"> </w:t>
      </w:r>
      <w:r w:rsidRPr="00DF59EA">
        <w:t>cum</w:t>
      </w:r>
      <w:r w:rsidR="005E2F6F">
        <w:t xml:space="preserve"> </w:t>
      </w:r>
      <w:r w:rsidRPr="00DF59EA">
        <w:t>s-a</w:t>
      </w:r>
      <w:r w:rsidR="005E2F6F">
        <w:t xml:space="preserve"> </w:t>
      </w:r>
      <w:r w:rsidRPr="00DF59EA">
        <w:t>anunțat</w:t>
      </w:r>
      <w:r w:rsidR="005E2F6F">
        <w:t xml:space="preserve"> </w:t>
      </w:r>
      <w:r w:rsidRPr="00DF59EA">
        <w:t>în</w:t>
      </w:r>
      <w:r w:rsidR="005E2F6F">
        <w:t xml:space="preserve"> </w:t>
      </w:r>
      <w:hyperlink r:id="rId240" w:history="1">
        <w:r w:rsidRPr="00DF59EA">
          <w:rPr>
            <w:rStyle w:val="Hyperlink"/>
            <w:szCs w:val="24"/>
          </w:rPr>
          <w:t>mai</w:t>
        </w:r>
        <w:r w:rsidR="005E2F6F">
          <w:rPr>
            <w:rStyle w:val="Hyperlink"/>
            <w:szCs w:val="24"/>
          </w:rPr>
          <w:t xml:space="preserve"> </w:t>
        </w:r>
        <w:r w:rsidRPr="00DF59EA">
          <w:rPr>
            <w:rStyle w:val="Hyperlink"/>
            <w:szCs w:val="24"/>
          </w:rPr>
          <w:t>2022</w:t>
        </w:r>
      </w:hyperlink>
      <w:r w:rsidRPr="00DF59EA">
        <w:t>,</w:t>
      </w:r>
      <w:r w:rsidR="005E2F6F">
        <w:t xml:space="preserve"> </w:t>
      </w:r>
      <w:r w:rsidRPr="00DF59EA">
        <w:t>cadrul</w:t>
      </w:r>
      <w:r w:rsidR="005E2F6F">
        <w:t xml:space="preserve"> </w:t>
      </w:r>
      <w:r w:rsidRPr="00DF59EA">
        <w:t>temporar</w:t>
      </w:r>
      <w:r w:rsidR="005E2F6F">
        <w:t xml:space="preserve"> </w:t>
      </w:r>
      <w:r w:rsidRPr="00DF59EA">
        <w:t>în</w:t>
      </w:r>
      <w:r w:rsidR="005E2F6F">
        <w:t xml:space="preserve"> </w:t>
      </w:r>
      <w:r w:rsidRPr="00DF59EA">
        <w:t>contextul</w:t>
      </w:r>
      <w:r w:rsidR="005E2F6F">
        <w:t xml:space="preserve"> </w:t>
      </w:r>
      <w:r w:rsidRPr="00DF59EA">
        <w:t>epidemiei</w:t>
      </w:r>
      <w:r w:rsidR="005E2F6F">
        <w:t xml:space="preserve"> </w:t>
      </w:r>
      <w:r w:rsidRPr="00DF59EA">
        <w:t>de</w:t>
      </w:r>
      <w:r w:rsidR="005E2F6F">
        <w:t xml:space="preserve"> </w:t>
      </w:r>
      <w:r w:rsidRPr="00DF59EA">
        <w:t>COVID-19</w:t>
      </w:r>
      <w:r w:rsidR="005E2F6F">
        <w:t xml:space="preserve"> </w:t>
      </w:r>
      <w:hyperlink r:id="rId241" w:history="1">
        <w:r w:rsidRPr="00DF59EA">
          <w:rPr>
            <w:rStyle w:val="Hyperlink"/>
            <w:szCs w:val="24"/>
          </w:rPr>
          <w:t>nu</w:t>
        </w:r>
        <w:r w:rsidR="005E2F6F">
          <w:rPr>
            <w:rStyle w:val="Hyperlink"/>
            <w:szCs w:val="24"/>
          </w:rPr>
          <w:t xml:space="preserve"> </w:t>
        </w:r>
        <w:r w:rsidRPr="00DF59EA">
          <w:rPr>
            <w:rStyle w:val="Hyperlink"/>
            <w:szCs w:val="24"/>
          </w:rPr>
          <w:t>a</w:t>
        </w:r>
        <w:r w:rsidR="005E2F6F">
          <w:rPr>
            <w:rStyle w:val="Hyperlink"/>
            <w:szCs w:val="24"/>
          </w:rPr>
          <w:t xml:space="preserve"> </w:t>
        </w:r>
        <w:r w:rsidRPr="00DF59EA">
          <w:rPr>
            <w:rStyle w:val="Hyperlink"/>
            <w:szCs w:val="24"/>
          </w:rPr>
          <w:t>fost</w:t>
        </w:r>
        <w:r w:rsidR="005E2F6F">
          <w:rPr>
            <w:rStyle w:val="Hyperlink"/>
            <w:szCs w:val="24"/>
          </w:rPr>
          <w:t xml:space="preserve"> </w:t>
        </w:r>
        <w:r w:rsidRPr="00DF59EA">
          <w:rPr>
            <w:rStyle w:val="Hyperlink"/>
            <w:szCs w:val="24"/>
          </w:rPr>
          <w:t>prelungit</w:t>
        </w:r>
      </w:hyperlink>
      <w:r w:rsidR="005E2F6F">
        <w:t xml:space="preserve"> </w:t>
      </w:r>
      <w:r w:rsidRPr="00DF59EA">
        <w:t>după</w:t>
      </w:r>
      <w:r w:rsidR="005E2F6F">
        <w:t xml:space="preserve"> </w:t>
      </w:r>
      <w:r w:rsidRPr="00DF59EA">
        <w:t>data</w:t>
      </w:r>
      <w:r w:rsidR="005E2F6F">
        <w:t xml:space="preserve"> </w:t>
      </w:r>
      <w:r w:rsidRPr="00DF59EA">
        <w:t>de</w:t>
      </w:r>
      <w:r w:rsidR="005E2F6F">
        <w:t xml:space="preserve"> </w:t>
      </w:r>
      <w:r w:rsidRPr="00DF59EA">
        <w:t>expirare</w:t>
      </w:r>
      <w:r w:rsidR="005E2F6F">
        <w:t xml:space="preserve"> </w:t>
      </w:r>
      <w:r w:rsidRPr="00DF59EA">
        <w:t>stabilită,</w:t>
      </w:r>
      <w:r w:rsidR="005E2F6F">
        <w:t xml:space="preserve"> </w:t>
      </w:r>
      <w:r w:rsidRPr="00DF59EA">
        <w:t>și</w:t>
      </w:r>
      <w:r w:rsidR="005E2F6F">
        <w:t xml:space="preserve"> </w:t>
      </w:r>
      <w:r w:rsidRPr="00DF59EA">
        <w:t>anume</w:t>
      </w:r>
      <w:r w:rsidR="005E2F6F">
        <w:t xml:space="preserve"> </w:t>
      </w:r>
      <w:r w:rsidRPr="00DF59EA">
        <w:t>30</w:t>
      </w:r>
      <w:r w:rsidR="005E2F6F">
        <w:t xml:space="preserve"> </w:t>
      </w:r>
      <w:r w:rsidRPr="00DF59EA">
        <w:t>iunie</w:t>
      </w:r>
      <w:r w:rsidR="005E2F6F">
        <w:t xml:space="preserve"> </w:t>
      </w:r>
      <w:r w:rsidRPr="00DF59EA">
        <w:t>2022,</w:t>
      </w:r>
      <w:r w:rsidR="005E2F6F">
        <w:t xml:space="preserve"> </w:t>
      </w:r>
      <w:r w:rsidRPr="00DF59EA">
        <w:t>cu</w:t>
      </w:r>
      <w:r w:rsidR="005E2F6F">
        <w:t xml:space="preserve"> </w:t>
      </w:r>
      <w:r w:rsidRPr="00DF59EA">
        <w:t>unele</w:t>
      </w:r>
      <w:r w:rsidR="005E2F6F">
        <w:t xml:space="preserve"> </w:t>
      </w:r>
      <w:r w:rsidRPr="00DF59EA">
        <w:t>excepții.</w:t>
      </w:r>
      <w:r w:rsidR="005E2F6F">
        <w:t xml:space="preserve"> </w:t>
      </w:r>
      <w:r w:rsidRPr="00DF59EA">
        <w:t>În</w:t>
      </w:r>
      <w:r w:rsidR="005E2F6F">
        <w:t xml:space="preserve"> </w:t>
      </w:r>
      <w:r w:rsidRPr="00DF59EA">
        <w:t>special,</w:t>
      </w:r>
      <w:r w:rsidR="005E2F6F">
        <w:t xml:space="preserve"> </w:t>
      </w:r>
      <w:r w:rsidRPr="00DF59EA">
        <w:t>se</w:t>
      </w:r>
      <w:r w:rsidR="005E2F6F">
        <w:t xml:space="preserve"> </w:t>
      </w:r>
      <w:r w:rsidRPr="00DF59EA">
        <w:t>pot</w:t>
      </w:r>
      <w:r w:rsidR="005E2F6F">
        <w:t xml:space="preserve"> </w:t>
      </w:r>
      <w:r w:rsidRPr="00DF59EA">
        <w:t>încă</w:t>
      </w:r>
      <w:r w:rsidR="005E2F6F">
        <w:t xml:space="preserve"> </w:t>
      </w:r>
      <w:r w:rsidRPr="00DF59EA">
        <w:t>pune</w:t>
      </w:r>
      <w:r w:rsidR="005E2F6F">
        <w:t xml:space="preserve"> </w:t>
      </w:r>
      <w:r w:rsidRPr="00DF59EA">
        <w:t>în</w:t>
      </w:r>
      <w:r w:rsidR="005E2F6F">
        <w:t xml:space="preserve"> </w:t>
      </w:r>
      <w:r w:rsidRPr="00DF59EA">
        <w:t>aplicare</w:t>
      </w:r>
      <w:r w:rsidR="005E2F6F">
        <w:t xml:space="preserve"> </w:t>
      </w:r>
      <w:r w:rsidRPr="00DF59EA">
        <w:t>măsuri</w:t>
      </w:r>
      <w:r w:rsidR="005E2F6F">
        <w:t xml:space="preserve"> </w:t>
      </w:r>
      <w:r w:rsidRPr="00DF59EA">
        <w:t>de</w:t>
      </w:r>
      <w:r w:rsidR="005E2F6F">
        <w:t xml:space="preserve"> </w:t>
      </w:r>
      <w:r w:rsidRPr="00DF59EA">
        <w:t>sprijinire</w:t>
      </w:r>
      <w:r w:rsidR="005E2F6F">
        <w:t xml:space="preserve"> </w:t>
      </w:r>
      <w:r w:rsidRPr="00DF59EA">
        <w:t>a</w:t>
      </w:r>
      <w:r w:rsidR="005E2F6F">
        <w:t xml:space="preserve"> </w:t>
      </w:r>
      <w:r w:rsidRPr="00DF59EA">
        <w:t>investițiilor</w:t>
      </w:r>
      <w:r w:rsidR="005E2F6F">
        <w:t xml:space="preserve"> </w:t>
      </w:r>
      <w:r w:rsidRPr="00DF59EA">
        <w:t>și</w:t>
      </w:r>
      <w:r w:rsidR="005E2F6F">
        <w:t xml:space="preserve"> </w:t>
      </w:r>
      <w:r w:rsidRPr="00DF59EA">
        <w:t>a</w:t>
      </w:r>
      <w:r w:rsidR="005E2F6F">
        <w:t xml:space="preserve"> </w:t>
      </w:r>
      <w:r w:rsidRPr="00DF59EA">
        <w:t>solvabilității</w:t>
      </w:r>
      <w:r w:rsidR="005E2F6F">
        <w:t xml:space="preserve"> </w:t>
      </w:r>
      <w:r w:rsidRPr="00DF59EA">
        <w:t>până</w:t>
      </w:r>
      <w:r w:rsidR="005E2F6F">
        <w:t xml:space="preserve"> </w:t>
      </w:r>
      <w:r w:rsidRPr="00DF59EA">
        <w:t>la</w:t>
      </w:r>
      <w:r w:rsidR="005E2F6F">
        <w:t xml:space="preserve"> </w:t>
      </w:r>
      <w:r w:rsidRPr="00DF59EA">
        <w:t>31</w:t>
      </w:r>
      <w:r w:rsidR="005E2F6F">
        <w:t xml:space="preserve"> </w:t>
      </w:r>
      <w:r w:rsidRPr="00DF59EA">
        <w:t>decembrie</w:t>
      </w:r>
      <w:r w:rsidR="005E2F6F">
        <w:t xml:space="preserve"> </w:t>
      </w:r>
      <w:r w:rsidRPr="00DF59EA">
        <w:t>2023.</w:t>
      </w:r>
      <w:r w:rsidR="005E2F6F">
        <w:t xml:space="preserve"> </w:t>
      </w:r>
      <w:r w:rsidRPr="00DF59EA">
        <w:t>În</w:t>
      </w:r>
      <w:r w:rsidR="005E2F6F">
        <w:t xml:space="preserve"> </w:t>
      </w:r>
      <w:r w:rsidRPr="00DF59EA">
        <w:t>plus,</w:t>
      </w:r>
      <w:r w:rsidR="005E2F6F">
        <w:t xml:space="preserve"> </w:t>
      </w:r>
      <w:r w:rsidRPr="00DF59EA">
        <w:t>cadrul</w:t>
      </w:r>
      <w:r w:rsidR="005E2F6F">
        <w:t xml:space="preserve"> </w:t>
      </w:r>
      <w:r w:rsidRPr="00DF59EA">
        <w:t>temporar</w:t>
      </w:r>
      <w:r w:rsidR="005E2F6F">
        <w:t xml:space="preserve"> </w:t>
      </w:r>
      <w:r w:rsidRPr="00DF59EA">
        <w:t>în</w:t>
      </w:r>
      <w:r w:rsidR="005E2F6F">
        <w:t xml:space="preserve"> </w:t>
      </w:r>
      <w:r w:rsidRPr="00DF59EA">
        <w:t>contextul</w:t>
      </w:r>
      <w:r w:rsidR="005E2F6F">
        <w:t xml:space="preserve"> </w:t>
      </w:r>
      <w:r w:rsidRPr="00DF59EA">
        <w:t>epidemiei</w:t>
      </w:r>
      <w:r w:rsidR="005E2F6F">
        <w:t xml:space="preserve"> </w:t>
      </w:r>
      <w:r w:rsidRPr="00DF59EA">
        <w:t>de</w:t>
      </w:r>
      <w:r w:rsidR="005E2F6F">
        <w:t xml:space="preserve"> </w:t>
      </w:r>
      <w:r w:rsidRPr="00DF59EA">
        <w:t>COVID-19</w:t>
      </w:r>
      <w:r w:rsidR="005E2F6F">
        <w:t xml:space="preserve"> </w:t>
      </w:r>
      <w:r w:rsidRPr="00DF59EA">
        <w:t>prevede</w:t>
      </w:r>
      <w:r w:rsidR="005E2F6F">
        <w:t xml:space="preserve"> </w:t>
      </w:r>
      <w:r w:rsidRPr="00DF59EA">
        <w:t>deja</w:t>
      </w:r>
      <w:r w:rsidR="005E2F6F">
        <w:t xml:space="preserve"> </w:t>
      </w:r>
      <w:r w:rsidRPr="00DF59EA">
        <w:t>o</w:t>
      </w:r>
      <w:r w:rsidR="005E2F6F">
        <w:t xml:space="preserve"> </w:t>
      </w:r>
      <w:r w:rsidRPr="00DF59EA">
        <w:t>tranziție</w:t>
      </w:r>
      <w:r w:rsidR="005E2F6F">
        <w:t xml:space="preserve"> </w:t>
      </w:r>
      <w:r w:rsidRPr="00DF59EA">
        <w:t>flexibilă,</w:t>
      </w:r>
      <w:r w:rsidR="005E2F6F">
        <w:t xml:space="preserve"> </w:t>
      </w:r>
      <w:r w:rsidRPr="00DF59EA">
        <w:t>în</w:t>
      </w:r>
      <w:r w:rsidR="005E2F6F">
        <w:t xml:space="preserve"> </w:t>
      </w:r>
      <w:r w:rsidRPr="00DF59EA">
        <w:t>limitele</w:t>
      </w:r>
      <w:r w:rsidR="005E2F6F">
        <w:t xml:space="preserve"> </w:t>
      </w:r>
      <w:r w:rsidRPr="00DF59EA">
        <w:t>unor</w:t>
      </w:r>
      <w:r w:rsidR="005E2F6F">
        <w:t xml:space="preserve"> </w:t>
      </w:r>
      <w:r w:rsidRPr="00DF59EA">
        <w:t>garanții</w:t>
      </w:r>
      <w:r w:rsidR="005E2F6F">
        <w:t xml:space="preserve"> </w:t>
      </w:r>
      <w:r w:rsidRPr="00DF59EA">
        <w:t>clar</w:t>
      </w:r>
      <w:r w:rsidR="005E2F6F">
        <w:t xml:space="preserve"> </w:t>
      </w:r>
      <w:r w:rsidRPr="00DF59EA">
        <w:t>definite,</w:t>
      </w:r>
      <w:r w:rsidR="005E2F6F">
        <w:t xml:space="preserve"> </w:t>
      </w:r>
      <w:r w:rsidRPr="00DF59EA">
        <w:t>în</w:t>
      </w:r>
      <w:r w:rsidR="005E2F6F">
        <w:t xml:space="preserve"> </w:t>
      </w:r>
      <w:r w:rsidRPr="00DF59EA">
        <w:t>special</w:t>
      </w:r>
      <w:r w:rsidR="005E2F6F">
        <w:t xml:space="preserve"> </w:t>
      </w:r>
      <w:r w:rsidRPr="00DF59EA">
        <w:t>pentru</w:t>
      </w:r>
      <w:r w:rsidR="005E2F6F">
        <w:t xml:space="preserve"> </w:t>
      </w:r>
      <w:r w:rsidRPr="00DF59EA">
        <w:t>opțiunile</w:t>
      </w:r>
      <w:r w:rsidR="005E2F6F">
        <w:t xml:space="preserve"> </w:t>
      </w:r>
      <w:r w:rsidRPr="00DF59EA">
        <w:t>de</w:t>
      </w:r>
      <w:r w:rsidR="005E2F6F">
        <w:t xml:space="preserve"> </w:t>
      </w:r>
      <w:r w:rsidRPr="00DF59EA">
        <w:t>conversie</w:t>
      </w:r>
      <w:r w:rsidR="005E2F6F">
        <w:t xml:space="preserve"> </w:t>
      </w:r>
      <w:r w:rsidRPr="00DF59EA">
        <w:t>și</w:t>
      </w:r>
      <w:r w:rsidR="005E2F6F">
        <w:t xml:space="preserve"> </w:t>
      </w:r>
      <w:r w:rsidRPr="00DF59EA">
        <w:t>restructurare</w:t>
      </w:r>
      <w:r w:rsidR="005E2F6F">
        <w:t xml:space="preserve"> </w:t>
      </w:r>
      <w:r w:rsidRPr="00DF59EA">
        <w:t>a</w:t>
      </w:r>
      <w:r w:rsidR="005E2F6F">
        <w:t xml:space="preserve"> </w:t>
      </w:r>
      <w:r w:rsidRPr="00DF59EA">
        <w:t>instrumentelor</w:t>
      </w:r>
      <w:r w:rsidR="005E2F6F">
        <w:t xml:space="preserve"> </w:t>
      </w:r>
      <w:r w:rsidRPr="00DF59EA">
        <w:t>de</w:t>
      </w:r>
      <w:r w:rsidR="005E2F6F">
        <w:t xml:space="preserve"> </w:t>
      </w:r>
      <w:r w:rsidRPr="00DF59EA">
        <w:t>datorie,</w:t>
      </w:r>
      <w:r w:rsidR="005E2F6F">
        <w:t xml:space="preserve"> </w:t>
      </w:r>
      <w:r w:rsidRPr="00DF59EA">
        <w:t>cum</w:t>
      </w:r>
      <w:r w:rsidR="005E2F6F">
        <w:t xml:space="preserve"> </w:t>
      </w:r>
      <w:r w:rsidRPr="00DF59EA">
        <w:t>ar</w:t>
      </w:r>
      <w:r w:rsidR="005E2F6F">
        <w:t xml:space="preserve"> </w:t>
      </w:r>
      <w:r w:rsidRPr="00DF59EA">
        <w:t>fi</w:t>
      </w:r>
      <w:r w:rsidR="005E2F6F">
        <w:t xml:space="preserve"> </w:t>
      </w:r>
      <w:r w:rsidRPr="00DF59EA">
        <w:t>împrumuturile</w:t>
      </w:r>
      <w:r w:rsidR="005E2F6F">
        <w:t xml:space="preserve"> </w:t>
      </w:r>
      <w:r w:rsidRPr="00DF59EA">
        <w:t>și</w:t>
      </w:r>
      <w:r w:rsidR="005E2F6F">
        <w:t xml:space="preserve"> </w:t>
      </w:r>
      <w:r w:rsidRPr="00DF59EA">
        <w:t>garanțiile,</w:t>
      </w:r>
      <w:r w:rsidR="005E2F6F">
        <w:t xml:space="preserve"> </w:t>
      </w:r>
      <w:r w:rsidRPr="00DF59EA">
        <w:t>în</w:t>
      </w:r>
      <w:r w:rsidR="005E2F6F">
        <w:t xml:space="preserve"> </w:t>
      </w:r>
      <w:r w:rsidRPr="00DF59EA">
        <w:t>alte</w:t>
      </w:r>
      <w:r w:rsidR="005E2F6F">
        <w:t xml:space="preserve"> </w:t>
      </w:r>
      <w:r w:rsidRPr="00DF59EA">
        <w:t>forme</w:t>
      </w:r>
      <w:r w:rsidR="005E2F6F">
        <w:t xml:space="preserve"> </w:t>
      </w:r>
      <w:r w:rsidRPr="00DF59EA">
        <w:t>de</w:t>
      </w:r>
      <w:r w:rsidR="005E2F6F">
        <w:t xml:space="preserve"> </w:t>
      </w:r>
      <w:r w:rsidRPr="00DF59EA">
        <w:t>ajutor,</w:t>
      </w:r>
      <w:r w:rsidR="005E2F6F">
        <w:t xml:space="preserve"> </w:t>
      </w:r>
      <w:r w:rsidRPr="00DF59EA">
        <w:t>cum</w:t>
      </w:r>
      <w:r w:rsidR="005E2F6F">
        <w:t xml:space="preserve"> </w:t>
      </w:r>
      <w:r w:rsidRPr="00DF59EA">
        <w:t>ar</w:t>
      </w:r>
      <w:r w:rsidR="005E2F6F">
        <w:t xml:space="preserve"> </w:t>
      </w:r>
      <w:r w:rsidRPr="00DF59EA">
        <w:t>fi</w:t>
      </w:r>
      <w:r w:rsidR="005E2F6F">
        <w:t xml:space="preserve"> </w:t>
      </w:r>
      <w:r w:rsidRPr="00DF59EA">
        <w:t>granturile</w:t>
      </w:r>
      <w:r w:rsidR="005E2F6F">
        <w:t xml:space="preserve"> </w:t>
      </w:r>
      <w:r w:rsidRPr="00DF59EA">
        <w:t>directe,</w:t>
      </w:r>
      <w:r w:rsidR="005E2F6F">
        <w:t xml:space="preserve"> </w:t>
      </w:r>
      <w:r w:rsidRPr="00DF59EA">
        <w:t>până</w:t>
      </w:r>
      <w:r w:rsidR="005E2F6F">
        <w:t xml:space="preserve"> </w:t>
      </w:r>
      <w:r w:rsidRPr="00DF59EA">
        <w:t>la</w:t>
      </w:r>
      <w:r w:rsidR="005E2F6F">
        <w:t xml:space="preserve"> </w:t>
      </w:r>
      <w:r w:rsidRPr="00DF59EA">
        <w:t>30</w:t>
      </w:r>
      <w:r w:rsidR="005E2F6F">
        <w:t xml:space="preserve"> </w:t>
      </w:r>
      <w:r w:rsidRPr="00DF59EA">
        <w:t>iunie</w:t>
      </w:r>
      <w:r w:rsidR="005E2F6F">
        <w:t xml:space="preserve"> </w:t>
      </w:r>
      <w:r w:rsidRPr="00DF59EA">
        <w:t>2023.</w:t>
      </w:r>
    </w:p>
    <w:p w14:paraId="18518EA3" w14:textId="58DB51D1" w:rsidR="00DF59EA" w:rsidRPr="00DF59EA" w:rsidRDefault="00DF59EA" w:rsidP="00DF59EA">
      <w:pPr>
        <w:jc w:val="both"/>
      </w:pPr>
      <w:r w:rsidRPr="00DF59EA">
        <w:t>Versiunea</w:t>
      </w:r>
      <w:r w:rsidR="005E2F6F">
        <w:t xml:space="preserve"> </w:t>
      </w:r>
      <w:r w:rsidRPr="00DF59EA">
        <w:t>neconfidențială</w:t>
      </w:r>
      <w:r w:rsidR="005E2F6F">
        <w:t xml:space="preserve"> </w:t>
      </w:r>
      <w:r w:rsidRPr="00DF59EA">
        <w:t>a</w:t>
      </w:r>
      <w:r w:rsidR="005E2F6F">
        <w:t xml:space="preserve"> </w:t>
      </w:r>
      <w:r w:rsidRPr="00DF59EA">
        <w:t>deciziei</w:t>
      </w:r>
      <w:r w:rsidR="005E2F6F">
        <w:t xml:space="preserve"> </w:t>
      </w:r>
      <w:r w:rsidRPr="00DF59EA">
        <w:t>(cu</w:t>
      </w:r>
      <w:r w:rsidR="005E2F6F">
        <w:t xml:space="preserve"> </w:t>
      </w:r>
      <w:r w:rsidRPr="00DF59EA">
        <w:t>numărul</w:t>
      </w:r>
      <w:r w:rsidR="005E2F6F">
        <w:t xml:space="preserve"> </w:t>
      </w:r>
      <w:r w:rsidRPr="00DF59EA">
        <w:t>de</w:t>
      </w:r>
      <w:r w:rsidR="005E2F6F">
        <w:t xml:space="preserve"> </w:t>
      </w:r>
      <w:r w:rsidRPr="00DF59EA">
        <w:t>caz</w:t>
      </w:r>
      <w:r w:rsidR="005E2F6F">
        <w:t xml:space="preserve"> </w:t>
      </w:r>
      <w:r w:rsidRPr="00DF59EA">
        <w:t>SA.104273)</w:t>
      </w:r>
      <w:r w:rsidR="005E2F6F">
        <w:t xml:space="preserve"> </w:t>
      </w:r>
      <w:r w:rsidRPr="00DF59EA">
        <w:t>va</w:t>
      </w:r>
      <w:r w:rsidR="005E2F6F">
        <w:t xml:space="preserve"> </w:t>
      </w:r>
      <w:r w:rsidRPr="00DF59EA">
        <w:t>fi</w:t>
      </w:r>
      <w:r w:rsidR="005E2F6F">
        <w:t xml:space="preserve"> </w:t>
      </w:r>
      <w:r w:rsidRPr="00DF59EA">
        <w:t>disponibilă</w:t>
      </w:r>
      <w:r w:rsidR="005E2F6F">
        <w:t xml:space="preserve"> </w:t>
      </w:r>
      <w:r w:rsidRPr="00DF59EA">
        <w:t>în</w:t>
      </w:r>
      <w:r w:rsidR="005E2F6F">
        <w:t xml:space="preserve"> </w:t>
      </w:r>
      <w:hyperlink r:id="rId242" w:history="1">
        <w:r w:rsidRPr="00DF59EA">
          <w:rPr>
            <w:rStyle w:val="Hyperlink"/>
            <w:szCs w:val="24"/>
          </w:rPr>
          <w:t>Registrul</w:t>
        </w:r>
        <w:r w:rsidR="005E2F6F">
          <w:rPr>
            <w:rStyle w:val="Hyperlink"/>
            <w:szCs w:val="24"/>
          </w:rPr>
          <w:t xml:space="preserve"> </w:t>
        </w:r>
        <w:r w:rsidRPr="00DF59EA">
          <w:rPr>
            <w:rStyle w:val="Hyperlink"/>
            <w:szCs w:val="24"/>
          </w:rPr>
          <w:t>ajutoarelor</w:t>
        </w:r>
        <w:r w:rsidR="005E2F6F">
          <w:rPr>
            <w:rStyle w:val="Hyperlink"/>
            <w:szCs w:val="24"/>
          </w:rPr>
          <w:t xml:space="preserve"> </w:t>
        </w:r>
        <w:r w:rsidRPr="00DF59EA">
          <w:rPr>
            <w:rStyle w:val="Hyperlink"/>
            <w:szCs w:val="24"/>
          </w:rPr>
          <w:t>de</w:t>
        </w:r>
        <w:r w:rsidR="005E2F6F">
          <w:rPr>
            <w:rStyle w:val="Hyperlink"/>
            <w:szCs w:val="24"/>
          </w:rPr>
          <w:t xml:space="preserve"> </w:t>
        </w:r>
        <w:r w:rsidRPr="00DF59EA">
          <w:rPr>
            <w:rStyle w:val="Hyperlink"/>
            <w:szCs w:val="24"/>
          </w:rPr>
          <w:t>stat</w:t>
        </w:r>
      </w:hyperlink>
      <w:r w:rsidRPr="00DF59EA">
        <w:t>,</w:t>
      </w:r>
      <w:r w:rsidR="005E2F6F">
        <w:t xml:space="preserve"> </w:t>
      </w:r>
      <w:r w:rsidRPr="00DF59EA">
        <w:t>pe</w:t>
      </w:r>
      <w:r w:rsidR="005E2F6F">
        <w:t xml:space="preserve"> </w:t>
      </w:r>
      <w:r w:rsidRPr="00DF59EA">
        <w:t>site-ul</w:t>
      </w:r>
      <w:r w:rsidR="005E2F6F">
        <w:t xml:space="preserve"> </w:t>
      </w:r>
      <w:r w:rsidRPr="00DF59EA">
        <w:t>web</w:t>
      </w:r>
      <w:r w:rsidR="005E2F6F">
        <w:t xml:space="preserve"> </w:t>
      </w:r>
      <w:r w:rsidRPr="00DF59EA">
        <w:t>al</w:t>
      </w:r>
      <w:r w:rsidR="005E2F6F">
        <w:t xml:space="preserve"> </w:t>
      </w:r>
      <w:r w:rsidRPr="00DF59EA">
        <w:t>Comisiei</w:t>
      </w:r>
      <w:r w:rsidR="005E2F6F">
        <w:t xml:space="preserve"> </w:t>
      </w:r>
      <w:r w:rsidRPr="00DF59EA">
        <w:t>privind</w:t>
      </w:r>
      <w:r w:rsidR="005E2F6F">
        <w:t xml:space="preserve"> </w:t>
      </w:r>
      <w:hyperlink r:id="rId243" w:history="1">
        <w:r w:rsidRPr="00DF59EA">
          <w:rPr>
            <w:rStyle w:val="Hyperlink"/>
            <w:szCs w:val="24"/>
          </w:rPr>
          <w:t>concurența</w:t>
        </w:r>
      </w:hyperlink>
      <w:r w:rsidRPr="00DF59EA">
        <w:t>,</w:t>
      </w:r>
      <w:r w:rsidR="005E2F6F">
        <w:t xml:space="preserve"> </w:t>
      </w:r>
      <w:r w:rsidRPr="00DF59EA">
        <w:t>de</w:t>
      </w:r>
      <w:r w:rsidR="005E2F6F">
        <w:t xml:space="preserve"> </w:t>
      </w:r>
      <w:r w:rsidRPr="00DF59EA">
        <w:t>îndată</w:t>
      </w:r>
      <w:r w:rsidR="005E2F6F">
        <w:t xml:space="preserve"> </w:t>
      </w:r>
      <w:r w:rsidRPr="00DF59EA">
        <w:t>ce</w:t>
      </w:r>
      <w:r w:rsidR="005E2F6F">
        <w:t xml:space="preserve"> </w:t>
      </w:r>
      <w:r w:rsidRPr="00DF59EA">
        <w:t>vor</w:t>
      </w:r>
      <w:r w:rsidR="005E2F6F">
        <w:t xml:space="preserve"> </w:t>
      </w:r>
      <w:r w:rsidRPr="00DF59EA">
        <w:t>fi</w:t>
      </w:r>
      <w:r w:rsidR="005E2F6F">
        <w:t xml:space="preserve"> </w:t>
      </w:r>
      <w:r w:rsidRPr="00DF59EA">
        <w:t>fost</w:t>
      </w:r>
      <w:r w:rsidR="005E2F6F">
        <w:t xml:space="preserve"> </w:t>
      </w:r>
      <w:r w:rsidRPr="00DF59EA">
        <w:t>soluționate</w:t>
      </w:r>
      <w:r w:rsidR="005E2F6F">
        <w:t xml:space="preserve"> </w:t>
      </w:r>
      <w:r w:rsidRPr="00DF59EA">
        <w:t>eventualele</w:t>
      </w:r>
      <w:r w:rsidR="005E2F6F">
        <w:t xml:space="preserve"> </w:t>
      </w:r>
      <w:r w:rsidRPr="00DF59EA">
        <w:t>probleme</w:t>
      </w:r>
      <w:r w:rsidR="005E2F6F">
        <w:t xml:space="preserve"> </w:t>
      </w:r>
      <w:r w:rsidRPr="00DF59EA">
        <w:t>legate</w:t>
      </w:r>
      <w:r w:rsidR="005E2F6F">
        <w:t xml:space="preserve"> </w:t>
      </w:r>
      <w:r w:rsidRPr="00DF59EA">
        <w:t>de</w:t>
      </w:r>
      <w:r w:rsidR="005E2F6F">
        <w:t xml:space="preserve"> </w:t>
      </w:r>
      <w:r w:rsidRPr="00DF59EA">
        <w:t>confidențialitate.</w:t>
      </w:r>
      <w:r w:rsidR="005E2F6F">
        <w:t xml:space="preserve"> </w:t>
      </w:r>
      <w:r w:rsidRPr="00DF59EA">
        <w:t>Buletinul</w:t>
      </w:r>
      <w:r w:rsidR="005E2F6F">
        <w:t xml:space="preserve"> </w:t>
      </w:r>
      <w:r w:rsidRPr="00DF59EA">
        <w:t>informativ</w:t>
      </w:r>
      <w:r w:rsidR="005E2F6F">
        <w:t xml:space="preserve"> </w:t>
      </w:r>
      <w:r w:rsidRPr="00DF59EA">
        <w:t>electronic</w:t>
      </w:r>
      <w:r w:rsidR="005E2F6F">
        <w:t xml:space="preserve"> </w:t>
      </w:r>
      <w:hyperlink r:id="rId244" w:history="1">
        <w:proofErr w:type="spellStart"/>
        <w:r w:rsidRPr="00DF59EA">
          <w:rPr>
            <w:rStyle w:val="Hyperlink"/>
            <w:szCs w:val="24"/>
          </w:rPr>
          <w:t>Competition</w:t>
        </w:r>
        <w:proofErr w:type="spellEnd"/>
        <w:r w:rsidR="005E2F6F">
          <w:rPr>
            <w:rStyle w:val="Hyperlink"/>
            <w:szCs w:val="24"/>
          </w:rPr>
          <w:t xml:space="preserve"> </w:t>
        </w:r>
        <w:proofErr w:type="spellStart"/>
        <w:r w:rsidRPr="00DF59EA">
          <w:rPr>
            <w:rStyle w:val="Hyperlink"/>
            <w:szCs w:val="24"/>
          </w:rPr>
          <w:t>Weekly</w:t>
        </w:r>
        <w:proofErr w:type="spellEnd"/>
        <w:r w:rsidR="005E2F6F">
          <w:rPr>
            <w:rStyle w:val="Hyperlink"/>
            <w:szCs w:val="24"/>
          </w:rPr>
          <w:t xml:space="preserve"> </w:t>
        </w:r>
        <w:r w:rsidRPr="00DF59EA">
          <w:rPr>
            <w:rStyle w:val="Hyperlink"/>
            <w:szCs w:val="24"/>
          </w:rPr>
          <w:t>e-</w:t>
        </w:r>
        <w:proofErr w:type="spellStart"/>
        <w:r w:rsidRPr="00DF59EA">
          <w:rPr>
            <w:rStyle w:val="Hyperlink"/>
            <w:szCs w:val="24"/>
          </w:rPr>
          <w:t>News</w:t>
        </w:r>
        <w:proofErr w:type="spellEnd"/>
      </w:hyperlink>
      <w:r w:rsidR="005E2F6F">
        <w:t xml:space="preserve"> </w:t>
      </w:r>
      <w:r w:rsidRPr="00DF59EA">
        <w:t>conține</w:t>
      </w:r>
      <w:r w:rsidR="005E2F6F">
        <w:t xml:space="preserve"> </w:t>
      </w:r>
      <w:r w:rsidRPr="00DF59EA">
        <w:t>lista</w:t>
      </w:r>
      <w:r w:rsidR="005E2F6F">
        <w:t xml:space="preserve"> </w:t>
      </w:r>
      <w:r w:rsidRPr="00DF59EA">
        <w:t>deciziilor</w:t>
      </w:r>
      <w:r w:rsidR="005E2F6F">
        <w:t xml:space="preserve"> </w:t>
      </w:r>
      <w:r w:rsidRPr="00DF59EA">
        <w:t>referitoare</w:t>
      </w:r>
      <w:r w:rsidR="005E2F6F">
        <w:t xml:space="preserve"> </w:t>
      </w:r>
      <w:r w:rsidRPr="00DF59EA">
        <w:t>la</w:t>
      </w:r>
      <w:r w:rsidR="005E2F6F">
        <w:t xml:space="preserve"> </w:t>
      </w:r>
      <w:r w:rsidRPr="00DF59EA">
        <w:t>ajutoare</w:t>
      </w:r>
      <w:r w:rsidR="005E2F6F">
        <w:t xml:space="preserve"> </w:t>
      </w:r>
      <w:r w:rsidRPr="00DF59EA">
        <w:t>de</w:t>
      </w:r>
      <w:r w:rsidR="005E2F6F">
        <w:t xml:space="preserve"> </w:t>
      </w:r>
      <w:r w:rsidRPr="00DF59EA">
        <w:t>stat</w:t>
      </w:r>
      <w:r w:rsidR="005E2F6F">
        <w:t xml:space="preserve"> </w:t>
      </w:r>
      <w:r w:rsidRPr="00DF59EA">
        <w:t>publicate</w:t>
      </w:r>
      <w:r w:rsidR="005E2F6F">
        <w:t xml:space="preserve"> </w:t>
      </w:r>
      <w:r w:rsidRPr="00DF59EA">
        <w:t>recent</w:t>
      </w:r>
      <w:r w:rsidR="005E2F6F">
        <w:t xml:space="preserve"> </w:t>
      </w:r>
      <w:r w:rsidRPr="00DF59EA">
        <w:t>pe</w:t>
      </w:r>
      <w:r w:rsidR="005E2F6F">
        <w:t xml:space="preserve"> </w:t>
      </w:r>
      <w:r w:rsidRPr="00DF59EA">
        <w:t>internet</w:t>
      </w:r>
      <w:r w:rsidR="005E2F6F">
        <w:t xml:space="preserve"> </w:t>
      </w:r>
      <w:r w:rsidRPr="00DF59EA">
        <w:t>și</w:t>
      </w:r>
      <w:r w:rsidR="005E2F6F">
        <w:t xml:space="preserve"> </w:t>
      </w:r>
      <w:r w:rsidRPr="00DF59EA">
        <w:t>în</w:t>
      </w:r>
      <w:r w:rsidR="005E2F6F">
        <w:t xml:space="preserve"> </w:t>
      </w:r>
      <w:r w:rsidRPr="00DF59EA">
        <w:t>Jurnalul</w:t>
      </w:r>
      <w:r w:rsidR="005E2F6F">
        <w:t xml:space="preserve"> </w:t>
      </w:r>
      <w:r w:rsidRPr="00DF59EA">
        <w:t>Oficial.</w:t>
      </w:r>
    </w:p>
    <w:p w14:paraId="0BD9C95A" w14:textId="0AA9BCE2" w:rsidR="00DF59EA" w:rsidRPr="00DF59EA" w:rsidRDefault="00DF59EA" w:rsidP="00DF59EA">
      <w:pPr>
        <w:jc w:val="both"/>
      </w:pPr>
      <w:r w:rsidRPr="00DF59EA">
        <w:t>Mai</w:t>
      </w:r>
      <w:r w:rsidR="005E2F6F">
        <w:t xml:space="preserve"> </w:t>
      </w:r>
      <w:r w:rsidRPr="00DF59EA">
        <w:t>multe</w:t>
      </w:r>
      <w:r w:rsidR="005E2F6F">
        <w:t xml:space="preserve"> </w:t>
      </w:r>
      <w:r w:rsidRPr="00DF59EA">
        <w:t>informații</w:t>
      </w:r>
      <w:r w:rsidR="005E2F6F">
        <w:t xml:space="preserve"> </w:t>
      </w:r>
      <w:r w:rsidRPr="00DF59EA">
        <w:t>privind</w:t>
      </w:r>
      <w:r w:rsidR="005E2F6F">
        <w:t xml:space="preserve"> </w:t>
      </w:r>
      <w:r w:rsidRPr="00DF59EA">
        <w:t>cadrul</w:t>
      </w:r>
      <w:r w:rsidR="005E2F6F">
        <w:t xml:space="preserve"> </w:t>
      </w:r>
      <w:r w:rsidRPr="00DF59EA">
        <w:t>temporar</w:t>
      </w:r>
      <w:r w:rsidR="005E2F6F">
        <w:t xml:space="preserve"> </w:t>
      </w:r>
      <w:r w:rsidRPr="00DF59EA">
        <w:t>de</w:t>
      </w:r>
      <w:r w:rsidR="005E2F6F">
        <w:t xml:space="preserve"> </w:t>
      </w:r>
      <w:r w:rsidRPr="00DF59EA">
        <w:t>criză</w:t>
      </w:r>
      <w:r w:rsidR="005E2F6F">
        <w:t xml:space="preserve"> </w:t>
      </w:r>
      <w:r w:rsidRPr="00DF59EA">
        <w:t>și</w:t>
      </w:r>
      <w:r w:rsidR="005E2F6F">
        <w:t xml:space="preserve"> </w:t>
      </w:r>
      <w:r w:rsidRPr="00DF59EA">
        <w:t>alte</w:t>
      </w:r>
      <w:r w:rsidR="005E2F6F">
        <w:t xml:space="preserve"> </w:t>
      </w:r>
      <w:r w:rsidRPr="00DF59EA">
        <w:t>acțiuni</w:t>
      </w:r>
      <w:r w:rsidR="005E2F6F">
        <w:t xml:space="preserve"> </w:t>
      </w:r>
      <w:r w:rsidRPr="00DF59EA">
        <w:t>întreprinse</w:t>
      </w:r>
      <w:r w:rsidR="005E2F6F">
        <w:t xml:space="preserve"> </w:t>
      </w:r>
      <w:r w:rsidRPr="00DF59EA">
        <w:t>de</w:t>
      </w:r>
      <w:r w:rsidR="005E2F6F">
        <w:t xml:space="preserve"> </w:t>
      </w:r>
      <w:r w:rsidRPr="00DF59EA">
        <w:t>Comisie</w:t>
      </w:r>
      <w:r w:rsidR="005E2F6F">
        <w:t xml:space="preserve"> </w:t>
      </w:r>
      <w:r w:rsidRPr="00DF59EA">
        <w:t>pentru</w:t>
      </w:r>
      <w:r w:rsidR="005E2F6F">
        <w:t xml:space="preserve"> </w:t>
      </w:r>
      <w:r w:rsidRPr="00DF59EA">
        <w:t>a</w:t>
      </w:r>
      <w:r w:rsidR="005E2F6F">
        <w:t xml:space="preserve"> </w:t>
      </w:r>
      <w:r w:rsidRPr="00DF59EA">
        <w:t>aborda</w:t>
      </w:r>
      <w:r w:rsidR="005E2F6F">
        <w:t xml:space="preserve"> </w:t>
      </w:r>
      <w:r w:rsidRPr="00DF59EA">
        <w:t>impactul</w:t>
      </w:r>
      <w:r w:rsidR="005E2F6F">
        <w:t xml:space="preserve"> </w:t>
      </w:r>
      <w:r w:rsidRPr="00DF59EA">
        <w:t>economic</w:t>
      </w:r>
      <w:r w:rsidR="005E2F6F">
        <w:t xml:space="preserve"> </w:t>
      </w:r>
      <w:r w:rsidRPr="00DF59EA">
        <w:t>al</w:t>
      </w:r>
      <w:r w:rsidR="005E2F6F">
        <w:t xml:space="preserve"> </w:t>
      </w:r>
      <w:r w:rsidRPr="00DF59EA">
        <w:t>războiului</w:t>
      </w:r>
      <w:r w:rsidR="005E2F6F">
        <w:t xml:space="preserve"> </w:t>
      </w:r>
      <w:r w:rsidRPr="00DF59EA">
        <w:t>purtat</w:t>
      </w:r>
      <w:r w:rsidR="005E2F6F">
        <w:t xml:space="preserve"> </w:t>
      </w:r>
      <w:r w:rsidRPr="00DF59EA">
        <w:t>de</w:t>
      </w:r>
      <w:r w:rsidR="005E2F6F">
        <w:t xml:space="preserve"> </w:t>
      </w:r>
      <w:r w:rsidRPr="00DF59EA">
        <w:t>Rusia</w:t>
      </w:r>
      <w:r w:rsidR="005E2F6F">
        <w:t xml:space="preserve"> </w:t>
      </w:r>
      <w:r w:rsidRPr="00DF59EA">
        <w:t>împotriva</w:t>
      </w:r>
      <w:r w:rsidR="005E2F6F">
        <w:t xml:space="preserve"> </w:t>
      </w:r>
      <w:r w:rsidRPr="00DF59EA">
        <w:t>Ucrainei</w:t>
      </w:r>
      <w:r w:rsidR="005E2F6F">
        <w:t xml:space="preserve"> </w:t>
      </w:r>
      <w:r w:rsidRPr="00DF59EA">
        <w:t>sunt</w:t>
      </w:r>
      <w:r w:rsidR="005E2F6F">
        <w:t xml:space="preserve"> </w:t>
      </w:r>
      <w:r w:rsidRPr="00DF59EA">
        <w:t>disponibile</w:t>
      </w:r>
      <w:r w:rsidR="005E2F6F">
        <w:t xml:space="preserve"> </w:t>
      </w:r>
      <w:hyperlink r:id="rId245" w:history="1">
        <w:r w:rsidRPr="00DF59EA">
          <w:rPr>
            <w:rStyle w:val="Hyperlink"/>
            <w:szCs w:val="24"/>
          </w:rPr>
          <w:t>aici</w:t>
        </w:r>
      </w:hyperlink>
      <w:r w:rsidRPr="00DF59EA">
        <w:t>.</w:t>
      </w:r>
    </w:p>
    <w:p w14:paraId="778845C4" w14:textId="5AEF9041" w:rsidR="00FF5330" w:rsidRPr="00FF5330" w:rsidRDefault="00FF5330" w:rsidP="008A7A74">
      <w:pPr>
        <w:jc w:val="both"/>
      </w:pPr>
    </w:p>
    <w:p w14:paraId="29BA0266" w14:textId="5698F477" w:rsidR="00FF5330" w:rsidRPr="00FF5330" w:rsidRDefault="00DF59EA" w:rsidP="00DF59EA">
      <w:pPr>
        <w:pStyle w:val="Stilsursa"/>
      </w:pPr>
      <w:r w:rsidRPr="00DF59EA">
        <w:t>Sursa:</w:t>
      </w:r>
      <w:r w:rsidR="005E2F6F">
        <w:t xml:space="preserve"> </w:t>
      </w:r>
      <w:r w:rsidRPr="00DF59EA">
        <w:t>https://ec.europa.eu/</w:t>
      </w:r>
    </w:p>
    <w:p w14:paraId="547EF771" w14:textId="77777777" w:rsidR="00EF40EB" w:rsidRDefault="00EF40EB" w:rsidP="00875C0D">
      <w:pPr>
        <w:spacing w:before="240"/>
        <w:ind w:right="198"/>
        <w:jc w:val="center"/>
        <w:rPr>
          <w:color w:val="9999FF"/>
          <w:spacing w:val="40"/>
          <w:sz w:val="16"/>
          <w:szCs w:val="16"/>
        </w:rPr>
      </w:pPr>
    </w:p>
    <w:p w14:paraId="25E78D1C" w14:textId="77777777" w:rsidR="00EF40EB" w:rsidRDefault="00EF40EB" w:rsidP="00875C0D">
      <w:pPr>
        <w:spacing w:before="240"/>
        <w:ind w:right="198"/>
        <w:jc w:val="center"/>
        <w:rPr>
          <w:color w:val="9999FF"/>
          <w:spacing w:val="40"/>
          <w:sz w:val="16"/>
          <w:szCs w:val="16"/>
        </w:rPr>
      </w:pPr>
    </w:p>
    <w:p w14:paraId="3F1D2398" w14:textId="77777777" w:rsidR="00EF40EB" w:rsidRDefault="00EF40EB" w:rsidP="00875C0D">
      <w:pPr>
        <w:spacing w:before="240"/>
        <w:ind w:right="198"/>
        <w:jc w:val="center"/>
        <w:rPr>
          <w:color w:val="9999FF"/>
          <w:spacing w:val="40"/>
          <w:sz w:val="16"/>
          <w:szCs w:val="16"/>
        </w:rPr>
      </w:pPr>
    </w:p>
    <w:p w14:paraId="5BEB4F71" w14:textId="77777777" w:rsidR="00EF40EB" w:rsidRDefault="00EF40EB" w:rsidP="00875C0D">
      <w:pPr>
        <w:spacing w:before="240"/>
        <w:ind w:right="198"/>
        <w:jc w:val="center"/>
        <w:rPr>
          <w:color w:val="9999FF"/>
          <w:spacing w:val="40"/>
          <w:sz w:val="16"/>
          <w:szCs w:val="16"/>
        </w:rPr>
      </w:pPr>
    </w:p>
    <w:p w14:paraId="6D5377FE" w14:textId="77777777" w:rsidR="00EF40EB" w:rsidRDefault="00EF40EB" w:rsidP="00875C0D">
      <w:pPr>
        <w:spacing w:before="240"/>
        <w:ind w:right="198"/>
        <w:jc w:val="center"/>
        <w:rPr>
          <w:color w:val="9999FF"/>
          <w:spacing w:val="40"/>
          <w:sz w:val="16"/>
          <w:szCs w:val="16"/>
        </w:rPr>
      </w:pPr>
    </w:p>
    <w:p w14:paraId="362F323A" w14:textId="77777777" w:rsidR="00EF40EB" w:rsidRDefault="00EF40EB" w:rsidP="00875C0D">
      <w:pPr>
        <w:spacing w:before="240"/>
        <w:ind w:right="198"/>
        <w:jc w:val="center"/>
        <w:rPr>
          <w:color w:val="9999FF"/>
          <w:spacing w:val="40"/>
          <w:sz w:val="16"/>
          <w:szCs w:val="16"/>
        </w:rPr>
      </w:pPr>
    </w:p>
    <w:p w14:paraId="4BA6A4B9" w14:textId="77777777" w:rsidR="00EF40EB" w:rsidRDefault="00EF40EB" w:rsidP="00875C0D">
      <w:pPr>
        <w:spacing w:before="240"/>
        <w:ind w:right="198"/>
        <w:jc w:val="center"/>
        <w:rPr>
          <w:color w:val="9999FF"/>
          <w:spacing w:val="40"/>
          <w:sz w:val="16"/>
          <w:szCs w:val="16"/>
        </w:rPr>
      </w:pPr>
    </w:p>
    <w:p w14:paraId="530A3C40" w14:textId="77777777" w:rsidR="00EF40EB" w:rsidRDefault="00EF40EB" w:rsidP="00875C0D">
      <w:pPr>
        <w:spacing w:before="240"/>
        <w:ind w:right="198"/>
        <w:jc w:val="center"/>
        <w:rPr>
          <w:color w:val="9999FF"/>
          <w:spacing w:val="40"/>
          <w:sz w:val="16"/>
          <w:szCs w:val="16"/>
        </w:rPr>
      </w:pPr>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88" w:name="_Hlk99968589"/>
      <w:bookmarkStart w:id="189"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90" w:name="_Hlk96338715"/>
            <w:bookmarkStart w:id="191" w:name="_Hlk96338547"/>
            <w:bookmarkEnd w:id="18"/>
            <w:bookmarkEnd w:id="19"/>
            <w:bookmarkEnd w:id="135"/>
            <w:bookmarkEnd w:id="136"/>
            <w:bookmarkEnd w:id="137"/>
            <w:bookmarkEnd w:id="188"/>
            <w:bookmarkEnd w:id="189"/>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w:t>
            </w:r>
            <w:proofErr w:type="spellStart"/>
            <w:r w:rsidR="002D7466" w:rsidRPr="001A4C20">
              <w:rPr>
                <w:i/>
                <w:spacing w:val="-6"/>
                <w:sz w:val="14"/>
                <w:szCs w:val="14"/>
              </w:rPr>
              <w:t>Anumiţi</w:t>
            </w:r>
            <w:proofErr w:type="spellEnd"/>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90"/>
      <w:bookmarkEnd w:id="191"/>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034870" w:rsidRDefault="00034870" w:rsidP="0052638F">
                            <w:pPr>
                              <w:jc w:val="center"/>
                              <w:rPr>
                                <w:b/>
                                <w:smallCaps/>
                                <w:color w:val="000080"/>
                                <w:szCs w:val="18"/>
                                <w:u w:val="single"/>
                              </w:rPr>
                            </w:pPr>
                          </w:p>
                          <w:p w14:paraId="3A513B86" w14:textId="77777777" w:rsidR="00034870" w:rsidRDefault="00034870" w:rsidP="0052638F">
                            <w:pPr>
                              <w:jc w:val="center"/>
                              <w:rPr>
                                <w:b/>
                                <w:smallCaps/>
                                <w:color w:val="000080"/>
                                <w:szCs w:val="18"/>
                                <w:u w:val="single"/>
                              </w:rPr>
                            </w:pPr>
                          </w:p>
                          <w:p w14:paraId="596548FD" w14:textId="77777777" w:rsidR="00034870" w:rsidRPr="00E32729" w:rsidRDefault="00034870"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034870" w:rsidRPr="00E32729" w:rsidRDefault="00034870"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034870" w:rsidRPr="00100481" w:rsidRDefault="00034870" w:rsidP="0052638F">
                            <w:pPr>
                              <w:pStyle w:val="Textfeedback"/>
                              <w:jc w:val="center"/>
                              <w:rPr>
                                <w:szCs w:val="18"/>
                              </w:rPr>
                            </w:pPr>
                          </w:p>
                          <w:p w14:paraId="0F291FA5" w14:textId="77777777" w:rsidR="00034870" w:rsidRDefault="00034870" w:rsidP="0052638F">
                            <w:pPr>
                              <w:spacing w:before="200"/>
                              <w:jc w:val="center"/>
                              <w:rPr>
                                <w:b/>
                                <w:smallCaps/>
                                <w:color w:val="000080"/>
                                <w:szCs w:val="18"/>
                              </w:rPr>
                            </w:pPr>
                          </w:p>
                          <w:p w14:paraId="37AFA82D" w14:textId="77777777" w:rsidR="00034870" w:rsidRDefault="00034870" w:rsidP="0052638F">
                            <w:pPr>
                              <w:spacing w:before="200"/>
                              <w:jc w:val="center"/>
                              <w:rPr>
                                <w:b/>
                                <w:smallCaps/>
                                <w:color w:val="000080"/>
                                <w:szCs w:val="18"/>
                              </w:rPr>
                            </w:pPr>
                          </w:p>
                          <w:p w14:paraId="68D398C4" w14:textId="77777777" w:rsidR="00034870" w:rsidRPr="00E32729" w:rsidRDefault="00034870" w:rsidP="0052638F">
                            <w:pPr>
                              <w:jc w:val="center"/>
                              <w:rPr>
                                <w:b/>
                                <w:smallCaps/>
                                <w:color w:val="000080"/>
                                <w:szCs w:val="18"/>
                              </w:rPr>
                            </w:pPr>
                            <w:r w:rsidRPr="00E32729">
                              <w:rPr>
                                <w:b/>
                                <w:smallCaps/>
                                <w:color w:val="000080"/>
                                <w:szCs w:val="18"/>
                              </w:rPr>
                              <w:t>Instituţia Prefectului - Judeţul Hunedoara</w:t>
                            </w:r>
                          </w:p>
                          <w:p w14:paraId="18988FEA" w14:textId="77777777" w:rsidR="00034870" w:rsidRPr="00A16260" w:rsidRDefault="00034870"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034870" w:rsidRPr="00A16260" w:rsidRDefault="00034870"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034870" w:rsidRDefault="00034870"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034870" w:rsidRPr="00A16260" w:rsidRDefault="00034870" w:rsidP="0052638F">
                            <w:pPr>
                              <w:spacing w:before="40"/>
                              <w:jc w:val="center"/>
                              <w:rPr>
                                <w:rFonts w:ascii="Book Antiqua" w:hAnsi="Book Antiqua" w:cs="Tahoma"/>
                                <w:b/>
                                <w:szCs w:val="18"/>
                              </w:rPr>
                            </w:pPr>
                          </w:p>
                          <w:p w14:paraId="63FEA1B4" w14:textId="77777777" w:rsidR="00034870" w:rsidRPr="00C85301" w:rsidRDefault="00034870" w:rsidP="0052638F">
                            <w:pPr>
                              <w:spacing w:before="40"/>
                              <w:jc w:val="center"/>
                              <w:rPr>
                                <w:rStyle w:val="Hyperlink"/>
                                <w:rFonts w:ascii="Book Antiqua" w:hAnsi="Book Antiqua"/>
                              </w:rPr>
                            </w:pPr>
                            <w:hyperlink r:id="rId24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034870" w:rsidRPr="00A16260" w:rsidRDefault="00034870"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034870" w:rsidRDefault="00034870" w:rsidP="0052638F">
                      <w:pPr>
                        <w:jc w:val="center"/>
                        <w:rPr>
                          <w:b/>
                          <w:smallCaps/>
                          <w:color w:val="000080"/>
                          <w:szCs w:val="18"/>
                          <w:u w:val="single"/>
                        </w:rPr>
                      </w:pPr>
                    </w:p>
                    <w:p w14:paraId="3A513B86" w14:textId="77777777" w:rsidR="00034870" w:rsidRDefault="00034870" w:rsidP="0052638F">
                      <w:pPr>
                        <w:jc w:val="center"/>
                        <w:rPr>
                          <w:b/>
                          <w:smallCaps/>
                          <w:color w:val="000080"/>
                          <w:szCs w:val="18"/>
                          <w:u w:val="single"/>
                        </w:rPr>
                      </w:pPr>
                    </w:p>
                    <w:p w14:paraId="596548FD" w14:textId="77777777" w:rsidR="00034870" w:rsidRPr="00E32729" w:rsidRDefault="00034870"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034870" w:rsidRPr="00E32729" w:rsidRDefault="00034870"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034870" w:rsidRPr="00100481" w:rsidRDefault="00034870" w:rsidP="0052638F">
                      <w:pPr>
                        <w:pStyle w:val="Textfeedback"/>
                        <w:jc w:val="center"/>
                        <w:rPr>
                          <w:szCs w:val="18"/>
                        </w:rPr>
                      </w:pPr>
                    </w:p>
                    <w:p w14:paraId="0F291FA5" w14:textId="77777777" w:rsidR="00034870" w:rsidRDefault="00034870" w:rsidP="0052638F">
                      <w:pPr>
                        <w:spacing w:before="200"/>
                        <w:jc w:val="center"/>
                        <w:rPr>
                          <w:b/>
                          <w:smallCaps/>
                          <w:color w:val="000080"/>
                          <w:szCs w:val="18"/>
                        </w:rPr>
                      </w:pPr>
                    </w:p>
                    <w:p w14:paraId="37AFA82D" w14:textId="77777777" w:rsidR="00034870" w:rsidRDefault="00034870" w:rsidP="0052638F">
                      <w:pPr>
                        <w:spacing w:before="200"/>
                        <w:jc w:val="center"/>
                        <w:rPr>
                          <w:b/>
                          <w:smallCaps/>
                          <w:color w:val="000080"/>
                          <w:szCs w:val="18"/>
                        </w:rPr>
                      </w:pPr>
                    </w:p>
                    <w:p w14:paraId="68D398C4" w14:textId="77777777" w:rsidR="00034870" w:rsidRPr="00E32729" w:rsidRDefault="00034870" w:rsidP="0052638F">
                      <w:pPr>
                        <w:jc w:val="center"/>
                        <w:rPr>
                          <w:b/>
                          <w:smallCaps/>
                          <w:color w:val="000080"/>
                          <w:szCs w:val="18"/>
                        </w:rPr>
                      </w:pPr>
                      <w:r w:rsidRPr="00E32729">
                        <w:rPr>
                          <w:b/>
                          <w:smallCaps/>
                          <w:color w:val="000080"/>
                          <w:szCs w:val="18"/>
                        </w:rPr>
                        <w:t>Instituţia Prefectului - Judeţul Hunedoara</w:t>
                      </w:r>
                    </w:p>
                    <w:p w14:paraId="18988FEA" w14:textId="77777777" w:rsidR="00034870" w:rsidRPr="00A16260" w:rsidRDefault="00034870"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034870" w:rsidRPr="00A16260" w:rsidRDefault="00034870"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034870" w:rsidRDefault="00034870"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034870" w:rsidRPr="00A16260" w:rsidRDefault="00034870" w:rsidP="0052638F">
                      <w:pPr>
                        <w:spacing w:before="40"/>
                        <w:jc w:val="center"/>
                        <w:rPr>
                          <w:rFonts w:ascii="Book Antiqua" w:hAnsi="Book Antiqua" w:cs="Tahoma"/>
                          <w:b/>
                          <w:szCs w:val="18"/>
                        </w:rPr>
                      </w:pPr>
                    </w:p>
                    <w:p w14:paraId="63FEA1B4" w14:textId="77777777" w:rsidR="00034870" w:rsidRPr="00C85301" w:rsidRDefault="00034870" w:rsidP="0052638F">
                      <w:pPr>
                        <w:spacing w:before="40"/>
                        <w:jc w:val="center"/>
                        <w:rPr>
                          <w:rStyle w:val="Hyperlink"/>
                          <w:rFonts w:ascii="Book Antiqua" w:hAnsi="Book Antiqua"/>
                        </w:rPr>
                      </w:pPr>
                      <w:hyperlink r:id="rId24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034870" w:rsidRPr="00A16260" w:rsidRDefault="00034870"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249"/>
      <w:headerReference w:type="default" r:id="rId250"/>
      <w:footerReference w:type="default" r:id="rId251"/>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8623B" w14:textId="77777777" w:rsidR="00F83085" w:rsidRDefault="00F83085">
      <w:r>
        <w:separator/>
      </w:r>
    </w:p>
    <w:p w14:paraId="70FD1758" w14:textId="77777777" w:rsidR="00F83085" w:rsidRDefault="00F83085"/>
  </w:endnote>
  <w:endnote w:type="continuationSeparator" w:id="0">
    <w:p w14:paraId="0FE4BA39" w14:textId="77777777" w:rsidR="00F83085" w:rsidRDefault="00F83085">
      <w:r>
        <w:continuationSeparator/>
      </w:r>
    </w:p>
    <w:p w14:paraId="54C8D367" w14:textId="77777777" w:rsidR="00F83085" w:rsidRDefault="00F83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34870" w:rsidRPr="006E031F" w14:paraId="29C45603" w14:textId="77777777" w:rsidTr="0041562B">
      <w:trPr>
        <w:gridAfter w:val="1"/>
        <w:wAfter w:w="6" w:type="pct"/>
        <w:trHeight w:val="288"/>
      </w:trPr>
      <w:tc>
        <w:tcPr>
          <w:tcW w:w="600" w:type="pct"/>
          <w:vMerge w:val="restart"/>
          <w:vAlign w:val="center"/>
        </w:tcPr>
        <w:p w14:paraId="65FB61FF" w14:textId="77777777" w:rsidR="00034870" w:rsidRPr="008B206B" w:rsidRDefault="00034870" w:rsidP="0041562B">
          <w:pPr>
            <w:pStyle w:val="Footer"/>
            <w:spacing w:before="0"/>
            <w:rPr>
              <w:szCs w:val="18"/>
            </w:rPr>
          </w:pPr>
          <w:r w:rsidRPr="008B206B">
            <w:rPr>
              <w:szCs w:val="18"/>
            </w:rPr>
            <w:t xml:space="preserve">Anul </w:t>
          </w:r>
        </w:p>
        <w:p w14:paraId="77EB7363" w14:textId="404A0254" w:rsidR="00034870" w:rsidRPr="00E97917" w:rsidRDefault="00034870"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363110A" w:rsidR="00034870" w:rsidRPr="008B206B" w:rsidRDefault="00034870" w:rsidP="002126D5">
          <w:pPr>
            <w:pStyle w:val="Footer"/>
            <w:spacing w:before="0"/>
            <w:rPr>
              <w:szCs w:val="18"/>
            </w:rPr>
          </w:pPr>
          <w:r>
            <w:rPr>
              <w:szCs w:val="18"/>
            </w:rPr>
            <w:t>Numărul 46</w:t>
          </w:r>
        </w:p>
      </w:tc>
      <w:tc>
        <w:tcPr>
          <w:tcW w:w="2650" w:type="pct"/>
          <w:vAlign w:val="center"/>
        </w:tcPr>
        <w:p w14:paraId="5CFAC056" w14:textId="7612533A" w:rsidR="00034870" w:rsidRPr="00CD7AF9" w:rsidRDefault="00034870" w:rsidP="00DC0937">
          <w:pPr>
            <w:spacing w:before="0"/>
            <w:jc w:val="center"/>
            <w:rPr>
              <w:rFonts w:ascii="Book Antiqua" w:hAnsi="Book Antiqua"/>
              <w:b/>
              <w:color w:val="000080"/>
              <w:spacing w:val="10"/>
              <w:szCs w:val="18"/>
            </w:rPr>
          </w:pPr>
          <w:r w:rsidRPr="0048221F">
            <w:rPr>
              <w:rFonts w:ascii="Book Antiqua" w:hAnsi="Book Antiqua"/>
              <w:b/>
              <w:color w:val="000080"/>
              <w:spacing w:val="10"/>
              <w:szCs w:val="18"/>
            </w:rPr>
            <w:t>14 noiembrie – 18 noiembrie</w:t>
          </w:r>
        </w:p>
      </w:tc>
      <w:tc>
        <w:tcPr>
          <w:tcW w:w="921" w:type="pct"/>
          <w:vAlign w:val="center"/>
        </w:tcPr>
        <w:p w14:paraId="1AB19596" w14:textId="77777777" w:rsidR="00034870" w:rsidRPr="008B206B" w:rsidRDefault="00034870"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71968">
            <w:rPr>
              <w:noProof/>
              <w:szCs w:val="18"/>
            </w:rPr>
            <w:t>3</w:t>
          </w:r>
          <w:r w:rsidRPr="008B206B">
            <w:rPr>
              <w:szCs w:val="18"/>
            </w:rPr>
            <w:fldChar w:fldCharType="end"/>
          </w:r>
        </w:p>
      </w:tc>
    </w:tr>
    <w:tr w:rsidR="00034870" w:rsidRPr="006E031F" w14:paraId="5A7A2BD8" w14:textId="77777777" w:rsidTr="00E119C2">
      <w:trPr>
        <w:trHeight w:val="257"/>
      </w:trPr>
      <w:tc>
        <w:tcPr>
          <w:tcW w:w="600" w:type="pct"/>
          <w:vMerge/>
        </w:tcPr>
        <w:p w14:paraId="6C24859B" w14:textId="77777777" w:rsidR="00034870" w:rsidRPr="006E031F" w:rsidRDefault="00034870" w:rsidP="0041562B">
          <w:pPr>
            <w:spacing w:before="0"/>
            <w:jc w:val="center"/>
            <w:rPr>
              <w:rFonts w:ascii="Book Antiqua" w:hAnsi="Book Antiqua"/>
              <w:b/>
              <w:color w:val="808080"/>
              <w:szCs w:val="18"/>
            </w:rPr>
          </w:pPr>
        </w:p>
      </w:tc>
      <w:tc>
        <w:tcPr>
          <w:tcW w:w="824" w:type="pct"/>
          <w:vMerge/>
          <w:vAlign w:val="center"/>
        </w:tcPr>
        <w:p w14:paraId="50268750" w14:textId="77777777" w:rsidR="00034870" w:rsidRPr="006E031F" w:rsidRDefault="00034870" w:rsidP="0041562B">
          <w:pPr>
            <w:spacing w:before="0"/>
            <w:jc w:val="center"/>
            <w:rPr>
              <w:rFonts w:ascii="Book Antiqua" w:hAnsi="Book Antiqua"/>
              <w:b/>
              <w:color w:val="808080"/>
              <w:szCs w:val="18"/>
            </w:rPr>
          </w:pPr>
        </w:p>
      </w:tc>
      <w:tc>
        <w:tcPr>
          <w:tcW w:w="2650" w:type="pct"/>
        </w:tcPr>
        <w:p w14:paraId="7121F994" w14:textId="77777777" w:rsidR="00034870" w:rsidRPr="006E031F" w:rsidRDefault="0003487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34870" w:rsidRPr="006E031F" w:rsidRDefault="00034870" w:rsidP="0041562B">
          <w:pPr>
            <w:spacing w:before="0"/>
            <w:rPr>
              <w:rFonts w:ascii="Book Antiqua" w:hAnsi="Book Antiqua"/>
              <w:b/>
              <w:color w:val="808080"/>
              <w:szCs w:val="18"/>
            </w:rPr>
          </w:pPr>
        </w:p>
      </w:tc>
    </w:tr>
  </w:tbl>
  <w:p w14:paraId="1BF0DCEE" w14:textId="5F76118D" w:rsidR="00034870" w:rsidRPr="00B445F1" w:rsidRDefault="00034870" w:rsidP="00EF3149">
    <w:pPr>
      <w:tabs>
        <w:tab w:val="left" w:pos="1956"/>
        <w:tab w:val="center" w:pos="4762"/>
      </w:tabs>
    </w:pPr>
    <w:r>
      <w:tab/>
    </w:r>
    <w:r>
      <w:tab/>
    </w:r>
  </w:p>
  <w:p w14:paraId="30EB9954" w14:textId="77777777" w:rsidR="00034870" w:rsidRDefault="000348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BAB8C" w14:textId="77777777" w:rsidR="00F83085" w:rsidRDefault="00F83085">
      <w:r>
        <w:separator/>
      </w:r>
    </w:p>
    <w:p w14:paraId="0310EA09" w14:textId="77777777" w:rsidR="00F83085" w:rsidRDefault="00F83085"/>
  </w:footnote>
  <w:footnote w:type="continuationSeparator" w:id="0">
    <w:p w14:paraId="0220AF87" w14:textId="77777777" w:rsidR="00F83085" w:rsidRDefault="00F83085">
      <w:r>
        <w:continuationSeparator/>
      </w:r>
    </w:p>
    <w:p w14:paraId="3AFA82F1" w14:textId="77777777" w:rsidR="00F83085" w:rsidRDefault="00F830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34870" w:rsidRDefault="00034870" w:rsidP="00633305">
    <w:pPr>
      <w:pStyle w:val="Header"/>
    </w:pPr>
  </w:p>
  <w:p w14:paraId="3D4EE5EE" w14:textId="77777777" w:rsidR="00034870" w:rsidRDefault="00034870"/>
  <w:p w14:paraId="16D7B7A0" w14:textId="77777777" w:rsidR="00034870" w:rsidRDefault="00034870"/>
  <w:p w14:paraId="32F98579" w14:textId="77777777" w:rsidR="00034870" w:rsidRDefault="000348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34870" w:rsidRDefault="00034870"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7C7"/>
    <w:multiLevelType w:val="multilevel"/>
    <w:tmpl w:val="0B3E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54214"/>
    <w:multiLevelType w:val="multilevel"/>
    <w:tmpl w:val="5272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9725E"/>
    <w:multiLevelType w:val="multilevel"/>
    <w:tmpl w:val="99B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A68E3"/>
    <w:multiLevelType w:val="multilevel"/>
    <w:tmpl w:val="33EC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8758C"/>
    <w:multiLevelType w:val="multilevel"/>
    <w:tmpl w:val="8E00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C5B22"/>
    <w:multiLevelType w:val="multilevel"/>
    <w:tmpl w:val="D42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64A4D"/>
    <w:multiLevelType w:val="multilevel"/>
    <w:tmpl w:val="42F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76E5C"/>
    <w:multiLevelType w:val="multilevel"/>
    <w:tmpl w:val="052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64451"/>
    <w:multiLevelType w:val="multilevel"/>
    <w:tmpl w:val="5992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A2C01"/>
    <w:multiLevelType w:val="multilevel"/>
    <w:tmpl w:val="D9D0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0341A"/>
    <w:multiLevelType w:val="multilevel"/>
    <w:tmpl w:val="2478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9736C"/>
    <w:multiLevelType w:val="multilevel"/>
    <w:tmpl w:val="99E2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44014D"/>
    <w:multiLevelType w:val="multilevel"/>
    <w:tmpl w:val="23E0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7D97"/>
    <w:multiLevelType w:val="multilevel"/>
    <w:tmpl w:val="C0C8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C44F2"/>
    <w:multiLevelType w:val="multilevel"/>
    <w:tmpl w:val="5958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4533F"/>
    <w:multiLevelType w:val="multilevel"/>
    <w:tmpl w:val="D79A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12DC2"/>
    <w:multiLevelType w:val="multilevel"/>
    <w:tmpl w:val="35DC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B4A68"/>
    <w:multiLevelType w:val="multilevel"/>
    <w:tmpl w:val="5588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0" w15:restartNumberingAfterBreak="0">
    <w:nsid w:val="3E797B57"/>
    <w:multiLevelType w:val="multilevel"/>
    <w:tmpl w:val="3678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436100"/>
    <w:multiLevelType w:val="multilevel"/>
    <w:tmpl w:val="08EE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55755"/>
    <w:multiLevelType w:val="multilevel"/>
    <w:tmpl w:val="21DA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96BCB"/>
    <w:multiLevelType w:val="multilevel"/>
    <w:tmpl w:val="36B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E35D1"/>
    <w:multiLevelType w:val="multilevel"/>
    <w:tmpl w:val="7F56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A13EC"/>
    <w:multiLevelType w:val="multilevel"/>
    <w:tmpl w:val="10F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976D5"/>
    <w:multiLevelType w:val="multilevel"/>
    <w:tmpl w:val="5B60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47360"/>
    <w:multiLevelType w:val="multilevel"/>
    <w:tmpl w:val="D8B6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83800"/>
    <w:multiLevelType w:val="multilevel"/>
    <w:tmpl w:val="1C56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7F16AB"/>
    <w:multiLevelType w:val="multilevel"/>
    <w:tmpl w:val="9FD4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88170FA"/>
    <w:multiLevelType w:val="multilevel"/>
    <w:tmpl w:val="FFCC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641FD8"/>
    <w:multiLevelType w:val="multilevel"/>
    <w:tmpl w:val="B2A2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066E4A"/>
    <w:multiLevelType w:val="multilevel"/>
    <w:tmpl w:val="B830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34681C"/>
    <w:multiLevelType w:val="multilevel"/>
    <w:tmpl w:val="AE6E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50990"/>
    <w:multiLevelType w:val="multilevel"/>
    <w:tmpl w:val="02F6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64641"/>
    <w:multiLevelType w:val="multilevel"/>
    <w:tmpl w:val="DB7C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B4AB4"/>
    <w:multiLevelType w:val="multilevel"/>
    <w:tmpl w:val="426C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3D463E"/>
    <w:multiLevelType w:val="multilevel"/>
    <w:tmpl w:val="1C90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92B4B"/>
    <w:multiLevelType w:val="multilevel"/>
    <w:tmpl w:val="29C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2777C6"/>
    <w:multiLevelType w:val="multilevel"/>
    <w:tmpl w:val="4CCA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5F4A71"/>
    <w:multiLevelType w:val="multilevel"/>
    <w:tmpl w:val="2EAA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C9341D"/>
    <w:multiLevelType w:val="multilevel"/>
    <w:tmpl w:val="DAD8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646162"/>
    <w:multiLevelType w:val="multilevel"/>
    <w:tmpl w:val="4A0C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9"/>
  </w:num>
  <w:num w:numId="3">
    <w:abstractNumId w:val="15"/>
  </w:num>
  <w:num w:numId="4">
    <w:abstractNumId w:val="39"/>
  </w:num>
  <w:num w:numId="5">
    <w:abstractNumId w:val="21"/>
  </w:num>
  <w:num w:numId="6">
    <w:abstractNumId w:val="10"/>
  </w:num>
  <w:num w:numId="7">
    <w:abstractNumId w:val="35"/>
  </w:num>
  <w:num w:numId="8">
    <w:abstractNumId w:val="14"/>
  </w:num>
  <w:num w:numId="9">
    <w:abstractNumId w:val="25"/>
  </w:num>
  <w:num w:numId="10">
    <w:abstractNumId w:val="17"/>
  </w:num>
  <w:num w:numId="11">
    <w:abstractNumId w:val="11"/>
  </w:num>
  <w:num w:numId="12">
    <w:abstractNumId w:val="24"/>
  </w:num>
  <w:num w:numId="13">
    <w:abstractNumId w:val="28"/>
  </w:num>
  <w:num w:numId="14">
    <w:abstractNumId w:val="33"/>
  </w:num>
  <w:num w:numId="15">
    <w:abstractNumId w:val="12"/>
  </w:num>
  <w:num w:numId="16">
    <w:abstractNumId w:val="37"/>
  </w:num>
  <w:num w:numId="17">
    <w:abstractNumId w:val="27"/>
  </w:num>
  <w:num w:numId="18">
    <w:abstractNumId w:val="40"/>
  </w:num>
  <w:num w:numId="19">
    <w:abstractNumId w:val="43"/>
  </w:num>
  <w:num w:numId="20">
    <w:abstractNumId w:val="42"/>
  </w:num>
  <w:num w:numId="21">
    <w:abstractNumId w:val="23"/>
  </w:num>
  <w:num w:numId="22">
    <w:abstractNumId w:val="31"/>
  </w:num>
  <w:num w:numId="23">
    <w:abstractNumId w:val="22"/>
  </w:num>
  <w:num w:numId="24">
    <w:abstractNumId w:val="8"/>
  </w:num>
  <w:num w:numId="25">
    <w:abstractNumId w:val="9"/>
  </w:num>
  <w:num w:numId="26">
    <w:abstractNumId w:val="16"/>
  </w:num>
  <w:num w:numId="27">
    <w:abstractNumId w:val="29"/>
  </w:num>
  <w:num w:numId="28">
    <w:abstractNumId w:val="7"/>
  </w:num>
  <w:num w:numId="29">
    <w:abstractNumId w:val="34"/>
  </w:num>
  <w:num w:numId="30">
    <w:abstractNumId w:val="38"/>
  </w:num>
  <w:num w:numId="31">
    <w:abstractNumId w:val="1"/>
  </w:num>
  <w:num w:numId="32">
    <w:abstractNumId w:val="3"/>
  </w:num>
  <w:num w:numId="33">
    <w:abstractNumId w:val="5"/>
  </w:num>
  <w:num w:numId="34">
    <w:abstractNumId w:val="2"/>
  </w:num>
  <w:num w:numId="35">
    <w:abstractNumId w:val="4"/>
  </w:num>
  <w:num w:numId="36">
    <w:abstractNumId w:val="36"/>
  </w:num>
  <w:num w:numId="37">
    <w:abstractNumId w:val="0"/>
  </w:num>
  <w:num w:numId="38">
    <w:abstractNumId w:val="41"/>
  </w:num>
  <w:num w:numId="39">
    <w:abstractNumId w:val="26"/>
  </w:num>
  <w:num w:numId="40">
    <w:abstractNumId w:val="20"/>
  </w:num>
  <w:num w:numId="41">
    <w:abstractNumId w:val="18"/>
  </w:num>
  <w:num w:numId="42">
    <w:abstractNumId w:val="32"/>
  </w:num>
  <w:num w:numId="43">
    <w:abstractNumId w:val="6"/>
  </w:num>
  <w:num w:numId="4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B39"/>
    <w:rsid w:val="0003356B"/>
    <w:rsid w:val="00033806"/>
    <w:rsid w:val="00034870"/>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1FA"/>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DB6"/>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01C"/>
    <w:rsid w:val="003026C4"/>
    <w:rsid w:val="003027D3"/>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011"/>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0B"/>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3C"/>
    <w:rsid w:val="005C5733"/>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CE6"/>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9DA"/>
    <w:rsid w:val="00665AC2"/>
    <w:rsid w:val="006665DE"/>
    <w:rsid w:val="0066709C"/>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2665"/>
    <w:rsid w:val="007C2756"/>
    <w:rsid w:val="007C296C"/>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68C"/>
    <w:rsid w:val="008B6808"/>
    <w:rsid w:val="008B6981"/>
    <w:rsid w:val="008B6A3F"/>
    <w:rsid w:val="008B6B0E"/>
    <w:rsid w:val="008B702F"/>
    <w:rsid w:val="008B72BE"/>
    <w:rsid w:val="008B72C8"/>
    <w:rsid w:val="008C0057"/>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71B"/>
    <w:rsid w:val="008E786C"/>
    <w:rsid w:val="008E7A7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673"/>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A9D"/>
    <w:rsid w:val="00DD6BA6"/>
    <w:rsid w:val="00DD6C49"/>
    <w:rsid w:val="00DD6CC1"/>
    <w:rsid w:val="00DD71E2"/>
    <w:rsid w:val="00DD7504"/>
    <w:rsid w:val="00DD7957"/>
    <w:rsid w:val="00DD7F27"/>
    <w:rsid w:val="00DE10C5"/>
    <w:rsid w:val="00DE12C7"/>
    <w:rsid w:val="00DE156A"/>
    <w:rsid w:val="00DE1704"/>
    <w:rsid w:val="00DE1DAB"/>
    <w:rsid w:val="00DE211E"/>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5F6"/>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85"/>
    <w:rsid w:val="00F830A4"/>
    <w:rsid w:val="00F833ED"/>
    <w:rsid w:val="00F83524"/>
    <w:rsid w:val="00F839CA"/>
    <w:rsid w:val="00F83EC4"/>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61BE"/>
    <w:rsid w:val="00F963A6"/>
    <w:rsid w:val="00F96CBD"/>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82"/>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UnresolvedMention">
    <w:name w:val="Unresolved Mention"/>
    <w:basedOn w:val="DefaultParagraphFont"/>
    <w:uiPriority w:val="99"/>
    <w:semiHidden/>
    <w:unhideWhenUsed/>
    <w:rsid w:val="008E7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mania.representation.ec.europa.eu/news/pilonul-european-al-drepturilor-sociale-dupa-cinci-ani-principii-transpuse-actiuni-concrete-pentru-o-2022-11-17_ro" TargetMode="External"/><Relationship Id="rId21" Type="http://schemas.openxmlformats.org/officeDocument/2006/relationships/hyperlink" Target="https://www.fonduri-structurale.ro/descarca-document/40243" TargetMode="External"/><Relationship Id="rId42" Type="http://schemas.openxmlformats.org/officeDocument/2006/relationships/hyperlink" Target="https://ec.europa.eu/eusurvey/runner/SMP-COSME-2022-SEE" TargetMode="External"/><Relationship Id="rId63" Type="http://schemas.openxmlformats.org/officeDocument/2006/relationships/hyperlink" Target="https://home-affairs.ec.europa.eu/bulgaria-and-romania-fact-finding-mission-report_en" TargetMode="External"/><Relationship Id="rId84" Type="http://schemas.openxmlformats.org/officeDocument/2006/relationships/hyperlink" Target="https://www.oecd.org/health/health-systems/AMR-Tackling-the-Burden-in-the-EU-OECD-ECDC-Briefing-Note-2019.pdf" TargetMode="External"/><Relationship Id="rId138" Type="http://schemas.openxmlformats.org/officeDocument/2006/relationships/hyperlink" Target="https://ec.europa.eu/commission/presscorner/detail/ro/ip_21_4990" TargetMode="External"/><Relationship Id="rId159" Type="http://schemas.openxmlformats.org/officeDocument/2006/relationships/hyperlink" Target="https://romania.representation.ec.europa.eu/news/pilonul-european-al-drepturilor-sociale-dupa-cinci-ani-principii-transpuse-actiuni-concrete-pentru-o-2022-11-17_ro" TargetMode="External"/><Relationship Id="rId170" Type="http://schemas.openxmlformats.org/officeDocument/2006/relationships/hyperlink" Target="https://romania.representation.ec.europa.eu/news/pilonul-european-al-drepturilor-sociale-dupa-cinci-ani-principii-transpuse-actiuni-concrete-pentru-o-2022-11-17_ro" TargetMode="External"/><Relationship Id="rId191" Type="http://schemas.openxmlformats.org/officeDocument/2006/relationships/hyperlink" Target="https://oceans-and-fisheries.ec.europa.eu/ocean/blue-economy/sustainable-blue-economy_en" TargetMode="External"/><Relationship Id="rId205" Type="http://schemas.openxmlformats.org/officeDocument/2006/relationships/hyperlink" Target="https://hadea.ec.europa.eu/index_en" TargetMode="External"/><Relationship Id="rId226" Type="http://schemas.openxmlformats.org/officeDocument/2006/relationships/hyperlink" Target="https://ec.europa.eu/commission/presscorner/detail/ro/ip_22_4608" TargetMode="External"/><Relationship Id="rId247" Type="http://schemas.openxmlformats.org/officeDocument/2006/relationships/hyperlink" Target="mailto:prefhd@comser.ro" TargetMode="External"/><Relationship Id="rId107" Type="http://schemas.openxmlformats.org/officeDocument/2006/relationships/hyperlink" Target="https://ec.europa.eu/commission/presscorner/detail/ro/ip_21_2301" TargetMode="External"/><Relationship Id="rId11" Type="http://schemas.openxmlformats.org/officeDocument/2006/relationships/image" Target="media/image4.jpeg"/><Relationship Id="rId32" Type="http://schemas.openxmlformats.org/officeDocument/2006/relationships/hyperlink" Target="https://www.fonduri-structurale.ro/alte-finantari/672/eit-a-lansat-un-apel-privind-consolidarea-capacitatii-de-inovare-pentru-invatamantul-superior" TargetMode="External"/><Relationship Id="rId53" Type="http://schemas.openxmlformats.org/officeDocument/2006/relationships/hyperlink" Target="https://twitter.com/PaoloGentiloni" TargetMode="External"/><Relationship Id="rId74" Type="http://schemas.openxmlformats.org/officeDocument/2006/relationships/hyperlink" Target="https://ec.europa.eu/commission/presscorner/detail/ro/IP_22_6423" TargetMode="External"/><Relationship Id="rId128" Type="http://schemas.openxmlformats.org/officeDocument/2006/relationships/hyperlink" Target="https://ec.europa.eu/commission/presscorner/detail/en/statement_22_6894" TargetMode="External"/><Relationship Id="rId149" Type="http://schemas.openxmlformats.org/officeDocument/2006/relationships/hyperlink" Target="https://ec.europa.eu/commission/presscorner/detail/ro/ip_21_3170" TargetMode="External"/><Relationship Id="rId5" Type="http://schemas.openxmlformats.org/officeDocument/2006/relationships/webSettings" Target="webSettings.xml"/><Relationship Id="rId95" Type="http://schemas.openxmlformats.org/officeDocument/2006/relationships/hyperlink" Target="https://health.ec.europa.eu/system/files/2022-04/amended_wp2022_en.pdf" TargetMode="External"/><Relationship Id="rId160" Type="http://schemas.openxmlformats.org/officeDocument/2006/relationships/hyperlink" Target="https://ec.europa.eu/social/main.jsp?langId=en&amp;catId=89&amp;furtherNews=yes&amp;newsId=10382" TargetMode="External"/><Relationship Id="rId181" Type="http://schemas.openxmlformats.org/officeDocument/2006/relationships/hyperlink" Target="https://ec.europa.eu/social/BlobServlet?docId=23697&amp;langId=en" TargetMode="External"/><Relationship Id="rId216" Type="http://schemas.openxmlformats.org/officeDocument/2006/relationships/hyperlink" Target="https://ec.europa.eu/eusurvey/runner/TP-PSE_pledges_call_2022" TargetMode="External"/><Relationship Id="rId237" Type="http://schemas.openxmlformats.org/officeDocument/2006/relationships/hyperlink" Target="https://ec.europa.eu/commission/presscorner/detail/ro/ip_20_1872" TargetMode="External"/><Relationship Id="rId22" Type="http://schemas.openxmlformats.org/officeDocument/2006/relationships/hyperlink" Target="https://mfe.gov.ro/wp-content/uploads/2022/11/92690bb7d02f757b27f12bd413005d80.pdf" TargetMode="External"/><Relationship Id="rId43" Type="http://schemas.openxmlformats.org/officeDocument/2006/relationships/hyperlink" Target="https://eismea.ec.europa.eu/funding-opportunities/calls-proposals/greening-social-economy-smes-and-entrepreneurs-proximity-and-social-economy-ecosystem-through_en" TargetMode="External"/><Relationship Id="rId64" Type="http://schemas.openxmlformats.org/officeDocument/2006/relationships/hyperlink" Target="https://ec.europa.eu/home-affairs/sites/homeaffairs/files/what-we-do/policies/european-agenda-migration/20191022_com-2019-497-communication_en.pdf" TargetMode="External"/><Relationship Id="rId118" Type="http://schemas.openxmlformats.org/officeDocument/2006/relationships/hyperlink" Target="https://ec.europa.eu/commission/presscorner/detail/ro/ip_20_1196" TargetMode="External"/><Relationship Id="rId139" Type="http://schemas.openxmlformats.org/officeDocument/2006/relationships/hyperlink" Target="https://romania.representation.ec.europa.eu/news/pilonul-european-al-drepturilor-sociale-dupa-cinci-ani-principii-transpuse-actiuni-concrete-pentru-o-2022-11-17_ro" TargetMode="External"/><Relationship Id="rId85" Type="http://schemas.openxmlformats.org/officeDocument/2006/relationships/hyperlink" Target="https://europa.eu/eurobarometer/surveys/detail/2632" TargetMode="External"/><Relationship Id="rId150" Type="http://schemas.openxmlformats.org/officeDocument/2006/relationships/hyperlink" Target="https://romania.representation.ec.europa.eu/news/pilonul-european-al-drepturilor-sociale-dupa-cinci-ani-principii-transpuse-actiuni-concrete-pentru-o-2022-11-17_ro" TargetMode="External"/><Relationship Id="rId171" Type="http://schemas.openxmlformats.org/officeDocument/2006/relationships/hyperlink" Target="https://ec.europa.eu/european-social-fund-plus/ro" TargetMode="External"/><Relationship Id="rId192" Type="http://schemas.openxmlformats.org/officeDocument/2006/relationships/hyperlink" Target="https://ec.europa.eu/" TargetMode="External"/><Relationship Id="rId206" Type="http://schemas.openxmlformats.org/officeDocument/2006/relationships/hyperlink" Target="https://ec.europa.eu/commission/presscorner/detail/ro/ip_22_5482" TargetMode="External"/><Relationship Id="rId227" Type="http://schemas.openxmlformats.org/officeDocument/2006/relationships/hyperlink" Target="https://ec.europa.eu/commission/presscorner/detail/ro/IP_22_3131" TargetMode="External"/><Relationship Id="rId248" Type="http://schemas.openxmlformats.org/officeDocument/2006/relationships/hyperlink" Target="mailto:prefhd@comser.ro" TargetMode="External"/><Relationship Id="rId12" Type="http://schemas.openxmlformats.org/officeDocument/2006/relationships/image" Target="media/image5.png"/><Relationship Id="rId33" Type="http://schemas.openxmlformats.org/officeDocument/2006/relationships/hyperlink" Target="https://ec.europa.eu/info/funding-tenders/opportunities/portal/screen/opportunities/topic-details/innovfund-2022-lsc-01-general;callCode=null;freeTextSearchKeyword=;matchWholeText=true;typeCodes=0,1,2,8;statusCodes=31094501,31094502,31094503;programmePeriod=2021%20-%202027;programCcm2Id=4308923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08" Type="http://schemas.openxmlformats.org/officeDocument/2006/relationships/hyperlink" Target="https://romania.representation.ec.europa.eu/news/pilonul-european-al-drepturilor-sociale-dupa-cinci-ani-principii-transpuse-actiuni-concrete-pentru-o-2022-11-17_ro" TargetMode="External"/><Relationship Id="rId129" Type="http://schemas.openxmlformats.org/officeDocument/2006/relationships/hyperlink" Target="https://romania.representation.ec.europa.eu/news/pilonul-european-al-drepturilor-sociale-dupa-cinci-ani-principii-transpuse-actiuni-concrete-pentru-o-2022-11-17_ro" TargetMode="External"/><Relationship Id="rId54" Type="http://schemas.openxmlformats.org/officeDocument/2006/relationships/hyperlink" Target="https://twitter.com/ecfin" TargetMode="External"/><Relationship Id="rId70" Type="http://schemas.openxmlformats.org/officeDocument/2006/relationships/image" Target="media/image14.png"/><Relationship Id="rId75" Type="http://schemas.openxmlformats.org/officeDocument/2006/relationships/hyperlink" Target="https://eur-lex.europa.eu/legal-content/RO/TXT/?uri=uriserv%3AOJ.L_.2022.277.01.0001.01.ENG&amp;toc=OJ%3AL%3A2022%3A277%3ATOC" TargetMode="External"/><Relationship Id="rId91" Type="http://schemas.openxmlformats.org/officeDocument/2006/relationships/hyperlink" Target="https://research-and-innovation.ec.europa.eu/funding/funding-opportunities/funding-programmes-and-open-calls/horizon-europe_en" TargetMode="External"/><Relationship Id="rId96" Type="http://schemas.openxmlformats.org/officeDocument/2006/relationships/hyperlink" Target="https://romania.representation.ec.europa.eu/news/date-privind-rezistenta-la-antimicrobiene-ram-utilizarea-antibioticelor-ue-scade-dar-mai-sunt-multe-2022-11-17_ro" TargetMode="External"/><Relationship Id="rId140" Type="http://schemas.openxmlformats.org/officeDocument/2006/relationships/hyperlink" Target="https://ec.europa.eu/social/BlobServlet?docId=23706&amp;langId=en" TargetMode="External"/><Relationship Id="rId145" Type="http://schemas.openxmlformats.org/officeDocument/2006/relationships/hyperlink" Target="https://ec.europa.eu/commission/presscorner/detail/ro/ip_22_3441" TargetMode="External"/><Relationship Id="rId161" Type="http://schemas.openxmlformats.org/officeDocument/2006/relationships/hyperlink" Target="https://ec.europa.eu/commission/presscorner/detail/ro/IP_21_1226" TargetMode="External"/><Relationship Id="rId166" Type="http://schemas.openxmlformats.org/officeDocument/2006/relationships/hyperlink" Target="https://romania.representation.ec.europa.eu/news/pilonul-european-al-drepturilor-sociale-dupa-cinci-ani-principii-transpuse-actiuni-concrete-pentru-o-2022-11-17_ro" TargetMode="External"/><Relationship Id="rId182" Type="http://schemas.openxmlformats.org/officeDocument/2006/relationships/hyperlink" Target="https://romania.representation.ec.europa.eu/" TargetMode="External"/><Relationship Id="rId187" Type="http://schemas.openxmlformats.org/officeDocument/2006/relationships/hyperlink" Target="https://food.ec.europa.eu/horizontal-topics/farm-fork-strategy_en" TargetMode="External"/><Relationship Id="rId217" Type="http://schemas.openxmlformats.org/officeDocument/2006/relationships/hyperlink" Target="https://single-market-economy.ec.europa.eu/news/setting-out-path-make-eus-social-economy-and-local-businesses-more-resilient-green-and-digital-2022-11-15_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egiostarsawards.eu/" TargetMode="External"/><Relationship Id="rId233" Type="http://schemas.openxmlformats.org/officeDocument/2006/relationships/hyperlink" Target="https://ec.europa.eu/commission/presscorner/detail/ro/ip_20_496" TargetMode="External"/><Relationship Id="rId238" Type="http://schemas.openxmlformats.org/officeDocument/2006/relationships/hyperlink" Target="https://ec.europa.eu/commission/presscorner/detail/ro/ip_21_261" TargetMode="External"/><Relationship Id="rId23" Type="http://schemas.openxmlformats.org/officeDocument/2006/relationships/hyperlink" Target="https://www.fonduri-structurale.ro/descarca-document/40259" TargetMode="External"/><Relationship Id="rId28" Type="http://schemas.openxmlformats.org/officeDocument/2006/relationships/hyperlink" Target="https://proiecte.pnrr.gov.ro/" TargetMode="External"/><Relationship Id="rId49" Type="http://schemas.openxmlformats.org/officeDocument/2006/relationships/image" Target="media/image11.jpeg"/><Relationship Id="rId114" Type="http://schemas.openxmlformats.org/officeDocument/2006/relationships/hyperlink" Target="https://ec.europa.eu/commission/presscorner/detail/ro/ip_22_6693" TargetMode="External"/><Relationship Id="rId119" Type="http://schemas.openxmlformats.org/officeDocument/2006/relationships/hyperlink" Target="https://romania.representation.ec.europa.eu/news/pilonul-european-al-drepturilor-sociale-dupa-cinci-ani-principii-transpuse-actiuni-concrete-pentru-o-2022-11-17_ro" TargetMode="External"/><Relationship Id="rId44" Type="http://schemas.openxmlformats.org/officeDocument/2006/relationships/hyperlink" Target="https://www.fonduri-structurale.ro/descarca-document/40255" TargetMode="External"/><Relationship Id="rId60" Type="http://schemas.openxmlformats.org/officeDocument/2006/relationships/hyperlink" Target="https://romania.representation.ec.europa.eu/" TargetMode="External"/><Relationship Id="rId65" Type="http://schemas.openxmlformats.org/officeDocument/2006/relationships/hyperlink" Target="https://data.consilium.europa.eu/doc/document/ST-9166-2011-REV-4/ro/pdf" TargetMode="External"/><Relationship Id="rId81" Type="http://schemas.openxmlformats.org/officeDocument/2006/relationships/hyperlink" Target="https://ec.europa.eu/commission/presscorner/detail/ro/IP_22_4474" TargetMode="External"/><Relationship Id="rId86" Type="http://schemas.openxmlformats.org/officeDocument/2006/relationships/hyperlink" Target="https://food.ec.europa.eu/animals/animal-health/vet-meds-med-feed/questions-and-answers_en" TargetMode="External"/><Relationship Id="rId130" Type="http://schemas.openxmlformats.org/officeDocument/2006/relationships/hyperlink" Target="https://ec.europa.eu/commission/presscorner/detail/en/IP_22_4785" TargetMode="External"/><Relationship Id="rId135" Type="http://schemas.openxmlformats.org/officeDocument/2006/relationships/hyperlink" Target="https://romania.representation.ec.europa.eu/news/pilonul-european-al-drepturilor-sociale-dupa-cinci-ani-principii-transpuse-actiuni-concrete-pentru-o-2022-11-17_ro" TargetMode="External"/><Relationship Id="rId151" Type="http://schemas.openxmlformats.org/officeDocument/2006/relationships/hyperlink" Target="https://ec.europa.eu/social/main.jsp?langId=en&amp;catId=89&amp;furtherNews=yes&amp;newsId=10418" TargetMode="External"/><Relationship Id="rId156" Type="http://schemas.openxmlformats.org/officeDocument/2006/relationships/hyperlink" Target="https://ec.europa.eu/commission/presscorner/detail/ro/ip_22_5169" TargetMode="External"/><Relationship Id="rId177" Type="http://schemas.openxmlformats.org/officeDocument/2006/relationships/hyperlink" Target="https://www.eusocialforum.eu/eu/home?gclid=EAIaIQobChMIlI-7mJCw-wIVUOR3Ch33MQILEAAYASAAEgIi9_D_BwE" TargetMode="External"/><Relationship Id="rId198" Type="http://schemas.openxmlformats.org/officeDocument/2006/relationships/hyperlink" Target="https://eic.ec.europa.eu/eic-funding-opportunities/eic-accelerator_en" TargetMode="External"/><Relationship Id="rId172" Type="http://schemas.openxmlformats.org/officeDocument/2006/relationships/hyperlink" Target="https://romania.representation.ec.europa.eu/news/pilonul-european-al-drepturilor-sociale-dupa-cinci-ani-principii-transpuse-actiuni-concrete-pentru-o-2022-11-17_ro" TargetMode="External"/><Relationship Id="rId193" Type="http://schemas.openxmlformats.org/officeDocument/2006/relationships/hyperlink" Target="https://eic.ec.europa.eu/investment-opportunities_en" TargetMode="External"/><Relationship Id="rId202" Type="http://schemas.openxmlformats.org/officeDocument/2006/relationships/hyperlink" Target="https://eic.ec.europa.eu/document/download/f2d3a62e-76c7-45ef-a6a8-39bb67a5774a_en?filename=EIC%20Fund%20Investment%20Guidelines%20-%20Horizon%20Europe.pdf" TargetMode="External"/><Relationship Id="rId207" Type="http://schemas.openxmlformats.org/officeDocument/2006/relationships/hyperlink" Target="https://ec.europa.eu/info/live-work-travel-eu/coronavirus-response/public-health/ensuring-availability-supplies-and-equipment_ro" TargetMode="External"/><Relationship Id="rId223" Type="http://schemas.openxmlformats.org/officeDocument/2006/relationships/hyperlink" Target="https://eur-lex.europa.eu/legal-content/RO/TXT/?uri=CELEX%3A52022XC0324%2810%29&amp;qid=1666798598866" TargetMode="External"/><Relationship Id="rId228" Type="http://schemas.openxmlformats.org/officeDocument/2006/relationships/hyperlink" Target="https://ec.europa.eu/commission/presscorner/detail/ro/IP_22_6468" TargetMode="External"/><Relationship Id="rId244" Type="http://schemas.openxmlformats.org/officeDocument/2006/relationships/hyperlink" Target="https://ec.europa.eu/newsroom/comp/newsletter-archives/view/service/2012" TargetMode="External"/><Relationship Id="rId249" Type="http://schemas.openxmlformats.org/officeDocument/2006/relationships/header" Target="header1.xml"/><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40246" TargetMode="External"/><Relationship Id="rId39" Type="http://schemas.openxmlformats.org/officeDocument/2006/relationships/hyperlink" Target="https://www.fonduri-structurale.ro/alte-finantari/674/inscrieri-deschise-pentru-premiile-europene-pentru-patrimoniu-premiile-europa-nostra-2023" TargetMode="External"/><Relationship Id="rId109" Type="http://schemas.openxmlformats.org/officeDocument/2006/relationships/hyperlink" Target="https://ec.europa.eu/info/strategy/priorities-2019-2024/economy-works-people/jobs-growth-and-investment/european-pillar-social-rights/european-pillar-social-rights-action-plan_ro" TargetMode="External"/><Relationship Id="rId34" Type="http://schemas.openxmlformats.org/officeDocument/2006/relationships/hyperlink" Target="https://ec.europa.eu/info/funding-tenders/opportunities/portal/screen/opportunities/topic-details/innovfund-2022-lsc-02-industry-elec-h2;callCode=null;freeTextSearchKeyword=;matchWholeText=true;typeCodes=0,1,2,8;statusCodes=31094501,31094502,31094503;programmePeriod=2021%20-%202027;programCcm2Id=4308923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50" Type="http://schemas.openxmlformats.org/officeDocument/2006/relationships/hyperlink" Target="https://ec.europa.eu/commission/presscorner/detail/ro/ip_22_4511" TargetMode="External"/><Relationship Id="rId55" Type="http://schemas.openxmlformats.org/officeDocument/2006/relationships/hyperlink" Target="https://romania.representation.ec.europa.eu/" TargetMode="External"/><Relationship Id="rId76" Type="http://schemas.openxmlformats.org/officeDocument/2006/relationships/hyperlink" Target="https://ec.europa.eu/commission/presscorner/detail/en/QANDA_20_2348" TargetMode="External"/><Relationship Id="rId97" Type="http://schemas.openxmlformats.org/officeDocument/2006/relationships/hyperlink" Target="https://www.ecdc.europa.eu/en/antimicrobial-resistance" TargetMode="External"/><Relationship Id="rId104" Type="http://schemas.openxmlformats.org/officeDocument/2006/relationships/hyperlink" Target="https://www.eusocialforum.eu/" TargetMode="External"/><Relationship Id="rId120" Type="http://schemas.openxmlformats.org/officeDocument/2006/relationships/hyperlink" Target="https://ec.europa.eu/commission/presscorner/detail/ro/ip_21_6476" TargetMode="External"/><Relationship Id="rId125" Type="http://schemas.openxmlformats.org/officeDocument/2006/relationships/hyperlink" Target="https://romania.representation.ec.europa.eu/news/pilonul-european-al-drepturilor-sociale-dupa-cinci-ani-principii-transpuse-actiuni-concrete-pentru-o-2022-11-17_ro" TargetMode="External"/><Relationship Id="rId141" Type="http://schemas.openxmlformats.org/officeDocument/2006/relationships/hyperlink" Target="https://ec.europa.eu/social/main.jsp?catId=1202&amp;intPageId=5581&amp;langId=en" TargetMode="External"/><Relationship Id="rId146" Type="http://schemas.openxmlformats.org/officeDocument/2006/relationships/hyperlink" Target="https://romania.representation.ec.europa.eu/news/pilonul-european-al-drepturilor-sociale-dupa-cinci-ani-principii-transpuse-actiuni-concrete-pentru-o-2022-11-17_ro" TargetMode="External"/><Relationship Id="rId167" Type="http://schemas.openxmlformats.org/officeDocument/2006/relationships/hyperlink" Target="https://ec.europa.eu/commission/presscorner/detail/ro/ip_21_2301" TargetMode="External"/><Relationship Id="rId188" Type="http://schemas.openxmlformats.org/officeDocument/2006/relationships/hyperlink" Target="https://ec.europa.eu/commission/presscorner/detail/en/qanda_22_6900" TargetMode="External"/><Relationship Id="rId7" Type="http://schemas.openxmlformats.org/officeDocument/2006/relationships/endnotes" Target="endnotes.xml"/><Relationship Id="rId71" Type="http://schemas.openxmlformats.org/officeDocument/2006/relationships/hyperlink" Target="https://ec.europa.eu/info/strategy/priorities-2019-2024/europe-fit-digital-age/digital-services-act-ensuring-safe-and-accountable-online-environment_en" TargetMode="External"/><Relationship Id="rId92" Type="http://schemas.openxmlformats.org/officeDocument/2006/relationships/hyperlink" Target="https://europa.eu/eurobarometer/surveys/detail/2632" TargetMode="External"/><Relationship Id="rId162" Type="http://schemas.openxmlformats.org/officeDocument/2006/relationships/hyperlink" Target="https://romania.representation.ec.europa.eu/news/pilonul-european-al-drepturilor-sociale-dupa-cinci-ani-principii-transpuse-actiuni-concrete-pentru-o-2022-11-17_ro" TargetMode="External"/><Relationship Id="rId183" Type="http://schemas.openxmlformats.org/officeDocument/2006/relationships/image" Target="media/image17.jpeg"/><Relationship Id="rId213" Type="http://schemas.openxmlformats.org/officeDocument/2006/relationships/hyperlink" Target="https://regiostarsawards.eu/" TargetMode="External"/><Relationship Id="rId218" Type="http://schemas.openxmlformats.org/officeDocument/2006/relationships/hyperlink" Target="https://www.fonduri-structurale.ro/descarca-document/40252" TargetMode="External"/><Relationship Id="rId234" Type="http://schemas.openxmlformats.org/officeDocument/2006/relationships/hyperlink" Target="https://ec.europa.eu/commission/presscorner/detail/ro/ip_20_570" TargetMode="External"/><Relationship Id="rId239" Type="http://schemas.openxmlformats.org/officeDocument/2006/relationships/hyperlink" Target="https://ec.europa.eu/commission/presscorner/detail/ro/ip_21_6092" TargetMode="External"/><Relationship Id="rId2" Type="http://schemas.openxmlformats.org/officeDocument/2006/relationships/numbering" Target="numbering.xml"/><Relationship Id="rId29" Type="http://schemas.openxmlformats.org/officeDocument/2006/relationships/hyperlink" Target="https://www.fonduri-structurale.ro/descarca-document/40262" TargetMode="External"/><Relationship Id="rId250" Type="http://schemas.openxmlformats.org/officeDocument/2006/relationships/header" Target="header2.xml"/><Relationship Id="rId24" Type="http://schemas.openxmlformats.org/officeDocument/2006/relationships/hyperlink" Target="https://www.afcn-pnrr.ro/ghidul-solicitantului-apel-i.html" TargetMode="External"/><Relationship Id="rId40" Type="http://schemas.openxmlformats.org/officeDocument/2006/relationships/image" Target="media/image9.png"/><Relationship Id="rId45" Type="http://schemas.openxmlformats.org/officeDocument/2006/relationships/hyperlink" Target="https://www.fonduri-structurale.ro/descarca-document/40253" TargetMode="External"/><Relationship Id="rId66" Type="http://schemas.openxmlformats.org/officeDocument/2006/relationships/hyperlink" Target="https://neighbourhood-enlargement.ec.europa.eu/system/files/2022-10/eu_accession_process_clusters%20%28oct%202022%29.pdf" TargetMode="External"/><Relationship Id="rId87" Type="http://schemas.openxmlformats.org/officeDocument/2006/relationships/hyperlink" Target="https://health.ec.europa.eu/error/403_ro?destination=/publications/overview-report-member-states-one-health-national-action-plans-against-antimicrobial-resistance_en&amp;_exception_statuscode=403" TargetMode="External"/><Relationship Id="rId110" Type="http://schemas.openxmlformats.org/officeDocument/2006/relationships/hyperlink" Target="https://romania.representation.ec.europa.eu/news/pilonul-european-al-drepturilor-sociale-dupa-cinci-ani-principii-transpuse-actiuni-concrete-pentru-o-2022-11-17_ro" TargetMode="External"/><Relationship Id="rId115" Type="http://schemas.openxmlformats.org/officeDocument/2006/relationships/hyperlink" Target="https://romania.representation.ec.europa.eu/news/pilonul-european-al-drepturilor-sociale-dupa-cinci-ani-principii-transpuse-actiuni-concrete-pentru-o-2022-11-17_ro" TargetMode="External"/><Relationship Id="rId131" Type="http://schemas.openxmlformats.org/officeDocument/2006/relationships/hyperlink" Target="https://romania.representation.ec.europa.eu/news/pilonul-european-al-drepturilor-sociale-dupa-cinci-ani-principii-transpuse-actiuni-concrete-pentru-o-2022-11-17_ro" TargetMode="External"/><Relationship Id="rId136" Type="http://schemas.openxmlformats.org/officeDocument/2006/relationships/hyperlink" Target="https://ec.europa.eu/info/publications/new-eu-roma-strategic-framework-equality-inclusion-and-participation-full-package_ro" TargetMode="External"/><Relationship Id="rId157" Type="http://schemas.openxmlformats.org/officeDocument/2006/relationships/hyperlink" Target="https://romania.representation.ec.europa.eu/news/pilonul-european-al-drepturilor-sociale-dupa-cinci-ani-principii-transpuse-actiuni-concrete-pentru-o-2022-11-17_ro" TargetMode="External"/><Relationship Id="rId178" Type="http://schemas.openxmlformats.org/officeDocument/2006/relationships/hyperlink" Target="https://ec.europa.eu/info/strategy/priorities-2019-2024/economy-works-people/jobs-growth-and-investment/european-pillar-social-rights_ro" TargetMode="External"/><Relationship Id="rId61" Type="http://schemas.openxmlformats.org/officeDocument/2006/relationships/image" Target="media/image13.png"/><Relationship Id="rId82" Type="http://schemas.openxmlformats.org/officeDocument/2006/relationships/hyperlink" Target="https://ec.europa.eu/info/departments/health-emergency-preparedness-and-response-authority_ro" TargetMode="External"/><Relationship Id="rId152" Type="http://schemas.openxmlformats.org/officeDocument/2006/relationships/hyperlink" Target="https://ec.europa.eu/commission/presscorner/detail/ro/ip_22_5706" TargetMode="External"/><Relationship Id="rId173" Type="http://schemas.openxmlformats.org/officeDocument/2006/relationships/hyperlink" Target="https://ec.europa.eu/info/business-economy-euro/recovery-coronavirus/recovery-and-resilience-facility_ro" TargetMode="External"/><Relationship Id="rId194" Type="http://schemas.openxmlformats.org/officeDocument/2006/relationships/hyperlink" Target="https://ec.europa.eu/commission/presscorner/detail/ro/IP_22_4273" TargetMode="External"/><Relationship Id="rId199" Type="http://schemas.openxmlformats.org/officeDocument/2006/relationships/hyperlink" Target="https://eic.ec.europa.eu/news/european-innovation-council-fund-set-be-fully-operational-2022-09-29_en" TargetMode="External"/><Relationship Id="rId203" Type="http://schemas.openxmlformats.org/officeDocument/2006/relationships/hyperlink" Target="https://ec.europa.eu/" TargetMode="External"/><Relationship Id="rId208" Type="http://schemas.openxmlformats.org/officeDocument/2006/relationships/hyperlink" Target="https://health.ec.europa.eu/other-pages/basic-page/joint-procurement-medical-countermeasures_ro" TargetMode="External"/><Relationship Id="rId229" Type="http://schemas.openxmlformats.org/officeDocument/2006/relationships/hyperlink" Target="https://eur-lex.europa.eu/eli/reg/2022/1854" TargetMode="External"/><Relationship Id="rId19" Type="http://schemas.openxmlformats.org/officeDocument/2006/relationships/hyperlink" Target="http://www.fonduri-structurale.ro" TargetMode="External"/><Relationship Id="rId224" Type="http://schemas.openxmlformats.org/officeDocument/2006/relationships/hyperlink" Target="https://ec.europa.eu/commission/presscorner/detail/ro/statement_22_1949" TargetMode="External"/><Relationship Id="rId240" Type="http://schemas.openxmlformats.org/officeDocument/2006/relationships/hyperlink" Target="https://ec.europa.eu/commission/presscorner/detail/ro/statement_22_2980" TargetMode="External"/><Relationship Id="rId245" Type="http://schemas.openxmlformats.org/officeDocument/2006/relationships/hyperlink" Target="https://ec.europa.eu/competition-policy/state-aid/ukraine_en"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investitii-accounts.mdlpa.ro/auth/realms/ministerul-dezvoltarii/protocol/openid-connect/auth?protocol=oauth2&amp;response_type=code&amp;accessType=online&amp;client_id=investitii&amp;redirect_uri=https%3A%2F%2Fpnrr.mdlpa.ro%2F&amp;scope=openid%20profile%20email&amp;code_challenge_method=S256&amp;code_challenge=rmXzGs9zh6nik41fBzrcUO8C7Ox-FNC_Rryg4CSwT_Y&amp;state=5VBqlpfjBD" TargetMode="External"/><Relationship Id="rId35" Type="http://schemas.openxmlformats.org/officeDocument/2006/relationships/hyperlink" Target="https://ec.europa.eu/info/funding-tenders/opportunities/portal/screen/opportunities/topic-details/innovfund-2022-lsc-03-manufacturing;callCode=null;freeTextSearchKeyword=;matchWholeText=true;typeCodes=0,1,2,8;statusCodes=31094501,31094502,31094503;programmePeriod=2021%20-%202027;programCcm2Id=4308923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56" Type="http://schemas.openxmlformats.org/officeDocument/2006/relationships/image" Target="media/image12.png"/><Relationship Id="rId77" Type="http://schemas.openxmlformats.org/officeDocument/2006/relationships/hyperlink" Target="https://ec.europa.eu/info/strategy/priorities-2019-2024/europe-fit-digital-age/digital-services-act-ensuring-safe-and-accountable-online-environment_en" TargetMode="External"/><Relationship Id="rId100" Type="http://schemas.openxmlformats.org/officeDocument/2006/relationships/hyperlink" Target="https://romania.representation.ec.europa.eu/" TargetMode="External"/><Relationship Id="rId105" Type="http://schemas.openxmlformats.org/officeDocument/2006/relationships/hyperlink" Target="https://ec.europa.eu/info/strategy/priorities-2019-2024/economy-works-people/jobs-growth-and-investment/european-pillar-social-rights_ro" TargetMode="External"/><Relationship Id="rId126" Type="http://schemas.openxmlformats.org/officeDocument/2006/relationships/hyperlink" Target="https://ec.europa.eu/commission/presscorner/detail/ro/ip_21_881" TargetMode="External"/><Relationship Id="rId147" Type="http://schemas.openxmlformats.org/officeDocument/2006/relationships/hyperlink" Target="https://ec.europa.eu/commission/presscorner/detail/ro/ip_21_6605" TargetMode="External"/><Relationship Id="rId168" Type="http://schemas.openxmlformats.org/officeDocument/2006/relationships/hyperlink" Target="https://romania.representation.ec.europa.eu/news/pilonul-european-al-drepturilor-sociale-dupa-cinci-ani-principii-transpuse-actiuni-concrete-pentru-o-2022-11-17_ro" TargetMode="External"/><Relationship Id="rId8" Type="http://schemas.openxmlformats.org/officeDocument/2006/relationships/image" Target="media/image1.jpeg"/><Relationship Id="rId51" Type="http://schemas.openxmlformats.org/officeDocument/2006/relationships/hyperlink" Target="https://economy-finance.ec.europa.eu/economic-forecast-and-surveys/economic-forecasts/autumn-2022-economic-forecast-eu-economy-turning-point_ro" TargetMode="External"/><Relationship Id="rId72" Type="http://schemas.openxmlformats.org/officeDocument/2006/relationships/hyperlink" Target="https://digital-strategy.ec.europa.eu/en/policies/ecat" TargetMode="External"/><Relationship Id="rId93" Type="http://schemas.openxmlformats.org/officeDocument/2006/relationships/hyperlink" Target="https://health.ec.europa.eu/antimicrobial-resistance/eu-action-antimicrobial-resistance_ro" TargetMode="External"/><Relationship Id="rId98" Type="http://schemas.openxmlformats.org/officeDocument/2006/relationships/hyperlink" Target="https://www.efsa.europa.eu/en/topics/topic/antimicrobial-resistance" TargetMode="External"/><Relationship Id="rId121" Type="http://schemas.openxmlformats.org/officeDocument/2006/relationships/hyperlink" Target="https://romania.representation.ec.europa.eu/news/pilonul-european-al-drepturilor-sociale-dupa-cinci-ani-principii-transpuse-actiuni-concrete-pentru-o-2022-11-17_ro" TargetMode="External"/><Relationship Id="rId142" Type="http://schemas.openxmlformats.org/officeDocument/2006/relationships/hyperlink" Target="https://ec.europa.eu/social/main.jsp?catId=1597&amp;langId=en" TargetMode="External"/><Relationship Id="rId163" Type="http://schemas.openxmlformats.org/officeDocument/2006/relationships/hyperlink" Target="https://ec.europa.eu/commission/presscorner/detail/ro/IP_21_3044" TargetMode="External"/><Relationship Id="rId184" Type="http://schemas.openxmlformats.org/officeDocument/2006/relationships/hyperlink" Target="https://oceans-and-fisheries.ec.europa.eu/publications/communication-commission-towards-strong-and-sustainable-eu-algae-sector_en" TargetMode="External"/><Relationship Id="rId189" Type="http://schemas.openxmlformats.org/officeDocument/2006/relationships/hyperlink" Target="https://oceans-and-fisheries.ec.europa.eu/publications/communication-commission-towards-strong-and-sustainable-eu-algae-sector_en" TargetMode="External"/><Relationship Id="rId219" Type="http://schemas.openxmlformats.org/officeDocument/2006/relationships/hyperlink" Target="https://eur-lex.europa.eu/legal-content/RO/TXT/?uri=CELEX%3A52022XC0324%2810%29&amp;qid=1666798598866" TargetMode="External"/><Relationship Id="rId3" Type="http://schemas.openxmlformats.org/officeDocument/2006/relationships/styles" Target="styles.xml"/><Relationship Id="rId214" Type="http://schemas.openxmlformats.org/officeDocument/2006/relationships/hyperlink" Target="https://ec.europa.eu/" TargetMode="External"/><Relationship Id="rId230" Type="http://schemas.openxmlformats.org/officeDocument/2006/relationships/hyperlink" Target="https://ec.europa.eu/commission/presscorner/detail/ro/ip_22_6225" TargetMode="External"/><Relationship Id="rId235" Type="http://schemas.openxmlformats.org/officeDocument/2006/relationships/hyperlink" Target="https://ec.europa.eu/commission/presscorner/detail/ro/ip_20_838" TargetMode="External"/><Relationship Id="rId251" Type="http://schemas.openxmlformats.org/officeDocument/2006/relationships/footer" Target="footer1.xml"/><Relationship Id="rId25" Type="http://schemas.openxmlformats.org/officeDocument/2006/relationships/hyperlink" Target="http://www.fonduri-structurale.ro/" TargetMode="External"/><Relationship Id="rId46" Type="http://schemas.openxmlformats.org/officeDocument/2006/relationships/image" Target="media/image10.png"/><Relationship Id="rId67" Type="http://schemas.openxmlformats.org/officeDocument/2006/relationships/hyperlink" Target="https://www.europarl.europa.eu/news/ro/press-room/20221014IPR43207/pe-incetarea-discriminarii-si-admiterea-bulgariei-si-romaniei-in-schengen." TargetMode="External"/><Relationship Id="rId116" Type="http://schemas.openxmlformats.org/officeDocument/2006/relationships/hyperlink" Target="https://ec.europa.eu/commission/presscorner/detail/ro/ip_22_6693" TargetMode="External"/><Relationship Id="rId137" Type="http://schemas.openxmlformats.org/officeDocument/2006/relationships/hyperlink" Target="https://romania.representation.ec.europa.eu/news/pilonul-european-al-drepturilor-sociale-dupa-cinci-ani-principii-transpuse-actiuni-concrete-pentru-o-2022-11-17_ro" TargetMode="External"/><Relationship Id="rId158" Type="http://schemas.openxmlformats.org/officeDocument/2006/relationships/hyperlink" Target="https://eur-lex.europa.eu/legal-content/RO/TXT/HTML/?uri=CELEX:52022DC0442&amp;from=EN" TargetMode="External"/><Relationship Id="rId20" Type="http://schemas.openxmlformats.org/officeDocument/2006/relationships/hyperlink" Target="https://www.timm.ro/" TargetMode="External"/><Relationship Id="rId41" Type="http://schemas.openxmlformats.org/officeDocument/2006/relationships/hyperlink" Target="https://op.europa.eu/en/publication-detail/-/publication/a4059b86-8317-11ec-8c40-01aa75ed71a1/language-en" TargetMode="External"/><Relationship Id="rId62" Type="http://schemas.openxmlformats.org/officeDocument/2006/relationships/hyperlink" Target="https://home-affairs.ec.europa.eu/communication-schengen-enlargement-bulgaria-romania-croatia_en" TargetMode="External"/><Relationship Id="rId83" Type="http://schemas.openxmlformats.org/officeDocument/2006/relationships/hyperlink" Target="https://www.ecdc.europa.eu/en" TargetMode="External"/><Relationship Id="rId88" Type="http://schemas.openxmlformats.org/officeDocument/2006/relationships/hyperlink" Target="https://health.ec.europa.eu/expert-panel-effective-ways-investing-health/publications_en" TargetMode="External"/><Relationship Id="rId111" Type="http://schemas.openxmlformats.org/officeDocument/2006/relationships/hyperlink" Target="https://www.eusocialforum.eu/" TargetMode="External"/><Relationship Id="rId132" Type="http://schemas.openxmlformats.org/officeDocument/2006/relationships/hyperlink" Target="https://ec.europa.eu/info/policies/justice-and-fundamental-rights/combatting-discrimination/racism-and-xenophobia/eu-anti-racism-action-plan-2020-2025_en" TargetMode="External"/><Relationship Id="rId153" Type="http://schemas.openxmlformats.org/officeDocument/2006/relationships/hyperlink" Target="https://romania.representation.ec.europa.eu/news/pilonul-european-al-drepturilor-sociale-dupa-cinci-ani-principii-transpuse-actiuni-concrete-pentru-o-2022-11-17_ro" TargetMode="External"/><Relationship Id="rId174" Type="http://schemas.openxmlformats.org/officeDocument/2006/relationships/hyperlink" Target="https://romania.representation.ec.europa.eu/news/pilonul-european-al-drepturilor-sociale-dupa-cinci-ani-principii-transpuse-actiuni-concrete-pentru-o-2022-11-17_ro" TargetMode="External"/><Relationship Id="rId179" Type="http://schemas.openxmlformats.org/officeDocument/2006/relationships/hyperlink" Target="https://ec.europa.eu/info/strategy/priorities-2019-2024/economy-works-people/jobs-growth-and-investment/european-pillar-social-rights/european-pillar-social-rights-action-plan_ro" TargetMode="External"/><Relationship Id="rId195" Type="http://schemas.openxmlformats.org/officeDocument/2006/relationships/hyperlink" Target="https://apixanalytics.com/" TargetMode="External"/><Relationship Id="rId209" Type="http://schemas.openxmlformats.org/officeDocument/2006/relationships/hyperlink" Target="https://ec.europa.eu/" TargetMode="External"/><Relationship Id="rId190" Type="http://schemas.openxmlformats.org/officeDocument/2006/relationships/hyperlink" Target="https://webgate.ec.europa.eu/maritimeforum/en/frontpage/1727" TargetMode="External"/><Relationship Id="rId204" Type="http://schemas.openxmlformats.org/officeDocument/2006/relationships/hyperlink" Target="https://ec.europa.eu/commission/presscorner/detail/en/statement_22_5498" TargetMode="External"/><Relationship Id="rId220" Type="http://schemas.openxmlformats.org/officeDocument/2006/relationships/hyperlink" Target="https://ec.europa.eu/commission/presscorner/detail/ro/statement_22_1949" TargetMode="External"/><Relationship Id="rId225" Type="http://schemas.openxmlformats.org/officeDocument/2006/relationships/hyperlink" Target="https://ec.europa.eu/commission/presscorner/detail/ro/ip_22_4622" TargetMode="External"/><Relationship Id="rId241" Type="http://schemas.openxmlformats.org/officeDocument/2006/relationships/hyperlink" Target="https://ec.europa.eu/commission/presscorner/detail/ro/mex_22_4245" TargetMode="External"/><Relationship Id="rId246" Type="http://schemas.openxmlformats.org/officeDocument/2006/relationships/image" Target="media/image20.emf"/><Relationship Id="rId15" Type="http://schemas.openxmlformats.org/officeDocument/2006/relationships/image" Target="media/image6.png"/><Relationship Id="rId36" Type="http://schemas.openxmlformats.org/officeDocument/2006/relationships/hyperlink" Target="https://ec.europa.eu/info/funding-tenders/opportunities/portal/screen/opportunities/topic-details/innovfund-2022-lsc-04-pilots;callCode=null;freeTextSearchKeyword=;matchWholeText=true;typeCodes=0,1,2,8;statusCodes=31094501,31094502,31094503;programmePeriod=2021%20-%202027;programCcm2Id=4308923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57" Type="http://schemas.openxmlformats.org/officeDocument/2006/relationships/hyperlink" Target="https://ec.europa.eu/info/strategy/eu-budget/long-term-eu-budget/2021-2027/negotiations_ro" TargetMode="External"/><Relationship Id="rId106" Type="http://schemas.openxmlformats.org/officeDocument/2006/relationships/hyperlink" Target="https://romania.representation.ec.europa.eu/news/pilonul-european-al-drepturilor-sociale-dupa-cinci-ani-principii-transpuse-actiuni-concrete-pentru-o-2022-11-17_ro" TargetMode="External"/><Relationship Id="rId127" Type="http://schemas.openxmlformats.org/officeDocument/2006/relationships/hyperlink" Target="https://romania.representation.ec.europa.eu/news/pilonul-european-al-drepturilor-sociale-dupa-cinci-ani-principii-transpuse-actiuni-concrete-pentru-o-2022-11-17_ro" TargetMode="External"/><Relationship Id="rId10" Type="http://schemas.openxmlformats.org/officeDocument/2006/relationships/image" Target="media/image3.png"/><Relationship Id="rId31" Type="http://schemas.openxmlformats.org/officeDocument/2006/relationships/image" Target="media/image8.jpeg"/><Relationship Id="rId52" Type="http://schemas.openxmlformats.org/officeDocument/2006/relationships/hyperlink" Target="https://twitter.com/VDombrovskis?ref_src=twsrc%5Egoogle%7Ctwcamp%5Eserp%7Ctwgr%5Eauthor" TargetMode="External"/><Relationship Id="rId73" Type="http://schemas.openxmlformats.org/officeDocument/2006/relationships/hyperlink" Target="https://ec.europa.eu/commission/presscorner/detail/ro/ip_20_2347" TargetMode="External"/><Relationship Id="rId78" Type="http://schemas.openxmlformats.org/officeDocument/2006/relationships/hyperlink" Target="https://digital-strategy.ec.europa.eu/en/policies/digital-services-act-package" TargetMode="External"/><Relationship Id="rId94" Type="http://schemas.openxmlformats.org/officeDocument/2006/relationships/hyperlink" Target="https://europa.eu/eurobarometer/surveys/detail/2632" TargetMode="External"/><Relationship Id="rId99" Type="http://schemas.openxmlformats.org/officeDocument/2006/relationships/hyperlink" Target="https://www.ema.europa.eu/en/human-regulatory/overview/public-health-threats/antimicrobial-resistance" TargetMode="External"/><Relationship Id="rId101" Type="http://schemas.openxmlformats.org/officeDocument/2006/relationships/image" Target="media/image16.png"/><Relationship Id="rId122" Type="http://schemas.openxmlformats.org/officeDocument/2006/relationships/hyperlink" Target="https://ec.europa.eu/commission/presscorner/detail/ro/ip_22_6086" TargetMode="External"/><Relationship Id="rId143" Type="http://schemas.openxmlformats.org/officeDocument/2006/relationships/hyperlink" Target="https://ec.europa.eu/commission/presscorner/detail/ro/ip_20_1193" TargetMode="External"/><Relationship Id="rId148" Type="http://schemas.openxmlformats.org/officeDocument/2006/relationships/hyperlink" Target="https://romania.representation.ec.europa.eu/news/pilonul-european-al-drepturilor-sociale-dupa-cinci-ani-principii-transpuse-actiuni-concrete-pentru-o-2022-11-17_ro" TargetMode="External"/><Relationship Id="rId164" Type="http://schemas.openxmlformats.org/officeDocument/2006/relationships/hyperlink" Target="https://romania.representation.ec.europa.eu/news/pilonul-european-al-drepturilor-sociale-dupa-cinci-ani-principii-transpuse-actiuni-concrete-pentru-o-2022-11-17_ro" TargetMode="External"/><Relationship Id="rId169" Type="http://schemas.openxmlformats.org/officeDocument/2006/relationships/hyperlink" Target="https://ec.europa.eu/info/strategy/priorities-2019-2024/economy-works-people/jobs-growth-and-investment/european-pillar-social-rights/european-pillar-social-rights-action-plan_ro" TargetMode="External"/><Relationship Id="rId185" Type="http://schemas.openxmlformats.org/officeDocument/2006/relationships/hyperlink" Target="https://webgate.ec.europa.eu/maritimeforum/en/frontpage/172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eusocialforum.eu/" TargetMode="External"/><Relationship Id="rId210" Type="http://schemas.openxmlformats.org/officeDocument/2006/relationships/image" Target="media/image18.png"/><Relationship Id="rId215" Type="http://schemas.openxmlformats.org/officeDocument/2006/relationships/image" Target="media/image19.png"/><Relationship Id="rId236" Type="http://schemas.openxmlformats.org/officeDocument/2006/relationships/hyperlink" Target="https://ec.europa.eu/commission/presscorner/detail/ro/ip_20_1221" TargetMode="External"/><Relationship Id="rId26" Type="http://schemas.openxmlformats.org/officeDocument/2006/relationships/hyperlink" Target="https://www.fonduri-structurale.ro/descarca-document/40248" TargetMode="External"/><Relationship Id="rId231" Type="http://schemas.openxmlformats.org/officeDocument/2006/relationships/hyperlink" Target="https://competition-policy.ec.europa.eu/document/404ba9f3-f687-4a18-ba08-391a1221836a_en" TargetMode="External"/><Relationship Id="rId252" Type="http://schemas.openxmlformats.org/officeDocument/2006/relationships/fontTable" Target="fontTable.xml"/><Relationship Id="rId47" Type="http://schemas.openxmlformats.org/officeDocument/2006/relationships/hyperlink" Target="https://www.eib.org/en/press/all/2022-400-another-eur550-million-from-the-eib-group-supported-by-an-eu-guarantee-reaches-ukraine-for-immediate-assistance" TargetMode="External"/><Relationship Id="rId68" Type="http://schemas.openxmlformats.org/officeDocument/2006/relationships/hyperlink" Target="https://romania.representation.ec.europa.eu/" TargetMode="External"/><Relationship Id="rId89" Type="http://schemas.openxmlformats.org/officeDocument/2006/relationships/hyperlink" Target="https://health.ec.europa.eu/system/files/2022-04/amended_wp2022_en.pdf" TargetMode="External"/><Relationship Id="rId112" Type="http://schemas.openxmlformats.org/officeDocument/2006/relationships/hyperlink" Target="https://ec.europa.eu/commission/presscorner/detail/ro/ip_22_3782" TargetMode="External"/><Relationship Id="rId133" Type="http://schemas.openxmlformats.org/officeDocument/2006/relationships/hyperlink" Target="https://romania.representation.ec.europa.eu/news/pilonul-european-al-drepturilor-sociale-dupa-cinci-ani-principii-transpuse-actiuni-concrete-pentru-o-2022-11-17_ro" TargetMode="External"/><Relationship Id="rId154" Type="http://schemas.openxmlformats.org/officeDocument/2006/relationships/hyperlink" Target="https://ec.europa.eu/commission/presscorner/detail/ro/ip_21_6795" TargetMode="External"/><Relationship Id="rId175" Type="http://schemas.openxmlformats.org/officeDocument/2006/relationships/hyperlink" Target="https://investeu.europa.eu/index_en" TargetMode="External"/><Relationship Id="rId196" Type="http://schemas.openxmlformats.org/officeDocument/2006/relationships/hyperlink" Target="https://www.lattice-medical.com/" TargetMode="External"/><Relationship Id="rId200" Type="http://schemas.openxmlformats.org/officeDocument/2006/relationships/hyperlink" Target="https://eic.ec.europa.eu/document/download/f2d3a62e-76c7-45ef-a6a8-39bb67a5774a_en?filename=EIC%20Fund%20Investment%20Guidelines%20-%20Horizon%20Europe.pdf" TargetMode="External"/><Relationship Id="rId16" Type="http://schemas.openxmlformats.org/officeDocument/2006/relationships/hyperlink" Target="https://gov.ro/ro/media/comunicate" TargetMode="External"/><Relationship Id="rId221" Type="http://schemas.openxmlformats.org/officeDocument/2006/relationships/hyperlink" Target="https://ec.europa.eu/commission/presscorner/detail/ro/ip_22_4622" TargetMode="External"/><Relationship Id="rId242" Type="http://schemas.openxmlformats.org/officeDocument/2006/relationships/hyperlink" Target="https://ec.europa.eu/competition/elojade/isef/index.cfm?clear=1&amp;policy_area_id=3" TargetMode="External"/><Relationship Id="rId37" Type="http://schemas.openxmlformats.org/officeDocument/2006/relationships/hyperlink" Target="https://cinea.ec.europa.eu/news-events/events/innovation-fund-info-days-third-call-large-scale-projects-2022-11-29_en" TargetMode="External"/><Relationship Id="rId58" Type="http://schemas.openxmlformats.org/officeDocument/2006/relationships/hyperlink" Target="https://ec.europa.eu/info/strategy/recovery-plan-europe_ro" TargetMode="External"/><Relationship Id="rId79" Type="http://schemas.openxmlformats.org/officeDocument/2006/relationships/hyperlink" Target="https://romania.representation.ec.europa.eu/" TargetMode="External"/><Relationship Id="rId102" Type="http://schemas.openxmlformats.org/officeDocument/2006/relationships/hyperlink" Target="https://ec.europa.eu/info/strategy/priorities-2019-2024/economy-works-people/jobs-growth-and-investment/european-pillar-social-rights_ro" TargetMode="External"/><Relationship Id="rId123" Type="http://schemas.openxmlformats.org/officeDocument/2006/relationships/hyperlink" Target="https://romania.representation.ec.europa.eu/news/pilonul-european-al-drepturilor-sociale-dupa-cinci-ani-principii-transpuse-actiuni-concrete-pentru-o-2022-11-17_ro" TargetMode="External"/><Relationship Id="rId144" Type="http://schemas.openxmlformats.org/officeDocument/2006/relationships/hyperlink" Target="https://romania.representation.ec.europa.eu/news/pilonul-european-al-drepturilor-sociale-dupa-cinci-ani-principii-transpuse-actiuni-concrete-pentru-o-2022-11-17_ro" TargetMode="External"/><Relationship Id="rId90" Type="http://schemas.openxmlformats.org/officeDocument/2006/relationships/hyperlink" Target="https://research-and-innovation.ec.europa.eu/research-area/health/antimicrobial-drug-resistance-amr_en" TargetMode="External"/><Relationship Id="rId165" Type="http://schemas.openxmlformats.org/officeDocument/2006/relationships/hyperlink" Target="https://ec.europa.eu/info/strategy/priorities-2019-2024/economy-works-people/jobs-growth-and-investment/european-pillar-social-rights_ro" TargetMode="External"/><Relationship Id="rId186" Type="http://schemas.openxmlformats.org/officeDocument/2006/relationships/hyperlink" Target="https://ec.europa.eu/info/strategy/priorities-2019-2024/european-green-deal_ro" TargetMode="External"/><Relationship Id="rId211" Type="http://schemas.openxmlformats.org/officeDocument/2006/relationships/hyperlink" Target="https://regiostarsawards.eu/" TargetMode="External"/><Relationship Id="rId232" Type="http://schemas.openxmlformats.org/officeDocument/2006/relationships/hyperlink" Target="https://eur-lex.europa.eu/eli/reg/2022/1854" TargetMode="External"/><Relationship Id="rId253" Type="http://schemas.openxmlformats.org/officeDocument/2006/relationships/theme" Target="theme/theme1.xml"/><Relationship Id="rId27" Type="http://schemas.openxmlformats.org/officeDocument/2006/relationships/hyperlink" Target="https://www.fonduri-structurale.ro/descarca-document/40254" TargetMode="External"/><Relationship Id="rId48" Type="http://schemas.openxmlformats.org/officeDocument/2006/relationships/hyperlink" Target="https://romania.representation.ec.europa.eu/" TargetMode="External"/><Relationship Id="rId69" Type="http://schemas.openxmlformats.org/officeDocument/2006/relationships/hyperlink" Target="https://ec.europa.eu/info/strategy/priorities-2019-2024/europe-fit-digital-age/digital-services-act-ensuring-safe-and-accountable-online-environment_en" TargetMode="External"/><Relationship Id="rId113" Type="http://schemas.openxmlformats.org/officeDocument/2006/relationships/hyperlink" Target="https://romania.representation.ec.europa.eu/news/pilonul-european-al-drepturilor-sociale-dupa-cinci-ani-principii-transpuse-actiuni-concrete-pentru-o-2022-11-17_ro" TargetMode="External"/><Relationship Id="rId134" Type="http://schemas.openxmlformats.org/officeDocument/2006/relationships/hyperlink" Target="https://ec.europa.eu/info/policies/justice-and-fundamental-rights/combatting-discrimination/lesbian-gay-bi-trans-and-intersex-equality/lgbtiq-equality-strategy-2020-2025_en" TargetMode="External"/><Relationship Id="rId80" Type="http://schemas.openxmlformats.org/officeDocument/2006/relationships/image" Target="media/image15.png"/><Relationship Id="rId155" Type="http://schemas.openxmlformats.org/officeDocument/2006/relationships/hyperlink" Target="https://romania.representation.ec.europa.eu/news/pilonul-european-al-drepturilor-sociale-dupa-cinci-ani-principii-transpuse-actiuni-concrete-pentru-o-2022-11-17_ro" TargetMode="External"/><Relationship Id="rId176" Type="http://schemas.openxmlformats.org/officeDocument/2006/relationships/hyperlink" Target="https://romania.representation.ec.europa.eu/news/pilonul-european-al-drepturilor-sociale-dupa-cinci-ani-principii-transpuse-actiuni-concrete-pentru-o-2022-11-17_ro" TargetMode="External"/><Relationship Id="rId197" Type="http://schemas.openxmlformats.org/officeDocument/2006/relationships/hyperlink" Target="https://eic.ec.europa.eu/news/european-innovation-council-eic-first-major-equity-investment-eic-fund-strategic-technology-europes-2022-06-14_en" TargetMode="External"/><Relationship Id="rId201" Type="http://schemas.openxmlformats.org/officeDocument/2006/relationships/hyperlink" Target="https://eic.ec.europa.eu/eic-funding-opportunities/eic-accelerator_en" TargetMode="External"/><Relationship Id="rId222" Type="http://schemas.openxmlformats.org/officeDocument/2006/relationships/hyperlink" Target="https://ec.europa.eu/commission/presscorner/detail/ro/IP_22_6468" TargetMode="External"/><Relationship Id="rId243" Type="http://schemas.openxmlformats.org/officeDocument/2006/relationships/hyperlink" Target="https://competition-policy.ec.europa.eu/index_en" TargetMode="External"/><Relationship Id="rId17" Type="http://schemas.openxmlformats.org/officeDocument/2006/relationships/image" Target="media/image7.png"/><Relationship Id="rId38" Type="http://schemas.openxmlformats.org/officeDocument/2006/relationships/hyperlink" Target="https://european-heritage.awardsplatform.com/" TargetMode="External"/><Relationship Id="rId59" Type="http://schemas.openxmlformats.org/officeDocument/2006/relationships/hyperlink" Target="https://ec.europa.eu/info/strategy/eu-budget/annual-eu-budget/all-annual-budgets/2023_en" TargetMode="External"/><Relationship Id="rId103" Type="http://schemas.openxmlformats.org/officeDocument/2006/relationships/hyperlink" Target="https://romania.representation.ec.europa.eu/news/pilonul-european-al-drepturilor-sociale-dupa-cinci-ani-principii-transpuse-actiuni-concrete-pentru-o-2022-11-17_ro" TargetMode="External"/><Relationship Id="rId124" Type="http://schemas.openxmlformats.org/officeDocument/2006/relationships/hyperlink" Target="https://ec.europa.eu/info/policies/justice-and-fundamental-rights/gender-equality/gender-equality-strategy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84C95-C71E-4AB2-AA3E-6A88F438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459</TotalTime>
  <Pages>1</Pages>
  <Words>28524</Words>
  <Characters>165441</Characters>
  <Application>Microsoft Office Word</Application>
  <DocSecurity>0</DocSecurity>
  <Lines>1378</Lines>
  <Paragraphs>387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193578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23</cp:revision>
  <cp:lastPrinted>2022-11-21T12:58:00Z</cp:lastPrinted>
  <dcterms:created xsi:type="dcterms:W3CDTF">2022-11-16T12:42:00Z</dcterms:created>
  <dcterms:modified xsi:type="dcterms:W3CDTF">2022-11-21T13:35:00Z</dcterms:modified>
</cp:coreProperties>
</file>